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2.xml" ContentType="application/vnd.openxmlformats-officedocument.wordprocessingml.header+xml"/>
  <Override PartName="/word/footer4.xml" ContentType="application/vnd.openxmlformats-officedocument.wordprocessingml.footer+xml"/>
  <Override PartName="/word/header3.xml" ContentType="application/vnd.openxmlformats-officedocument.wordprocessingml.header+xml"/>
  <Override PartName="/word/footer5.xml" ContentType="application/vnd.openxmlformats-officedocument.wordprocessingml.footer+xml"/>
  <Override PartName="/word/header4.xml" ContentType="application/vnd.openxmlformats-officedocument.wordprocessingml.header+xml"/>
  <Override PartName="/word/footer6.xml" ContentType="application/vnd.openxmlformats-officedocument.wordprocessingml.footer+xml"/>
  <Override PartName="/word/header5.xml" ContentType="application/vnd.openxmlformats-officedocument.wordprocessingml.header+xml"/>
  <Override PartName="/word/footer7.xml" ContentType="application/vnd.openxmlformats-officedocument.wordprocessingml.footer+xml"/>
  <Override PartName="/word/header6.xml" ContentType="application/vnd.openxmlformats-officedocument.wordprocessingml.header+xml"/>
  <Override PartName="/word/footer8.xml" ContentType="application/vnd.openxmlformats-officedocument.wordprocessingml.footer+xml"/>
  <Override PartName="/word/header7.xml" ContentType="application/vnd.openxmlformats-officedocument.wordprocessingml.header+xml"/>
  <Override PartName="/word/footer9.xml" ContentType="application/vnd.openxmlformats-officedocument.wordprocessingml.footer+xml"/>
  <Override PartName="/word/header8.xml" ContentType="application/vnd.openxmlformats-officedocument.wordprocessingml.header+xml"/>
  <Override PartName="/word/footer10.xml" ContentType="application/vnd.openxmlformats-officedocument.wordprocessingml.footer+xml"/>
  <Override PartName="/word/header9.xml" ContentType="application/vnd.openxmlformats-officedocument.wordprocessingml.header+xml"/>
  <Override PartName="/word/footer11.xml" ContentType="application/vnd.openxmlformats-officedocument.wordprocessingml.footer+xml"/>
  <Override PartName="/word/header10.xml" ContentType="application/vnd.openxmlformats-officedocument.wordprocessingml.header+xml"/>
  <Override PartName="/word/footer12.xml" ContentType="application/vnd.openxmlformats-officedocument.wordprocessingml.footer+xml"/>
  <Override PartName="/word/header11.xml" ContentType="application/vnd.openxmlformats-officedocument.wordprocessingml.header+xml"/>
  <Override PartName="/word/footer13.xml" ContentType="application/vnd.openxmlformats-officedocument.wordprocessingml.footer+xml"/>
  <Override PartName="/word/header12.xml" ContentType="application/vnd.openxmlformats-officedocument.wordprocessingml.header+xml"/>
  <Override PartName="/word/footer14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group style="position:absolute;margin-left:35.716999pt;margin-top:35.717014pt;width:523.85pt;height:770.5pt;mso-position-horizontal-relative:page;mso-position-vertical-relative:page;z-index:-174208" coordorigin="714,714" coordsize="10477,15410">
            <v:group style="position:absolute;left:1292;top:1776;width:9900;height:14347" coordorigin="1292,1776" coordsize="9900,14347">
              <v:shape style="position:absolute;left:1292;top:1776;width:9900;height:14347" coordorigin="1292,1776" coordsize="9900,14347" path="m10959,1776l1569,3598,1502,3619,1442,3655,1389,3702,1345,3759,1314,3823,1295,3892,1292,3940,1292,15884,1300,15952,1323,16011,1373,16072,1442,16111,1502,16123,1524,16123,1546,16122,10914,14302,10980,14281,11041,14245,11094,14198,11138,14141,11169,14076,11188,14008,11191,13960,11191,2015,11183,1948,11160,1889,11110,1828,11041,1789,10980,1777,10959,1776xe" filled="true" fillcolor="#006cb7" stroked="false">
                <v:path arrowok="t"/>
                <v:fill type="solid"/>
              </v:shape>
              <v:shape style="position:absolute;left:714;top:1289;width:9873;height:9386" type="#_x0000_t75" stroked="false">
                <v:imagedata r:id="rId5" o:title=""/>
              </v:shape>
            </v:group>
            <v:group style="position:absolute;left:5233;top:9626;width:3049;height:1049" coordorigin="5233,9626" coordsize="3049,1049">
              <v:shape style="position:absolute;left:5233;top:9626;width:3049;height:1049" coordorigin="5233,9626" coordsize="3049,1049" path="m5233,9626l5233,9659,8282,10674,8282,10641,5233,9626xe" filled="true" fillcolor="#bac3c4" stroked="false">
                <v:path arrowok="t"/>
                <v:fill type="solid"/>
              </v:shape>
              <v:shape style="position:absolute;left:5233;top:7955;width:5353;height:2719" type="#_x0000_t75" stroked="false">
                <v:imagedata r:id="rId6" o:title=""/>
              </v:shape>
            </v:group>
            <v:group style="position:absolute;left:5233;top:9659;width:3049;height:1015" coordorigin="5233,9659" coordsize="3049,1015">
              <v:shape style="position:absolute;left:5233;top:9659;width:3049;height:1015" coordorigin="5233,9659" coordsize="3049,1015" path="m5233,9659l8282,10674e" filled="false" stroked="true" strokeweight=".129pt" strokecolor="#000000">
                <v:path arrowok="t"/>
              </v:shape>
            </v:group>
            <v:group style="position:absolute;left:8282;top:9560;width:2305;height:1115" coordorigin="8282,9560" coordsize="2305,1115">
              <v:shape style="position:absolute;left:8282;top:9560;width:2305;height:1115" coordorigin="8282,9560" coordsize="2305,1115" path="m8282,10674l10586,9560e" filled="false" stroked="true" strokeweight=".129pt" strokecolor="#000000">
                <v:path arrowok="t"/>
              </v:shape>
            </v:group>
            <v:group style="position:absolute;left:5233;top:9626;width:3049;height:1016" coordorigin="5233,9626" coordsize="3049,1016">
              <v:shape style="position:absolute;left:5233;top:9626;width:3049;height:1016" coordorigin="5233,9626" coordsize="3049,1016" path="m5233,9626l8282,10641e" filled="false" stroked="true" strokeweight=".129pt" strokecolor="#000000">
                <v:path arrowok="t"/>
              </v:shape>
              <v:shape style="position:absolute;left:5232;top:7954;width:5356;height:2721" type="#_x0000_t75" stroked="false">
                <v:imagedata r:id="rId7" o:title=""/>
              </v:shape>
            </v:group>
            <v:group style="position:absolute;left:9643;top:15973;width:111;height:149" coordorigin="9643,15973" coordsize="111,149">
              <v:shape style="position:absolute;left:9643;top:15973;width:111;height:149" coordorigin="9643,15973" coordsize="111,149" path="m9658,16081l9653,16082,9651,16083,9643,16095,9644,16099,9647,16102,9663,16114,9682,16121,9713,16120,9735,16113,9749,16101,9749,16099,9700,16099,9680,16095,9663,16084,9660,16082,9658,16081xe" filled="true" fillcolor="#034ea2" stroked="false">
                <v:path arrowok="t"/>
                <v:fill type="solid"/>
              </v:shape>
              <v:shape style="position:absolute;left:9643;top:15973;width:111;height:149" coordorigin="9643,15973" coordsize="111,149" path="m9708,15973l9681,15977,9662,15988,9653,16004,9657,16030,9670,16046,9688,16054,9716,16064,9729,16074,9730,16095,9714,16099,9749,16099,9716,16038,9685,16029,9676,16025,9676,16001,9691,15997,9748,15997,9751,15992,9750,15988,9746,15985,9728,15977,9708,15973xe" filled="true" fillcolor="#034ea2" stroked="false">
                <v:path arrowok="t"/>
                <v:fill type="solid"/>
              </v:shape>
              <v:shape style="position:absolute;left:9643;top:15973;width:111;height:149" coordorigin="9643,15973" coordsize="111,149" path="m9748,15997l9714,15997,9726,16001,9736,16007,9738,16007,9742,16006,9744,16005,9748,15997xe" filled="true" fillcolor="#034ea2" stroked="false">
                <v:path arrowok="t"/>
                <v:fill type="solid"/>
              </v:shape>
            </v:group>
            <v:group style="position:absolute;left:9766;top:15973;width:148;height:150" coordorigin="9766,15973" coordsize="148,150">
              <v:shape style="position:absolute;left:9766;top:15973;width:148;height:150" coordorigin="9766,15973" coordsize="148,150" path="m9846,15973l9831,15973,9829,15975,9766,16115,9766,16117,9769,16122,9771,16123,9786,16123,9789,16121,9805,16085,9899,16085,9888,16061,9816,16061,9839,16010,9865,16010,9849,15975,9846,15973xe" filled="true" fillcolor="#034ea2" stroked="false">
                <v:path arrowok="t"/>
                <v:fill type="solid"/>
              </v:shape>
              <v:shape style="position:absolute;left:9766;top:15973;width:148;height:150" coordorigin="9766,15973" coordsize="148,150" path="m9899,16085l9873,16085,9890,16121,9893,16123,9907,16123,9910,16122,9913,16117,9913,16115,9899,16085xe" filled="true" fillcolor="#034ea2" stroked="false">
                <v:path arrowok="t"/>
                <v:fill type="solid"/>
              </v:shape>
              <v:shape style="position:absolute;left:9766;top:15973;width:148;height:150" coordorigin="9766,15973" coordsize="148,150" path="m9865,16010l9839,16010,9862,16061,9888,16061,9865,16010xe" filled="true" fillcolor="#034ea2" stroked="false">
                <v:path arrowok="t"/>
                <v:fill type="solid"/>
              </v:shape>
            </v:group>
            <v:group style="position:absolute;left:9936;top:15973;width:24;height:150" coordorigin="9936,15973" coordsize="24,150">
              <v:shape style="position:absolute;left:9936;top:15973;width:24;height:150" coordorigin="9936,15973" coordsize="24,150" path="m9956,15973l9939,15973,9936,15977,9936,16120,9939,16123,9956,16123,9959,16120,9959,15977,9956,15973xe" filled="true" fillcolor="#034ea2" stroked="false">
                <v:path arrowok="t"/>
                <v:fill type="solid"/>
              </v:shape>
            </v:group>
            <v:group style="position:absolute;left:10004;top:15973;width:123;height:150" coordorigin="10004,15973" coordsize="123,150">
              <v:shape style="position:absolute;left:10004;top:15973;width:123;height:150" coordorigin="10004,15973" coordsize="123,150" path="m10024,15973l10007,15973,10004,15977,10004,16120,10007,16123,10024,16123,10028,16120,10028,16018,10058,16018,10026,15975,10024,15973xe" filled="true" fillcolor="#034ea2" stroked="false">
                <v:path arrowok="t"/>
                <v:fill type="solid"/>
              </v:shape>
              <v:shape style="position:absolute;left:10004;top:15973;width:123;height:150" coordorigin="10004,15973" coordsize="123,150" path="m10058,16018l10028,16018,10104,16122,10107,16123,10123,16123,10127,16120,10127,16079,10103,16079,10058,16018xe" filled="true" fillcolor="#034ea2" stroked="false">
                <v:path arrowok="t"/>
                <v:fill type="solid"/>
              </v:shape>
              <v:shape style="position:absolute;left:10004;top:15973;width:123;height:150" coordorigin="10004,15973" coordsize="123,150" path="m10123,15973l10106,15973,10103,15977,10103,16079,10127,16079,10127,15977,10123,15973xe" filled="true" fillcolor="#034ea2" stroked="false">
                <v:path arrowok="t"/>
                <v:fill type="solid"/>
              </v:shape>
            </v:group>
            <v:group style="position:absolute;left:10150;top:15973;width:115;height:150" coordorigin="10150,15973" coordsize="115,150">
              <v:shape style="position:absolute;left:10150;top:15973;width:115;height:150" coordorigin="10150,15973" coordsize="115,150" path="m10219,15997l10196,15997,10196,16120,10199,16123,10216,16123,10219,16120,10219,15997xe" filled="true" fillcolor="#034ea2" stroked="false">
                <v:path arrowok="t"/>
                <v:fill type="solid"/>
              </v:shape>
              <v:shape style="position:absolute;left:10150;top:15973;width:115;height:150" coordorigin="10150,15973" coordsize="115,150" path="m10261,15973l10154,15973,10150,15977,10150,15994,10154,15997,10261,15997,10265,15994,10265,15977,10261,15973xe" filled="true" fillcolor="#034ea2" stroked="false">
                <v:path arrowok="t"/>
                <v:fill type="solid"/>
              </v:shape>
            </v:group>
            <v:group style="position:absolute;left:10265;top:16046;width:59;height:23" coordorigin="10265,16046" coordsize="59,23">
              <v:shape style="position:absolute;left:10265;top:16046;width:59;height:23" coordorigin="10265,16046" coordsize="59,23" path="m10320,16046l10269,16046,10265,16050,10265,16065,10269,16069,10320,16069,10324,16065,10324,16050,10320,16046xe" filled="true" fillcolor="#034ea2" stroked="false">
                <v:path arrowok="t"/>
                <v:fill type="solid"/>
              </v:shape>
            </v:group>
            <v:group style="position:absolute;left:10358;top:15975;width:134;height:148" coordorigin="10358,15975" coordsize="134,148">
              <v:shape style="position:absolute;left:10358;top:15975;width:134;height:148" coordorigin="10358,15975" coordsize="134,148" path="m10451,15975l10383,15995,10358,16047,10361,16070,10370,16089,10385,16105,10403,16117,10425,16123,10449,16121,10468,16116,10484,16107,10489,16103,10490,16100,10490,16100,10435,16100,10413,16095,10395,16083,10384,16064,10386,16037,10395,16017,10409,16004,10427,15997,10491,15997,10491,15996,10487,15993,10470,15982,10451,15975xe" filled="true" fillcolor="#034ea2" stroked="false">
                <v:path arrowok="t"/>
                <v:fill type="solid"/>
              </v:shape>
              <v:shape style="position:absolute;left:10358;top:15975;width:134;height:148" coordorigin="10358,15975" coordsize="134,148" path="m10487,16042l10447,16042,10443,16045,10443,16062,10447,16066,10467,16066,10467,16090,10458,16096,10446,16100,10490,16100,10490,16045,10487,16042xe" filled="true" fillcolor="#034ea2" stroked="false">
                <v:path arrowok="t"/>
                <v:fill type="solid"/>
              </v:shape>
              <v:shape style="position:absolute;left:10358;top:15975;width:134;height:148" coordorigin="10358,15975" coordsize="134,148" path="m10491,15997l10427,15997,10451,16000,10467,16007,10474,16012,10476,16013,10478,16013,10480,16012,10482,16011,10491,16000,10491,15997xe" filled="true" fillcolor="#034ea2" stroked="false">
                <v:path arrowok="t"/>
                <v:fill type="solid"/>
              </v:shape>
            </v:group>
            <v:group style="position:absolute;left:10518;top:15973;width:155;height:149" coordorigin="10518,15973" coordsize="155,149">
              <v:shape style="position:absolute;left:10518;top:15973;width:155;height:149" coordorigin="10518,15973" coordsize="155,149" path="m10594,15973l10535,16000,10518,16040,10521,16064,10529,16085,10542,16102,10559,16115,10579,16122,10606,16120,10629,16113,10647,16101,10648,16100,10594,16100,10572,16095,10555,16082,10544,16064,10546,16037,10555,16017,10569,16004,10588,15997,10650,15997,10644,15991,10626,15980,10604,15974,10594,15973xe" filled="true" fillcolor="#034ea2" stroked="false">
                <v:path arrowok="t"/>
                <v:fill type="solid"/>
              </v:shape>
              <v:shape style="position:absolute;left:10518;top:15973;width:155;height:149" coordorigin="10518,15973" coordsize="155,149" path="m10650,15997l10588,15997,10612,16001,10631,16012,10644,16029,10642,16057,10635,16078,10622,16092,10605,16099,10594,16100,10648,16100,10660,16086,10669,16069,10672,16049,10668,16027,10659,16007,10650,15997xe" filled="true" fillcolor="#034ea2" stroked="false">
                <v:path arrowok="t"/>
                <v:fill type="solid"/>
              </v:shape>
            </v:group>
            <v:group style="position:absolute;left:10699;top:15973;width:118;height:150" coordorigin="10699,15973" coordsize="118,150">
              <v:shape style="position:absolute;left:10699;top:15973;width:118;height:150" coordorigin="10699,15973" coordsize="118,150" path="m10707,15973l10702,15973,10699,15977,10699,16120,10702,16123,10762,16123,10788,16119,10806,16109,10812,16100,10723,16100,10723,16058,10810,16058,10806,16050,10799,16044,10807,16037,10808,16034,10723,16034,10723,15997,10807,15997,10806,15994,10791,15980,10768,15974,10707,15973xe" filled="true" fillcolor="#034ea2" stroked="false">
                <v:path arrowok="t"/>
                <v:fill type="solid"/>
              </v:shape>
              <v:shape style="position:absolute;left:10699;top:15973;width:118;height:150" coordorigin="10699,15973" coordsize="118,150" path="m10810,16058l10773,16058,10794,16061,10794,16096,10776,16100,10812,16100,10816,16091,10814,16066,10810,16058xe" filled="true" fillcolor="#034ea2" stroked="false">
                <v:path arrowok="t"/>
                <v:fill type="solid"/>
              </v:shape>
              <v:shape style="position:absolute;left:10699;top:15973;width:118;height:150" coordorigin="10699,15973" coordsize="118,150" path="m10807,15997l10773,15997,10787,16000,10787,16028,10779,16034,10808,16034,10811,16027,10811,16015,10807,15997xe" filled="true" fillcolor="#034ea2" stroked="false">
                <v:path arrowok="t"/>
                <v:fill type="solid"/>
              </v:shape>
            </v:group>
            <v:group style="position:absolute;left:10830;top:15973;width:148;height:150" coordorigin="10830,15973" coordsize="148,150">
              <v:shape style="position:absolute;left:10830;top:15973;width:148;height:150" coordorigin="10830,15973" coordsize="148,150" path="m10911,15973l10896,15973,10893,15975,10830,16115,10830,16117,10833,16122,10836,16123,10850,16123,10853,16121,10870,16085,10964,16085,10953,16061,10880,16061,10903,16010,10930,16010,10914,15975,10911,15973xe" filled="true" fillcolor="#034ea2" stroked="false">
                <v:path arrowok="t"/>
                <v:fill type="solid"/>
              </v:shape>
              <v:shape style="position:absolute;left:10830;top:15973;width:148;height:150" coordorigin="10830,15973" coordsize="148,150" path="m10964,16085l10938,16085,10954,16121,10957,16123,10972,16123,10974,16122,10977,16117,10978,16115,10964,16085xe" filled="true" fillcolor="#034ea2" stroked="false">
                <v:path arrowok="t"/>
                <v:fill type="solid"/>
              </v:shape>
              <v:shape style="position:absolute;left:10830;top:15973;width:148;height:150" coordorigin="10830,15973" coordsize="148,150" path="m10930,16010l10903,16010,10927,16061,10953,16061,10930,16010xe" filled="true" fillcolor="#034ea2" stroked="false">
                <v:path arrowok="t"/>
                <v:fill type="solid"/>
              </v:shape>
            </v:group>
            <v:group style="position:absolute;left:11000;top:15973;width:24;height:150" coordorigin="11000,15973" coordsize="24,150">
              <v:shape style="position:absolute;left:11000;top:15973;width:24;height:150" coordorigin="11000,15973" coordsize="24,150" path="m11021,15973l11004,15973,11000,15977,11000,16120,11004,16123,11021,16123,11024,16120,11024,15977,11021,15973xe" filled="true" fillcolor="#034ea2" stroked="false">
                <v:path arrowok="t"/>
                <v:fill type="solid"/>
              </v:shape>
            </v:group>
            <v:group style="position:absolute;left:11069;top:15973;width:123;height:150" coordorigin="11069,15973" coordsize="123,150">
              <v:shape style="position:absolute;left:11069;top:15973;width:123;height:150" coordorigin="11069,15973" coordsize="123,150" path="m11088,15973l11072,15973,11069,15977,11069,16120,11072,16123,11089,16123,11092,16120,11092,16018,11123,16018,11091,15975,11088,15973xe" filled="true" fillcolor="#034ea2" stroked="false">
                <v:path arrowok="t"/>
                <v:fill type="solid"/>
              </v:shape>
              <v:shape style="position:absolute;left:11069;top:15973;width:123;height:150" coordorigin="11069,15973" coordsize="123,150" path="m11123,16018l11092,16018,11169,16122,11171,16123,11188,16123,11191,16120,11191,16079,11167,16079,11123,16018xe" filled="true" fillcolor="#034ea2" stroked="false">
                <v:path arrowok="t"/>
                <v:fill type="solid"/>
              </v:shape>
              <v:shape style="position:absolute;left:11069;top:15973;width:123;height:150" coordorigin="11069,15973" coordsize="123,150" path="m11188,15973l11171,15973,11167,15977,11167,16079,11191,16079,11191,15977,11188,15973xe" filled="true" fillcolor="#034ea2" stroked="false">
                <v:path arrowok="t"/>
                <v:fill type="solid"/>
              </v:shape>
              <v:shape style="position:absolute;left:9840;top:15477;width:1156;height:442" type="#_x0000_t75" stroked="false">
                <v:imagedata r:id="rId8" o:title=""/>
              </v:shape>
              <v:shape style="position:absolute;left:716;top:714;width:2990;height:952" type="#_x0000_t75" stroked="false">
                <v:imagedata r:id="rId9" o:title="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1"/>
        <w:rPr>
          <w:rFonts w:ascii="Times New Roman" w:hAnsi="Times New Roman" w:cs="Times New Roman" w:eastAsia="Times New Roman"/>
          <w:sz w:val="15"/>
          <w:szCs w:val="15"/>
        </w:rPr>
      </w:pPr>
    </w:p>
    <w:p>
      <w:pPr>
        <w:spacing w:line="680" w:lineRule="exact" w:before="96"/>
        <w:ind w:left="309" w:right="2268" w:firstLine="0"/>
        <w:jc w:val="left"/>
        <w:rPr>
          <w:rFonts w:ascii="Trebuchet MS" w:hAnsi="Trebuchet MS" w:cs="Trebuchet MS" w:eastAsia="Trebuchet MS"/>
          <w:sz w:val="64"/>
          <w:szCs w:val="64"/>
        </w:rPr>
      </w:pPr>
      <w:r>
        <w:rPr>
          <w:rFonts w:ascii="Trebuchet MS" w:hAnsi="Trebuchet MS"/>
          <w:b/>
          <w:color w:val="FFFFFF"/>
          <w:spacing w:val="-5"/>
          <w:w w:val="115"/>
          <w:sz w:val="64"/>
        </w:rPr>
        <w:t>HŰTŐ-FŰTŐ</w:t>
      </w:r>
      <w:r>
        <w:rPr>
          <w:rFonts w:ascii="Trebuchet MS" w:hAnsi="Trebuchet MS"/>
          <w:b/>
          <w:color w:val="FFFFFF"/>
          <w:spacing w:val="3"/>
          <w:w w:val="113"/>
          <w:sz w:val="64"/>
        </w:rPr>
        <w:t> </w:t>
      </w:r>
      <w:r>
        <w:rPr>
          <w:rFonts w:ascii="Trebuchet MS" w:hAnsi="Trebuchet MS"/>
          <w:b/>
          <w:color w:val="FFFFFF"/>
          <w:spacing w:val="-2"/>
          <w:w w:val="115"/>
          <w:sz w:val="64"/>
        </w:rPr>
        <w:t>Á</w:t>
      </w:r>
      <w:r>
        <w:rPr>
          <w:rFonts w:ascii="Trebuchet MS" w:hAnsi="Trebuchet MS"/>
          <w:b/>
          <w:color w:val="FFFFFF"/>
          <w:spacing w:val="-3"/>
          <w:w w:val="115"/>
          <w:sz w:val="64"/>
        </w:rPr>
        <w:t>L</w:t>
      </w:r>
      <w:r>
        <w:rPr>
          <w:rFonts w:ascii="Trebuchet MS" w:hAnsi="Trebuchet MS"/>
          <w:b/>
          <w:color w:val="FFFFFF"/>
          <w:spacing w:val="-2"/>
          <w:w w:val="115"/>
          <w:sz w:val="64"/>
        </w:rPr>
        <w:t>MENNYEZE</w:t>
      </w:r>
      <w:r>
        <w:rPr>
          <w:rFonts w:ascii="Trebuchet MS" w:hAnsi="Trebuchet MS"/>
          <w:b/>
          <w:color w:val="FFFFFF"/>
          <w:spacing w:val="-3"/>
          <w:w w:val="115"/>
          <w:sz w:val="64"/>
        </w:rPr>
        <w:t>T</w:t>
      </w:r>
      <w:r>
        <w:rPr>
          <w:rFonts w:ascii="Trebuchet MS" w:hAnsi="Trebuchet MS"/>
          <w:b/>
          <w:color w:val="FFFFFF"/>
          <w:spacing w:val="-2"/>
          <w:w w:val="115"/>
          <w:sz w:val="64"/>
        </w:rPr>
        <w:t>EK</w:t>
      </w:r>
      <w:r>
        <w:rPr>
          <w:rFonts w:ascii="Trebuchet MS" w:hAnsi="Trebuchet MS"/>
          <w:sz w:val="64"/>
        </w:rPr>
      </w:r>
    </w:p>
    <w:p>
      <w:pPr>
        <w:spacing w:line="250" w:lineRule="auto" w:before="61"/>
        <w:ind w:left="309" w:right="2526" w:firstLine="0"/>
        <w:jc w:val="left"/>
        <w:rPr>
          <w:rFonts w:ascii="Arial" w:hAnsi="Arial" w:cs="Arial" w:eastAsia="Arial"/>
          <w:sz w:val="32"/>
          <w:szCs w:val="32"/>
        </w:rPr>
      </w:pPr>
      <w:r>
        <w:rPr>
          <w:rFonts w:ascii="Arial" w:hAnsi="Arial"/>
          <w:color w:val="FFFFFF"/>
          <w:spacing w:val="-4"/>
          <w:w w:val="110"/>
          <w:sz w:val="32"/>
        </w:rPr>
        <w:t>Cl</w:t>
      </w:r>
      <w:r>
        <w:rPr>
          <w:rFonts w:ascii="Arial" w:hAnsi="Arial"/>
          <w:color w:val="FFFFFF"/>
          <w:spacing w:val="-3"/>
          <w:w w:val="110"/>
          <w:sz w:val="32"/>
        </w:rPr>
        <w:t>i</w:t>
      </w:r>
      <w:r>
        <w:rPr>
          <w:rFonts w:ascii="Arial" w:hAnsi="Arial"/>
          <w:color w:val="FFFFFF"/>
          <w:spacing w:val="-1"/>
          <w:w w:val="110"/>
          <w:sz w:val="32"/>
        </w:rPr>
        <w:t>m</w:t>
      </w:r>
      <w:r>
        <w:rPr>
          <w:rFonts w:ascii="Arial" w:hAnsi="Arial"/>
          <w:color w:val="FFFFFF"/>
          <w:w w:val="110"/>
          <w:sz w:val="32"/>
        </w:rPr>
        <w:t>a</w:t>
      </w:r>
      <w:r>
        <w:rPr>
          <w:rFonts w:ascii="Arial" w:hAnsi="Arial"/>
          <w:color w:val="FFFFFF"/>
          <w:spacing w:val="-20"/>
          <w:w w:val="110"/>
          <w:sz w:val="32"/>
        </w:rPr>
        <w:t> </w:t>
      </w:r>
      <w:r>
        <w:rPr>
          <w:rFonts w:ascii="Arial" w:hAnsi="Arial"/>
          <w:color w:val="FFFFFF"/>
          <w:spacing w:val="-34"/>
          <w:w w:val="110"/>
          <w:sz w:val="32"/>
        </w:rPr>
        <w:t>T</w:t>
      </w:r>
      <w:r>
        <w:rPr>
          <w:rFonts w:ascii="Arial" w:hAnsi="Arial"/>
          <w:color w:val="FFFFFF"/>
          <w:spacing w:val="-1"/>
          <w:w w:val="110"/>
          <w:sz w:val="32"/>
        </w:rPr>
        <w:t>o</w:t>
      </w:r>
      <w:r>
        <w:rPr>
          <w:rFonts w:ascii="Arial" w:hAnsi="Arial"/>
          <w:color w:val="FFFFFF"/>
          <w:w w:val="110"/>
          <w:sz w:val="32"/>
        </w:rPr>
        <w:t>p</w:t>
      </w:r>
      <w:r>
        <w:rPr>
          <w:rFonts w:ascii="Arial" w:hAnsi="Arial"/>
          <w:color w:val="FFFFFF"/>
          <w:spacing w:val="-20"/>
          <w:w w:val="110"/>
          <w:sz w:val="32"/>
        </w:rPr>
        <w:t> </w:t>
      </w:r>
      <w:r>
        <w:rPr>
          <w:rFonts w:ascii="Arial" w:hAnsi="Arial"/>
          <w:color w:val="FFFFFF"/>
          <w:spacing w:val="1"/>
          <w:w w:val="110"/>
          <w:sz w:val="32"/>
        </w:rPr>
        <w:t>R</w:t>
      </w:r>
      <w:r>
        <w:rPr>
          <w:rFonts w:ascii="Arial" w:hAnsi="Arial"/>
          <w:color w:val="FFFFFF"/>
          <w:w w:val="110"/>
          <w:sz w:val="32"/>
        </w:rPr>
        <w:t>F</w:t>
      </w:r>
      <w:r>
        <w:rPr>
          <w:rFonts w:ascii="Arial" w:hAnsi="Arial"/>
          <w:color w:val="FFFFFF"/>
          <w:spacing w:val="-20"/>
          <w:w w:val="110"/>
          <w:sz w:val="32"/>
        </w:rPr>
        <w:t> </w:t>
      </w:r>
      <w:r>
        <w:rPr>
          <w:rFonts w:ascii="Arial" w:hAnsi="Arial"/>
          <w:color w:val="FFFFFF"/>
          <w:spacing w:val="3"/>
          <w:w w:val="110"/>
          <w:sz w:val="32"/>
        </w:rPr>
        <w:t>1</w:t>
      </w:r>
      <w:r>
        <w:rPr>
          <w:rFonts w:ascii="Arial" w:hAnsi="Arial"/>
          <w:color w:val="FFFFFF"/>
          <w:spacing w:val="-4"/>
          <w:w w:val="110"/>
          <w:sz w:val="32"/>
        </w:rPr>
        <w:t>0</w:t>
      </w:r>
      <w:r>
        <w:rPr>
          <w:rFonts w:ascii="Arial" w:hAnsi="Arial"/>
          <w:color w:val="FFFFFF"/>
          <w:w w:val="110"/>
          <w:sz w:val="32"/>
        </w:rPr>
        <w:t>,</w:t>
      </w:r>
      <w:r>
        <w:rPr>
          <w:rFonts w:ascii="Arial" w:hAnsi="Arial"/>
          <w:color w:val="FFFFFF"/>
          <w:spacing w:val="-20"/>
          <w:w w:val="110"/>
          <w:sz w:val="32"/>
        </w:rPr>
        <w:t> </w:t>
      </w:r>
      <w:r>
        <w:rPr>
          <w:rFonts w:ascii="Arial" w:hAnsi="Arial"/>
          <w:color w:val="FFFFFF"/>
          <w:spacing w:val="-4"/>
          <w:w w:val="110"/>
          <w:sz w:val="32"/>
        </w:rPr>
        <w:t>Cl</w:t>
      </w:r>
      <w:r>
        <w:rPr>
          <w:rFonts w:ascii="Arial" w:hAnsi="Arial"/>
          <w:color w:val="FFFFFF"/>
          <w:spacing w:val="-3"/>
          <w:w w:val="110"/>
          <w:sz w:val="32"/>
        </w:rPr>
        <w:t>i</w:t>
      </w:r>
      <w:r>
        <w:rPr>
          <w:rFonts w:ascii="Arial" w:hAnsi="Arial"/>
          <w:color w:val="FFFFFF"/>
          <w:spacing w:val="-1"/>
          <w:w w:val="110"/>
          <w:sz w:val="32"/>
        </w:rPr>
        <w:t>m</w:t>
      </w:r>
      <w:r>
        <w:rPr>
          <w:rFonts w:ascii="Arial" w:hAnsi="Arial"/>
          <w:color w:val="FFFFFF"/>
          <w:spacing w:val="-5"/>
          <w:w w:val="110"/>
          <w:sz w:val="32"/>
        </w:rPr>
        <w:t>a</w:t>
      </w:r>
      <w:r>
        <w:rPr>
          <w:rFonts w:ascii="Arial" w:hAnsi="Arial"/>
          <w:color w:val="FFFFFF"/>
          <w:w w:val="110"/>
          <w:sz w:val="32"/>
        </w:rPr>
        <w:t>f</w:t>
      </w:r>
      <w:r>
        <w:rPr>
          <w:rFonts w:ascii="Arial" w:hAnsi="Arial"/>
          <w:color w:val="FFFFFF"/>
          <w:spacing w:val="-6"/>
          <w:w w:val="110"/>
          <w:sz w:val="32"/>
        </w:rPr>
        <w:t>i</w:t>
      </w:r>
      <w:r>
        <w:rPr>
          <w:rFonts w:ascii="Arial" w:hAnsi="Arial"/>
          <w:color w:val="FFFFFF"/>
          <w:w w:val="110"/>
          <w:sz w:val="32"/>
        </w:rPr>
        <w:t>t</w:t>
      </w:r>
      <w:r>
        <w:rPr>
          <w:rFonts w:ascii="Arial" w:hAnsi="Arial"/>
          <w:color w:val="FFFFFF"/>
          <w:spacing w:val="-20"/>
          <w:w w:val="110"/>
          <w:sz w:val="32"/>
        </w:rPr>
        <w:t> </w:t>
      </w:r>
      <w:r>
        <w:rPr>
          <w:rFonts w:ascii="Arial" w:hAnsi="Arial"/>
          <w:color w:val="FFFFFF"/>
          <w:spacing w:val="3"/>
          <w:w w:val="110"/>
          <w:sz w:val="32"/>
        </w:rPr>
        <w:t>1</w:t>
      </w:r>
      <w:r>
        <w:rPr>
          <w:rFonts w:ascii="Arial" w:hAnsi="Arial"/>
          <w:color w:val="FFFFFF"/>
          <w:w w:val="110"/>
          <w:sz w:val="32"/>
        </w:rPr>
        <w:t>0</w:t>
      </w:r>
      <w:r>
        <w:rPr>
          <w:rFonts w:ascii="Arial" w:hAnsi="Arial"/>
          <w:color w:val="FFFFFF"/>
          <w:spacing w:val="-20"/>
          <w:w w:val="110"/>
          <w:sz w:val="32"/>
        </w:rPr>
        <w:t> </w:t>
      </w:r>
      <w:r>
        <w:rPr>
          <w:rFonts w:ascii="Arial" w:hAnsi="Arial"/>
          <w:color w:val="FFFFFF"/>
          <w:spacing w:val="-3"/>
          <w:w w:val="110"/>
          <w:sz w:val="32"/>
        </w:rPr>
        <w:t>é</w:t>
      </w:r>
      <w:r>
        <w:rPr>
          <w:rFonts w:ascii="Arial" w:hAnsi="Arial"/>
          <w:color w:val="FFFFFF"/>
          <w:w w:val="110"/>
          <w:sz w:val="32"/>
        </w:rPr>
        <w:t>s</w:t>
      </w:r>
      <w:r>
        <w:rPr>
          <w:rFonts w:ascii="Arial" w:hAnsi="Arial"/>
          <w:color w:val="FFFFFF"/>
          <w:w w:val="99"/>
          <w:sz w:val="32"/>
        </w:rPr>
        <w:t> </w:t>
      </w:r>
      <w:r>
        <w:rPr>
          <w:rFonts w:ascii="Arial" w:hAnsi="Arial"/>
          <w:color w:val="FFFFFF"/>
          <w:spacing w:val="-5"/>
          <w:w w:val="110"/>
          <w:sz w:val="32"/>
        </w:rPr>
        <w:t>R</w:t>
      </w:r>
      <w:r>
        <w:rPr>
          <w:rFonts w:ascii="Arial" w:hAnsi="Arial"/>
          <w:color w:val="FFFFFF"/>
          <w:spacing w:val="-4"/>
          <w:w w:val="110"/>
          <w:sz w:val="32"/>
        </w:rPr>
        <w:t>igito</w:t>
      </w:r>
      <w:r>
        <w:rPr>
          <w:rFonts w:ascii="Arial" w:hAnsi="Arial"/>
          <w:color w:val="FFFFFF"/>
          <w:spacing w:val="-5"/>
          <w:w w:val="110"/>
          <w:sz w:val="32"/>
        </w:rPr>
        <w:t>ne</w:t>
      </w:r>
      <w:r>
        <w:rPr>
          <w:rFonts w:ascii="Arial" w:hAnsi="Arial"/>
          <w:color w:val="FFFFFF"/>
          <w:spacing w:val="27"/>
          <w:w w:val="110"/>
          <w:sz w:val="32"/>
        </w:rPr>
        <w:t> </w:t>
      </w:r>
      <w:r>
        <w:rPr>
          <w:rFonts w:ascii="Arial" w:hAnsi="Arial"/>
          <w:color w:val="FFFFFF"/>
          <w:spacing w:val="-4"/>
          <w:w w:val="110"/>
          <w:sz w:val="32"/>
        </w:rPr>
        <w:t>C</w:t>
      </w:r>
      <w:r>
        <w:rPr>
          <w:rFonts w:ascii="Arial" w:hAnsi="Arial"/>
          <w:color w:val="FFFFFF"/>
          <w:spacing w:val="-3"/>
          <w:w w:val="110"/>
          <w:sz w:val="32"/>
        </w:rPr>
        <w:t>lim</w:t>
      </w:r>
      <w:r>
        <w:rPr>
          <w:rFonts w:ascii="Arial" w:hAnsi="Arial"/>
          <w:color w:val="FFFFFF"/>
          <w:spacing w:val="-4"/>
          <w:w w:val="110"/>
          <w:sz w:val="32"/>
        </w:rPr>
        <w:t>a</w:t>
      </w:r>
      <w:r>
        <w:rPr>
          <w:rFonts w:ascii="Arial" w:hAnsi="Arial"/>
          <w:color w:val="FFFFFF"/>
          <w:spacing w:val="-3"/>
          <w:w w:val="110"/>
          <w:sz w:val="32"/>
        </w:rPr>
        <w:t>fit</w:t>
      </w:r>
      <w:r>
        <w:rPr>
          <w:rFonts w:ascii="Arial" w:hAnsi="Arial"/>
          <w:color w:val="FFFFFF"/>
          <w:spacing w:val="27"/>
          <w:w w:val="110"/>
          <w:sz w:val="32"/>
        </w:rPr>
        <w:t> </w:t>
      </w:r>
      <w:r>
        <w:rPr>
          <w:rFonts w:ascii="Arial" w:hAnsi="Arial"/>
          <w:color w:val="FFFFFF"/>
          <w:spacing w:val="1"/>
          <w:w w:val="110"/>
          <w:sz w:val="32"/>
        </w:rPr>
        <w:t>1</w:t>
      </w:r>
      <w:r>
        <w:rPr>
          <w:rFonts w:ascii="Arial" w:hAnsi="Arial"/>
          <w:color w:val="FFFFFF"/>
          <w:w w:val="110"/>
          <w:sz w:val="32"/>
        </w:rPr>
        <w:t>0</w:t>
      </w:r>
      <w:r>
        <w:rPr>
          <w:rFonts w:ascii="Arial" w:hAnsi="Arial"/>
          <w:color w:val="FFFFFF"/>
          <w:spacing w:val="27"/>
          <w:w w:val="110"/>
          <w:sz w:val="32"/>
        </w:rPr>
        <w:t> </w:t>
      </w:r>
      <w:r>
        <w:rPr>
          <w:rFonts w:ascii="Arial" w:hAnsi="Arial"/>
          <w:color w:val="FFFFFF"/>
          <w:spacing w:val="-4"/>
          <w:w w:val="110"/>
          <w:sz w:val="32"/>
        </w:rPr>
        <w:t>ép</w:t>
      </w:r>
      <w:r>
        <w:rPr>
          <w:rFonts w:ascii="Arial" w:hAnsi="Arial"/>
          <w:color w:val="FFFFFF"/>
          <w:spacing w:val="-5"/>
          <w:w w:val="110"/>
          <w:sz w:val="32"/>
        </w:rPr>
        <w:t>í</w:t>
      </w:r>
      <w:r>
        <w:rPr>
          <w:rFonts w:ascii="Arial" w:hAnsi="Arial"/>
          <w:color w:val="FFFFFF"/>
          <w:spacing w:val="-4"/>
          <w:w w:val="110"/>
          <w:sz w:val="32"/>
        </w:rPr>
        <w:t>től</w:t>
      </w:r>
      <w:r>
        <w:rPr>
          <w:rFonts w:ascii="Arial" w:hAnsi="Arial"/>
          <w:color w:val="FFFFFF"/>
          <w:spacing w:val="-5"/>
          <w:w w:val="110"/>
          <w:sz w:val="32"/>
        </w:rPr>
        <w:t>eme</w:t>
      </w:r>
      <w:r>
        <w:rPr>
          <w:rFonts w:ascii="Arial" w:hAnsi="Arial"/>
          <w:color w:val="FFFFFF"/>
          <w:spacing w:val="-4"/>
          <w:w w:val="110"/>
          <w:sz w:val="32"/>
        </w:rPr>
        <w:t>z</w:t>
      </w:r>
      <w:r>
        <w:rPr>
          <w:rFonts w:ascii="Arial" w:hAnsi="Arial"/>
          <w:color w:val="FFFFFF"/>
          <w:spacing w:val="-5"/>
          <w:w w:val="110"/>
          <w:sz w:val="32"/>
        </w:rPr>
        <w:t>ek</w:t>
      </w:r>
      <w:r>
        <w:rPr>
          <w:rFonts w:ascii="Arial" w:hAnsi="Arial"/>
          <w:color w:val="FFFFFF"/>
          <w:spacing w:val="-4"/>
          <w:w w:val="110"/>
          <w:sz w:val="32"/>
        </w:rPr>
        <w:t>k</w:t>
      </w:r>
      <w:r>
        <w:rPr>
          <w:rFonts w:ascii="Arial" w:hAnsi="Arial"/>
          <w:color w:val="FFFFFF"/>
          <w:spacing w:val="-5"/>
          <w:w w:val="110"/>
          <w:sz w:val="32"/>
        </w:rPr>
        <w:t>e</w:t>
      </w:r>
      <w:r>
        <w:rPr>
          <w:rFonts w:ascii="Arial" w:hAnsi="Arial"/>
          <w:color w:val="FFFFFF"/>
          <w:spacing w:val="-4"/>
          <w:w w:val="110"/>
          <w:sz w:val="32"/>
        </w:rPr>
        <w:t>l</w:t>
      </w:r>
      <w:r>
        <w:rPr>
          <w:rFonts w:ascii="Arial" w:hAnsi="Arial"/>
          <w:sz w:val="32"/>
        </w:rPr>
      </w:r>
    </w:p>
    <w:p>
      <w:pPr>
        <w:spacing w:after="0" w:line="250" w:lineRule="auto"/>
        <w:jc w:val="left"/>
        <w:rPr>
          <w:rFonts w:ascii="Arial" w:hAnsi="Arial" w:cs="Arial" w:eastAsia="Arial"/>
          <w:sz w:val="32"/>
          <w:szCs w:val="32"/>
        </w:rPr>
        <w:sectPr>
          <w:type w:val="continuous"/>
          <w:pgSz w:w="11910" w:h="16840"/>
          <w:pgMar w:top="1580" w:bottom="280" w:left="1680" w:right="168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  <w:r>
        <w:rPr/>
        <w:pict>
          <v:group style="position:absolute;margin-left:0pt;margin-top:.000015pt;width:595.3pt;height:841.9pt;mso-position-horizontal-relative:page;mso-position-vertical-relative:page;z-index:-174184" coordorigin="0,0" coordsize="11906,16838">
            <v:shape style="position:absolute;left:0;top:0;width:11906;height:16838" type="#_x0000_t75" stroked="false">
              <v:imagedata r:id="rId10" o:title=""/>
            </v:shape>
            <v:group style="position:absolute;left:1077;top:11022;width:4882;height:5102" coordorigin="1077,11022" coordsize="4882,5102">
              <v:shape style="position:absolute;left:1077;top:11022;width:4882;height:5102" coordorigin="1077,11022" coordsize="4882,5102" path="m5714,11022l1369,11863,1299,11885,1235,11923,1179,11973,1133,12032,1100,12100,1081,12172,1077,12222,1077,15872,1086,15943,1110,16005,1147,16056,1197,16093,1255,16116,1321,16123,1345,16122,5667,15283,5737,15260,5801,15223,5857,15173,5902,15113,5936,15046,5955,14973,5958,14923,5958,11273,5950,11202,5926,11141,5888,11090,5839,11052,5780,11029,5714,11022xe" filled="true" fillcolor="#006cb7" stroked="false">
                <v:path arrowok="t"/>
                <v:fill type="solid"/>
              </v:shape>
            </v:group>
            <v:group style="position:absolute;left:720;top:10659;width:4882;height:5102" coordorigin="720,10659" coordsize="4882,5102">
              <v:shape style="position:absolute;left:720;top:10659;width:4882;height:5102" coordorigin="720,10659" coordsize="4882,5102" path="m5357,10659l1012,11500,942,11522,878,11560,822,11610,776,11670,743,11737,724,11809,720,11859,720,15509,728,15580,753,15642,790,15693,839,15730,898,15754,964,15761,988,15759,5310,14920,5380,14897,5444,14860,5499,14810,5545,14750,5578,14683,5597,14610,5601,14561,5601,10910,5593,10839,5569,10778,5531,10727,5482,10689,5423,10666,5357,10659xe" filled="true" fillcolor="#ffffff" stroked="false">
                <v:path arrowok="t"/>
                <v:fill type="solid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before="242"/>
        <w:ind w:left="117" w:right="0" w:firstLine="0"/>
        <w:jc w:val="left"/>
        <w:rPr>
          <w:rFonts w:ascii="Trebuchet MS" w:hAnsi="Trebuchet MS" w:cs="Trebuchet MS" w:eastAsia="Trebuchet MS"/>
          <w:sz w:val="36"/>
          <w:szCs w:val="36"/>
        </w:rPr>
      </w:pPr>
      <w:r>
        <w:rPr>
          <w:rFonts w:ascii="Trebuchet MS" w:hAnsi="Trebuchet MS"/>
          <w:b/>
          <w:color w:val="006CB7"/>
          <w:spacing w:val="-6"/>
          <w:w w:val="115"/>
          <w:sz w:val="36"/>
        </w:rPr>
        <w:t>MEGGYŐZŐDÉSÜNK</w:t>
      </w:r>
      <w:r>
        <w:rPr>
          <w:rFonts w:ascii="Trebuchet MS" w:hAnsi="Trebuchet MS"/>
          <w:b/>
          <w:color w:val="006CB7"/>
          <w:spacing w:val="-9"/>
          <w:w w:val="115"/>
          <w:sz w:val="36"/>
        </w:rPr>
        <w:t>,</w:t>
      </w:r>
      <w:r>
        <w:rPr>
          <w:rFonts w:ascii="Trebuchet MS" w:hAnsi="Trebuchet MS"/>
          <w:sz w:val="36"/>
        </w:rPr>
      </w:r>
    </w:p>
    <w:p>
      <w:pPr>
        <w:pStyle w:val="BodyText"/>
        <w:spacing w:line="250" w:lineRule="auto" w:before="80"/>
        <w:ind w:left="117" w:right="5026"/>
        <w:jc w:val="left"/>
      </w:pPr>
      <w:r>
        <w:rPr>
          <w:color w:val="231F20"/>
          <w:spacing w:val="-2"/>
          <w:w w:val="115"/>
        </w:rPr>
        <w:t>h</w:t>
      </w:r>
      <w:r>
        <w:rPr>
          <w:color w:val="231F20"/>
          <w:spacing w:val="-1"/>
          <w:w w:val="115"/>
        </w:rPr>
        <w:t>ogy</w:t>
      </w:r>
      <w:r>
        <w:rPr>
          <w:color w:val="231F20"/>
          <w:spacing w:val="-19"/>
          <w:w w:val="115"/>
        </w:rPr>
        <w:t> </w:t>
      </w:r>
      <w:r>
        <w:rPr>
          <w:color w:val="231F20"/>
          <w:spacing w:val="-2"/>
          <w:w w:val="115"/>
        </w:rPr>
        <w:t>épí</w:t>
      </w:r>
      <w:r>
        <w:rPr>
          <w:color w:val="231F20"/>
          <w:spacing w:val="-1"/>
          <w:w w:val="115"/>
        </w:rPr>
        <w:t>tő</w:t>
      </w:r>
      <w:r>
        <w:rPr>
          <w:color w:val="231F20"/>
          <w:spacing w:val="-2"/>
          <w:w w:val="115"/>
        </w:rPr>
        <w:t>an</w:t>
      </w:r>
      <w:r>
        <w:rPr>
          <w:color w:val="231F20"/>
          <w:spacing w:val="-1"/>
          <w:w w:val="115"/>
        </w:rPr>
        <w:t>y</w:t>
      </w:r>
      <w:r>
        <w:rPr>
          <w:color w:val="231F20"/>
          <w:spacing w:val="-2"/>
          <w:w w:val="115"/>
        </w:rPr>
        <w:t>a</w:t>
      </w:r>
      <w:r>
        <w:rPr>
          <w:color w:val="231F20"/>
          <w:spacing w:val="-1"/>
          <w:w w:val="115"/>
        </w:rPr>
        <w:t>g-gy</w:t>
      </w:r>
      <w:r>
        <w:rPr>
          <w:color w:val="231F20"/>
          <w:spacing w:val="-2"/>
          <w:w w:val="115"/>
        </w:rPr>
        <w:t>á</w:t>
      </w:r>
      <w:r>
        <w:rPr>
          <w:color w:val="231F20"/>
          <w:spacing w:val="-1"/>
          <w:w w:val="115"/>
        </w:rPr>
        <w:t>rtók</w:t>
      </w:r>
      <w:r>
        <w:rPr>
          <w:color w:val="231F20"/>
          <w:spacing w:val="-2"/>
          <w:w w:val="115"/>
        </w:rPr>
        <w:t>én</w:t>
      </w:r>
      <w:r>
        <w:rPr>
          <w:color w:val="231F20"/>
          <w:spacing w:val="-1"/>
          <w:w w:val="115"/>
        </w:rPr>
        <w:t>t</w:t>
      </w:r>
      <w:r>
        <w:rPr>
          <w:color w:val="231F20"/>
          <w:spacing w:val="-18"/>
          <w:w w:val="115"/>
        </w:rPr>
        <w:t> </w:t>
      </w:r>
      <w:r>
        <w:rPr>
          <w:color w:val="231F20"/>
          <w:w w:val="115"/>
        </w:rPr>
        <w:t>és</w:t>
      </w:r>
      <w:r>
        <w:rPr>
          <w:color w:val="231F20"/>
          <w:spacing w:val="-18"/>
          <w:w w:val="115"/>
        </w:rPr>
        <w:t> </w:t>
      </w:r>
      <w:r>
        <w:rPr>
          <w:color w:val="231F20"/>
          <w:spacing w:val="-3"/>
          <w:w w:val="115"/>
        </w:rPr>
        <w:t>r</w:t>
      </w:r>
      <w:r>
        <w:rPr>
          <w:color w:val="231F20"/>
          <w:spacing w:val="-4"/>
          <w:w w:val="115"/>
        </w:rPr>
        <w:t>en</w:t>
      </w:r>
      <w:r>
        <w:rPr>
          <w:color w:val="231F20"/>
          <w:spacing w:val="-3"/>
          <w:w w:val="115"/>
        </w:rPr>
        <w:t>d</w:t>
      </w:r>
      <w:r>
        <w:rPr>
          <w:color w:val="231F20"/>
          <w:spacing w:val="-4"/>
          <w:w w:val="115"/>
        </w:rPr>
        <w:t>szer</w:t>
      </w:r>
      <w:r>
        <w:rPr>
          <w:color w:val="231F20"/>
          <w:spacing w:val="-3"/>
          <w:w w:val="115"/>
        </w:rPr>
        <w:t>-</w:t>
      </w:r>
      <w:r>
        <w:rPr>
          <w:color w:val="231F20"/>
          <w:spacing w:val="31"/>
          <w:w w:val="122"/>
        </w:rPr>
        <w:t> </w:t>
      </w:r>
      <w:r>
        <w:rPr>
          <w:color w:val="231F20"/>
          <w:spacing w:val="-2"/>
          <w:w w:val="115"/>
        </w:rPr>
        <w:t>forg</w:t>
      </w:r>
      <w:r>
        <w:rPr>
          <w:color w:val="231F20"/>
          <w:spacing w:val="-3"/>
          <w:w w:val="115"/>
        </w:rPr>
        <w:t>a</w:t>
      </w:r>
      <w:r>
        <w:rPr>
          <w:color w:val="231F20"/>
          <w:spacing w:val="-2"/>
          <w:w w:val="115"/>
        </w:rPr>
        <w:t>lm</w:t>
      </w:r>
      <w:r>
        <w:rPr>
          <w:color w:val="231F20"/>
          <w:spacing w:val="-3"/>
          <w:w w:val="115"/>
        </w:rPr>
        <w:t>az</w:t>
      </w:r>
      <w:r>
        <w:rPr>
          <w:color w:val="231F20"/>
          <w:spacing w:val="-2"/>
          <w:w w:val="115"/>
        </w:rPr>
        <w:t>ó</w:t>
      </w:r>
      <w:r>
        <w:rPr>
          <w:color w:val="231F20"/>
          <w:spacing w:val="-3"/>
          <w:w w:val="115"/>
        </w:rPr>
        <w:t>ké</w:t>
      </w:r>
      <w:r>
        <w:rPr>
          <w:color w:val="231F20"/>
          <w:spacing w:val="-2"/>
          <w:w w:val="115"/>
        </w:rPr>
        <w:t>nt</w:t>
      </w:r>
      <w:r>
        <w:rPr>
          <w:color w:val="231F20"/>
          <w:spacing w:val="-18"/>
          <w:w w:val="115"/>
        </w:rPr>
        <w:t> </w:t>
      </w:r>
      <w:r>
        <w:rPr>
          <w:color w:val="231F20"/>
          <w:spacing w:val="-1"/>
          <w:w w:val="115"/>
        </w:rPr>
        <w:t>f</w:t>
      </w:r>
      <w:r>
        <w:rPr>
          <w:color w:val="231F20"/>
          <w:spacing w:val="-2"/>
          <w:w w:val="115"/>
        </w:rPr>
        <w:t>e</w:t>
      </w:r>
      <w:r>
        <w:rPr>
          <w:color w:val="231F20"/>
          <w:spacing w:val="-1"/>
          <w:w w:val="115"/>
        </w:rPr>
        <w:t>l</w:t>
      </w:r>
      <w:r>
        <w:rPr>
          <w:color w:val="231F20"/>
          <w:spacing w:val="-2"/>
          <w:w w:val="115"/>
        </w:rPr>
        <w:t>a</w:t>
      </w:r>
      <w:r>
        <w:rPr>
          <w:color w:val="231F20"/>
          <w:spacing w:val="-1"/>
          <w:w w:val="115"/>
        </w:rPr>
        <w:t>datu</w:t>
      </w:r>
      <w:r>
        <w:rPr>
          <w:color w:val="231F20"/>
          <w:spacing w:val="-2"/>
          <w:w w:val="115"/>
        </w:rPr>
        <w:t>n</w:t>
      </w:r>
      <w:r>
        <w:rPr>
          <w:color w:val="231F20"/>
          <w:spacing w:val="-1"/>
          <w:w w:val="115"/>
        </w:rPr>
        <w:t>k</w:t>
      </w:r>
      <w:r>
        <w:rPr>
          <w:color w:val="231F20"/>
          <w:spacing w:val="-18"/>
          <w:w w:val="115"/>
        </w:rPr>
        <w:t> </w:t>
      </w:r>
      <w:r>
        <w:rPr>
          <w:color w:val="231F20"/>
          <w:spacing w:val="-1"/>
          <w:w w:val="115"/>
        </w:rPr>
        <w:t>oly</w:t>
      </w:r>
      <w:r>
        <w:rPr>
          <w:color w:val="231F20"/>
          <w:spacing w:val="-2"/>
          <w:w w:val="115"/>
        </w:rPr>
        <w:t>an</w:t>
      </w:r>
      <w:r>
        <w:rPr>
          <w:color w:val="231F20"/>
          <w:spacing w:val="-18"/>
          <w:w w:val="115"/>
        </w:rPr>
        <w:t> </w:t>
      </w:r>
      <w:r>
        <w:rPr>
          <w:color w:val="231F20"/>
          <w:spacing w:val="-2"/>
          <w:w w:val="115"/>
        </w:rPr>
        <w:t>i</w:t>
      </w:r>
      <w:r>
        <w:rPr>
          <w:color w:val="231F20"/>
          <w:spacing w:val="-3"/>
          <w:w w:val="115"/>
        </w:rPr>
        <w:t>nn</w:t>
      </w:r>
      <w:r>
        <w:rPr>
          <w:color w:val="231F20"/>
          <w:spacing w:val="-2"/>
          <w:w w:val="115"/>
        </w:rPr>
        <w:t>ovat</w:t>
      </w:r>
      <w:r>
        <w:rPr>
          <w:color w:val="231F20"/>
          <w:spacing w:val="-3"/>
          <w:w w:val="115"/>
        </w:rPr>
        <w:t>í</w:t>
      </w:r>
      <w:r>
        <w:rPr>
          <w:color w:val="231F20"/>
          <w:spacing w:val="-2"/>
          <w:w w:val="115"/>
        </w:rPr>
        <w:t>v</w:t>
      </w:r>
      <w:r>
        <w:rPr>
          <w:color w:val="231F20"/>
          <w:spacing w:val="37"/>
          <w:w w:val="117"/>
        </w:rPr>
        <w:t> </w:t>
      </w:r>
      <w:r>
        <w:rPr>
          <w:color w:val="231F20"/>
          <w:spacing w:val="-2"/>
          <w:w w:val="115"/>
        </w:rPr>
        <w:t>t</w:t>
      </w:r>
      <w:r>
        <w:rPr>
          <w:color w:val="231F20"/>
          <w:spacing w:val="-3"/>
          <w:w w:val="115"/>
        </w:rPr>
        <w:t>ermékeke</w:t>
      </w:r>
      <w:r>
        <w:rPr>
          <w:color w:val="231F20"/>
          <w:spacing w:val="-2"/>
          <w:w w:val="115"/>
        </w:rPr>
        <w:t>t</w:t>
      </w:r>
      <w:r>
        <w:rPr>
          <w:color w:val="231F20"/>
          <w:spacing w:val="-36"/>
          <w:w w:val="115"/>
        </w:rPr>
        <w:t> </w:t>
      </w:r>
      <w:r>
        <w:rPr>
          <w:color w:val="231F20"/>
          <w:w w:val="115"/>
        </w:rPr>
        <w:t>és</w:t>
      </w:r>
      <w:r>
        <w:rPr>
          <w:color w:val="231F20"/>
          <w:spacing w:val="-35"/>
          <w:w w:val="115"/>
        </w:rPr>
        <w:t> </w:t>
      </w:r>
      <w:r>
        <w:rPr>
          <w:color w:val="231F20"/>
          <w:spacing w:val="-2"/>
          <w:w w:val="115"/>
        </w:rPr>
        <w:t>me</w:t>
      </w:r>
      <w:r>
        <w:rPr>
          <w:color w:val="231F20"/>
          <w:spacing w:val="-1"/>
          <w:w w:val="115"/>
        </w:rPr>
        <w:t>gold</w:t>
      </w:r>
      <w:r>
        <w:rPr>
          <w:color w:val="231F20"/>
          <w:spacing w:val="-2"/>
          <w:w w:val="115"/>
        </w:rPr>
        <w:t>ás</w:t>
      </w:r>
      <w:r>
        <w:rPr>
          <w:color w:val="231F20"/>
          <w:spacing w:val="-1"/>
          <w:w w:val="115"/>
        </w:rPr>
        <w:t>ok</w:t>
      </w:r>
      <w:r>
        <w:rPr>
          <w:color w:val="231F20"/>
          <w:spacing w:val="-2"/>
          <w:w w:val="115"/>
        </w:rPr>
        <w:t>a</w:t>
      </w:r>
      <w:r>
        <w:rPr>
          <w:color w:val="231F20"/>
          <w:spacing w:val="-1"/>
          <w:w w:val="115"/>
        </w:rPr>
        <w:t>t</w:t>
      </w:r>
      <w:r>
        <w:rPr>
          <w:color w:val="231F20"/>
          <w:spacing w:val="-36"/>
          <w:w w:val="115"/>
        </w:rPr>
        <w:t> </w:t>
      </w:r>
      <w:r>
        <w:rPr>
          <w:color w:val="231F20"/>
          <w:spacing w:val="-2"/>
          <w:w w:val="115"/>
        </w:rPr>
        <w:t>a</w:t>
      </w:r>
      <w:r>
        <w:rPr>
          <w:color w:val="231F20"/>
          <w:spacing w:val="-1"/>
          <w:w w:val="115"/>
        </w:rPr>
        <w:t>j</w:t>
      </w:r>
      <w:r>
        <w:rPr>
          <w:color w:val="231F20"/>
          <w:spacing w:val="-2"/>
          <w:w w:val="115"/>
        </w:rPr>
        <w:t>án</w:t>
      </w:r>
      <w:r>
        <w:rPr>
          <w:color w:val="231F20"/>
          <w:spacing w:val="-1"/>
          <w:w w:val="115"/>
        </w:rPr>
        <w:t>l</w:t>
      </w:r>
      <w:r>
        <w:rPr>
          <w:color w:val="231F20"/>
          <w:spacing w:val="-2"/>
          <w:w w:val="115"/>
        </w:rPr>
        <w:t>an</w:t>
      </w:r>
      <w:r>
        <w:rPr>
          <w:color w:val="231F20"/>
          <w:spacing w:val="-1"/>
          <w:w w:val="115"/>
        </w:rPr>
        <w:t>i</w:t>
      </w:r>
      <w:r>
        <w:rPr>
          <w:color w:val="231F20"/>
          <w:spacing w:val="-2"/>
          <w:w w:val="115"/>
        </w:rPr>
        <w:t>,</w:t>
      </w:r>
      <w:r>
        <w:rPr>
          <w:color w:val="231F20"/>
          <w:spacing w:val="-35"/>
          <w:w w:val="115"/>
        </w:rPr>
        <w:t> </w:t>
      </w:r>
      <w:r>
        <w:rPr>
          <w:color w:val="231F20"/>
          <w:spacing w:val="-2"/>
          <w:w w:val="115"/>
        </w:rPr>
        <w:t>ame</w:t>
      </w:r>
      <w:r>
        <w:rPr>
          <w:color w:val="231F20"/>
          <w:spacing w:val="-1"/>
          <w:w w:val="115"/>
        </w:rPr>
        <w:t>ly</w:t>
      </w:r>
      <w:r>
        <w:rPr>
          <w:color w:val="231F20"/>
          <w:spacing w:val="-2"/>
          <w:w w:val="115"/>
        </w:rPr>
        <w:t>ek</w:t>
      </w:r>
      <w:r>
        <w:rPr>
          <w:color w:val="231F20"/>
          <w:spacing w:val="56"/>
          <w:w w:val="109"/>
        </w:rPr>
        <w:t> </w:t>
      </w:r>
      <w:r>
        <w:rPr>
          <w:color w:val="231F20"/>
          <w:spacing w:val="-2"/>
          <w:w w:val="115"/>
        </w:rPr>
        <w:t>e</w:t>
      </w:r>
      <w:r>
        <w:rPr>
          <w:color w:val="231F20"/>
          <w:spacing w:val="-1"/>
          <w:w w:val="115"/>
        </w:rPr>
        <w:t>lő</w:t>
      </w:r>
      <w:r>
        <w:rPr>
          <w:color w:val="231F20"/>
          <w:spacing w:val="-2"/>
          <w:w w:val="115"/>
        </w:rPr>
        <w:t>segí</w:t>
      </w:r>
      <w:r>
        <w:rPr>
          <w:color w:val="231F20"/>
          <w:spacing w:val="-1"/>
          <w:w w:val="115"/>
        </w:rPr>
        <w:t>tik</w:t>
      </w:r>
      <w:r>
        <w:rPr>
          <w:color w:val="231F20"/>
          <w:spacing w:val="-21"/>
          <w:w w:val="115"/>
        </w:rPr>
        <w:t> </w:t>
      </w:r>
      <w:r>
        <w:rPr>
          <w:color w:val="231F20"/>
          <w:w w:val="115"/>
        </w:rPr>
        <w:t>a</w:t>
      </w:r>
      <w:r>
        <w:rPr>
          <w:color w:val="231F20"/>
          <w:spacing w:val="-21"/>
          <w:w w:val="115"/>
        </w:rPr>
        <w:t> </w:t>
      </w:r>
      <w:r>
        <w:rPr>
          <w:color w:val="231F20"/>
          <w:spacing w:val="-1"/>
          <w:w w:val="115"/>
        </w:rPr>
        <w:t>f</w:t>
      </w:r>
      <w:r>
        <w:rPr>
          <w:color w:val="231F20"/>
          <w:spacing w:val="-2"/>
          <w:w w:val="115"/>
        </w:rPr>
        <w:t>enn</w:t>
      </w:r>
      <w:r>
        <w:rPr>
          <w:color w:val="231F20"/>
          <w:spacing w:val="-1"/>
          <w:w w:val="115"/>
        </w:rPr>
        <w:t>t</w:t>
      </w:r>
      <w:r>
        <w:rPr>
          <w:color w:val="231F20"/>
          <w:spacing w:val="-2"/>
          <w:w w:val="115"/>
        </w:rPr>
        <w:t>a</w:t>
      </w:r>
      <w:r>
        <w:rPr>
          <w:color w:val="231F20"/>
          <w:spacing w:val="-1"/>
          <w:w w:val="115"/>
        </w:rPr>
        <w:t>rt</w:t>
      </w:r>
      <w:r>
        <w:rPr>
          <w:color w:val="231F20"/>
          <w:spacing w:val="-2"/>
          <w:w w:val="115"/>
        </w:rPr>
        <w:t>ha</w:t>
      </w:r>
      <w:r>
        <w:rPr>
          <w:color w:val="231F20"/>
          <w:spacing w:val="-1"/>
          <w:w w:val="115"/>
        </w:rPr>
        <w:t>tó</w:t>
      </w:r>
      <w:r>
        <w:rPr>
          <w:color w:val="231F20"/>
          <w:spacing w:val="-21"/>
          <w:w w:val="115"/>
        </w:rPr>
        <w:t> </w:t>
      </w:r>
      <w:r>
        <w:rPr>
          <w:color w:val="231F20"/>
          <w:spacing w:val="-2"/>
          <w:w w:val="115"/>
        </w:rPr>
        <w:t>é</w:t>
      </w:r>
      <w:r>
        <w:rPr>
          <w:color w:val="231F20"/>
          <w:spacing w:val="-1"/>
          <w:w w:val="115"/>
        </w:rPr>
        <w:t>l</w:t>
      </w:r>
      <w:r>
        <w:rPr>
          <w:color w:val="231F20"/>
          <w:spacing w:val="-2"/>
          <w:w w:val="115"/>
        </w:rPr>
        <w:t>e</w:t>
      </w:r>
      <w:r>
        <w:rPr>
          <w:color w:val="231F20"/>
          <w:spacing w:val="-1"/>
          <w:w w:val="115"/>
        </w:rPr>
        <w:t>tt</w:t>
      </w:r>
      <w:r>
        <w:rPr>
          <w:color w:val="231F20"/>
          <w:spacing w:val="-2"/>
          <w:w w:val="115"/>
        </w:rPr>
        <w:t>e</w:t>
      </w:r>
      <w:r>
        <w:rPr>
          <w:color w:val="231F20"/>
          <w:spacing w:val="-1"/>
          <w:w w:val="115"/>
        </w:rPr>
        <w:t>r</w:t>
      </w:r>
      <w:r>
        <w:rPr>
          <w:color w:val="231F20"/>
          <w:spacing w:val="-2"/>
          <w:w w:val="115"/>
        </w:rPr>
        <w:t>e</w:t>
      </w:r>
      <w:r>
        <w:rPr>
          <w:color w:val="231F20"/>
          <w:spacing w:val="-1"/>
          <w:w w:val="115"/>
        </w:rPr>
        <w:t>k</w:t>
      </w:r>
      <w:r>
        <w:rPr>
          <w:color w:val="231F20"/>
          <w:spacing w:val="-21"/>
          <w:w w:val="115"/>
        </w:rPr>
        <w:t> </w:t>
      </w:r>
      <w:r>
        <w:rPr>
          <w:color w:val="231F20"/>
          <w:spacing w:val="-1"/>
          <w:w w:val="115"/>
        </w:rPr>
        <w:t>ki</w:t>
      </w:r>
      <w:r>
        <w:rPr>
          <w:color w:val="231F20"/>
          <w:spacing w:val="-2"/>
          <w:w w:val="115"/>
        </w:rPr>
        <w:t>alakí</w:t>
      </w:r>
      <w:r>
        <w:rPr>
          <w:color w:val="231F20"/>
          <w:spacing w:val="-1"/>
          <w:w w:val="115"/>
        </w:rPr>
        <w:t>t</w:t>
      </w:r>
      <w:r>
        <w:rPr>
          <w:color w:val="231F20"/>
          <w:spacing w:val="-2"/>
          <w:w w:val="115"/>
        </w:rPr>
        <w:t>ásá</w:t>
      </w:r>
      <w:r>
        <w:rPr>
          <w:color w:val="231F20"/>
          <w:spacing w:val="-1"/>
          <w:w w:val="115"/>
        </w:rPr>
        <w:t>t</w:t>
      </w:r>
      <w:r>
        <w:rPr>
          <w:color w:val="231F20"/>
          <w:spacing w:val="-2"/>
          <w:w w:val="115"/>
        </w:rPr>
        <w:t>.</w:t>
      </w:r>
      <w:r>
        <w:rPr>
          <w:color w:val="231F20"/>
          <w:spacing w:val="31"/>
          <w:w w:val="88"/>
        </w:rPr>
        <w:t> </w:t>
      </w:r>
      <w:r>
        <w:rPr>
          <w:color w:val="231F20"/>
          <w:spacing w:val="-2"/>
          <w:w w:val="115"/>
        </w:rPr>
        <w:t>Ú</w:t>
      </w:r>
      <w:r>
        <w:rPr>
          <w:color w:val="231F20"/>
          <w:spacing w:val="-1"/>
          <w:w w:val="115"/>
        </w:rPr>
        <w:t>gy</w:t>
      </w:r>
      <w:r>
        <w:rPr>
          <w:color w:val="231F20"/>
          <w:spacing w:val="-19"/>
          <w:w w:val="115"/>
        </w:rPr>
        <w:t> </w:t>
      </w:r>
      <w:r>
        <w:rPr>
          <w:color w:val="231F20"/>
          <w:spacing w:val="-1"/>
          <w:w w:val="115"/>
        </w:rPr>
        <w:t>v</w:t>
      </w:r>
      <w:r>
        <w:rPr>
          <w:color w:val="231F20"/>
          <w:spacing w:val="-2"/>
          <w:w w:val="115"/>
        </w:rPr>
        <w:t>é</w:t>
      </w:r>
      <w:r>
        <w:rPr>
          <w:color w:val="231F20"/>
          <w:spacing w:val="-1"/>
          <w:w w:val="115"/>
        </w:rPr>
        <w:t>lj</w:t>
      </w:r>
      <w:r>
        <w:rPr>
          <w:color w:val="231F20"/>
          <w:spacing w:val="-2"/>
          <w:w w:val="115"/>
        </w:rPr>
        <w:t>ü</w:t>
      </w:r>
      <w:r>
        <w:rPr>
          <w:color w:val="231F20"/>
          <w:spacing w:val="-1"/>
          <w:w w:val="115"/>
        </w:rPr>
        <w:t>k</w:t>
      </w:r>
      <w:r>
        <w:rPr>
          <w:color w:val="231F20"/>
          <w:spacing w:val="-2"/>
          <w:w w:val="115"/>
        </w:rPr>
        <w:t>,</w:t>
      </w:r>
      <w:r>
        <w:rPr>
          <w:color w:val="231F20"/>
          <w:spacing w:val="-19"/>
          <w:w w:val="115"/>
        </w:rPr>
        <w:t> </w:t>
      </w:r>
      <w:r>
        <w:rPr>
          <w:color w:val="231F20"/>
          <w:w w:val="115"/>
        </w:rPr>
        <w:t>ha</w:t>
      </w:r>
      <w:r>
        <w:rPr>
          <w:color w:val="231F20"/>
          <w:spacing w:val="-18"/>
          <w:w w:val="115"/>
        </w:rPr>
        <w:t> </w:t>
      </w:r>
      <w:r>
        <w:rPr>
          <w:color w:val="231F20"/>
          <w:w w:val="115"/>
        </w:rPr>
        <w:t>még</w:t>
      </w:r>
      <w:r>
        <w:rPr>
          <w:color w:val="231F20"/>
          <w:spacing w:val="-19"/>
          <w:w w:val="115"/>
        </w:rPr>
        <w:t> </w:t>
      </w:r>
      <w:r>
        <w:rPr>
          <w:color w:val="231F20"/>
          <w:spacing w:val="-1"/>
          <w:w w:val="115"/>
        </w:rPr>
        <w:t>i</w:t>
      </w:r>
      <w:r>
        <w:rPr>
          <w:color w:val="231F20"/>
          <w:spacing w:val="-2"/>
          <w:w w:val="115"/>
        </w:rPr>
        <w:t>n</w:t>
      </w:r>
      <w:r>
        <w:rPr>
          <w:color w:val="231F20"/>
          <w:spacing w:val="-1"/>
          <w:w w:val="115"/>
        </w:rPr>
        <w:t>k</w:t>
      </w:r>
      <w:r>
        <w:rPr>
          <w:color w:val="231F20"/>
          <w:spacing w:val="-2"/>
          <w:w w:val="115"/>
        </w:rPr>
        <w:t>á</w:t>
      </w:r>
      <w:r>
        <w:rPr>
          <w:color w:val="231F20"/>
          <w:spacing w:val="-1"/>
          <w:w w:val="115"/>
        </w:rPr>
        <w:t>bb</w:t>
      </w:r>
      <w:r>
        <w:rPr>
          <w:color w:val="231F20"/>
          <w:spacing w:val="-18"/>
          <w:w w:val="115"/>
        </w:rPr>
        <w:t> </w:t>
      </w:r>
      <w:r>
        <w:rPr>
          <w:color w:val="231F20"/>
          <w:spacing w:val="-4"/>
          <w:w w:val="115"/>
        </w:rPr>
        <w:t>k</w:t>
      </w:r>
      <w:r>
        <w:rPr>
          <w:color w:val="231F20"/>
          <w:spacing w:val="-3"/>
          <w:w w:val="115"/>
        </w:rPr>
        <w:t>ör</w:t>
      </w:r>
      <w:r>
        <w:rPr>
          <w:color w:val="231F20"/>
          <w:spacing w:val="-4"/>
          <w:w w:val="115"/>
        </w:rPr>
        <w:t>n</w:t>
      </w:r>
      <w:r>
        <w:rPr>
          <w:color w:val="231F20"/>
          <w:spacing w:val="-3"/>
          <w:w w:val="115"/>
        </w:rPr>
        <w:t>y</w:t>
      </w:r>
      <w:r>
        <w:rPr>
          <w:color w:val="231F20"/>
          <w:spacing w:val="-4"/>
          <w:w w:val="115"/>
        </w:rPr>
        <w:t>eze</w:t>
      </w:r>
      <w:r>
        <w:rPr>
          <w:color w:val="231F20"/>
          <w:spacing w:val="-3"/>
          <w:w w:val="115"/>
        </w:rPr>
        <w:t>tb</w:t>
      </w:r>
      <w:r>
        <w:rPr>
          <w:color w:val="231F20"/>
          <w:spacing w:val="-4"/>
          <w:w w:val="115"/>
        </w:rPr>
        <w:t>a</w:t>
      </w:r>
      <w:r>
        <w:rPr>
          <w:color w:val="231F20"/>
          <w:spacing w:val="-3"/>
          <w:w w:val="115"/>
        </w:rPr>
        <w:t>r</w:t>
      </w:r>
      <w:r>
        <w:rPr>
          <w:color w:val="231F20"/>
          <w:spacing w:val="-4"/>
          <w:w w:val="115"/>
        </w:rPr>
        <w:t>á</w:t>
      </w:r>
      <w:r>
        <w:rPr>
          <w:color w:val="231F20"/>
          <w:spacing w:val="-3"/>
          <w:w w:val="115"/>
        </w:rPr>
        <w:t>t</w:t>
      </w:r>
      <w:r>
        <w:rPr>
          <w:color w:val="231F20"/>
          <w:spacing w:val="43"/>
          <w:w w:val="145"/>
        </w:rPr>
        <w:t> </w:t>
      </w:r>
      <w:r>
        <w:rPr>
          <w:color w:val="231F20"/>
          <w:spacing w:val="-2"/>
          <w:w w:val="115"/>
        </w:rPr>
        <w:t>t</w:t>
      </w:r>
      <w:r>
        <w:rPr>
          <w:color w:val="231F20"/>
          <w:spacing w:val="-3"/>
          <w:w w:val="115"/>
        </w:rPr>
        <w:t>e</w:t>
      </w:r>
      <w:r>
        <w:rPr>
          <w:color w:val="231F20"/>
          <w:spacing w:val="-2"/>
          <w:w w:val="115"/>
        </w:rPr>
        <w:t>rm</w:t>
      </w:r>
      <w:r>
        <w:rPr>
          <w:color w:val="231F20"/>
          <w:spacing w:val="-3"/>
          <w:w w:val="115"/>
        </w:rPr>
        <w:t>ékeke</w:t>
      </w:r>
      <w:r>
        <w:rPr>
          <w:color w:val="231F20"/>
          <w:spacing w:val="-2"/>
          <w:w w:val="115"/>
        </w:rPr>
        <w:t>t</w:t>
      </w:r>
      <w:r>
        <w:rPr>
          <w:color w:val="231F20"/>
          <w:spacing w:val="-28"/>
          <w:w w:val="115"/>
        </w:rPr>
        <w:t> </w:t>
      </w:r>
      <w:r>
        <w:rPr>
          <w:color w:val="231F20"/>
          <w:w w:val="115"/>
        </w:rPr>
        <w:t>kínálunk,</w:t>
      </w:r>
      <w:r>
        <w:rPr>
          <w:color w:val="231F20"/>
          <w:spacing w:val="-28"/>
          <w:w w:val="115"/>
        </w:rPr>
        <w:t> </w:t>
      </w:r>
      <w:r>
        <w:rPr>
          <w:color w:val="231F20"/>
          <w:spacing w:val="-2"/>
          <w:w w:val="115"/>
        </w:rPr>
        <w:t>e</w:t>
      </w:r>
      <w:r>
        <w:rPr>
          <w:color w:val="231F20"/>
          <w:spacing w:val="-1"/>
          <w:w w:val="115"/>
        </w:rPr>
        <w:t>l</w:t>
      </w:r>
      <w:r>
        <w:rPr>
          <w:color w:val="231F20"/>
          <w:spacing w:val="-2"/>
          <w:w w:val="115"/>
        </w:rPr>
        <w:t>é</w:t>
      </w:r>
      <w:r>
        <w:rPr>
          <w:color w:val="231F20"/>
          <w:spacing w:val="-1"/>
          <w:w w:val="115"/>
        </w:rPr>
        <w:t>r</w:t>
      </w:r>
      <w:r>
        <w:rPr>
          <w:color w:val="231F20"/>
          <w:spacing w:val="-2"/>
          <w:w w:val="115"/>
        </w:rPr>
        <w:t>he</w:t>
      </w:r>
      <w:r>
        <w:rPr>
          <w:color w:val="231F20"/>
          <w:spacing w:val="-1"/>
          <w:w w:val="115"/>
        </w:rPr>
        <w:t>tő</w:t>
      </w:r>
      <w:r>
        <w:rPr>
          <w:color w:val="231F20"/>
          <w:spacing w:val="-28"/>
          <w:w w:val="115"/>
        </w:rPr>
        <w:t> </w:t>
      </w:r>
      <w:r>
        <w:rPr>
          <w:color w:val="231F20"/>
          <w:spacing w:val="-2"/>
          <w:w w:val="115"/>
        </w:rPr>
        <w:t>ez</w:t>
      </w:r>
      <w:r>
        <w:rPr>
          <w:color w:val="231F20"/>
          <w:spacing w:val="-28"/>
          <w:w w:val="115"/>
        </w:rPr>
        <w:t> </w:t>
      </w:r>
      <w:r>
        <w:rPr>
          <w:color w:val="231F20"/>
          <w:w w:val="115"/>
        </w:rPr>
        <w:t>a</w:t>
      </w:r>
      <w:r>
        <w:rPr>
          <w:color w:val="231F20"/>
          <w:spacing w:val="-28"/>
          <w:w w:val="115"/>
        </w:rPr>
        <w:t> </w:t>
      </w:r>
      <w:r>
        <w:rPr>
          <w:color w:val="231F20"/>
          <w:spacing w:val="-2"/>
          <w:w w:val="115"/>
        </w:rPr>
        <w:t>cé</w:t>
      </w:r>
      <w:r>
        <w:rPr>
          <w:color w:val="231F20"/>
          <w:spacing w:val="-1"/>
          <w:w w:val="115"/>
        </w:rPr>
        <w:t>l</w:t>
      </w:r>
      <w:r>
        <w:rPr>
          <w:color w:val="231F20"/>
          <w:spacing w:val="-2"/>
          <w:w w:val="115"/>
        </w:rPr>
        <w:t>.</w:t>
      </w:r>
      <w:r>
        <w:rPr/>
      </w:r>
    </w:p>
    <w:p>
      <w:pPr>
        <w:pStyle w:val="BodyText"/>
        <w:spacing w:line="250" w:lineRule="auto"/>
        <w:ind w:left="117" w:right="5267"/>
        <w:jc w:val="left"/>
      </w:pPr>
      <w:r>
        <w:rPr>
          <w:color w:val="231F20"/>
          <w:spacing w:val="-2"/>
          <w:w w:val="110"/>
        </w:rPr>
        <w:t>Me</w:t>
      </w:r>
      <w:r>
        <w:rPr>
          <w:color w:val="231F20"/>
          <w:spacing w:val="-1"/>
          <w:w w:val="110"/>
        </w:rPr>
        <w:t>gold</w:t>
      </w:r>
      <w:r>
        <w:rPr>
          <w:color w:val="231F20"/>
          <w:spacing w:val="-2"/>
          <w:w w:val="110"/>
        </w:rPr>
        <w:t>ása</w:t>
      </w:r>
      <w:r>
        <w:rPr>
          <w:color w:val="231F20"/>
          <w:spacing w:val="-1"/>
          <w:w w:val="110"/>
        </w:rPr>
        <w:t>ink</w:t>
      </w:r>
      <w:r>
        <w:rPr>
          <w:color w:val="231F20"/>
          <w:spacing w:val="32"/>
          <w:w w:val="110"/>
        </w:rPr>
        <w:t> </w:t>
      </w:r>
      <w:r>
        <w:rPr>
          <w:color w:val="231F20"/>
          <w:spacing w:val="-2"/>
          <w:w w:val="110"/>
        </w:rPr>
        <w:t>energi</w:t>
      </w:r>
      <w:r>
        <w:rPr>
          <w:color w:val="231F20"/>
          <w:spacing w:val="-3"/>
          <w:w w:val="110"/>
        </w:rPr>
        <w:t>a</w:t>
      </w:r>
      <w:r>
        <w:rPr>
          <w:color w:val="231F20"/>
          <w:spacing w:val="-2"/>
          <w:w w:val="110"/>
        </w:rPr>
        <w:t>-h</w:t>
      </w:r>
      <w:r>
        <w:rPr>
          <w:color w:val="231F20"/>
          <w:spacing w:val="-3"/>
          <w:w w:val="110"/>
        </w:rPr>
        <w:t>a</w:t>
      </w:r>
      <w:r>
        <w:rPr>
          <w:color w:val="231F20"/>
          <w:spacing w:val="-2"/>
          <w:w w:val="110"/>
        </w:rPr>
        <w:t>tékony</w:t>
      </w:r>
      <w:r>
        <w:rPr>
          <w:color w:val="231F20"/>
          <w:spacing w:val="-3"/>
          <w:w w:val="110"/>
        </w:rPr>
        <w:t>,</w:t>
      </w:r>
      <w:r>
        <w:rPr>
          <w:color w:val="231F20"/>
          <w:spacing w:val="32"/>
          <w:w w:val="110"/>
        </w:rPr>
        <w:t> </w:t>
      </w:r>
      <w:r>
        <w:rPr>
          <w:color w:val="231F20"/>
          <w:spacing w:val="-4"/>
          <w:w w:val="110"/>
        </w:rPr>
        <w:t>körny</w:t>
      </w:r>
      <w:r>
        <w:rPr>
          <w:color w:val="231F20"/>
          <w:spacing w:val="-5"/>
          <w:w w:val="110"/>
        </w:rPr>
        <w:t>e</w:t>
      </w:r>
      <w:r>
        <w:rPr>
          <w:color w:val="231F20"/>
          <w:spacing w:val="-4"/>
          <w:w w:val="110"/>
        </w:rPr>
        <w:t>z</w:t>
      </w:r>
      <w:r>
        <w:rPr>
          <w:color w:val="231F20"/>
          <w:spacing w:val="-5"/>
          <w:w w:val="110"/>
        </w:rPr>
        <w:t>e</w:t>
      </w:r>
      <w:r>
        <w:rPr>
          <w:color w:val="231F20"/>
          <w:spacing w:val="-4"/>
          <w:w w:val="110"/>
        </w:rPr>
        <w:t>t-</w:t>
      </w:r>
      <w:r>
        <w:rPr>
          <w:color w:val="231F20"/>
          <w:spacing w:val="55"/>
          <w:w w:val="122"/>
        </w:rPr>
        <w:t> </w:t>
      </w:r>
      <w:r>
        <w:rPr>
          <w:color w:val="231F20"/>
          <w:spacing w:val="-1"/>
          <w:w w:val="110"/>
        </w:rPr>
        <w:t>b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r</w:t>
      </w:r>
      <w:r>
        <w:rPr>
          <w:color w:val="231F20"/>
          <w:spacing w:val="-2"/>
          <w:w w:val="110"/>
        </w:rPr>
        <w:t>á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,</w:t>
      </w:r>
      <w:r>
        <w:rPr>
          <w:color w:val="231F20"/>
          <w:spacing w:val="-3"/>
          <w:w w:val="110"/>
        </w:rPr>
        <w:t> </w:t>
      </w:r>
      <w:r>
        <w:rPr>
          <w:color w:val="231F20"/>
          <w:spacing w:val="-2"/>
          <w:w w:val="110"/>
        </w:rPr>
        <w:t>k</w:t>
      </w:r>
      <w:r>
        <w:rPr>
          <w:color w:val="231F20"/>
          <w:spacing w:val="-3"/>
          <w:w w:val="110"/>
        </w:rPr>
        <w:t>é</w:t>
      </w:r>
      <w:r>
        <w:rPr>
          <w:color w:val="231F20"/>
          <w:spacing w:val="-2"/>
          <w:w w:val="110"/>
        </w:rPr>
        <w:t>nyelm</w:t>
      </w:r>
      <w:r>
        <w:rPr>
          <w:color w:val="231F20"/>
          <w:spacing w:val="-3"/>
          <w:w w:val="110"/>
        </w:rPr>
        <w:t>es </w:t>
      </w:r>
      <w:r>
        <w:rPr>
          <w:color w:val="231F20"/>
          <w:w w:val="110"/>
        </w:rPr>
        <w:t>és</w:t>
      </w:r>
      <w:r>
        <w:rPr>
          <w:color w:val="231F20"/>
          <w:spacing w:val="-3"/>
          <w:w w:val="110"/>
        </w:rPr>
        <w:t> </w:t>
      </w:r>
      <w:r>
        <w:rPr>
          <w:color w:val="231F20"/>
          <w:spacing w:val="-1"/>
          <w:w w:val="110"/>
        </w:rPr>
        <w:t>egé</w:t>
      </w:r>
      <w:r>
        <w:rPr>
          <w:color w:val="231F20"/>
          <w:spacing w:val="-2"/>
          <w:w w:val="110"/>
        </w:rPr>
        <w:t>s</w:t>
      </w:r>
      <w:r>
        <w:rPr>
          <w:color w:val="231F20"/>
          <w:spacing w:val="-1"/>
          <w:w w:val="110"/>
        </w:rPr>
        <w:t>z</w:t>
      </w:r>
      <w:r>
        <w:rPr>
          <w:color w:val="231F20"/>
          <w:spacing w:val="-2"/>
          <w:w w:val="110"/>
        </w:rPr>
        <w:t>s</w:t>
      </w:r>
      <w:r>
        <w:rPr>
          <w:color w:val="231F20"/>
          <w:spacing w:val="-1"/>
          <w:w w:val="110"/>
        </w:rPr>
        <w:t>ége</w:t>
      </w:r>
      <w:r>
        <w:rPr>
          <w:color w:val="231F20"/>
          <w:spacing w:val="-2"/>
          <w:w w:val="110"/>
        </w:rPr>
        <w:t>s</w:t>
      </w:r>
      <w:r>
        <w:rPr>
          <w:color w:val="231F20"/>
          <w:spacing w:val="-3"/>
          <w:w w:val="110"/>
        </w:rPr>
        <w:t> </w:t>
      </w:r>
      <w:r>
        <w:rPr>
          <w:color w:val="231F20"/>
          <w:spacing w:val="-2"/>
          <w:w w:val="110"/>
        </w:rPr>
        <w:t>t</w:t>
      </w:r>
      <w:r>
        <w:rPr>
          <w:color w:val="231F20"/>
          <w:spacing w:val="-3"/>
          <w:w w:val="110"/>
        </w:rPr>
        <w:t>e</w:t>
      </w:r>
      <w:r>
        <w:rPr>
          <w:color w:val="231F20"/>
          <w:spacing w:val="-2"/>
          <w:w w:val="110"/>
        </w:rPr>
        <w:t>r</w:t>
      </w:r>
      <w:r>
        <w:rPr>
          <w:color w:val="231F20"/>
          <w:spacing w:val="-3"/>
          <w:w w:val="110"/>
        </w:rPr>
        <w:t>e</w:t>
      </w:r>
      <w:r>
        <w:rPr>
          <w:color w:val="231F20"/>
          <w:spacing w:val="-2"/>
          <w:w w:val="110"/>
        </w:rPr>
        <w:t>k</w:t>
      </w:r>
      <w:r>
        <w:rPr>
          <w:color w:val="231F20"/>
          <w:spacing w:val="-3"/>
          <w:w w:val="110"/>
        </w:rPr>
        <w:t>e</w:t>
      </w:r>
      <w:r>
        <w:rPr>
          <w:color w:val="231F20"/>
          <w:spacing w:val="-2"/>
          <w:w w:val="110"/>
        </w:rPr>
        <w:t>t</w:t>
      </w:r>
      <w:r>
        <w:rPr>
          <w:color w:val="231F20"/>
          <w:spacing w:val="39"/>
          <w:w w:val="145"/>
        </w:rPr>
        <w:t> </w:t>
      </w:r>
      <w:r>
        <w:rPr>
          <w:color w:val="231F20"/>
          <w:spacing w:val="-1"/>
          <w:w w:val="110"/>
        </w:rPr>
        <w:t>biztos</w:t>
      </w:r>
      <w:r>
        <w:rPr>
          <w:color w:val="231F20"/>
          <w:spacing w:val="-2"/>
          <w:w w:val="110"/>
        </w:rPr>
        <w:t>í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n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k</w:t>
      </w:r>
      <w:r>
        <w:rPr>
          <w:color w:val="231F20"/>
          <w:spacing w:val="-2"/>
          <w:w w:val="110"/>
        </w:rPr>
        <w:t>.</w:t>
      </w:r>
      <w:r>
        <w:rPr/>
      </w:r>
    </w:p>
    <w:p>
      <w:pPr>
        <w:spacing w:after="0" w:line="250" w:lineRule="auto"/>
        <w:jc w:val="left"/>
        <w:sectPr>
          <w:pgSz w:w="11910" w:h="16840"/>
          <w:pgMar w:top="1580" w:bottom="280" w:left="960" w:right="1680"/>
        </w:sectPr>
      </w:pPr>
    </w:p>
    <w:p>
      <w:pPr>
        <w:spacing w:line="200" w:lineRule="atLeast"/>
        <w:ind w:left="5636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pict>
          <v:group style="width:247.75pt;height:99.2pt;mso-position-horizontal-relative:char;mso-position-vertical-relative:line" coordorigin="0,0" coordsize="4955,1984">
            <v:group style="position:absolute;left:0;top:0;width:4955;height:1984" coordorigin="0,0" coordsize="4955,1984">
              <v:shape style="position:absolute;left:0;top:0;width:4955;height:1984" coordorigin="0,0" coordsize="4955,1984" path="m4955,0l0,0,0,1804,10,1869,39,1923,101,1970,160,1984,182,1984,4746,1099,4806,1078,4859,1042,4903,994,4935,938,4952,876,4955,0xe" filled="true" fillcolor="#006cb7" stroked="false">
                <v:path arrowok="t"/>
                <v:fill type="solid"/>
              </v:shape>
              <v:shape style="position:absolute;left:0;top:0;width:4955;height:1984" type="#_x0000_t202" filled="false" stroked="false">
                <v:textbox inset="0,0,0,0">
                  <w:txbxContent>
                    <w:p>
                      <w:pPr>
                        <w:spacing w:line="240" w:lineRule="auto" w:before="6"/>
                        <w:rPr>
                          <w:rFonts w:ascii="Arial" w:hAnsi="Arial" w:cs="Arial" w:eastAsia="Arial"/>
                          <w:sz w:val="35"/>
                          <w:szCs w:val="35"/>
                        </w:rPr>
                      </w:pPr>
                    </w:p>
                    <w:p>
                      <w:pPr>
                        <w:spacing w:line="320" w:lineRule="exact" w:before="0"/>
                        <w:ind w:left="323" w:right="2093" w:firstLine="0"/>
                        <w:jc w:val="left"/>
                        <w:rPr>
                          <w:rFonts w:ascii="Calibri" w:hAnsi="Calibri" w:cs="Calibri" w:eastAsia="Calibri"/>
                          <w:sz w:val="32"/>
                          <w:szCs w:val="32"/>
                        </w:rPr>
                      </w:pPr>
                      <w:r>
                        <w:rPr>
                          <w:rFonts w:ascii="Calibri" w:hAnsi="Calibri"/>
                          <w:b/>
                          <w:color w:val="FFFFFF"/>
                          <w:w w:val="80"/>
                          <w:sz w:val="32"/>
                        </w:rPr>
                        <w:t>A</w:t>
                      </w:r>
                      <w:r>
                        <w:rPr>
                          <w:rFonts w:ascii="Calibri" w:hAnsi="Calibri"/>
                          <w:b/>
                          <w:color w:val="FFFFFF"/>
                          <w:spacing w:val="16"/>
                          <w:w w:val="80"/>
                          <w:sz w:val="32"/>
                        </w:rPr>
                        <w:t> </w:t>
                      </w:r>
                      <w:r>
                        <w:rPr>
                          <w:rFonts w:ascii="Calibri" w:hAnsi="Calibri"/>
                          <w:b/>
                          <w:color w:val="FFFFFF"/>
                          <w:w w:val="80"/>
                          <w:sz w:val="32"/>
                        </w:rPr>
                        <w:t>Hűtő-fűtő</w:t>
                      </w:r>
                      <w:r>
                        <w:rPr>
                          <w:rFonts w:ascii="Calibri" w:hAnsi="Calibri"/>
                          <w:b/>
                          <w:color w:val="FFFFFF"/>
                          <w:spacing w:val="16"/>
                          <w:w w:val="80"/>
                          <w:sz w:val="32"/>
                        </w:rPr>
                        <w:t> </w:t>
                      </w:r>
                      <w:r>
                        <w:rPr>
                          <w:rFonts w:ascii="Calibri" w:hAnsi="Calibri"/>
                          <w:b/>
                          <w:color w:val="FFFFFF"/>
                          <w:w w:val="80"/>
                          <w:sz w:val="32"/>
                        </w:rPr>
                        <w:t>rendszerek</w:t>
                      </w:r>
                      <w:r>
                        <w:rPr>
                          <w:rFonts w:ascii="Calibri" w:hAnsi="Calibri"/>
                          <w:b/>
                          <w:color w:val="FFFFFF"/>
                          <w:w w:val="79"/>
                          <w:sz w:val="32"/>
                        </w:rPr>
                        <w:t> </w:t>
                      </w:r>
                      <w:r>
                        <w:rPr>
                          <w:rFonts w:ascii="Calibri" w:hAnsi="Calibri"/>
                          <w:b/>
                          <w:color w:val="FFFFFF"/>
                          <w:w w:val="75"/>
                          <w:sz w:val="32"/>
                        </w:rPr>
                        <w:t>előnyös</w:t>
                      </w:r>
                      <w:r>
                        <w:rPr>
                          <w:rFonts w:ascii="Calibri" w:hAnsi="Calibri"/>
                          <w:b/>
                          <w:color w:val="FFFFFF"/>
                          <w:spacing w:val="89"/>
                          <w:w w:val="75"/>
                          <w:sz w:val="32"/>
                        </w:rPr>
                        <w:t> </w:t>
                      </w:r>
                      <w:r>
                        <w:rPr>
                          <w:rFonts w:ascii="Calibri" w:hAnsi="Calibri"/>
                          <w:b/>
                          <w:color w:val="FFFFFF"/>
                          <w:w w:val="75"/>
                          <w:sz w:val="32"/>
                        </w:rPr>
                        <w:t>tulajdonságai</w:t>
                      </w:r>
                      <w:r>
                        <w:rPr>
                          <w:rFonts w:ascii="Calibri" w:hAnsi="Calibri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Arial" w:hAnsi="Arial" w:cs="Arial" w:eastAsia="Arial"/>
          <w:sz w:val="20"/>
          <w:szCs w:val="20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10"/>
        <w:rPr>
          <w:rFonts w:ascii="Arial" w:hAnsi="Arial" w:cs="Arial" w:eastAsia="Arial"/>
          <w:sz w:val="19"/>
          <w:szCs w:val="19"/>
        </w:rPr>
      </w:pPr>
    </w:p>
    <w:p>
      <w:pPr>
        <w:pStyle w:val="BodyText"/>
        <w:spacing w:line="250" w:lineRule="auto" w:before="83"/>
        <w:ind w:right="56"/>
        <w:jc w:val="left"/>
      </w:pPr>
      <w:r>
        <w:rPr>
          <w:color w:val="231F20"/>
          <w:w w:val="110"/>
        </w:rPr>
        <w:t>A</w:t>
      </w:r>
      <w:r>
        <w:rPr>
          <w:color w:val="231F20"/>
          <w:spacing w:val="1"/>
          <w:w w:val="110"/>
        </w:rPr>
        <w:t>z</w:t>
      </w:r>
      <w:r>
        <w:rPr>
          <w:color w:val="231F20"/>
          <w:spacing w:val="15"/>
          <w:w w:val="110"/>
        </w:rPr>
        <w:t> </w:t>
      </w:r>
      <w:r>
        <w:rPr>
          <w:color w:val="231F20"/>
          <w:spacing w:val="-2"/>
          <w:w w:val="110"/>
        </w:rPr>
        <w:t>é</w:t>
      </w:r>
      <w:r>
        <w:rPr>
          <w:color w:val="231F20"/>
          <w:spacing w:val="-1"/>
          <w:w w:val="110"/>
        </w:rPr>
        <w:t>pül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k</w:t>
      </w:r>
      <w:r>
        <w:rPr>
          <w:color w:val="231F20"/>
          <w:spacing w:val="16"/>
          <w:w w:val="110"/>
        </w:rPr>
        <w:t> </w:t>
      </w:r>
      <w:r>
        <w:rPr>
          <w:color w:val="231F20"/>
          <w:spacing w:val="-2"/>
          <w:w w:val="110"/>
        </w:rPr>
        <w:t>t</w:t>
      </w:r>
      <w:r>
        <w:rPr>
          <w:color w:val="231F20"/>
          <w:spacing w:val="-3"/>
          <w:w w:val="110"/>
        </w:rPr>
        <w:t>e</w:t>
      </w:r>
      <w:r>
        <w:rPr>
          <w:color w:val="231F20"/>
          <w:spacing w:val="-2"/>
          <w:w w:val="110"/>
        </w:rPr>
        <w:t>rv</w:t>
      </w:r>
      <w:r>
        <w:rPr>
          <w:color w:val="231F20"/>
          <w:spacing w:val="-3"/>
          <w:w w:val="110"/>
        </w:rPr>
        <w:t>e</w:t>
      </w:r>
      <w:r>
        <w:rPr>
          <w:color w:val="231F20"/>
          <w:spacing w:val="-2"/>
          <w:w w:val="110"/>
        </w:rPr>
        <w:t>z</w:t>
      </w:r>
      <w:r>
        <w:rPr>
          <w:color w:val="231F20"/>
          <w:spacing w:val="-3"/>
          <w:w w:val="110"/>
        </w:rPr>
        <w:t>ése</w:t>
      </w:r>
      <w:r>
        <w:rPr>
          <w:color w:val="231F20"/>
          <w:spacing w:val="-2"/>
          <w:w w:val="110"/>
        </w:rPr>
        <w:t>kor</w:t>
      </w:r>
      <w:r>
        <w:rPr>
          <w:color w:val="231F20"/>
          <w:spacing w:val="16"/>
          <w:w w:val="110"/>
        </w:rPr>
        <w:t> </w:t>
      </w:r>
      <w:r>
        <w:rPr>
          <w:color w:val="231F20"/>
          <w:spacing w:val="-1"/>
          <w:w w:val="110"/>
        </w:rPr>
        <w:t>mindig</w:t>
      </w:r>
      <w:r>
        <w:rPr>
          <w:color w:val="231F20"/>
          <w:spacing w:val="16"/>
          <w:w w:val="110"/>
        </w:rPr>
        <w:t> </w:t>
      </w:r>
      <w:r>
        <w:rPr>
          <w:color w:val="231F20"/>
          <w:spacing w:val="-1"/>
          <w:w w:val="110"/>
        </w:rPr>
        <w:t>figy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l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mb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16"/>
          <w:w w:val="110"/>
        </w:rPr>
        <w:t> </w:t>
      </w:r>
      <w:r>
        <w:rPr>
          <w:color w:val="231F20"/>
          <w:spacing w:val="-2"/>
          <w:w w:val="110"/>
        </w:rPr>
        <w:t>k</w:t>
      </w:r>
      <w:r>
        <w:rPr>
          <w:color w:val="231F20"/>
          <w:spacing w:val="-3"/>
          <w:w w:val="110"/>
        </w:rPr>
        <w:t>e</w:t>
      </w:r>
      <w:r>
        <w:rPr>
          <w:color w:val="231F20"/>
          <w:spacing w:val="-2"/>
          <w:w w:val="110"/>
        </w:rPr>
        <w:t>ll</w:t>
      </w:r>
      <w:r>
        <w:rPr>
          <w:color w:val="231F20"/>
          <w:spacing w:val="16"/>
          <w:w w:val="110"/>
        </w:rPr>
        <w:t> </w:t>
      </w:r>
      <w:r>
        <w:rPr>
          <w:color w:val="231F20"/>
          <w:spacing w:val="-1"/>
          <w:w w:val="110"/>
        </w:rPr>
        <w:t>v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nnünk</w:t>
      </w:r>
      <w:r>
        <w:rPr>
          <w:color w:val="231F20"/>
          <w:spacing w:val="16"/>
          <w:w w:val="110"/>
        </w:rPr>
        <w:t> </w:t>
      </w:r>
      <w:r>
        <w:rPr>
          <w:color w:val="231F20"/>
          <w:spacing w:val="-3"/>
          <w:w w:val="110"/>
        </w:rPr>
        <w:t>a</w:t>
      </w:r>
      <w:r>
        <w:rPr>
          <w:color w:val="231F20"/>
          <w:spacing w:val="-2"/>
          <w:w w:val="110"/>
        </w:rPr>
        <w:t>zok</w:t>
      </w:r>
      <w:r>
        <w:rPr>
          <w:color w:val="231F20"/>
          <w:spacing w:val="-3"/>
          <w:w w:val="110"/>
        </w:rPr>
        <w:t>a</w:t>
      </w:r>
      <w:r>
        <w:rPr>
          <w:color w:val="231F20"/>
          <w:spacing w:val="-2"/>
          <w:w w:val="110"/>
        </w:rPr>
        <w:t>t</w:t>
      </w:r>
      <w:r>
        <w:rPr>
          <w:color w:val="231F20"/>
          <w:spacing w:val="15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16"/>
          <w:w w:val="110"/>
        </w:rPr>
        <w:t> </w:t>
      </w:r>
      <w:r>
        <w:rPr>
          <w:color w:val="231F20"/>
          <w:spacing w:val="-1"/>
          <w:w w:val="110"/>
        </w:rPr>
        <w:t>m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gold</w:t>
      </w:r>
      <w:r>
        <w:rPr>
          <w:color w:val="231F20"/>
          <w:spacing w:val="-2"/>
          <w:w w:val="110"/>
        </w:rPr>
        <w:t>ás</w:t>
      </w:r>
      <w:r>
        <w:rPr>
          <w:color w:val="231F20"/>
          <w:spacing w:val="-1"/>
          <w:w w:val="110"/>
        </w:rPr>
        <w:t>ok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,</w:t>
      </w:r>
      <w:r>
        <w:rPr>
          <w:color w:val="231F20"/>
          <w:spacing w:val="16"/>
          <w:w w:val="110"/>
        </w:rPr>
        <w:t> </w:t>
      </w:r>
      <w:r>
        <w:rPr>
          <w:color w:val="231F20"/>
          <w:spacing w:val="-1"/>
          <w:w w:val="110"/>
        </w:rPr>
        <w:t>m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ly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k</w:t>
      </w:r>
      <w:r>
        <w:rPr>
          <w:color w:val="231F20"/>
          <w:spacing w:val="16"/>
          <w:w w:val="110"/>
        </w:rPr>
        <w:t> 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lő</w:t>
      </w:r>
      <w:r>
        <w:rPr>
          <w:color w:val="231F20"/>
          <w:spacing w:val="-2"/>
          <w:w w:val="110"/>
        </w:rPr>
        <w:t>se</w:t>
      </w:r>
      <w:r>
        <w:rPr>
          <w:color w:val="231F20"/>
          <w:spacing w:val="-1"/>
          <w:w w:val="110"/>
        </w:rPr>
        <w:t>g</w:t>
      </w:r>
      <w:r>
        <w:rPr>
          <w:color w:val="231F20"/>
          <w:spacing w:val="-2"/>
          <w:w w:val="110"/>
        </w:rPr>
        <w:t>í</w:t>
      </w:r>
      <w:r>
        <w:rPr>
          <w:color w:val="231F20"/>
          <w:spacing w:val="-1"/>
          <w:w w:val="110"/>
        </w:rPr>
        <w:t>tik</w:t>
      </w:r>
      <w:r>
        <w:rPr>
          <w:color w:val="231F20"/>
          <w:spacing w:val="16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16"/>
          <w:w w:val="110"/>
        </w:rPr>
        <w:t> </w:t>
      </w:r>
      <w:r>
        <w:rPr>
          <w:color w:val="231F20"/>
          <w:spacing w:val="-1"/>
          <w:w w:val="110"/>
        </w:rPr>
        <w:t>f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nnt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rth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tó</w:t>
      </w:r>
      <w:r>
        <w:rPr>
          <w:color w:val="231F20"/>
          <w:spacing w:val="83"/>
          <w:w w:val="116"/>
        </w:rPr>
        <w:t> </w:t>
      </w:r>
      <w:r>
        <w:rPr>
          <w:color w:val="231F20"/>
          <w:spacing w:val="-2"/>
          <w:w w:val="110"/>
        </w:rPr>
        <w:t>é</w:t>
      </w:r>
      <w:r>
        <w:rPr>
          <w:color w:val="231F20"/>
          <w:spacing w:val="-1"/>
          <w:w w:val="110"/>
        </w:rPr>
        <w:t>l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tt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r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k</w:t>
      </w:r>
      <w:r>
        <w:rPr>
          <w:color w:val="231F20"/>
          <w:spacing w:val="7"/>
          <w:w w:val="110"/>
        </w:rPr>
        <w:t> </w:t>
      </w:r>
      <w:r>
        <w:rPr>
          <w:color w:val="231F20"/>
          <w:spacing w:val="-1"/>
          <w:w w:val="110"/>
        </w:rPr>
        <w:t>ki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l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k</w:t>
      </w:r>
      <w:r>
        <w:rPr>
          <w:color w:val="231F20"/>
          <w:spacing w:val="-2"/>
          <w:w w:val="110"/>
        </w:rPr>
        <w:t>í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ásá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.</w:t>
      </w:r>
      <w:r>
        <w:rPr>
          <w:color w:val="231F20"/>
          <w:spacing w:val="8"/>
          <w:w w:val="110"/>
        </w:rPr>
        <w:t> 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hh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z</w:t>
      </w:r>
      <w:r>
        <w:rPr>
          <w:color w:val="231F20"/>
          <w:spacing w:val="8"/>
          <w:w w:val="110"/>
        </w:rPr>
        <w:t> </w:t>
      </w:r>
      <w:r>
        <w:rPr>
          <w:color w:val="231F20"/>
          <w:w w:val="110"/>
        </w:rPr>
        <w:t>nagymértékben</w:t>
      </w:r>
      <w:r>
        <w:rPr>
          <w:color w:val="231F20"/>
          <w:spacing w:val="8"/>
          <w:w w:val="110"/>
        </w:rPr>
        <w:t> </w:t>
      </w:r>
      <w:r>
        <w:rPr>
          <w:color w:val="231F20"/>
          <w:spacing w:val="-1"/>
          <w:w w:val="110"/>
        </w:rPr>
        <w:t>hozz</w:t>
      </w:r>
      <w:r>
        <w:rPr>
          <w:color w:val="231F20"/>
          <w:spacing w:val="-2"/>
          <w:w w:val="110"/>
        </w:rPr>
        <w:t>á</w:t>
      </w:r>
      <w:r>
        <w:rPr>
          <w:color w:val="231F20"/>
          <w:spacing w:val="-1"/>
          <w:w w:val="110"/>
        </w:rPr>
        <w:t>j</w:t>
      </w:r>
      <w:r>
        <w:rPr>
          <w:color w:val="231F20"/>
          <w:spacing w:val="-2"/>
          <w:w w:val="110"/>
        </w:rPr>
        <w:t>á</w:t>
      </w:r>
      <w:r>
        <w:rPr>
          <w:color w:val="231F20"/>
          <w:spacing w:val="-1"/>
          <w:w w:val="110"/>
        </w:rPr>
        <w:t>rulh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tn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k</w:t>
      </w:r>
      <w:r>
        <w:rPr>
          <w:color w:val="231F20"/>
          <w:spacing w:val="8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7"/>
          <w:w w:val="110"/>
        </w:rPr>
        <w:t> </w:t>
      </w:r>
      <w:r>
        <w:rPr>
          <w:color w:val="231F20"/>
          <w:w w:val="110"/>
        </w:rPr>
        <w:t>hűtő-fűtő</w:t>
      </w:r>
      <w:r>
        <w:rPr>
          <w:color w:val="231F20"/>
          <w:spacing w:val="8"/>
          <w:w w:val="110"/>
        </w:rPr>
        <w:t> </w:t>
      </w:r>
      <w:r>
        <w:rPr>
          <w:color w:val="231F20"/>
          <w:spacing w:val="-1"/>
          <w:w w:val="110"/>
        </w:rPr>
        <w:t>r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nd</w:t>
      </w:r>
      <w:r>
        <w:rPr>
          <w:color w:val="231F20"/>
          <w:spacing w:val="-2"/>
          <w:w w:val="110"/>
        </w:rPr>
        <w:t>s</w:t>
      </w:r>
      <w:r>
        <w:rPr>
          <w:color w:val="231F20"/>
          <w:spacing w:val="-1"/>
          <w:w w:val="110"/>
        </w:rPr>
        <w:t>z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r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k</w:t>
      </w:r>
      <w:r>
        <w:rPr>
          <w:color w:val="231F20"/>
          <w:spacing w:val="8"/>
          <w:w w:val="110"/>
        </w:rPr>
        <w:t> </w:t>
      </w:r>
      <w:r>
        <w:rPr>
          <w:color w:val="231F20"/>
          <w:w w:val="110"/>
        </w:rPr>
        <w:t>is,</w:t>
      </w:r>
      <w:r>
        <w:rPr>
          <w:color w:val="231F20"/>
          <w:spacing w:val="8"/>
          <w:w w:val="110"/>
        </w:rPr>
        <w:t> </w:t>
      </w:r>
      <w:r>
        <w:rPr>
          <w:color w:val="231F20"/>
          <w:spacing w:val="-1"/>
          <w:w w:val="110"/>
        </w:rPr>
        <w:t>m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ly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k</w:t>
      </w:r>
      <w:r>
        <w:rPr>
          <w:color w:val="231F20"/>
          <w:spacing w:val="8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8"/>
          <w:w w:val="110"/>
        </w:rPr>
        <w:t> </w:t>
      </w:r>
      <w:r>
        <w:rPr>
          <w:color w:val="231F20"/>
          <w:spacing w:val="-2"/>
          <w:w w:val="110"/>
        </w:rPr>
        <w:t>s</w:t>
      </w:r>
      <w:r>
        <w:rPr>
          <w:color w:val="231F20"/>
          <w:spacing w:val="-1"/>
          <w:w w:val="110"/>
        </w:rPr>
        <w:t>ug</w:t>
      </w:r>
      <w:r>
        <w:rPr>
          <w:color w:val="231F20"/>
          <w:spacing w:val="-2"/>
          <w:w w:val="110"/>
        </w:rPr>
        <w:t>á</w:t>
      </w:r>
      <w:r>
        <w:rPr>
          <w:color w:val="231F20"/>
          <w:spacing w:val="-1"/>
          <w:w w:val="110"/>
        </w:rPr>
        <w:t>rzó</w:t>
      </w:r>
      <w:r>
        <w:rPr>
          <w:color w:val="231F20"/>
          <w:spacing w:val="7"/>
          <w:w w:val="110"/>
        </w:rPr>
        <w:t> </w:t>
      </w:r>
      <w:r>
        <w:rPr>
          <w:color w:val="231F20"/>
          <w:w w:val="110"/>
        </w:rPr>
        <w:t>hőátadás</w:t>
      </w:r>
      <w:r>
        <w:rPr>
          <w:color w:val="231F20"/>
          <w:spacing w:val="41"/>
          <w:w w:val="99"/>
        </w:rPr>
        <w:t> </w:t>
      </w:r>
      <w:r>
        <w:rPr>
          <w:color w:val="231F20"/>
          <w:spacing w:val="-3"/>
          <w:w w:val="110"/>
        </w:rPr>
        <w:t>e</w:t>
      </w:r>
      <w:r>
        <w:rPr>
          <w:color w:val="231F20"/>
          <w:spacing w:val="-2"/>
          <w:w w:val="110"/>
        </w:rPr>
        <w:t>lv</w:t>
      </w:r>
      <w:r>
        <w:rPr>
          <w:color w:val="231F20"/>
          <w:spacing w:val="-3"/>
          <w:w w:val="110"/>
        </w:rPr>
        <w:t>e</w:t>
      </w:r>
      <w:r>
        <w:rPr>
          <w:color w:val="231F20"/>
          <w:spacing w:val="10"/>
          <w:w w:val="110"/>
        </w:rPr>
        <w:t> 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l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pj</w:t>
      </w:r>
      <w:r>
        <w:rPr>
          <w:color w:val="231F20"/>
          <w:spacing w:val="-2"/>
          <w:w w:val="110"/>
        </w:rPr>
        <w:t>á</w:t>
      </w:r>
      <w:r>
        <w:rPr>
          <w:color w:val="231F20"/>
          <w:spacing w:val="-1"/>
          <w:w w:val="110"/>
        </w:rPr>
        <w:t>n</w:t>
      </w:r>
      <w:r>
        <w:rPr>
          <w:color w:val="231F20"/>
          <w:spacing w:val="11"/>
          <w:w w:val="110"/>
        </w:rPr>
        <w:t> </w:t>
      </w:r>
      <w:r>
        <w:rPr>
          <w:color w:val="231F20"/>
          <w:w w:val="110"/>
        </w:rPr>
        <w:t>működnek,</w:t>
      </w:r>
      <w:r>
        <w:rPr>
          <w:color w:val="231F20"/>
          <w:spacing w:val="10"/>
          <w:w w:val="110"/>
        </w:rPr>
        <w:t> 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z</w:t>
      </w:r>
      <w:r>
        <w:rPr>
          <w:color w:val="231F20"/>
          <w:spacing w:val="-2"/>
          <w:w w:val="110"/>
        </w:rPr>
        <w:t>á</w:t>
      </w:r>
      <w:r>
        <w:rPr>
          <w:color w:val="231F20"/>
          <w:spacing w:val="-1"/>
          <w:w w:val="110"/>
        </w:rPr>
        <w:t>lt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l</w:t>
      </w:r>
      <w:r>
        <w:rPr>
          <w:color w:val="231F20"/>
          <w:spacing w:val="11"/>
          <w:w w:val="110"/>
        </w:rPr>
        <w:t> </w:t>
      </w:r>
      <w:r>
        <w:rPr>
          <w:color w:val="231F20"/>
          <w:spacing w:val="-1"/>
          <w:w w:val="110"/>
        </w:rPr>
        <w:t>n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gyon</w:t>
      </w:r>
      <w:r>
        <w:rPr>
          <w:color w:val="231F20"/>
          <w:spacing w:val="11"/>
          <w:w w:val="110"/>
        </w:rPr>
        <w:t> </w:t>
      </w:r>
      <w:r>
        <w:rPr>
          <w:color w:val="231F20"/>
          <w:spacing w:val="-1"/>
          <w:w w:val="110"/>
        </w:rPr>
        <w:t>jó</w:t>
      </w:r>
      <w:r>
        <w:rPr>
          <w:color w:val="231F20"/>
          <w:spacing w:val="10"/>
          <w:w w:val="110"/>
        </w:rPr>
        <w:t> 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n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rgi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-h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é</w:t>
      </w:r>
      <w:r>
        <w:rPr>
          <w:color w:val="231F20"/>
          <w:spacing w:val="-1"/>
          <w:w w:val="110"/>
        </w:rPr>
        <w:t>kony</w:t>
      </w:r>
      <w:r>
        <w:rPr>
          <w:color w:val="231F20"/>
          <w:spacing w:val="-2"/>
          <w:w w:val="110"/>
        </w:rPr>
        <w:t>sá</w:t>
      </w:r>
      <w:r>
        <w:rPr>
          <w:color w:val="231F20"/>
          <w:spacing w:val="-1"/>
          <w:w w:val="110"/>
        </w:rPr>
        <w:t>gg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l</w:t>
      </w:r>
      <w:r>
        <w:rPr>
          <w:color w:val="231F20"/>
          <w:spacing w:val="11"/>
          <w:w w:val="110"/>
        </w:rPr>
        <w:t> </w:t>
      </w:r>
      <w:r>
        <w:rPr>
          <w:color w:val="231F20"/>
          <w:spacing w:val="-2"/>
          <w:w w:val="110"/>
        </w:rPr>
        <w:t>bizto</w:t>
      </w:r>
      <w:r>
        <w:rPr>
          <w:color w:val="231F20"/>
          <w:spacing w:val="-3"/>
          <w:w w:val="110"/>
        </w:rPr>
        <w:t>sí</w:t>
      </w:r>
      <w:r>
        <w:rPr>
          <w:color w:val="231F20"/>
          <w:spacing w:val="-2"/>
          <w:w w:val="110"/>
        </w:rPr>
        <w:t>t</w:t>
      </w:r>
      <w:r>
        <w:rPr>
          <w:color w:val="231F20"/>
          <w:spacing w:val="-3"/>
          <w:w w:val="110"/>
        </w:rPr>
        <w:t>a</w:t>
      </w:r>
      <w:r>
        <w:rPr>
          <w:color w:val="231F20"/>
          <w:spacing w:val="-2"/>
          <w:w w:val="110"/>
        </w:rPr>
        <w:t>n</w:t>
      </w:r>
      <w:r>
        <w:rPr>
          <w:color w:val="231F20"/>
          <w:spacing w:val="-3"/>
          <w:w w:val="110"/>
        </w:rPr>
        <w:t>a</w:t>
      </w:r>
      <w:r>
        <w:rPr>
          <w:color w:val="231F20"/>
          <w:spacing w:val="-2"/>
          <w:w w:val="110"/>
        </w:rPr>
        <w:t>k</w:t>
      </w:r>
      <w:r>
        <w:rPr>
          <w:color w:val="231F20"/>
          <w:spacing w:val="11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10"/>
          <w:w w:val="110"/>
        </w:rPr>
        <w:t> </w:t>
      </w:r>
      <w:r>
        <w:rPr>
          <w:color w:val="231F20"/>
          <w:spacing w:val="-2"/>
          <w:w w:val="110"/>
        </w:rPr>
        <w:t>h</w:t>
      </w:r>
      <w:r>
        <w:rPr>
          <w:color w:val="231F20"/>
          <w:spacing w:val="-3"/>
          <w:w w:val="110"/>
        </w:rPr>
        <w:t>a</w:t>
      </w:r>
      <w:r>
        <w:rPr>
          <w:color w:val="231F20"/>
          <w:spacing w:val="-2"/>
          <w:w w:val="110"/>
        </w:rPr>
        <w:t>gyom</w:t>
      </w:r>
      <w:r>
        <w:rPr>
          <w:color w:val="231F20"/>
          <w:spacing w:val="-3"/>
          <w:w w:val="110"/>
        </w:rPr>
        <w:t>á</w:t>
      </w:r>
      <w:r>
        <w:rPr>
          <w:color w:val="231F20"/>
          <w:spacing w:val="-2"/>
          <w:w w:val="110"/>
        </w:rPr>
        <w:t>nyo</w:t>
      </w:r>
      <w:r>
        <w:rPr>
          <w:color w:val="231F20"/>
          <w:spacing w:val="-3"/>
          <w:w w:val="110"/>
        </w:rPr>
        <w:t>s</w:t>
      </w:r>
      <w:r>
        <w:rPr>
          <w:color w:val="231F20"/>
          <w:spacing w:val="11"/>
          <w:w w:val="110"/>
        </w:rPr>
        <w:t> </w:t>
      </w:r>
      <w:r>
        <w:rPr>
          <w:color w:val="231F20"/>
          <w:spacing w:val="-1"/>
          <w:w w:val="110"/>
        </w:rPr>
        <w:t>fűt</w:t>
      </w:r>
      <w:r>
        <w:rPr>
          <w:color w:val="231F20"/>
          <w:spacing w:val="-2"/>
          <w:w w:val="110"/>
        </w:rPr>
        <w:t>ése</w:t>
      </w:r>
      <w:r>
        <w:rPr>
          <w:color w:val="231F20"/>
          <w:spacing w:val="-1"/>
          <w:w w:val="110"/>
        </w:rPr>
        <w:t>kh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z</w:t>
      </w:r>
      <w:r>
        <w:rPr>
          <w:color w:val="231F20"/>
          <w:spacing w:val="11"/>
          <w:w w:val="110"/>
        </w:rPr>
        <w:t> </w:t>
      </w:r>
      <w:r>
        <w:rPr>
          <w:color w:val="231F20"/>
          <w:spacing w:val="-1"/>
          <w:w w:val="110"/>
        </w:rPr>
        <w:t>k</w:t>
      </w:r>
      <w:r>
        <w:rPr>
          <w:color w:val="231F20"/>
          <w:spacing w:val="-2"/>
          <w:w w:val="110"/>
        </w:rPr>
        <w:t>é</w:t>
      </w:r>
      <w:r>
        <w:rPr>
          <w:color w:val="231F20"/>
          <w:spacing w:val="-1"/>
          <w:w w:val="110"/>
        </w:rPr>
        <w:t>p</w:t>
      </w:r>
      <w:r>
        <w:rPr>
          <w:color w:val="231F20"/>
          <w:spacing w:val="-2"/>
          <w:w w:val="110"/>
        </w:rPr>
        <w:t>es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89"/>
          <w:w w:val="145"/>
        </w:rPr>
        <w:t> </w:t>
      </w:r>
      <w:r>
        <w:rPr>
          <w:color w:val="231F20"/>
          <w:spacing w:val="-1"/>
          <w:w w:val="110"/>
        </w:rPr>
        <w:t>l</w:t>
      </w:r>
      <w:r>
        <w:rPr>
          <w:color w:val="231F20"/>
          <w:spacing w:val="-2"/>
          <w:w w:val="110"/>
        </w:rPr>
        <w:t>é</w:t>
      </w:r>
      <w:r>
        <w:rPr>
          <w:color w:val="231F20"/>
          <w:spacing w:val="-1"/>
          <w:w w:val="110"/>
        </w:rPr>
        <w:t>ny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g</w:t>
      </w:r>
      <w:r>
        <w:rPr>
          <w:color w:val="231F20"/>
          <w:spacing w:val="-2"/>
          <w:w w:val="110"/>
        </w:rPr>
        <w:t>ese</w:t>
      </w:r>
      <w:r>
        <w:rPr>
          <w:color w:val="231F20"/>
          <w:spacing w:val="-1"/>
          <w:w w:val="110"/>
        </w:rPr>
        <w:t>n</w:t>
      </w:r>
      <w:r>
        <w:rPr>
          <w:color w:val="231F20"/>
          <w:spacing w:val="12"/>
          <w:w w:val="110"/>
        </w:rPr>
        <w:t> </w:t>
      </w:r>
      <w:r>
        <w:rPr>
          <w:color w:val="231F20"/>
          <w:w w:val="110"/>
        </w:rPr>
        <w:t>magasabb</w:t>
      </w:r>
      <w:r>
        <w:rPr>
          <w:color w:val="231F20"/>
          <w:spacing w:val="12"/>
          <w:w w:val="110"/>
        </w:rPr>
        <w:t> </w:t>
      </w:r>
      <w:r>
        <w:rPr>
          <w:color w:val="231F20"/>
          <w:spacing w:val="-2"/>
          <w:w w:val="110"/>
        </w:rPr>
        <w:t>komfort</w:t>
      </w:r>
      <w:r>
        <w:rPr>
          <w:color w:val="231F20"/>
          <w:spacing w:val="-3"/>
          <w:w w:val="110"/>
        </w:rPr>
        <w:t>é</w:t>
      </w:r>
      <w:r>
        <w:rPr>
          <w:color w:val="231F20"/>
          <w:spacing w:val="-2"/>
          <w:w w:val="110"/>
        </w:rPr>
        <w:t>rz</w:t>
      </w:r>
      <w:r>
        <w:rPr>
          <w:color w:val="231F20"/>
          <w:spacing w:val="-3"/>
          <w:w w:val="110"/>
        </w:rPr>
        <w:t>e</w:t>
      </w:r>
      <w:r>
        <w:rPr>
          <w:color w:val="231F20"/>
          <w:spacing w:val="-2"/>
          <w:w w:val="110"/>
        </w:rPr>
        <w:t>t</w:t>
      </w:r>
      <w:r>
        <w:rPr>
          <w:color w:val="231F20"/>
          <w:spacing w:val="-3"/>
          <w:w w:val="110"/>
        </w:rPr>
        <w:t>e</w:t>
      </w:r>
      <w:r>
        <w:rPr>
          <w:color w:val="231F20"/>
          <w:spacing w:val="-2"/>
          <w:w w:val="110"/>
        </w:rPr>
        <w:t>t</w:t>
      </w:r>
      <w:r>
        <w:rPr>
          <w:color w:val="231F20"/>
          <w:spacing w:val="-3"/>
          <w:w w:val="110"/>
        </w:rPr>
        <w:t>.</w:t>
      </w:r>
      <w:r>
        <w:rPr>
          <w:color w:val="231F20"/>
          <w:spacing w:val="12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13"/>
          <w:w w:val="110"/>
        </w:rPr>
        <w:t> </w:t>
      </w:r>
      <w:r>
        <w:rPr>
          <w:color w:val="231F20"/>
          <w:w w:val="110"/>
        </w:rPr>
        <w:t>hűtő-fűtő</w:t>
      </w:r>
      <w:r>
        <w:rPr>
          <w:color w:val="231F20"/>
          <w:spacing w:val="12"/>
          <w:w w:val="110"/>
        </w:rPr>
        <w:t> </w:t>
      </w:r>
      <w:r>
        <w:rPr>
          <w:color w:val="231F20"/>
          <w:spacing w:val="-1"/>
          <w:w w:val="110"/>
        </w:rPr>
        <w:t>r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nd</w:t>
      </w:r>
      <w:r>
        <w:rPr>
          <w:color w:val="231F20"/>
          <w:spacing w:val="-2"/>
          <w:w w:val="110"/>
        </w:rPr>
        <w:t>s</w:t>
      </w:r>
      <w:r>
        <w:rPr>
          <w:color w:val="231F20"/>
          <w:spacing w:val="-1"/>
          <w:w w:val="110"/>
        </w:rPr>
        <w:t>z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r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k</w:t>
      </w:r>
      <w:r>
        <w:rPr>
          <w:color w:val="231F20"/>
          <w:spacing w:val="12"/>
          <w:w w:val="110"/>
        </w:rPr>
        <w:t> 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lk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lm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z</w:t>
      </w:r>
      <w:r>
        <w:rPr>
          <w:color w:val="231F20"/>
          <w:spacing w:val="-2"/>
          <w:w w:val="110"/>
        </w:rPr>
        <w:t>ásá</w:t>
      </w:r>
      <w:r>
        <w:rPr>
          <w:color w:val="231F20"/>
          <w:spacing w:val="-1"/>
          <w:w w:val="110"/>
        </w:rPr>
        <w:t>v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l</w:t>
      </w:r>
      <w:r>
        <w:rPr>
          <w:color w:val="231F20"/>
          <w:spacing w:val="12"/>
          <w:w w:val="110"/>
        </w:rPr>
        <w:t> </w:t>
      </w:r>
      <w:r>
        <w:rPr>
          <w:color w:val="231F20"/>
          <w:spacing w:val="-2"/>
          <w:w w:val="110"/>
        </w:rPr>
        <w:t>s</w:t>
      </w:r>
      <w:r>
        <w:rPr>
          <w:color w:val="231F20"/>
          <w:spacing w:val="-1"/>
          <w:w w:val="110"/>
        </w:rPr>
        <w:t>ok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13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h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tünk</w:t>
      </w:r>
      <w:r>
        <w:rPr>
          <w:color w:val="231F20"/>
          <w:spacing w:val="12"/>
          <w:w w:val="110"/>
        </w:rPr>
        <w:t> 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z</w:t>
      </w:r>
      <w:r>
        <w:rPr>
          <w:color w:val="231F20"/>
          <w:spacing w:val="12"/>
          <w:w w:val="110"/>
        </w:rPr>
        <w:t> 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g</w:t>
      </w:r>
      <w:r>
        <w:rPr>
          <w:color w:val="231F20"/>
          <w:spacing w:val="-2"/>
          <w:w w:val="110"/>
        </w:rPr>
        <w:t>és</w:t>
      </w:r>
      <w:r>
        <w:rPr>
          <w:color w:val="231F20"/>
          <w:spacing w:val="-1"/>
          <w:w w:val="110"/>
        </w:rPr>
        <w:t>z</w:t>
      </w:r>
      <w:r>
        <w:rPr>
          <w:color w:val="231F20"/>
          <w:spacing w:val="-2"/>
          <w:w w:val="110"/>
        </w:rPr>
        <w:t>sé</w:t>
      </w:r>
      <w:r>
        <w:rPr>
          <w:color w:val="231F20"/>
          <w:spacing w:val="-1"/>
          <w:w w:val="110"/>
        </w:rPr>
        <w:t>günk</w:t>
      </w:r>
      <w:r>
        <w:rPr>
          <w:color w:val="231F20"/>
          <w:spacing w:val="-2"/>
          <w:w w:val="110"/>
        </w:rPr>
        <w:t>é</w:t>
      </w:r>
      <w:r>
        <w:rPr>
          <w:color w:val="231F20"/>
          <w:spacing w:val="-1"/>
          <w:w w:val="110"/>
        </w:rPr>
        <w:t>rt</w:t>
      </w:r>
      <w:r>
        <w:rPr>
          <w:color w:val="231F20"/>
          <w:spacing w:val="12"/>
          <w:w w:val="110"/>
        </w:rPr>
        <w:t> </w:t>
      </w:r>
      <w:r>
        <w:rPr>
          <w:color w:val="231F20"/>
          <w:w w:val="110"/>
        </w:rPr>
        <w:t>is,</w:t>
      </w:r>
      <w:r>
        <w:rPr>
          <w:color w:val="231F20"/>
          <w:spacing w:val="57"/>
          <w:w w:val="88"/>
        </w:rPr>
        <w:t> </w:t>
      </w:r>
      <w:r>
        <w:rPr>
          <w:color w:val="231F20"/>
          <w:w w:val="110"/>
        </w:rPr>
        <w:t>m</w:t>
      </w:r>
      <w:r>
        <w:rPr>
          <w:color w:val="231F20"/>
          <w:spacing w:val="1"/>
          <w:w w:val="110"/>
        </w:rPr>
        <w:t>e</w:t>
      </w:r>
      <w:r>
        <w:rPr>
          <w:color w:val="231F20"/>
          <w:w w:val="110"/>
        </w:rPr>
        <w:t>rt</w:t>
      </w:r>
      <w:r>
        <w:rPr>
          <w:color w:val="231F20"/>
          <w:spacing w:val="5"/>
          <w:w w:val="110"/>
        </w:rPr>
        <w:t> </w:t>
      </w:r>
      <w:r>
        <w:rPr>
          <w:color w:val="231F20"/>
          <w:w w:val="110"/>
        </w:rPr>
        <w:t>–</w:t>
      </w:r>
      <w:r>
        <w:rPr>
          <w:color w:val="231F20"/>
          <w:spacing w:val="5"/>
          <w:w w:val="110"/>
        </w:rPr>
        <w:t> 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ll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nt</w:t>
      </w:r>
      <w:r>
        <w:rPr>
          <w:color w:val="231F20"/>
          <w:spacing w:val="-2"/>
          <w:w w:val="110"/>
        </w:rPr>
        <w:t>é</w:t>
      </w:r>
      <w:r>
        <w:rPr>
          <w:color w:val="231F20"/>
          <w:spacing w:val="-1"/>
          <w:w w:val="110"/>
        </w:rPr>
        <w:t>tb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n</w:t>
      </w:r>
      <w:r>
        <w:rPr>
          <w:color w:val="231F20"/>
          <w:spacing w:val="6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5"/>
          <w:w w:val="110"/>
        </w:rPr>
        <w:t> </w:t>
      </w:r>
      <w:r>
        <w:rPr>
          <w:color w:val="231F20"/>
          <w:spacing w:val="-2"/>
          <w:w w:val="110"/>
        </w:rPr>
        <w:t>konv</w:t>
      </w:r>
      <w:r>
        <w:rPr>
          <w:color w:val="231F20"/>
          <w:spacing w:val="-3"/>
          <w:w w:val="110"/>
        </w:rPr>
        <w:t>e</w:t>
      </w:r>
      <w:r>
        <w:rPr>
          <w:color w:val="231F20"/>
          <w:spacing w:val="-2"/>
          <w:w w:val="110"/>
        </w:rPr>
        <w:t>kció</w:t>
      </w:r>
      <w:r>
        <w:rPr>
          <w:color w:val="231F20"/>
          <w:spacing w:val="-3"/>
          <w:w w:val="110"/>
        </w:rPr>
        <w:t>s,</w:t>
      </w:r>
      <w:r>
        <w:rPr>
          <w:color w:val="231F20"/>
          <w:spacing w:val="6"/>
          <w:w w:val="110"/>
        </w:rPr>
        <w:t> </w:t>
      </w:r>
      <w:r>
        <w:rPr>
          <w:color w:val="231F20"/>
          <w:spacing w:val="-1"/>
          <w:w w:val="110"/>
        </w:rPr>
        <w:t>v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gy</w:t>
      </w:r>
      <w:r>
        <w:rPr>
          <w:color w:val="231F20"/>
          <w:spacing w:val="5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6"/>
          <w:w w:val="110"/>
        </w:rPr>
        <w:t> </w:t>
      </w:r>
      <w:r>
        <w:rPr>
          <w:color w:val="231F20"/>
          <w:spacing w:val="-1"/>
          <w:w w:val="110"/>
        </w:rPr>
        <w:t>l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v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gőb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fúv</w:t>
      </w:r>
      <w:r>
        <w:rPr>
          <w:color w:val="231F20"/>
          <w:spacing w:val="-2"/>
          <w:w w:val="110"/>
        </w:rPr>
        <w:t>ás</w:t>
      </w:r>
      <w:r>
        <w:rPr>
          <w:color w:val="231F20"/>
          <w:spacing w:val="-1"/>
          <w:w w:val="110"/>
        </w:rPr>
        <w:t>o</w:t>
      </w:r>
      <w:r>
        <w:rPr>
          <w:color w:val="231F20"/>
          <w:spacing w:val="-2"/>
          <w:w w:val="110"/>
        </w:rPr>
        <w:t>s</w:t>
      </w:r>
      <w:r>
        <w:rPr>
          <w:color w:val="231F20"/>
          <w:spacing w:val="5"/>
          <w:w w:val="110"/>
        </w:rPr>
        <w:t> </w:t>
      </w:r>
      <w:r>
        <w:rPr>
          <w:color w:val="231F20"/>
          <w:spacing w:val="-1"/>
          <w:w w:val="110"/>
        </w:rPr>
        <w:t>fűt</w:t>
      </w:r>
      <w:r>
        <w:rPr>
          <w:color w:val="231F20"/>
          <w:spacing w:val="-2"/>
          <w:w w:val="110"/>
        </w:rPr>
        <w:t>és</w:t>
      </w:r>
      <w:r>
        <w:rPr>
          <w:color w:val="231F20"/>
          <w:spacing w:val="-1"/>
          <w:w w:val="110"/>
        </w:rPr>
        <w:t>i</w:t>
      </w:r>
      <w:r>
        <w:rPr>
          <w:color w:val="231F20"/>
          <w:spacing w:val="6"/>
          <w:w w:val="110"/>
        </w:rPr>
        <w:t> </w:t>
      </w:r>
      <w:r>
        <w:rPr>
          <w:color w:val="231F20"/>
          <w:spacing w:val="-1"/>
          <w:w w:val="110"/>
        </w:rPr>
        <w:t>módokk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l</w:t>
      </w:r>
      <w:r>
        <w:rPr>
          <w:color w:val="231F20"/>
          <w:spacing w:val="5"/>
          <w:w w:val="110"/>
        </w:rPr>
        <w:t> </w:t>
      </w:r>
      <w:r>
        <w:rPr>
          <w:color w:val="231F20"/>
          <w:w w:val="110"/>
        </w:rPr>
        <w:t>–</w:t>
      </w:r>
      <w:r>
        <w:rPr>
          <w:color w:val="231F20"/>
          <w:spacing w:val="6"/>
          <w:w w:val="110"/>
        </w:rPr>
        <w:t> </w:t>
      </w:r>
      <w:r>
        <w:rPr>
          <w:color w:val="231F20"/>
          <w:spacing w:val="-1"/>
          <w:w w:val="110"/>
        </w:rPr>
        <w:t>működ</w:t>
      </w:r>
      <w:r>
        <w:rPr>
          <w:color w:val="231F20"/>
          <w:spacing w:val="-2"/>
          <w:w w:val="110"/>
        </w:rPr>
        <w:t>és</w:t>
      </w:r>
      <w:r>
        <w:rPr>
          <w:color w:val="231F20"/>
          <w:spacing w:val="-1"/>
          <w:w w:val="110"/>
        </w:rPr>
        <w:t>ük</w:t>
      </w:r>
      <w:r>
        <w:rPr>
          <w:color w:val="231F20"/>
          <w:spacing w:val="5"/>
          <w:w w:val="110"/>
        </w:rPr>
        <w:t> </w:t>
      </w:r>
      <w:r>
        <w:rPr>
          <w:color w:val="231F20"/>
          <w:spacing w:val="-2"/>
          <w:w w:val="110"/>
        </w:rPr>
        <w:t>s</w:t>
      </w:r>
      <w:r>
        <w:rPr>
          <w:color w:val="231F20"/>
          <w:spacing w:val="-1"/>
          <w:w w:val="110"/>
        </w:rPr>
        <w:t>or</w:t>
      </w:r>
      <w:r>
        <w:rPr>
          <w:color w:val="231F20"/>
          <w:spacing w:val="-2"/>
          <w:w w:val="110"/>
        </w:rPr>
        <w:t>á</w:t>
      </w:r>
      <w:r>
        <w:rPr>
          <w:color w:val="231F20"/>
          <w:spacing w:val="-1"/>
          <w:w w:val="110"/>
        </w:rPr>
        <w:t>n</w:t>
      </w:r>
      <w:r>
        <w:rPr>
          <w:color w:val="231F20"/>
          <w:spacing w:val="5"/>
          <w:w w:val="110"/>
        </w:rPr>
        <w:t> </w:t>
      </w:r>
      <w:r>
        <w:rPr>
          <w:color w:val="231F20"/>
          <w:w w:val="110"/>
        </w:rPr>
        <w:t>nem</w:t>
      </w:r>
      <w:r>
        <w:rPr>
          <w:color w:val="231F20"/>
          <w:spacing w:val="6"/>
          <w:w w:val="110"/>
        </w:rPr>
        <w:t> </w:t>
      </w:r>
      <w:r>
        <w:rPr>
          <w:color w:val="231F20"/>
          <w:spacing w:val="-2"/>
          <w:w w:val="110"/>
        </w:rPr>
        <w:t>k</w:t>
      </w:r>
      <w:r>
        <w:rPr>
          <w:color w:val="231F20"/>
          <w:spacing w:val="-3"/>
          <w:w w:val="110"/>
        </w:rPr>
        <w:t>e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3"/>
          <w:w w:val="110"/>
        </w:rPr>
        <w:t>e</w:t>
      </w:r>
      <w:r>
        <w:rPr>
          <w:color w:val="231F20"/>
          <w:spacing w:val="-2"/>
          <w:w w:val="110"/>
        </w:rPr>
        <w:t>rik</w:t>
      </w:r>
      <w:r>
        <w:rPr>
          <w:color w:val="231F20"/>
          <w:spacing w:val="5"/>
          <w:w w:val="110"/>
        </w:rPr>
        <w:t> </w:t>
      </w:r>
      <w:r>
        <w:rPr>
          <w:color w:val="231F20"/>
          <w:spacing w:val="-1"/>
          <w:w w:val="110"/>
        </w:rPr>
        <w:t>f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l</w:t>
      </w:r>
      <w:r>
        <w:rPr>
          <w:color w:val="231F20"/>
          <w:spacing w:val="-2"/>
          <w:w w:val="110"/>
        </w:rPr>
        <w:t>,</w:t>
      </w:r>
      <w:r>
        <w:rPr/>
      </w:r>
    </w:p>
    <w:p>
      <w:pPr>
        <w:pStyle w:val="BodyText"/>
        <w:spacing w:line="240" w:lineRule="auto"/>
        <w:ind w:right="0"/>
        <w:jc w:val="left"/>
      </w:pPr>
      <w:r>
        <w:rPr>
          <w:color w:val="231F20"/>
          <w:w w:val="110"/>
        </w:rPr>
        <w:t>nem</w:t>
      </w:r>
      <w:r>
        <w:rPr>
          <w:color w:val="231F20"/>
          <w:spacing w:val="8"/>
          <w:w w:val="110"/>
        </w:rPr>
        <w:t> </w:t>
      </w:r>
      <w:r>
        <w:rPr>
          <w:color w:val="231F20"/>
          <w:spacing w:val="-2"/>
          <w:w w:val="110"/>
        </w:rPr>
        <w:t>mozg</w:t>
      </w:r>
      <w:r>
        <w:rPr>
          <w:color w:val="231F20"/>
          <w:spacing w:val="-3"/>
          <w:w w:val="110"/>
        </w:rPr>
        <w:t>a</w:t>
      </w:r>
      <w:r>
        <w:rPr>
          <w:color w:val="231F20"/>
          <w:spacing w:val="-2"/>
          <w:w w:val="110"/>
        </w:rPr>
        <w:t>tj</w:t>
      </w:r>
      <w:r>
        <w:rPr>
          <w:color w:val="231F20"/>
          <w:spacing w:val="-3"/>
          <w:w w:val="110"/>
        </w:rPr>
        <w:t>á</w:t>
      </w:r>
      <w:r>
        <w:rPr>
          <w:color w:val="231F20"/>
          <w:spacing w:val="-2"/>
          <w:w w:val="110"/>
        </w:rPr>
        <w:t>k</w:t>
      </w:r>
      <w:r>
        <w:rPr>
          <w:color w:val="231F20"/>
          <w:spacing w:val="8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8"/>
          <w:w w:val="110"/>
        </w:rPr>
        <w:t> </w:t>
      </w:r>
      <w:r>
        <w:rPr>
          <w:color w:val="231F20"/>
          <w:spacing w:val="-1"/>
          <w:w w:val="110"/>
        </w:rPr>
        <w:t>l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k</w:t>
      </w:r>
      <w:r>
        <w:rPr>
          <w:color w:val="231F20"/>
          <w:spacing w:val="-2"/>
          <w:w w:val="110"/>
        </w:rPr>
        <w:t>ás</w:t>
      </w:r>
      <w:r>
        <w:rPr>
          <w:color w:val="231F20"/>
          <w:spacing w:val="-1"/>
          <w:w w:val="110"/>
        </w:rPr>
        <w:t>b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n</w:t>
      </w:r>
      <w:r>
        <w:rPr>
          <w:color w:val="231F20"/>
          <w:spacing w:val="8"/>
          <w:w w:val="110"/>
        </w:rPr>
        <w:t> </w:t>
      </w:r>
      <w:r>
        <w:rPr>
          <w:color w:val="231F20"/>
          <w:w w:val="110"/>
        </w:rPr>
        <w:t>port,</w:t>
      </w:r>
      <w:r>
        <w:rPr>
          <w:color w:val="231F20"/>
          <w:spacing w:val="8"/>
          <w:w w:val="110"/>
        </w:rPr>
        <w:t> </w:t>
      </w:r>
      <w:r>
        <w:rPr>
          <w:color w:val="231F20"/>
          <w:spacing w:val="-3"/>
          <w:w w:val="110"/>
        </w:rPr>
        <w:t>e</w:t>
      </w:r>
      <w:r>
        <w:rPr>
          <w:color w:val="231F20"/>
          <w:spacing w:val="-2"/>
          <w:w w:val="110"/>
        </w:rPr>
        <w:t>zz</w:t>
      </w:r>
      <w:r>
        <w:rPr>
          <w:color w:val="231F20"/>
          <w:spacing w:val="-3"/>
          <w:w w:val="110"/>
        </w:rPr>
        <w:t>e</w:t>
      </w:r>
      <w:r>
        <w:rPr>
          <w:color w:val="231F20"/>
          <w:spacing w:val="-2"/>
          <w:w w:val="110"/>
        </w:rPr>
        <w:t>l</w:t>
      </w:r>
      <w:r>
        <w:rPr>
          <w:color w:val="231F20"/>
          <w:spacing w:val="8"/>
          <w:w w:val="110"/>
        </w:rPr>
        <w:t> </w:t>
      </w:r>
      <w:r>
        <w:rPr>
          <w:color w:val="231F20"/>
          <w:w w:val="110"/>
        </w:rPr>
        <w:t>nagymértékben</w:t>
      </w:r>
      <w:r>
        <w:rPr>
          <w:color w:val="231F20"/>
          <w:spacing w:val="8"/>
          <w:w w:val="110"/>
        </w:rPr>
        <w:t> </w:t>
      </w:r>
      <w:r>
        <w:rPr>
          <w:color w:val="231F20"/>
          <w:spacing w:val="-1"/>
          <w:w w:val="110"/>
        </w:rPr>
        <w:t>k</w:t>
      </w:r>
      <w:r>
        <w:rPr>
          <w:color w:val="231F20"/>
          <w:spacing w:val="-2"/>
          <w:w w:val="110"/>
        </w:rPr>
        <w:t>í</w:t>
      </w:r>
      <w:r>
        <w:rPr>
          <w:color w:val="231F20"/>
          <w:spacing w:val="-1"/>
          <w:w w:val="110"/>
        </w:rPr>
        <w:t>m</w:t>
      </w:r>
      <w:r>
        <w:rPr>
          <w:color w:val="231F20"/>
          <w:spacing w:val="-2"/>
          <w:w w:val="110"/>
        </w:rPr>
        <w:t>é</w:t>
      </w:r>
      <w:r>
        <w:rPr>
          <w:color w:val="231F20"/>
          <w:spacing w:val="-1"/>
          <w:w w:val="110"/>
        </w:rPr>
        <w:t>lik</w:t>
      </w:r>
      <w:r>
        <w:rPr>
          <w:color w:val="231F20"/>
          <w:spacing w:val="8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9"/>
          <w:w w:val="110"/>
        </w:rPr>
        <w:t> </w:t>
      </w:r>
      <w:r>
        <w:rPr>
          <w:color w:val="231F20"/>
          <w:spacing w:val="-1"/>
          <w:w w:val="110"/>
        </w:rPr>
        <w:t>l</w:t>
      </w:r>
      <w:r>
        <w:rPr>
          <w:color w:val="231F20"/>
          <w:spacing w:val="-2"/>
          <w:w w:val="110"/>
        </w:rPr>
        <w:t>é</w:t>
      </w:r>
      <w:r>
        <w:rPr>
          <w:color w:val="231F20"/>
          <w:spacing w:val="-1"/>
          <w:w w:val="110"/>
        </w:rPr>
        <w:t>gut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k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.</w:t>
      </w:r>
      <w:r>
        <w:rPr/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9"/>
        <w:rPr>
          <w:rFonts w:ascii="Arial" w:hAnsi="Arial" w:cs="Arial" w:eastAsia="Arial"/>
          <w:sz w:val="22"/>
          <w:szCs w:val="22"/>
        </w:rPr>
      </w:pPr>
    </w:p>
    <w:p>
      <w:pPr>
        <w:spacing w:line="200" w:lineRule="atLeast"/>
        <w:ind w:left="114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pict>
          <v:group style="width:523.85pt;height:453.55pt;mso-position-horizontal-relative:char;mso-position-vertical-relative:line" coordorigin="0,0" coordsize="10477,9071">
            <v:group style="position:absolute;left:2541;top:100;width:5396;height:8871" coordorigin="2541,100" coordsize="5396,8871">
              <v:shape style="position:absolute;left:2541;top:100;width:5396;height:8871" coordorigin="2541,100" coordsize="5396,8871" path="m2794,1062l2734,1081,2679,1114,2630,1158,2590,1211,2561,1270,2544,1333,2541,1376,2541,8783,2550,8848,2575,8902,2634,8953,2709,8971,2730,8970,7683,8009,7743,7989,7798,7956,7847,7912,7887,7860,7916,7801,7933,7738,7936,7695,7936,288,7927,223,7901,168,7843,118,7767,100,7747,101,7726,103,2794,1062xe" filled="false" stroked="true" strokeweight="10pt" strokecolor="#93c1e8">
                <v:path arrowok="t"/>
              </v:shape>
            </v:group>
            <v:group style="position:absolute;left:0;top:2151;width:4882;height:4388" coordorigin="0,2151" coordsize="4882,4388">
              <v:shape style="position:absolute;left:0;top:2151;width:4882;height:4388" coordorigin="0,2151" coordsize="4882,4388" path="m4637,2151l292,2992,222,3015,158,3052,102,3102,56,3162,23,3229,4,3302,0,3351,0,6288,8,6359,33,6421,70,6471,119,6509,178,6532,244,6539,268,6538,4590,5699,4660,5676,4724,5639,4779,5589,4825,5529,4858,5462,4877,5389,4881,5339,4881,2403,4873,2332,4849,2270,4811,2219,4762,2182,4703,2158,4637,2151xe" filled="true" fillcolor="#006cb7" stroked="false">
                <v:path arrowok="t"/>
                <v:fill type="solid"/>
              </v:shape>
            </v:group>
            <v:group style="position:absolute;left:5606;top:10;width:4862;height:3665" coordorigin="5606,10" coordsize="4862,3665">
              <v:shape style="position:absolute;left:5606;top:10;width:4862;height:3665" coordorigin="5606,10" coordsize="4862,3665" path="m10245,10l5889,850,5821,872,5759,909,5705,957,5660,1016,5628,1081,5609,1152,5606,1200,5606,3434,5613,3499,5634,3556,5683,3619,5734,3652,5808,3673,5828,3675,5847,3674,10183,2834,10251,2812,10314,2776,10368,2727,10412,2669,10445,2604,10463,2533,10467,2485,10467,251,10460,186,10438,128,10390,66,10339,33,10264,11,10245,10xe" filled="true" fillcolor="#ffffff" stroked="false">
                <v:path arrowok="t"/>
                <v:fill type="solid"/>
              </v:shape>
            </v:group>
            <v:group style="position:absolute;left:5606;top:10;width:4862;height:3665" coordorigin="5606,10" coordsize="4862,3665">
              <v:shape style="position:absolute;left:5606;top:10;width:4862;height:3665" coordorigin="5606,10" coordsize="4862,3665" path="m5889,850l5821,872,5759,909,5705,957,5660,1016,5628,1081,5609,1152,5606,1200,5606,3434,5613,3499,5634,3556,5683,3619,5734,3652,5808,3673,5828,3675,5847,3674,10183,2834,10251,2812,10314,2776,10368,2727,10412,2669,10445,2604,10463,2533,10467,2485,10467,251,10460,186,10438,128,10390,66,10339,33,10264,11,10245,10,10225,10,10205,12,5889,850xe" filled="false" stroked="true" strokeweight="1pt" strokecolor="#0097d6">
                <v:path arrowok="t"/>
              </v:shape>
            </v:group>
            <v:group style="position:absolute;left:5596;top:3402;width:4882;height:4536" coordorigin="5596,3402" coordsize="4882,4536">
              <v:shape style="position:absolute;left:5596;top:3402;width:4882;height:4536" coordorigin="5596,3402" coordsize="4882,4536" path="m10233,3402l5887,4242,5817,4265,5753,4302,5697,4352,5652,4412,5619,4479,5599,4552,5596,4602,5596,7686,5604,7757,5628,7818,5666,7869,5715,7907,5774,7930,5840,7937,5863,7935,10185,7096,10255,7074,10319,7036,10375,6986,10421,6926,10454,6859,10473,6787,10477,6737,10477,3653,10468,3582,10444,3520,10407,3469,10357,3432,10299,3408,10233,3402xe" filled="true" fillcolor="#7fb539" stroked="false">
                <v:path arrowok="t"/>
                <v:fill type="solid"/>
              </v:shape>
            </v:group>
            <v:group style="position:absolute;left:9343;top:397;width:851;height:851" coordorigin="9343,397" coordsize="851,851">
              <v:shape style="position:absolute;left:9343;top:397;width:851;height:851" coordorigin="9343,397" coordsize="851,851" path="m9768,397l9699,402,9634,418,9573,444,9517,479,9468,521,9425,571,9390,627,9365,688,9349,753,9343,822,9344,857,9355,924,9376,987,9407,1046,9445,1099,9491,1145,9544,1183,9603,1214,9666,1235,9733,1246,9768,1247,9803,1246,9870,1235,9934,1214,9992,1183,10045,1145,10091,1099,10130,1046,10160,987,10181,924,10192,857,10193,822,10192,787,10181,720,10160,656,10130,598,10091,545,10045,499,9992,460,9934,430,9870,409,9803,398,9768,397xe" filled="true" fillcolor="#006cb7" stroked="false">
                <v:path arrowok="t"/>
                <v:fill type="solid"/>
              </v:shape>
            </v:group>
            <v:group style="position:absolute;left:9533;top:616;width:237;height:398" coordorigin="9533,616" coordsize="237,398">
              <v:shape style="position:absolute;left:9533;top:616;width:237;height:398" coordorigin="9533,616" coordsize="237,398" path="m9623,755l9770,616,9770,1013,9626,880,9533,880,9533,755,9623,755xe" filled="false" stroked="true" strokeweight="1.5pt" strokecolor="#ffffff">
                <v:path arrowok="t"/>
              </v:shape>
            </v:group>
            <v:group style="position:absolute;left:9829;top:684;width:62;height:251" coordorigin="9829,684" coordsize="62,251">
              <v:shape style="position:absolute;left:9829;top:684;width:62;height:251" coordorigin="9829,684" coordsize="62,251" path="m9829,684l9868,750,9890,809,9891,822,9890,835,9864,894,9852,913,9838,935e" filled="false" stroked="true" strokeweight="1.5pt" strokecolor="#ffffff">
                <v:path arrowok="t"/>
              </v:shape>
            </v:group>
            <v:group style="position:absolute;left:9877;top:610;width:98;height:418" coordorigin="9877,610" coordsize="98,418">
              <v:shape style="position:absolute;left:9877;top:610;width:98;height:418" coordorigin="9877,610" coordsize="98,418" path="m9877,610l9912,669,9950,737,9974,807,9975,823,9974,839,9950,907,9912,972,9896,999,9877,1028e" filled="false" stroked="true" strokeweight="1.5pt" strokecolor="#ffffff">
                <v:path arrowok="t"/>
              </v:shape>
            </v:group>
            <v:group style="position:absolute;left:10005;top:553;width:2;height:537" coordorigin="10005,553" coordsize="2,537">
              <v:shape style="position:absolute;left:10005;top:553;width:2;height:537" coordorigin="10005,553" coordsize="0,537" path="m10005,553l10005,1090e" filled="false" stroked="true" strokeweight="1.5pt" strokecolor="#ffffff">
                <v:path arrowok="t"/>
              </v:shape>
            </v:group>
            <v:group style="position:absolute;left:3747;top:2548;width:851;height:843" coordorigin="3747,2548" coordsize="851,843">
              <v:shape style="position:absolute;left:3747;top:2548;width:851;height:843" coordorigin="3747,2548" coordsize="851,843" path="m4173,2548l4104,2554,4038,2570,3977,2595,3921,2630,3872,2672,3829,2721,3795,2776,3769,2836,3753,2901,3747,2970,3749,3004,3760,3071,3781,3134,3811,3192,3850,3244,3896,3289,3949,3328,4007,3358,4070,3379,4138,3390,4173,3391,4207,3390,4275,3379,4338,3358,4397,3328,4449,3289,4495,3244,4534,3192,4564,3134,4585,3071,4596,3004,4598,2970,4596,2935,4585,2868,4564,2806,4534,2748,4495,2695,4449,2650,4397,2611,4338,2581,4275,2560,4207,2550,4173,2548xe" filled="true" fillcolor="#ffffff" stroked="false">
                <v:path arrowok="t"/>
                <v:fill type="solid"/>
              </v:shape>
            </v:group>
            <v:group style="position:absolute;left:4137;top:3109;width:68;height:290" coordorigin="4137,3109" coordsize="68,290">
              <v:shape style="position:absolute;left:4137;top:3109;width:68;height:290" coordorigin="4137,3109" coordsize="68,290" path="m4172,3109l4148,3115,4137,3130,4137,3376,4147,3392,4170,3399,4194,3392,4205,3377,4205,3131,4195,3115,4172,3109xe" filled="true" fillcolor="#006cb7" stroked="false">
                <v:path arrowok="t"/>
                <v:fill type="solid"/>
              </v:shape>
            </v:group>
            <v:group style="position:absolute;left:3912;top:2716;width:522;height:419" coordorigin="3912,2716" coordsize="522,419">
              <v:shape style="position:absolute;left:3912;top:2716;width:522;height:419" coordorigin="3912,2716" coordsize="522,419" path="m4433,2947l4427,2927,4414,2911,4415,2890,4396,2829,4359,2815,4343,2802,4325,2794,4314,2776,4301,2760,4234,2719,4215,2716,4194,2717,4133,2742,4098,2790,4084,2792,4023,2811,4002,2866,4003,2872,4004,2874,4004,2876,3996,2875,3927,2908,3912,2945,3912,2966,3918,2987,3930,3004,3945,3018,3963,3028,3962,3048,3981,3105,4037,3124,4058,3118,4074,3108,4089,3119,4108,3126,4136,3121,4152,3113,4171,3120,4190,3126,4209,3131,4228,3134,4248,3135,4273,3130,4294,3122,4312,3112,4327,3100,4339,3086,4355,3075,4417,3036,4419,3016,4418,3008,4417,3005,4416,3002,4427,2986,4433,2967,4433,2947xe" filled="false" stroked="true" strokeweight="1.275pt" strokecolor="#006cb7">
                <v:path arrowok="t"/>
              </v:shape>
            </v:group>
            <v:group style="position:absolute;left:9343;top:3798;width:851;height:851" coordorigin="9343,3798" coordsize="851,851">
              <v:shape style="position:absolute;left:9343;top:3798;width:851;height:851" coordorigin="9343,3798" coordsize="851,851" path="m9768,3798l9699,3804,9634,3820,9573,3846,9517,3880,9468,3923,9425,3972,9390,4028,9365,4089,9349,4155,9343,4223,9344,4258,9355,4326,9376,4389,9407,4447,9445,4500,9491,4546,9544,4585,9603,4615,9666,4636,9733,4647,9768,4649,9803,4647,9870,4636,9934,4615,9992,4585,10045,4546,10091,4500,10130,4447,10160,4389,10181,4326,10192,4258,10193,4223,10192,4189,10181,4121,10160,4058,10130,4000,10091,3947,10045,3901,9992,3862,9934,3832,9870,3811,9803,3800,9768,3798xe" filled="true" fillcolor="#ffffff" stroked="false">
                <v:path arrowok="t"/>
                <v:fill type="solid"/>
              </v:shape>
            </v:group>
            <v:group style="position:absolute;left:9482;top:3956;width:427;height:259" coordorigin="9482,3956" coordsize="427,259">
              <v:shape style="position:absolute;left:9482;top:3956;width:427;height:259" coordorigin="9482,3956" coordsize="427,259" path="m9639,3997l9563,3997,9557,4002,9557,4130,9484,4194,9483,4197,9482,4204,9483,4208,9488,4213,9491,4215,9498,4215,9501,4213,9583,4142,9583,4022,9644,4022,9644,4002,9639,3997xe" filled="true" fillcolor="#7fb539" stroked="false">
                <v:path arrowok="t"/>
                <v:fill type="solid"/>
              </v:shape>
              <v:shape style="position:absolute;left:9482;top:3956;width:427;height:259" coordorigin="9482,3956" coordsize="427,259" path="m9644,4022l9619,4022,9619,4110,9683,4053,9644,4053,9644,4022xe" filled="true" fillcolor="#7fb539" stroked="false">
                <v:path arrowok="t"/>
                <v:fill type="solid"/>
              </v:shape>
              <v:shape style="position:absolute;left:9482;top:3956;width:427;height:259" coordorigin="9482,3956" coordsize="427,259" path="m9798,3986l9760,3986,9888,4099,9902,4097,9909,4083,9798,3986xe" filled="true" fillcolor="#7fb539" stroked="false">
                <v:path arrowok="t"/>
                <v:fill type="solid"/>
              </v:shape>
              <v:shape style="position:absolute;left:9482;top:3956;width:427;height:259" coordorigin="9482,3956" coordsize="427,259" path="m9763,3956l9756,3956,9753,3957,9644,4053,9683,4053,9760,3986,9798,3986,9766,3957,9763,3956xe" filled="true" fillcolor="#7fb539" stroked="false">
                <v:path arrowok="t"/>
                <v:fill type="solid"/>
              </v:shape>
            </v:group>
            <v:group style="position:absolute;left:9593;top:4097;width:423;height:389" coordorigin="9593,4097" coordsize="423,389">
              <v:shape style="position:absolute;left:9593;top:4097;width:423;height:389" coordorigin="9593,4097" coordsize="423,389" path="m9762,4467l9741,4467,9742,4468,9747,4478,9753,4483,9768,4486,9929,4485,9950,4485,9968,4476,9974,4467,9763,4467,9762,4467xe" filled="true" fillcolor="#7fb539" stroked="false">
                <v:path arrowok="t"/>
                <v:fill type="solid"/>
              </v:shape>
              <v:shape style="position:absolute;left:9593;top:4097;width:423;height:389" coordorigin="9593,4097" coordsize="423,389" path="m9599,4245l9595,4247,9593,4252,9593,4260,9593,4261,9621,4483,9624,4485,9728,4485,9731,4482,9731,4467,9738,4467,9740,4467,9712,4467,9637,4463,9612,4264,9731,4264,9731,4249,9728,4245,9599,4245xe" filled="true" fillcolor="#7fb539" stroked="false">
                <v:path arrowok="t"/>
                <v:fill type="solid"/>
              </v:shape>
              <v:shape style="position:absolute;left:9593;top:4097;width:423;height:389" coordorigin="9593,4097" coordsize="423,389" path="m9738,4467l9731,4467,9736,4467,9738,4467xe" filled="true" fillcolor="#7fb539" stroked="false">
                <v:path arrowok="t"/>
                <v:fill type="solid"/>
              </v:shape>
              <v:shape style="position:absolute;left:9593;top:4097;width:423;height:389" coordorigin="9593,4097" coordsize="423,389" path="m9966,4356l9957,4356,9953,4360,9952,4370,9956,4374,9973,4375,9980,4383,9980,4404,9972,4411,9949,4411,9938,4412,9935,4415,9933,4423,9935,4427,9940,4430,9942,4430,9954,4431,9962,4439,9962,4459,9954,4467,9763,4467,9974,4467,9979,4460,9979,4440,9978,4436,9976,4432,9975,4428,9986,4423,9994,4415,10001,4391,9998,4380,9990,4370,10000,4363,10005,4356,9969,4356,9966,4356xe" filled="true" fillcolor="#7fb539" stroked="false">
                <v:path arrowok="t"/>
                <v:fill type="solid"/>
              </v:shape>
              <v:shape style="position:absolute;left:9593;top:4097;width:423;height:389" coordorigin="9593,4097" coordsize="423,389" path="m9731,4264l9712,4264,9712,4467,9740,4467,9741,4467,9762,4467,9760,4464,9758,4452,9755,4449,9739,4449,9731,4448,9731,4292,9739,4292,9742,4290,9753,4269,9732,4269,9731,4265,9731,4264xe" filled="true" fillcolor="#7fb539" stroked="false">
                <v:path arrowok="t"/>
                <v:fill type="solid"/>
              </v:shape>
              <v:shape style="position:absolute;left:9593;top:4097;width:423;height:389" coordorigin="9593,4097" coordsize="423,389" path="m9837,4115l9813,4115,9824,4129,9834,4147,9840,4165,9841,4186,9841,4194,9838,4203,9836,4212,9830,4232,9822,4259,9826,4264,9991,4264,9999,4272,9999,4293,9991,4301,9974,4301,9966,4301,9962,4305,9962,4315,9965,4319,9980,4320,9986,4325,9992,4343,9984,4355,9969,4356,10005,4356,10006,4355,10009,4333,10006,4323,10000,4314,10001,4313,10012,4301,10012,4301,10016,4284,10011,4261,9995,4250,9971,4245,9846,4245,9846,4242,9849,4233,9852,4224,9855,4209,9858,4192,9859,4166,9854,4147,9846,4129,9841,4120,9837,4115xe" filled="true" fillcolor="#7fb539" stroked="false">
                <v:path arrowok="t"/>
                <v:fill type="solid"/>
              </v:shape>
              <v:shape style="position:absolute;left:9593;top:4097;width:423;height:389" coordorigin="9593,4097" coordsize="423,389" path="m9780,4098l9777,4101,9777,4159,9777,4179,9733,4268,9732,4268,9732,4269,9753,4269,9788,4198,9789,4195,9795,4186,9796,4179,9796,4165,9796,4117,9804,4116,9813,4115,9837,4115,9836,4113,9823,4101,9817,4098,9801,4098,9795,4098,9780,4098xe" filled="true" fillcolor="#7fb539" stroked="false">
                <v:path arrowok="t"/>
                <v:fill type="solid"/>
              </v:shape>
              <v:shape style="position:absolute;left:9593;top:4097;width:423;height:389" coordorigin="9593,4097" coordsize="423,389" path="m9971,4245l9846,4245,9971,4245xe" filled="true" fillcolor="#7fb539" stroked="false">
                <v:path arrowok="t"/>
                <v:fill type="solid"/>
              </v:shape>
              <v:shape style="position:absolute;left:9593;top:4097;width:423;height:389" coordorigin="9593,4097" coordsize="423,389" path="m9816,4097l9801,4098,9817,4098,9816,4097xe" filled="true" fillcolor="#7fb539" stroked="false">
                <v:path arrowok="t"/>
                <v:fill type="solid"/>
              </v:shape>
            </v:group>
            <v:group style="position:absolute;left:9667;top:4421;width:28;height:28" coordorigin="9667,4421" coordsize="28,28">
              <v:shape style="position:absolute;left:9667;top:4421;width:28;height:28" coordorigin="9667,4421" coordsize="28,28" path="m9688,4421l9672,4421,9667,4427,9667,4442,9673,4449,9688,4449,9694,4442,9694,4427,9688,4421xe" filled="true" fillcolor="#7fb539" stroked="false">
                <v:path arrowok="t"/>
                <v:fill type="solid"/>
              </v:shape>
              <v:shape style="position:absolute;left:5953;top:1291;width:3856;height:1355" type="#_x0000_t202" filled="false" stroked="false">
                <v:textbox inset="0,0,0,0">
                  <w:txbxContent>
                    <w:p>
                      <w:pPr>
                        <w:spacing w:line="299" w:lineRule="exact" w:before="0"/>
                        <w:ind w:left="0" w:right="0" w:firstLine="0"/>
                        <w:jc w:val="left"/>
                        <w:rPr>
                          <w:rFonts w:ascii="Trebuchet MS" w:hAnsi="Trebuchet MS" w:cs="Trebuchet MS" w:eastAsia="Trebuchet MS"/>
                          <w:sz w:val="28"/>
                          <w:szCs w:val="28"/>
                        </w:rPr>
                      </w:pPr>
                      <w:r>
                        <w:rPr>
                          <w:rFonts w:ascii="Trebuchet MS" w:hAnsi="Trebuchet MS"/>
                          <w:b/>
                          <w:color w:val="0097D6"/>
                          <w:spacing w:val="-6"/>
                          <w:w w:val="115"/>
                          <w:sz w:val="28"/>
                        </w:rPr>
                        <w:t>ESZ</w:t>
                      </w:r>
                      <w:r>
                        <w:rPr>
                          <w:rFonts w:ascii="Trebuchet MS" w:hAnsi="Trebuchet MS"/>
                          <w:b/>
                          <w:color w:val="0097D6"/>
                          <w:spacing w:val="-7"/>
                          <w:w w:val="115"/>
                          <w:sz w:val="28"/>
                        </w:rPr>
                        <w:t>T</w:t>
                      </w:r>
                      <w:r>
                        <w:rPr>
                          <w:rFonts w:ascii="Trebuchet MS" w:hAnsi="Trebuchet MS"/>
                          <w:b/>
                          <w:color w:val="0097D6"/>
                          <w:spacing w:val="-6"/>
                          <w:w w:val="115"/>
                          <w:sz w:val="28"/>
                        </w:rPr>
                        <w:t>É</w:t>
                      </w:r>
                      <w:r>
                        <w:rPr>
                          <w:rFonts w:ascii="Trebuchet MS" w:hAnsi="Trebuchet MS"/>
                          <w:b/>
                          <w:color w:val="0097D6"/>
                          <w:spacing w:val="-7"/>
                          <w:w w:val="115"/>
                          <w:sz w:val="28"/>
                        </w:rPr>
                        <w:t>TI</w:t>
                      </w:r>
                      <w:r>
                        <w:rPr>
                          <w:rFonts w:ascii="Trebuchet MS" w:hAnsi="Trebuchet MS"/>
                          <w:b/>
                          <w:color w:val="0097D6"/>
                          <w:spacing w:val="-6"/>
                          <w:w w:val="115"/>
                          <w:sz w:val="28"/>
                        </w:rPr>
                        <w:t>K</w:t>
                      </w:r>
                      <w:r>
                        <w:rPr>
                          <w:rFonts w:ascii="Trebuchet MS" w:hAnsi="Trebuchet MS"/>
                          <w:b/>
                          <w:color w:val="0097D6"/>
                          <w:spacing w:val="-7"/>
                          <w:w w:val="115"/>
                          <w:sz w:val="28"/>
                        </w:rPr>
                        <w:t>U</w:t>
                      </w:r>
                      <w:r>
                        <w:rPr>
                          <w:rFonts w:ascii="Trebuchet MS" w:hAnsi="Trebuchet MS"/>
                          <w:b/>
                          <w:color w:val="0097D6"/>
                          <w:spacing w:val="-6"/>
                          <w:w w:val="115"/>
                          <w:sz w:val="28"/>
                        </w:rPr>
                        <w:t>S</w:t>
                      </w:r>
                      <w:r>
                        <w:rPr>
                          <w:rFonts w:ascii="Trebuchet MS" w:hAnsi="Trebuchet MS"/>
                          <w:sz w:val="28"/>
                        </w:rPr>
                      </w:r>
                    </w:p>
                    <w:p>
                      <w:pPr>
                        <w:numPr>
                          <w:ilvl w:val="0"/>
                          <w:numId w:val="1"/>
                        </w:numPr>
                        <w:tabs>
                          <w:tab w:pos="171" w:val="left" w:leader="none"/>
                        </w:tabs>
                        <w:spacing w:line="250" w:lineRule="auto" w:before="155"/>
                        <w:ind w:left="170" w:right="272" w:hanging="170"/>
                        <w:jc w:val="left"/>
                        <w:rPr>
                          <w:rFonts w:ascii="Arial" w:hAnsi="Arial" w:cs="Arial" w:eastAsia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/>
                          <w:color w:val="231F20"/>
                          <w:w w:val="110"/>
                          <w:sz w:val="18"/>
                        </w:rPr>
                        <w:t>Nincs</w:t>
                      </w:r>
                      <w:r>
                        <w:rPr>
                          <w:rFonts w:ascii="Arial" w:hAnsi="Arial"/>
                          <w:color w:val="231F20"/>
                          <w:spacing w:val="8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8"/>
                        </w:rPr>
                        <w:t>s</w:t>
                      </w:r>
                      <w:r>
                        <w:rPr>
                          <w:rFonts w:ascii="Arial" w:hAnsi="Arial"/>
                          <w:color w:val="231F20"/>
                          <w:spacing w:val="-1"/>
                          <w:w w:val="110"/>
                          <w:sz w:val="18"/>
                        </w:rPr>
                        <w:t>zü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8"/>
                        </w:rPr>
                        <w:t>ks</w:t>
                      </w:r>
                      <w:r>
                        <w:rPr>
                          <w:rFonts w:ascii="Arial" w:hAnsi="Arial"/>
                          <w:color w:val="231F20"/>
                          <w:spacing w:val="-1"/>
                          <w:w w:val="110"/>
                          <w:sz w:val="18"/>
                        </w:rPr>
                        <w:t>ég</w:t>
                      </w:r>
                      <w:r>
                        <w:rPr>
                          <w:rFonts w:ascii="Arial" w:hAnsi="Arial"/>
                          <w:color w:val="231F20"/>
                          <w:spacing w:val="8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8"/>
                        </w:rPr>
                        <w:t>kiegé</w:t>
                      </w:r>
                      <w:r>
                        <w:rPr>
                          <w:rFonts w:ascii="Arial" w:hAnsi="Arial"/>
                          <w:color w:val="231F20"/>
                          <w:spacing w:val="-3"/>
                          <w:w w:val="110"/>
                          <w:sz w:val="18"/>
                        </w:rPr>
                        <w:t>s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8"/>
                        </w:rPr>
                        <w:t>z</w:t>
                      </w:r>
                      <w:r>
                        <w:rPr>
                          <w:rFonts w:ascii="Arial" w:hAnsi="Arial"/>
                          <w:color w:val="231F20"/>
                          <w:spacing w:val="-3"/>
                          <w:w w:val="110"/>
                          <w:sz w:val="18"/>
                        </w:rPr>
                        <w:t>í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8"/>
                        </w:rPr>
                        <w:t>tő</w:t>
                      </w:r>
                      <w:r>
                        <w:rPr>
                          <w:rFonts w:ascii="Arial" w:hAnsi="Arial"/>
                          <w:color w:val="231F20"/>
                          <w:spacing w:val="9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231F20"/>
                          <w:spacing w:val="-1"/>
                          <w:w w:val="110"/>
                          <w:sz w:val="18"/>
                        </w:rPr>
                        <w:t>r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8"/>
                        </w:rPr>
                        <w:t>a</w:t>
                      </w:r>
                      <w:r>
                        <w:rPr>
                          <w:rFonts w:ascii="Arial" w:hAnsi="Arial"/>
                          <w:color w:val="231F20"/>
                          <w:spacing w:val="-1"/>
                          <w:w w:val="110"/>
                          <w:sz w:val="18"/>
                        </w:rPr>
                        <w:t>di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8"/>
                        </w:rPr>
                        <w:t>á</w:t>
                      </w:r>
                      <w:r>
                        <w:rPr>
                          <w:rFonts w:ascii="Arial" w:hAnsi="Arial"/>
                          <w:color w:val="231F20"/>
                          <w:spacing w:val="-1"/>
                          <w:w w:val="110"/>
                          <w:sz w:val="18"/>
                        </w:rPr>
                        <w:t>torokr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8"/>
                        </w:rPr>
                        <w:t>a,</w:t>
                      </w:r>
                      <w:r>
                        <w:rPr>
                          <w:rFonts w:ascii="Arial" w:hAnsi="Arial"/>
                          <w:color w:val="231F20"/>
                          <w:spacing w:val="29"/>
                          <w:w w:val="88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231F20"/>
                          <w:w w:val="110"/>
                          <w:sz w:val="18"/>
                        </w:rPr>
                        <w:t>nem</w:t>
                      </w:r>
                      <w:r>
                        <w:rPr>
                          <w:rFonts w:ascii="Arial" w:hAnsi="Arial"/>
                          <w:color w:val="231F20"/>
                          <w:spacing w:val="11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231F20"/>
                          <w:spacing w:val="-1"/>
                          <w:w w:val="110"/>
                          <w:sz w:val="18"/>
                        </w:rPr>
                        <w:t>képződnek</w:t>
                      </w:r>
                      <w:r>
                        <w:rPr>
                          <w:rFonts w:ascii="Arial" w:hAnsi="Arial"/>
                          <w:color w:val="231F20"/>
                          <w:spacing w:val="12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231F20"/>
                          <w:w w:val="110"/>
                          <w:sz w:val="18"/>
                        </w:rPr>
                        <w:t>porcsíkok.</w:t>
                      </w:r>
                      <w:r>
                        <w:rPr>
                          <w:rFonts w:ascii="Arial" w:hAnsi="Arial"/>
                          <w:sz w:val="18"/>
                        </w:rPr>
                      </w:r>
                    </w:p>
                    <w:p>
                      <w:pPr>
                        <w:numPr>
                          <w:ilvl w:val="0"/>
                          <w:numId w:val="1"/>
                        </w:numPr>
                        <w:tabs>
                          <w:tab w:pos="171" w:val="left" w:leader="none"/>
                        </w:tabs>
                        <w:spacing w:line="250" w:lineRule="auto" w:before="57"/>
                        <w:ind w:left="170" w:right="0" w:hanging="170"/>
                        <w:jc w:val="left"/>
                        <w:rPr>
                          <w:rFonts w:ascii="Arial" w:hAnsi="Arial" w:cs="Arial" w:eastAsia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8"/>
                        </w:rPr>
                        <w:t>Pe</w:t>
                      </w:r>
                      <w:r>
                        <w:rPr>
                          <w:rFonts w:ascii="Arial" w:hAnsi="Arial"/>
                          <w:color w:val="231F20"/>
                          <w:spacing w:val="-1"/>
                          <w:w w:val="110"/>
                          <w:sz w:val="18"/>
                        </w:rPr>
                        <w:t>rfor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8"/>
                        </w:rPr>
                        <w:t>á</w:t>
                      </w:r>
                      <w:r>
                        <w:rPr>
                          <w:rFonts w:ascii="Arial" w:hAnsi="Arial"/>
                          <w:color w:val="231F20"/>
                          <w:spacing w:val="-1"/>
                          <w:w w:val="110"/>
                          <w:sz w:val="18"/>
                        </w:rPr>
                        <w:t>lt</w:t>
                      </w:r>
                      <w:r>
                        <w:rPr>
                          <w:rFonts w:ascii="Arial" w:hAnsi="Arial"/>
                          <w:color w:val="231F20"/>
                          <w:spacing w:val="13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231F20"/>
                          <w:spacing w:val="-1"/>
                          <w:w w:val="110"/>
                          <w:sz w:val="18"/>
                        </w:rPr>
                        <w:t>l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8"/>
                        </w:rPr>
                        <w:t>a</w:t>
                      </w:r>
                      <w:r>
                        <w:rPr>
                          <w:rFonts w:ascii="Arial" w:hAnsi="Arial"/>
                          <w:color w:val="231F20"/>
                          <w:spacing w:val="-1"/>
                          <w:w w:val="110"/>
                          <w:sz w:val="18"/>
                        </w:rPr>
                        <w:t>pokk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8"/>
                        </w:rPr>
                        <w:t>a</w:t>
                      </w:r>
                      <w:r>
                        <w:rPr>
                          <w:rFonts w:ascii="Arial" w:hAnsi="Arial"/>
                          <w:color w:val="231F20"/>
                          <w:spacing w:val="-1"/>
                          <w:w w:val="110"/>
                          <w:sz w:val="18"/>
                        </w:rPr>
                        <w:t>l</w:t>
                      </w:r>
                      <w:r>
                        <w:rPr>
                          <w:rFonts w:ascii="Arial" w:hAnsi="Arial"/>
                          <w:color w:val="231F20"/>
                          <w:spacing w:val="13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231F20"/>
                          <w:w w:val="110"/>
                          <w:sz w:val="18"/>
                        </w:rPr>
                        <w:t>a</w:t>
                      </w:r>
                      <w:r>
                        <w:rPr>
                          <w:rFonts w:ascii="Arial" w:hAnsi="Arial"/>
                          <w:color w:val="231F20"/>
                          <w:spacing w:val="1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231F20"/>
                          <w:spacing w:val="-1"/>
                          <w:w w:val="110"/>
                          <w:sz w:val="18"/>
                        </w:rPr>
                        <w:t>f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8"/>
                        </w:rPr>
                        <w:t>e</w:t>
                      </w:r>
                      <w:r>
                        <w:rPr>
                          <w:rFonts w:ascii="Arial" w:hAnsi="Arial"/>
                          <w:color w:val="231F20"/>
                          <w:spacing w:val="-1"/>
                          <w:w w:val="110"/>
                          <w:sz w:val="18"/>
                        </w:rPr>
                        <w:t>lül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8"/>
                        </w:rPr>
                        <w:t>e</w:t>
                      </w:r>
                      <w:r>
                        <w:rPr>
                          <w:rFonts w:ascii="Arial" w:hAnsi="Arial"/>
                          <w:color w:val="231F20"/>
                          <w:spacing w:val="-1"/>
                          <w:w w:val="110"/>
                          <w:sz w:val="18"/>
                        </w:rPr>
                        <w:t>t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8"/>
                        </w:rPr>
                        <w:t>e</w:t>
                      </w:r>
                      <w:r>
                        <w:rPr>
                          <w:rFonts w:ascii="Arial" w:hAnsi="Arial"/>
                          <w:color w:val="231F20"/>
                          <w:spacing w:val="-1"/>
                          <w:w w:val="110"/>
                          <w:sz w:val="18"/>
                        </w:rPr>
                        <w:t>k</w:t>
                      </w:r>
                      <w:r>
                        <w:rPr>
                          <w:rFonts w:ascii="Arial" w:hAnsi="Arial"/>
                          <w:color w:val="231F20"/>
                          <w:spacing w:val="13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231F20"/>
                          <w:spacing w:val="-1"/>
                          <w:w w:val="110"/>
                          <w:sz w:val="18"/>
                        </w:rPr>
                        <w:t>jó</w:t>
                      </w:r>
                      <w:r>
                        <w:rPr>
                          <w:rFonts w:ascii="Arial" w:hAnsi="Arial"/>
                          <w:color w:val="231F20"/>
                          <w:spacing w:val="13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8"/>
                        </w:rPr>
                        <w:t>a</w:t>
                      </w:r>
                      <w:r>
                        <w:rPr>
                          <w:rFonts w:ascii="Arial" w:hAnsi="Arial"/>
                          <w:color w:val="231F20"/>
                          <w:spacing w:val="-1"/>
                          <w:w w:val="110"/>
                          <w:sz w:val="18"/>
                        </w:rPr>
                        <w:t>ku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8"/>
                        </w:rPr>
                        <w:t>s</w:t>
                      </w:r>
                      <w:r>
                        <w:rPr>
                          <w:rFonts w:ascii="Arial" w:hAnsi="Arial"/>
                          <w:color w:val="231F20"/>
                          <w:spacing w:val="-1"/>
                          <w:w w:val="110"/>
                          <w:sz w:val="18"/>
                        </w:rPr>
                        <w:t>ztik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8"/>
                        </w:rPr>
                        <w:t>a</w:t>
                      </w:r>
                      <w:r>
                        <w:rPr>
                          <w:rFonts w:ascii="Arial" w:hAnsi="Arial"/>
                          <w:color w:val="231F20"/>
                          <w:spacing w:val="-1"/>
                          <w:w w:val="110"/>
                          <w:sz w:val="18"/>
                        </w:rPr>
                        <w:t>i</w:t>
                      </w:r>
                      <w:r>
                        <w:rPr>
                          <w:rFonts w:ascii="Arial" w:hAnsi="Arial"/>
                          <w:color w:val="231F20"/>
                          <w:spacing w:val="35"/>
                          <w:w w:val="118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8"/>
                        </w:rPr>
                        <w:t>komfortot</w:t>
                      </w:r>
                      <w:r>
                        <w:rPr>
                          <w:rFonts w:ascii="Arial" w:hAnsi="Arial"/>
                          <w:color w:val="231F20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231F20"/>
                          <w:spacing w:val="38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231F20"/>
                          <w:spacing w:val="-1"/>
                          <w:w w:val="110"/>
                          <w:sz w:val="18"/>
                        </w:rPr>
                        <w:t>bizto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8"/>
                        </w:rPr>
                        <w:t>sí</w:t>
                      </w:r>
                      <w:r>
                        <w:rPr>
                          <w:rFonts w:ascii="Arial" w:hAnsi="Arial"/>
                          <w:color w:val="231F20"/>
                          <w:spacing w:val="-1"/>
                          <w:w w:val="110"/>
                          <w:sz w:val="18"/>
                        </w:rPr>
                        <w:t>t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8"/>
                        </w:rPr>
                        <w:t>a</w:t>
                      </w:r>
                      <w:r>
                        <w:rPr>
                          <w:rFonts w:ascii="Arial" w:hAnsi="Arial"/>
                          <w:color w:val="231F20"/>
                          <w:spacing w:val="-1"/>
                          <w:w w:val="110"/>
                          <w:sz w:val="18"/>
                        </w:rPr>
                        <w:t>n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8"/>
                        </w:rPr>
                        <w:t>a</w:t>
                      </w:r>
                      <w:r>
                        <w:rPr>
                          <w:rFonts w:ascii="Arial" w:hAnsi="Arial"/>
                          <w:color w:val="231F20"/>
                          <w:spacing w:val="-1"/>
                          <w:w w:val="110"/>
                          <w:sz w:val="18"/>
                        </w:rPr>
                        <w:t>k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8"/>
                        </w:rPr>
                        <w:t>.</w:t>
                      </w:r>
                      <w:r>
                        <w:rPr>
                          <w:rFonts w:ascii="Arial" w:hAnsi="Arial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357;top:3559;width:3491;height:1907" type="#_x0000_t202" filled="false" stroked="false">
                <v:textbox inset="0,0,0,0">
                  <w:txbxContent>
                    <w:p>
                      <w:pPr>
                        <w:spacing w:line="299" w:lineRule="exact" w:before="0"/>
                        <w:ind w:left="0" w:right="0" w:firstLine="0"/>
                        <w:jc w:val="left"/>
                        <w:rPr>
                          <w:rFonts w:ascii="Trebuchet MS" w:hAnsi="Trebuchet MS" w:cs="Trebuchet MS" w:eastAsia="Trebuchet MS"/>
                          <w:sz w:val="28"/>
                          <w:szCs w:val="28"/>
                        </w:rPr>
                      </w:pPr>
                      <w:r>
                        <w:rPr>
                          <w:rFonts w:ascii="Trebuchet MS" w:hAnsi="Trebuchet MS"/>
                          <w:b/>
                          <w:color w:val="FFFFFF"/>
                          <w:spacing w:val="-3"/>
                          <w:w w:val="120"/>
                          <w:sz w:val="28"/>
                        </w:rPr>
                        <w:t>E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4"/>
                          <w:w w:val="120"/>
                          <w:sz w:val="28"/>
                        </w:rPr>
                        <w:t>N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3"/>
                          <w:w w:val="120"/>
                          <w:sz w:val="28"/>
                        </w:rPr>
                        <w:t>E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8"/>
                          <w:w w:val="120"/>
                          <w:sz w:val="28"/>
                        </w:rPr>
                        <w:t>R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4"/>
                          <w:w w:val="120"/>
                          <w:sz w:val="28"/>
                        </w:rPr>
                        <w:t>G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8"/>
                          <w:w w:val="120"/>
                          <w:sz w:val="28"/>
                        </w:rPr>
                        <w:t>I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30"/>
                          <w:w w:val="120"/>
                          <w:sz w:val="28"/>
                        </w:rPr>
                        <w:t>A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35"/>
                          <w:w w:val="120"/>
                          <w:sz w:val="28"/>
                        </w:rPr>
                        <w:t>T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7"/>
                          <w:w w:val="120"/>
                          <w:sz w:val="28"/>
                        </w:rPr>
                        <w:t>A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4"/>
                          <w:w w:val="120"/>
                          <w:sz w:val="28"/>
                        </w:rPr>
                        <w:t>K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7"/>
                          <w:w w:val="120"/>
                          <w:sz w:val="28"/>
                        </w:rPr>
                        <w:t>A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5"/>
                          <w:w w:val="120"/>
                          <w:sz w:val="28"/>
                        </w:rPr>
                        <w:t>R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3"/>
                          <w:w w:val="120"/>
                          <w:sz w:val="28"/>
                        </w:rPr>
                        <w:t>É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8"/>
                          <w:w w:val="120"/>
                          <w:sz w:val="28"/>
                        </w:rPr>
                        <w:t>K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8"/>
                          <w:w w:val="120"/>
                          <w:sz w:val="28"/>
                        </w:rPr>
                        <w:t>O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w w:val="120"/>
                          <w:sz w:val="28"/>
                        </w:rPr>
                        <w:t>S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45"/>
                          <w:w w:val="120"/>
                          <w:sz w:val="28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5"/>
                          <w:w w:val="120"/>
                          <w:sz w:val="28"/>
                        </w:rPr>
                        <w:t>É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w w:val="120"/>
                          <w:sz w:val="28"/>
                        </w:rPr>
                        <w:t>S</w:t>
                      </w:r>
                      <w:r>
                        <w:rPr>
                          <w:rFonts w:ascii="Trebuchet MS" w:hAnsi="Trebuchet MS"/>
                          <w:sz w:val="28"/>
                        </w:rPr>
                      </w:r>
                    </w:p>
                    <w:p>
                      <w:pPr>
                        <w:spacing w:before="11"/>
                        <w:ind w:left="0" w:right="0" w:firstLine="0"/>
                        <w:jc w:val="left"/>
                        <w:rPr>
                          <w:rFonts w:ascii="Trebuchet MS" w:hAnsi="Trebuchet MS" w:cs="Trebuchet MS" w:eastAsia="Trebuchet MS"/>
                          <w:sz w:val="28"/>
                          <w:szCs w:val="28"/>
                        </w:rPr>
                      </w:pPr>
                      <w:r>
                        <w:rPr>
                          <w:rFonts w:ascii="Trebuchet MS" w:hAnsi="Trebuchet MS"/>
                          <w:b/>
                          <w:color w:val="FFFFFF"/>
                          <w:spacing w:val="-18"/>
                          <w:w w:val="120"/>
                          <w:sz w:val="28"/>
                        </w:rPr>
                        <w:t>K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6"/>
                          <w:w w:val="120"/>
                          <w:sz w:val="28"/>
                        </w:rPr>
                        <w:t>Ö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4"/>
                          <w:w w:val="120"/>
                          <w:sz w:val="28"/>
                        </w:rPr>
                        <w:t>R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6"/>
                          <w:w w:val="120"/>
                          <w:sz w:val="28"/>
                        </w:rPr>
                        <w:t>NY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7"/>
                          <w:w w:val="120"/>
                          <w:sz w:val="28"/>
                        </w:rPr>
                        <w:t>E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5"/>
                          <w:w w:val="120"/>
                          <w:sz w:val="28"/>
                        </w:rPr>
                        <w:t>Z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4"/>
                          <w:w w:val="120"/>
                          <w:sz w:val="28"/>
                        </w:rPr>
                        <w:t>E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0"/>
                          <w:w w:val="120"/>
                          <w:sz w:val="28"/>
                        </w:rPr>
                        <w:t>T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9"/>
                          <w:w w:val="120"/>
                          <w:sz w:val="28"/>
                        </w:rPr>
                        <w:t>B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7"/>
                          <w:w w:val="120"/>
                          <w:sz w:val="28"/>
                        </w:rPr>
                        <w:t>A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w w:val="120"/>
                          <w:sz w:val="28"/>
                        </w:rPr>
                        <w:t>R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30"/>
                          <w:w w:val="120"/>
                          <w:sz w:val="28"/>
                        </w:rPr>
                        <w:t>Á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w w:val="120"/>
                          <w:sz w:val="28"/>
                        </w:rPr>
                        <w:t>T</w:t>
                      </w:r>
                      <w:r>
                        <w:rPr>
                          <w:rFonts w:ascii="Trebuchet MS" w:hAnsi="Trebuchet MS"/>
                          <w:sz w:val="28"/>
                        </w:rPr>
                      </w:r>
                    </w:p>
                    <w:p>
                      <w:pPr>
                        <w:numPr>
                          <w:ilvl w:val="0"/>
                          <w:numId w:val="2"/>
                        </w:numPr>
                        <w:tabs>
                          <w:tab w:pos="171" w:val="left" w:leader="none"/>
                        </w:tabs>
                        <w:spacing w:line="250" w:lineRule="auto" w:before="155"/>
                        <w:ind w:left="170" w:right="145" w:hanging="170"/>
                        <w:jc w:val="left"/>
                        <w:rPr>
                          <w:rFonts w:ascii="Arial" w:hAnsi="Arial" w:cs="Arial" w:eastAsia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Jól</w:t>
                      </w:r>
                      <w:r>
                        <w:rPr>
                          <w:rFonts w:ascii="Arial" w:hAnsi="Arial"/>
                          <w:color w:val="FFFFFF"/>
                          <w:spacing w:val="23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kombin</w:t>
                      </w:r>
                      <w:r>
                        <w:rPr>
                          <w:rFonts w:ascii="Arial" w:hAnsi="Arial"/>
                          <w:color w:val="FFFFFF"/>
                          <w:spacing w:val="-3"/>
                          <w:w w:val="110"/>
                          <w:sz w:val="18"/>
                        </w:rPr>
                        <w:t>á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lh</w:t>
                      </w:r>
                      <w:r>
                        <w:rPr>
                          <w:rFonts w:ascii="Arial" w:hAnsi="Arial"/>
                          <w:color w:val="FFFFFF"/>
                          <w:spacing w:val="-3"/>
                          <w:w w:val="110"/>
                          <w:sz w:val="18"/>
                        </w:rPr>
                        <w:t>a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tó</w:t>
                      </w:r>
                      <w:r>
                        <w:rPr>
                          <w:rFonts w:ascii="Arial" w:hAnsi="Arial"/>
                          <w:color w:val="FFFFFF"/>
                          <w:spacing w:val="23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a</w:t>
                      </w:r>
                      <w:r>
                        <w:rPr>
                          <w:rFonts w:ascii="Arial" w:hAnsi="Arial"/>
                          <w:color w:val="FFFFFF"/>
                          <w:spacing w:val="2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0"/>
                          <w:sz w:val="18"/>
                        </w:rPr>
                        <w:t>hő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s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0"/>
                          <w:sz w:val="18"/>
                        </w:rPr>
                        <w:t>ziv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a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0"/>
                          <w:sz w:val="18"/>
                        </w:rPr>
                        <w:t>ttyúkk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a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0"/>
                          <w:sz w:val="18"/>
                        </w:rPr>
                        <w:t>l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,</w:t>
                      </w:r>
                      <w:r>
                        <w:rPr>
                          <w:rFonts w:ascii="Arial" w:hAnsi="Arial"/>
                          <w:color w:val="FFFFFF"/>
                          <w:spacing w:val="41"/>
                          <w:w w:val="88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0"/>
                          <w:sz w:val="18"/>
                        </w:rPr>
                        <w:t>kondenzáció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s</w:t>
                      </w:r>
                      <w:r>
                        <w:rPr>
                          <w:rFonts w:ascii="Arial" w:hAnsi="Arial"/>
                          <w:color w:val="FFFFFF"/>
                          <w:spacing w:val="-6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0"/>
                          <w:sz w:val="18"/>
                        </w:rPr>
                        <w:t>k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a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0"/>
                          <w:sz w:val="18"/>
                        </w:rPr>
                        <w:t>z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á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0"/>
                          <w:sz w:val="18"/>
                        </w:rPr>
                        <w:t>nokk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a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0"/>
                          <w:sz w:val="18"/>
                        </w:rPr>
                        <w:t>l</w:t>
                      </w:r>
                      <w:r>
                        <w:rPr>
                          <w:rFonts w:ascii="Arial" w:hAnsi="Arial"/>
                          <w:color w:val="FFFFFF"/>
                          <w:spacing w:val="-5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és</w:t>
                      </w:r>
                      <w:r>
                        <w:rPr>
                          <w:rFonts w:ascii="Arial" w:hAnsi="Arial"/>
                          <w:color w:val="FFFFFF"/>
                          <w:spacing w:val="27"/>
                          <w:w w:val="99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na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0"/>
                          <w:sz w:val="18"/>
                        </w:rPr>
                        <w:t>pkoll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e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0"/>
                          <w:sz w:val="18"/>
                        </w:rPr>
                        <w:t>ktorokk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a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0"/>
                          <w:sz w:val="18"/>
                        </w:rPr>
                        <w:t>l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.</w:t>
                      </w:r>
                      <w:r>
                        <w:rPr>
                          <w:rFonts w:ascii="Arial" w:hAnsi="Arial"/>
                          <w:sz w:val="18"/>
                        </w:rPr>
                      </w:r>
                    </w:p>
                    <w:p>
                      <w:pPr>
                        <w:numPr>
                          <w:ilvl w:val="0"/>
                          <w:numId w:val="2"/>
                        </w:numPr>
                        <w:tabs>
                          <w:tab w:pos="171" w:val="left" w:leader="none"/>
                        </w:tabs>
                        <w:spacing w:line="250" w:lineRule="auto" w:before="57"/>
                        <w:ind w:left="170" w:right="626" w:hanging="170"/>
                        <w:jc w:val="left"/>
                        <w:rPr>
                          <w:rFonts w:ascii="Arial" w:hAnsi="Arial" w:cs="Arial" w:eastAsia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He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0"/>
                          <w:sz w:val="18"/>
                        </w:rPr>
                        <w:t>lyi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sé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0"/>
                          <w:sz w:val="18"/>
                        </w:rPr>
                        <w:t>g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e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0"/>
                          <w:sz w:val="18"/>
                        </w:rPr>
                        <w:t>nk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é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0"/>
                          <w:sz w:val="18"/>
                        </w:rPr>
                        <w:t>nt</w:t>
                      </w:r>
                      <w:r>
                        <w:rPr>
                          <w:rFonts w:ascii="Arial" w:hAnsi="Arial"/>
                          <w:color w:val="FFFFFF"/>
                          <w:spacing w:val="36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3"/>
                          <w:w w:val="110"/>
                          <w:sz w:val="18"/>
                        </w:rPr>
                        <w:t>s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z</w:t>
                      </w:r>
                      <w:r>
                        <w:rPr>
                          <w:rFonts w:ascii="Arial" w:hAnsi="Arial"/>
                          <w:color w:val="FFFFFF"/>
                          <w:spacing w:val="-3"/>
                          <w:w w:val="110"/>
                          <w:sz w:val="18"/>
                        </w:rPr>
                        <w:t>a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b</w:t>
                      </w:r>
                      <w:r>
                        <w:rPr>
                          <w:rFonts w:ascii="Arial" w:hAnsi="Arial"/>
                          <w:color w:val="FFFFFF"/>
                          <w:spacing w:val="-3"/>
                          <w:w w:val="110"/>
                          <w:sz w:val="18"/>
                        </w:rPr>
                        <w:t>á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lyozható</w:t>
                      </w:r>
                      <w:r>
                        <w:rPr>
                          <w:rFonts w:ascii="Arial" w:hAnsi="Arial"/>
                          <w:color w:val="FFFFFF"/>
                          <w:spacing w:val="26"/>
                          <w:w w:val="116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a</w:t>
                      </w:r>
                      <w:r>
                        <w:rPr>
                          <w:rFonts w:ascii="Arial" w:hAnsi="Arial"/>
                          <w:color w:val="FFFFFF"/>
                          <w:spacing w:val="17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t</w:t>
                      </w:r>
                      <w:r>
                        <w:rPr>
                          <w:rFonts w:ascii="Arial" w:hAnsi="Arial"/>
                          <w:color w:val="FFFFFF"/>
                          <w:spacing w:val="-3"/>
                          <w:w w:val="110"/>
                          <w:sz w:val="18"/>
                        </w:rPr>
                        <w:t>é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li-ny</w:t>
                      </w:r>
                      <w:r>
                        <w:rPr>
                          <w:rFonts w:ascii="Arial" w:hAnsi="Arial"/>
                          <w:color w:val="FFFFFF"/>
                          <w:spacing w:val="-3"/>
                          <w:w w:val="110"/>
                          <w:sz w:val="18"/>
                        </w:rPr>
                        <w:t>á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ri</w:t>
                      </w:r>
                      <w:r>
                        <w:rPr>
                          <w:rFonts w:ascii="Arial" w:hAnsi="Arial"/>
                          <w:color w:val="FFFFFF"/>
                          <w:spacing w:val="17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hőmérséklet.</w:t>
                      </w:r>
                      <w:r>
                        <w:rPr>
                          <w:rFonts w:ascii="Arial" w:hAnsi="Arial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6072;top:4636;width:4117;height:2396" type="#_x0000_t202" filled="false" stroked="false">
                <v:textbox inset="0,0,0,0">
                  <w:txbxContent>
                    <w:p>
                      <w:pPr>
                        <w:spacing w:line="299" w:lineRule="exact" w:before="0"/>
                        <w:ind w:left="0" w:right="0" w:firstLine="0"/>
                        <w:jc w:val="left"/>
                        <w:rPr>
                          <w:rFonts w:ascii="Trebuchet MS" w:hAnsi="Trebuchet MS" w:cs="Trebuchet MS" w:eastAsia="Trebuchet MS"/>
                          <w:sz w:val="28"/>
                          <w:szCs w:val="28"/>
                        </w:rPr>
                      </w:pPr>
                      <w:r>
                        <w:rPr>
                          <w:rFonts w:ascii="Trebuchet MS" w:hAnsi="Trebuchet MS"/>
                          <w:b/>
                          <w:color w:val="FFFFFF"/>
                          <w:spacing w:val="-6"/>
                          <w:w w:val="120"/>
                          <w:sz w:val="28"/>
                        </w:rPr>
                        <w:t>EG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5"/>
                          <w:w w:val="120"/>
                          <w:sz w:val="28"/>
                        </w:rPr>
                        <w:t>ÉSZSÉ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6"/>
                          <w:w w:val="120"/>
                          <w:sz w:val="28"/>
                        </w:rPr>
                        <w:t>G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5"/>
                          <w:w w:val="120"/>
                          <w:sz w:val="28"/>
                        </w:rPr>
                        <w:t>ES</w:t>
                      </w:r>
                      <w:r>
                        <w:rPr>
                          <w:rFonts w:ascii="Trebuchet MS" w:hAnsi="Trebuchet MS"/>
                          <w:sz w:val="28"/>
                        </w:rPr>
                      </w:r>
                    </w:p>
                    <w:p>
                      <w:pPr>
                        <w:spacing w:before="11"/>
                        <w:ind w:left="0" w:right="0" w:firstLine="0"/>
                        <w:jc w:val="left"/>
                        <w:rPr>
                          <w:rFonts w:ascii="Trebuchet MS" w:hAnsi="Trebuchet MS" w:cs="Trebuchet MS" w:eastAsia="Trebuchet MS"/>
                          <w:sz w:val="28"/>
                          <w:szCs w:val="28"/>
                        </w:rPr>
                      </w:pPr>
                      <w:r>
                        <w:rPr>
                          <w:rFonts w:ascii="Trebuchet MS" w:hAnsi="Trebuchet MS"/>
                          <w:b/>
                          <w:color w:val="FFFFFF"/>
                          <w:spacing w:val="-6"/>
                          <w:w w:val="115"/>
                          <w:sz w:val="28"/>
                        </w:rPr>
                        <w:t>KÖRNYEZE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7"/>
                          <w:w w:val="115"/>
                          <w:sz w:val="28"/>
                        </w:rPr>
                        <w:t>T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6"/>
                          <w:w w:val="115"/>
                          <w:sz w:val="28"/>
                        </w:rPr>
                        <w:t>E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7"/>
                          <w:w w:val="115"/>
                          <w:sz w:val="28"/>
                        </w:rPr>
                        <w:t>T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24"/>
                          <w:w w:val="115"/>
                          <w:sz w:val="28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7"/>
                          <w:w w:val="115"/>
                          <w:sz w:val="28"/>
                        </w:rPr>
                        <w:t>BIZTOSÍ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8"/>
                          <w:w w:val="115"/>
                          <w:sz w:val="28"/>
                        </w:rPr>
                        <w:t>T</w:t>
                      </w:r>
                      <w:r>
                        <w:rPr>
                          <w:rFonts w:ascii="Trebuchet MS" w:hAnsi="Trebuchet MS"/>
                          <w:sz w:val="28"/>
                        </w:rPr>
                      </w:r>
                    </w:p>
                    <w:p>
                      <w:pPr>
                        <w:numPr>
                          <w:ilvl w:val="0"/>
                          <w:numId w:val="3"/>
                        </w:numPr>
                        <w:tabs>
                          <w:tab w:pos="171" w:val="left" w:leader="none"/>
                        </w:tabs>
                        <w:spacing w:line="250" w:lineRule="auto" w:before="155"/>
                        <w:ind w:left="170" w:right="0" w:hanging="170"/>
                        <w:jc w:val="left"/>
                        <w:rPr>
                          <w:rFonts w:ascii="Arial" w:hAnsi="Arial" w:cs="Arial" w:eastAsia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Fe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0"/>
                          <w:sz w:val="18"/>
                        </w:rPr>
                        <w:t>nnt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a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0"/>
                          <w:sz w:val="18"/>
                        </w:rPr>
                        <w:t>rtj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á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0"/>
                          <w:sz w:val="18"/>
                        </w:rPr>
                        <w:t>k</w:t>
                      </w:r>
                      <w:r>
                        <w:rPr>
                          <w:rFonts w:ascii="Arial" w:hAnsi="Arial"/>
                          <w:color w:val="FFFFFF"/>
                          <w:spacing w:val="-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a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0"/>
                          <w:sz w:val="18"/>
                        </w:rPr>
                        <w:t>z</w:t>
                      </w:r>
                      <w:r>
                        <w:rPr>
                          <w:rFonts w:ascii="Arial" w:hAnsi="Arial"/>
                          <w:color w:val="FFFFFF"/>
                          <w:spacing w:val="-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0"/>
                          <w:sz w:val="18"/>
                        </w:rPr>
                        <w:t>egé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s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0"/>
                          <w:sz w:val="18"/>
                        </w:rPr>
                        <w:t>z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s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0"/>
                          <w:sz w:val="18"/>
                        </w:rPr>
                        <w:t>ége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s</w:t>
                      </w:r>
                      <w:r>
                        <w:rPr>
                          <w:rFonts w:ascii="Arial" w:hAnsi="Arial"/>
                          <w:color w:val="FFFFFF"/>
                          <w:spacing w:val="29"/>
                          <w:w w:val="99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3"/>
                          <w:w w:val="110"/>
                          <w:sz w:val="18"/>
                        </w:rPr>
                        <w:t>é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l</w:t>
                      </w:r>
                      <w:r>
                        <w:rPr>
                          <w:rFonts w:ascii="Arial" w:hAnsi="Arial"/>
                          <w:color w:val="FFFFFF"/>
                          <w:spacing w:val="-3"/>
                          <w:w w:val="110"/>
                          <w:sz w:val="18"/>
                        </w:rPr>
                        <w:t>e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tkörülm</w:t>
                      </w:r>
                      <w:r>
                        <w:rPr>
                          <w:rFonts w:ascii="Arial" w:hAnsi="Arial"/>
                          <w:color w:val="FFFFFF"/>
                          <w:spacing w:val="-3"/>
                          <w:w w:val="110"/>
                          <w:sz w:val="18"/>
                        </w:rPr>
                        <w:t>é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ny</w:t>
                      </w:r>
                      <w:r>
                        <w:rPr>
                          <w:rFonts w:ascii="Arial" w:hAnsi="Arial"/>
                          <w:color w:val="FFFFFF"/>
                          <w:spacing w:val="-3"/>
                          <w:w w:val="110"/>
                          <w:sz w:val="18"/>
                        </w:rPr>
                        <w:t>e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ket</w:t>
                      </w:r>
                      <w:r>
                        <w:rPr>
                          <w:rFonts w:ascii="Arial" w:hAnsi="Arial"/>
                          <w:color w:val="FFFFFF"/>
                          <w:spacing w:val="-3"/>
                          <w:w w:val="110"/>
                          <w:sz w:val="18"/>
                        </w:rPr>
                        <w:t>,</w:t>
                      </w:r>
                      <w:r>
                        <w:rPr>
                          <w:rFonts w:ascii="Arial" w:hAnsi="Arial"/>
                          <w:color w:val="FFFFFF"/>
                          <w:spacing w:val="20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miv</w:t>
                      </w:r>
                      <w:r>
                        <w:rPr>
                          <w:rFonts w:ascii="Arial" w:hAnsi="Arial"/>
                          <w:color w:val="FFFFFF"/>
                          <w:spacing w:val="-3"/>
                          <w:w w:val="110"/>
                          <w:sz w:val="18"/>
                        </w:rPr>
                        <w:t>e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l</w:t>
                      </w:r>
                      <w:r>
                        <w:rPr>
                          <w:rFonts w:ascii="Arial" w:hAnsi="Arial"/>
                          <w:color w:val="FFFFFF"/>
                          <w:spacing w:val="20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0"/>
                          <w:sz w:val="18"/>
                        </w:rPr>
                        <w:t>működ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és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0"/>
                          <w:sz w:val="18"/>
                        </w:rPr>
                        <w:t>ük</w:t>
                      </w:r>
                      <w:r>
                        <w:rPr>
                          <w:rFonts w:ascii="Arial" w:hAnsi="Arial"/>
                          <w:color w:val="FFFFFF"/>
                          <w:spacing w:val="21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s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0"/>
                          <w:sz w:val="18"/>
                        </w:rPr>
                        <w:t>or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á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0"/>
                          <w:sz w:val="18"/>
                        </w:rPr>
                        <w:t>n</w:t>
                      </w:r>
                      <w:r>
                        <w:rPr>
                          <w:rFonts w:ascii="Arial" w:hAnsi="Arial"/>
                          <w:color w:val="FFFFFF"/>
                          <w:spacing w:val="53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csak</w:t>
                      </w:r>
                      <w:r>
                        <w:rPr>
                          <w:rFonts w:ascii="Arial" w:hAnsi="Arial"/>
                          <w:color w:val="FFFFFF"/>
                          <w:spacing w:val="3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kismértékű</w:t>
                      </w:r>
                      <w:r>
                        <w:rPr>
                          <w:rFonts w:ascii="Arial" w:hAnsi="Arial"/>
                          <w:color w:val="FFFFFF"/>
                          <w:spacing w:val="3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0"/>
                          <w:sz w:val="18"/>
                        </w:rPr>
                        <w:t>l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é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0"/>
                          <w:sz w:val="18"/>
                        </w:rPr>
                        <w:t>g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á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0"/>
                          <w:sz w:val="18"/>
                        </w:rPr>
                        <w:t>r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a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0"/>
                          <w:sz w:val="18"/>
                        </w:rPr>
                        <w:t>ml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ás</w:t>
                      </w:r>
                      <w:r>
                        <w:rPr>
                          <w:rFonts w:ascii="Arial" w:hAnsi="Arial"/>
                          <w:color w:val="FFFFFF"/>
                          <w:spacing w:val="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a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0"/>
                          <w:sz w:val="18"/>
                        </w:rPr>
                        <w:t>l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a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0"/>
                          <w:sz w:val="18"/>
                        </w:rPr>
                        <w:t>kul</w:t>
                      </w:r>
                      <w:r>
                        <w:rPr>
                          <w:rFonts w:ascii="Arial" w:hAnsi="Arial"/>
                          <w:color w:val="FFFFFF"/>
                          <w:spacing w:val="3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ki,</w:t>
                      </w:r>
                      <w:r>
                        <w:rPr>
                          <w:rFonts w:ascii="Arial" w:hAnsi="Arial"/>
                          <w:color w:val="FFFFFF"/>
                          <w:spacing w:val="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e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0"/>
                          <w:sz w:val="18"/>
                        </w:rPr>
                        <w:t>mi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a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0"/>
                          <w:sz w:val="18"/>
                        </w:rPr>
                        <w:t>tt</w:t>
                      </w:r>
                      <w:r>
                        <w:rPr>
                          <w:rFonts w:ascii="Arial" w:hAnsi="Arial"/>
                          <w:color w:val="FFFFFF"/>
                          <w:spacing w:val="39"/>
                          <w:w w:val="145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nem</w:t>
                      </w:r>
                      <w:r>
                        <w:rPr>
                          <w:rFonts w:ascii="Arial" w:hAnsi="Arial"/>
                          <w:color w:val="FFFFFF"/>
                          <w:spacing w:val="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k</w:t>
                      </w:r>
                      <w:r>
                        <w:rPr>
                          <w:rFonts w:ascii="Arial" w:hAnsi="Arial"/>
                          <w:color w:val="FFFFFF"/>
                          <w:spacing w:val="-3"/>
                          <w:w w:val="110"/>
                          <w:sz w:val="18"/>
                        </w:rPr>
                        <w:t>e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v</w:t>
                      </w:r>
                      <w:r>
                        <w:rPr>
                          <w:rFonts w:ascii="Arial" w:hAnsi="Arial"/>
                          <w:color w:val="FFFFFF"/>
                          <w:spacing w:val="-3"/>
                          <w:w w:val="110"/>
                          <w:sz w:val="18"/>
                        </w:rPr>
                        <w:t>e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rik</w:t>
                      </w:r>
                      <w:r>
                        <w:rPr>
                          <w:rFonts w:ascii="Arial" w:hAnsi="Arial"/>
                          <w:color w:val="FFFFFF"/>
                          <w:spacing w:val="5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0"/>
                          <w:sz w:val="18"/>
                        </w:rPr>
                        <w:t>f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e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0"/>
                          <w:sz w:val="18"/>
                        </w:rPr>
                        <w:t>l</w:t>
                      </w:r>
                      <w:r>
                        <w:rPr>
                          <w:rFonts w:ascii="Arial" w:hAnsi="Arial"/>
                          <w:color w:val="FFFFFF"/>
                          <w:spacing w:val="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a</w:t>
                      </w:r>
                      <w:r>
                        <w:rPr>
                          <w:rFonts w:ascii="Arial" w:hAnsi="Arial"/>
                          <w:color w:val="FFFFFF"/>
                          <w:spacing w:val="5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port</w:t>
                      </w:r>
                      <w:r>
                        <w:rPr>
                          <w:rFonts w:ascii="Arial" w:hAnsi="Arial"/>
                          <w:color w:val="FFFFFF"/>
                          <w:spacing w:val="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és</w:t>
                      </w:r>
                      <w:r>
                        <w:rPr>
                          <w:rFonts w:ascii="Arial" w:hAnsi="Arial"/>
                          <w:color w:val="FFFFFF"/>
                          <w:spacing w:val="5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0"/>
                          <w:sz w:val="18"/>
                        </w:rPr>
                        <w:t>k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í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0"/>
                          <w:sz w:val="18"/>
                        </w:rPr>
                        <w:t>m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é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0"/>
                          <w:sz w:val="18"/>
                        </w:rPr>
                        <w:t>lik</w:t>
                      </w:r>
                      <w:r>
                        <w:rPr>
                          <w:rFonts w:ascii="Arial" w:hAnsi="Arial"/>
                          <w:color w:val="FFFFFF"/>
                          <w:spacing w:val="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a</w:t>
                      </w:r>
                      <w:r>
                        <w:rPr>
                          <w:rFonts w:ascii="Arial" w:hAnsi="Arial"/>
                          <w:color w:val="FFFFFF"/>
                          <w:spacing w:val="5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0"/>
                          <w:sz w:val="18"/>
                        </w:rPr>
                        <w:t>l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é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0"/>
                          <w:sz w:val="18"/>
                        </w:rPr>
                        <w:t>gut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a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0"/>
                          <w:sz w:val="18"/>
                        </w:rPr>
                        <w:t>k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a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0"/>
                          <w:sz w:val="18"/>
                        </w:rPr>
                        <w:t>t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.</w:t>
                      </w:r>
                      <w:r>
                        <w:rPr>
                          <w:rFonts w:ascii="Arial" w:hAnsi="Arial"/>
                          <w:sz w:val="18"/>
                        </w:rPr>
                      </w:r>
                    </w:p>
                    <w:p>
                      <w:pPr>
                        <w:numPr>
                          <w:ilvl w:val="0"/>
                          <w:numId w:val="3"/>
                        </w:numPr>
                        <w:tabs>
                          <w:tab w:pos="171" w:val="left" w:leader="none"/>
                        </w:tabs>
                        <w:spacing w:before="57"/>
                        <w:ind w:left="170" w:right="0" w:hanging="170"/>
                        <w:jc w:val="left"/>
                        <w:rPr>
                          <w:rFonts w:ascii="Arial" w:hAnsi="Arial" w:cs="Arial" w:eastAsia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Nincs</w:t>
                      </w:r>
                      <w:r>
                        <w:rPr>
                          <w:rFonts w:ascii="Arial" w:hAnsi="Arial"/>
                          <w:color w:val="FFFFFF"/>
                          <w:spacing w:val="-12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0"/>
                          <w:sz w:val="18"/>
                        </w:rPr>
                        <w:t>z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a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0"/>
                          <w:sz w:val="18"/>
                        </w:rPr>
                        <w:t>jh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a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0"/>
                          <w:sz w:val="18"/>
                        </w:rPr>
                        <w:t>tás</w:t>
                      </w:r>
                      <w:r>
                        <w:rPr>
                          <w:rFonts w:ascii="Arial" w:hAnsi="Arial"/>
                          <w:color w:val="FFFFFF"/>
                          <w:spacing w:val="-12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és</w:t>
                      </w:r>
                      <w:r>
                        <w:rPr>
                          <w:rFonts w:ascii="Arial" w:hAnsi="Arial"/>
                          <w:color w:val="FFFFFF"/>
                          <w:spacing w:val="-12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0"/>
                          <w:sz w:val="18"/>
                        </w:rPr>
                        <w:t>huz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a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0"/>
                          <w:sz w:val="18"/>
                        </w:rPr>
                        <w:t>th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a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0"/>
                          <w:sz w:val="18"/>
                        </w:rPr>
                        <w:t>tás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.</w:t>
                      </w:r>
                      <w:r>
                        <w:rPr>
                          <w:rFonts w:ascii="Arial" w:hAnsi="Arial"/>
                          <w:sz w:val="18"/>
                        </w:rPr>
                      </w:r>
                    </w:p>
                    <w:p>
                      <w:pPr>
                        <w:numPr>
                          <w:ilvl w:val="0"/>
                          <w:numId w:val="3"/>
                        </w:numPr>
                        <w:tabs>
                          <w:tab w:pos="171" w:val="left" w:leader="none"/>
                        </w:tabs>
                        <w:spacing w:line="250" w:lineRule="auto" w:before="65"/>
                        <w:ind w:left="170" w:right="306" w:hanging="170"/>
                        <w:jc w:val="left"/>
                        <w:rPr>
                          <w:rFonts w:ascii="Arial" w:hAnsi="Arial" w:cs="Arial" w:eastAsia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H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0"/>
                          <w:sz w:val="18"/>
                        </w:rPr>
                        <w:t>űt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és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ese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0"/>
                          <w:sz w:val="18"/>
                        </w:rPr>
                        <w:t>t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é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0"/>
                          <w:sz w:val="18"/>
                        </w:rPr>
                        <w:t>n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: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 a 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0"/>
                          <w:sz w:val="18"/>
                        </w:rPr>
                        <w:t>f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e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0"/>
                          <w:sz w:val="18"/>
                        </w:rPr>
                        <w:t>lül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e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0"/>
                          <w:sz w:val="18"/>
                        </w:rPr>
                        <w:t>t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3"/>
                          <w:w w:val="110"/>
                          <w:sz w:val="18"/>
                        </w:rPr>
                        <w:t>e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lny</w:t>
                      </w:r>
                      <w:r>
                        <w:rPr>
                          <w:rFonts w:ascii="Arial" w:hAnsi="Arial"/>
                          <w:color w:val="FFFFFF"/>
                          <w:spacing w:val="-3"/>
                          <w:w w:val="110"/>
                          <w:sz w:val="18"/>
                        </w:rPr>
                        <w:t>e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li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a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0"/>
                          <w:sz w:val="18"/>
                        </w:rPr>
                        <w:t>z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e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0"/>
                          <w:sz w:val="18"/>
                        </w:rPr>
                        <w:t>gy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é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0"/>
                          <w:sz w:val="18"/>
                        </w:rPr>
                        <w:t>n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e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0"/>
                          <w:sz w:val="18"/>
                        </w:rPr>
                        <w:t>k</w:t>
                      </w:r>
                      <w:r>
                        <w:rPr>
                          <w:rFonts w:ascii="Arial" w:hAnsi="Arial"/>
                          <w:color w:val="FFFFFF"/>
                          <w:spacing w:val="25"/>
                          <w:w w:val="113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á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0"/>
                          <w:sz w:val="18"/>
                        </w:rPr>
                        <w:t>lt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a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0"/>
                          <w:sz w:val="18"/>
                        </w:rPr>
                        <w:t>l</w:t>
                      </w:r>
                      <w:r>
                        <w:rPr>
                          <w:rFonts w:ascii="Arial" w:hAnsi="Arial"/>
                          <w:color w:val="FFFFFF"/>
                          <w:spacing w:val="30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0"/>
                          <w:sz w:val="18"/>
                        </w:rPr>
                        <w:t>t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e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0"/>
                          <w:sz w:val="18"/>
                        </w:rPr>
                        <w:t>rm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e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0"/>
                          <w:sz w:val="18"/>
                        </w:rPr>
                        <w:t>lt</w:t>
                      </w:r>
                      <w:r>
                        <w:rPr>
                          <w:rFonts w:ascii="Arial" w:hAnsi="Arial"/>
                          <w:color w:val="FFFFFF"/>
                          <w:spacing w:val="31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hőt.</w:t>
                      </w:r>
                      <w:r>
                        <w:rPr>
                          <w:rFonts w:ascii="Arial" w:hAnsi="Arial"/>
                          <w:sz w:val="18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Arial" w:hAnsi="Arial" w:cs="Arial" w:eastAsia="Arial"/>
          <w:sz w:val="20"/>
          <w:szCs w:val="20"/>
        </w:rPr>
      </w:r>
    </w:p>
    <w:p>
      <w:pPr>
        <w:spacing w:line="240" w:lineRule="auto" w:before="0"/>
        <w:rPr>
          <w:rFonts w:ascii="Arial" w:hAnsi="Arial" w:cs="Arial" w:eastAsia="Arial"/>
          <w:sz w:val="18"/>
          <w:szCs w:val="18"/>
        </w:rPr>
      </w:pPr>
    </w:p>
    <w:p>
      <w:pPr>
        <w:spacing w:line="240" w:lineRule="auto" w:before="0"/>
        <w:rPr>
          <w:rFonts w:ascii="Arial" w:hAnsi="Arial" w:cs="Arial" w:eastAsia="Arial"/>
          <w:sz w:val="18"/>
          <w:szCs w:val="18"/>
        </w:rPr>
      </w:pPr>
    </w:p>
    <w:p>
      <w:pPr>
        <w:pStyle w:val="BodyText"/>
        <w:spacing w:line="250" w:lineRule="auto" w:before="128"/>
        <w:ind w:right="260" w:hanging="1"/>
        <w:jc w:val="left"/>
      </w:pPr>
      <w:r>
        <w:rPr>
          <w:color w:val="231F20"/>
          <w:w w:val="110"/>
        </w:rPr>
        <w:t>A</w:t>
      </w:r>
      <w:r>
        <w:rPr>
          <w:color w:val="231F20"/>
          <w:spacing w:val="13"/>
          <w:w w:val="110"/>
        </w:rPr>
        <w:t> </w:t>
      </w:r>
      <w:r>
        <w:rPr>
          <w:color w:val="231F20"/>
          <w:spacing w:val="-2"/>
          <w:w w:val="110"/>
        </w:rPr>
        <w:t>Ri</w:t>
      </w:r>
      <w:r>
        <w:rPr>
          <w:color w:val="231F20"/>
          <w:spacing w:val="-1"/>
          <w:w w:val="110"/>
        </w:rPr>
        <w:t>gip</w:t>
      </w:r>
      <w:r>
        <w:rPr>
          <w:color w:val="231F20"/>
          <w:spacing w:val="-2"/>
          <w:w w:val="110"/>
        </w:rPr>
        <w:t>s</w:t>
      </w:r>
      <w:r>
        <w:rPr>
          <w:color w:val="231F20"/>
          <w:spacing w:val="-1"/>
          <w:w w:val="110"/>
          <w:position w:val="6"/>
          <w:sz w:val="10"/>
        </w:rPr>
        <w:t>®</w:t>
      </w:r>
      <w:r>
        <w:rPr>
          <w:color w:val="231F20"/>
          <w:w w:val="110"/>
          <w:position w:val="6"/>
          <w:sz w:val="10"/>
        </w:rPr>
        <w:t> </w:t>
      </w:r>
      <w:r>
        <w:rPr>
          <w:color w:val="231F20"/>
          <w:spacing w:val="9"/>
          <w:w w:val="110"/>
          <w:position w:val="6"/>
          <w:sz w:val="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rm</w:t>
      </w:r>
      <w:r>
        <w:rPr>
          <w:color w:val="231F20"/>
          <w:spacing w:val="-2"/>
          <w:w w:val="110"/>
        </w:rPr>
        <w:t>é</w:t>
      </w:r>
      <w:r>
        <w:rPr>
          <w:color w:val="231F20"/>
          <w:spacing w:val="-1"/>
          <w:w w:val="110"/>
        </w:rPr>
        <w:t>kv</w:t>
      </w:r>
      <w:r>
        <w:rPr>
          <w:color w:val="231F20"/>
          <w:spacing w:val="-2"/>
          <w:w w:val="110"/>
        </w:rPr>
        <w:t>á</w:t>
      </w:r>
      <w:r>
        <w:rPr>
          <w:color w:val="231F20"/>
          <w:spacing w:val="-1"/>
          <w:w w:val="110"/>
        </w:rPr>
        <w:t>l</w:t>
      </w:r>
      <w:r>
        <w:rPr>
          <w:color w:val="231F20"/>
          <w:spacing w:val="-2"/>
          <w:w w:val="110"/>
        </w:rPr>
        <w:t>as</w:t>
      </w:r>
      <w:r>
        <w:rPr>
          <w:color w:val="231F20"/>
          <w:spacing w:val="-1"/>
          <w:w w:val="110"/>
        </w:rPr>
        <w:t>zt</w:t>
      </w:r>
      <w:r>
        <w:rPr>
          <w:color w:val="231F20"/>
          <w:spacing w:val="-2"/>
          <w:w w:val="110"/>
        </w:rPr>
        <w:t>é</w:t>
      </w:r>
      <w:r>
        <w:rPr>
          <w:color w:val="231F20"/>
          <w:spacing w:val="-1"/>
          <w:w w:val="110"/>
        </w:rPr>
        <w:t>k</w:t>
      </w:r>
      <w:r>
        <w:rPr>
          <w:color w:val="231F20"/>
          <w:spacing w:val="-2"/>
          <w:w w:val="110"/>
        </w:rPr>
        <w:t>á</w:t>
      </w:r>
      <w:r>
        <w:rPr>
          <w:color w:val="231F20"/>
          <w:spacing w:val="-1"/>
          <w:w w:val="110"/>
        </w:rPr>
        <w:t>b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n</w:t>
      </w:r>
      <w:r>
        <w:rPr>
          <w:color w:val="231F20"/>
          <w:spacing w:val="14"/>
          <w:w w:val="110"/>
        </w:rPr>
        <w:t> </w:t>
      </w:r>
      <w:r>
        <w:rPr>
          <w:color w:val="231F20"/>
          <w:spacing w:val="-2"/>
          <w:w w:val="110"/>
        </w:rPr>
        <w:t>több</w:t>
      </w:r>
      <w:r>
        <w:rPr>
          <w:color w:val="231F20"/>
          <w:spacing w:val="14"/>
          <w:w w:val="110"/>
        </w:rPr>
        <w:t> </w:t>
      </w:r>
      <w:r>
        <w:rPr>
          <w:color w:val="231F20"/>
          <w:spacing w:val="-1"/>
          <w:w w:val="110"/>
        </w:rPr>
        <w:t>oly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n</w:t>
      </w:r>
      <w:r>
        <w:rPr>
          <w:color w:val="231F20"/>
          <w:spacing w:val="13"/>
          <w:w w:val="110"/>
        </w:rPr>
        <w:t> </w:t>
      </w:r>
      <w:r>
        <w:rPr>
          <w:color w:val="231F20"/>
          <w:spacing w:val="-1"/>
          <w:w w:val="110"/>
        </w:rPr>
        <w:t>különl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g</w:t>
      </w:r>
      <w:r>
        <w:rPr>
          <w:color w:val="231F20"/>
          <w:spacing w:val="-2"/>
          <w:w w:val="110"/>
        </w:rPr>
        <w:t>es</w:t>
      </w:r>
      <w:r>
        <w:rPr>
          <w:color w:val="231F20"/>
          <w:spacing w:val="14"/>
          <w:w w:val="110"/>
        </w:rPr>
        <w:t> </w:t>
      </w:r>
      <w:r>
        <w:rPr>
          <w:color w:val="231F20"/>
          <w:spacing w:val="-2"/>
          <w:w w:val="110"/>
        </w:rPr>
        <w:t>é</w:t>
      </w:r>
      <w:r>
        <w:rPr>
          <w:color w:val="231F20"/>
          <w:spacing w:val="-1"/>
          <w:w w:val="110"/>
        </w:rPr>
        <w:t>p</w:t>
      </w:r>
      <w:r>
        <w:rPr>
          <w:color w:val="231F20"/>
          <w:spacing w:val="-2"/>
          <w:w w:val="110"/>
        </w:rPr>
        <w:t>í</w:t>
      </w:r>
      <w:r>
        <w:rPr>
          <w:color w:val="231F20"/>
          <w:spacing w:val="-1"/>
          <w:w w:val="110"/>
        </w:rPr>
        <w:t>től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m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z</w:t>
      </w:r>
      <w:r>
        <w:rPr>
          <w:color w:val="231F20"/>
          <w:spacing w:val="14"/>
          <w:w w:val="110"/>
        </w:rPr>
        <w:t> </w:t>
      </w:r>
      <w:r>
        <w:rPr>
          <w:color w:val="231F20"/>
          <w:spacing w:val="-1"/>
          <w:w w:val="110"/>
        </w:rPr>
        <w:t>tal</w:t>
      </w:r>
      <w:r>
        <w:rPr>
          <w:color w:val="231F20"/>
          <w:spacing w:val="-2"/>
          <w:w w:val="110"/>
        </w:rPr>
        <w:t>á</w:t>
      </w:r>
      <w:r>
        <w:rPr>
          <w:color w:val="231F20"/>
          <w:spacing w:val="-1"/>
          <w:w w:val="110"/>
        </w:rPr>
        <w:t>lh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tó</w:t>
      </w:r>
      <w:r>
        <w:rPr>
          <w:color w:val="231F20"/>
          <w:spacing w:val="-2"/>
          <w:w w:val="110"/>
        </w:rPr>
        <w:t>,</w:t>
      </w:r>
      <w:r>
        <w:rPr>
          <w:color w:val="231F20"/>
          <w:spacing w:val="14"/>
          <w:w w:val="110"/>
        </w:rPr>
        <w:t> 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m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ly</w:t>
      </w:r>
      <w:r>
        <w:rPr>
          <w:color w:val="231F20"/>
          <w:spacing w:val="14"/>
          <w:w w:val="110"/>
        </w:rPr>
        <w:t> </w:t>
      </w:r>
      <w:r>
        <w:rPr>
          <w:color w:val="231F20"/>
          <w:spacing w:val="-2"/>
          <w:w w:val="110"/>
        </w:rPr>
        <w:t>fokozz</w:t>
      </w:r>
      <w:r>
        <w:rPr>
          <w:color w:val="231F20"/>
          <w:spacing w:val="-3"/>
          <w:w w:val="110"/>
        </w:rPr>
        <w:t>a,</w:t>
      </w:r>
      <w:r>
        <w:rPr>
          <w:color w:val="231F20"/>
          <w:spacing w:val="14"/>
          <w:w w:val="110"/>
        </w:rPr>
        <w:t> </w:t>
      </w:r>
      <w:r>
        <w:rPr>
          <w:color w:val="231F20"/>
          <w:spacing w:val="-2"/>
          <w:w w:val="110"/>
        </w:rPr>
        <w:t>ill</w:t>
      </w:r>
      <w:r>
        <w:rPr>
          <w:color w:val="231F20"/>
          <w:spacing w:val="-3"/>
          <w:w w:val="110"/>
        </w:rPr>
        <w:t>e</w:t>
      </w:r>
      <w:r>
        <w:rPr>
          <w:color w:val="231F20"/>
          <w:spacing w:val="-2"/>
          <w:w w:val="110"/>
        </w:rPr>
        <w:t>tv</w:t>
      </w:r>
      <w:r>
        <w:rPr>
          <w:color w:val="231F20"/>
          <w:spacing w:val="-3"/>
          <w:w w:val="110"/>
        </w:rPr>
        <w:t>e</w:t>
      </w:r>
      <w:r>
        <w:rPr>
          <w:color w:val="231F20"/>
          <w:spacing w:val="13"/>
          <w:w w:val="110"/>
        </w:rPr>
        <w:t> 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gy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nl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essé</w:t>
      </w:r>
      <w:r>
        <w:rPr>
          <w:color w:val="231F20"/>
          <w:spacing w:val="14"/>
          <w:w w:val="110"/>
        </w:rPr>
        <w:t> </w:t>
      </w:r>
      <w:r>
        <w:rPr>
          <w:color w:val="231F20"/>
          <w:spacing w:val="-2"/>
          <w:w w:val="110"/>
        </w:rPr>
        <w:t>t</w:t>
      </w:r>
      <w:r>
        <w:rPr>
          <w:color w:val="231F20"/>
          <w:spacing w:val="-3"/>
          <w:w w:val="110"/>
        </w:rPr>
        <w:t>es</w:t>
      </w:r>
      <w:r>
        <w:rPr>
          <w:color w:val="231F20"/>
          <w:spacing w:val="-2"/>
          <w:w w:val="110"/>
        </w:rPr>
        <w:t>zi</w:t>
      </w:r>
      <w:r>
        <w:rPr>
          <w:color w:val="231F20"/>
          <w:spacing w:val="97"/>
          <w:w w:val="118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13"/>
          <w:w w:val="110"/>
        </w:rPr>
        <w:t> </w:t>
      </w:r>
      <w:r>
        <w:rPr>
          <w:color w:val="231F20"/>
          <w:w w:val="110"/>
        </w:rPr>
        <w:t>hűtő-fűtő</w:t>
      </w:r>
      <w:r>
        <w:rPr>
          <w:color w:val="231F20"/>
          <w:spacing w:val="13"/>
          <w:w w:val="110"/>
        </w:rPr>
        <w:t> </w:t>
      </w:r>
      <w:r>
        <w:rPr>
          <w:color w:val="231F20"/>
          <w:spacing w:val="-1"/>
          <w:w w:val="110"/>
        </w:rPr>
        <w:t>rend</w:t>
      </w:r>
      <w:r>
        <w:rPr>
          <w:color w:val="231F20"/>
          <w:spacing w:val="-2"/>
          <w:w w:val="110"/>
        </w:rPr>
        <w:t>s</w:t>
      </w:r>
      <w:r>
        <w:rPr>
          <w:color w:val="231F20"/>
          <w:spacing w:val="-1"/>
          <w:w w:val="110"/>
        </w:rPr>
        <w:t>zerek</w:t>
      </w:r>
      <w:r>
        <w:rPr>
          <w:color w:val="231F20"/>
          <w:spacing w:val="13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lj</w:t>
      </w:r>
      <w:r>
        <w:rPr>
          <w:color w:val="231F20"/>
          <w:spacing w:val="-2"/>
          <w:w w:val="110"/>
        </w:rPr>
        <w:t>esí</w:t>
      </w:r>
      <w:r>
        <w:rPr>
          <w:color w:val="231F20"/>
          <w:spacing w:val="-1"/>
          <w:w w:val="110"/>
        </w:rPr>
        <w:t>tményl</w:t>
      </w:r>
      <w:r>
        <w:rPr>
          <w:color w:val="231F20"/>
          <w:spacing w:val="-2"/>
          <w:w w:val="110"/>
        </w:rPr>
        <w:t>ea</w:t>
      </w:r>
      <w:r>
        <w:rPr>
          <w:color w:val="231F20"/>
          <w:spacing w:val="-1"/>
          <w:w w:val="110"/>
        </w:rPr>
        <w:t>dó</w:t>
      </w:r>
      <w:r>
        <w:rPr>
          <w:color w:val="231F20"/>
          <w:spacing w:val="14"/>
          <w:w w:val="110"/>
        </w:rPr>
        <w:t> </w:t>
      </w:r>
      <w:r>
        <w:rPr>
          <w:color w:val="231F20"/>
          <w:spacing w:val="-1"/>
          <w:w w:val="110"/>
        </w:rPr>
        <w:t>kép</w:t>
      </w:r>
      <w:r>
        <w:rPr>
          <w:color w:val="231F20"/>
          <w:spacing w:val="-2"/>
          <w:w w:val="110"/>
        </w:rPr>
        <w:t>essé</w:t>
      </w:r>
      <w:r>
        <w:rPr>
          <w:color w:val="231F20"/>
          <w:spacing w:val="-1"/>
          <w:w w:val="110"/>
        </w:rPr>
        <w:t>g</w:t>
      </w:r>
      <w:r>
        <w:rPr>
          <w:color w:val="231F20"/>
          <w:spacing w:val="-2"/>
          <w:w w:val="110"/>
        </w:rPr>
        <w:t>é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.</w:t>
      </w:r>
      <w:r>
        <w:rPr>
          <w:color w:val="231F20"/>
          <w:spacing w:val="13"/>
          <w:w w:val="110"/>
        </w:rPr>
        <w:t> 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zeknek</w:t>
      </w:r>
      <w:r>
        <w:rPr>
          <w:color w:val="231F20"/>
          <w:spacing w:val="13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13"/>
          <w:w w:val="110"/>
        </w:rPr>
        <w:t> </w:t>
      </w:r>
      <w:r>
        <w:rPr>
          <w:color w:val="231F20"/>
          <w:spacing w:val="-1"/>
          <w:w w:val="110"/>
        </w:rPr>
        <w:t>megold</w:t>
      </w:r>
      <w:r>
        <w:rPr>
          <w:color w:val="231F20"/>
          <w:spacing w:val="-2"/>
          <w:w w:val="110"/>
        </w:rPr>
        <w:t>ás</w:t>
      </w:r>
      <w:r>
        <w:rPr>
          <w:color w:val="231F20"/>
          <w:spacing w:val="-1"/>
          <w:w w:val="110"/>
        </w:rPr>
        <w:t>okn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k</w:t>
      </w:r>
      <w:r>
        <w:rPr>
          <w:color w:val="231F20"/>
          <w:spacing w:val="14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13"/>
          <w:w w:val="110"/>
        </w:rPr>
        <w:t> </w:t>
      </w:r>
      <w:r>
        <w:rPr>
          <w:color w:val="231F20"/>
          <w:spacing w:val="-1"/>
          <w:w w:val="110"/>
        </w:rPr>
        <w:t>l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gfonto</w:t>
      </w:r>
      <w:r>
        <w:rPr>
          <w:color w:val="231F20"/>
          <w:spacing w:val="-2"/>
          <w:w w:val="110"/>
        </w:rPr>
        <w:t>sa</w:t>
      </w:r>
      <w:r>
        <w:rPr>
          <w:color w:val="231F20"/>
          <w:spacing w:val="-1"/>
          <w:w w:val="110"/>
        </w:rPr>
        <w:t>bb</w:t>
      </w:r>
      <w:r>
        <w:rPr>
          <w:color w:val="231F20"/>
          <w:spacing w:val="13"/>
          <w:w w:val="110"/>
        </w:rPr>
        <w:t> </w:t>
      </w:r>
      <w:r>
        <w:rPr>
          <w:color w:val="231F20"/>
          <w:spacing w:val="-3"/>
          <w:w w:val="110"/>
        </w:rPr>
        <w:t>a</w:t>
      </w:r>
      <w:r>
        <w:rPr>
          <w:color w:val="231F20"/>
          <w:spacing w:val="-2"/>
          <w:w w:val="110"/>
        </w:rPr>
        <w:t>l</w:t>
      </w:r>
      <w:r>
        <w:rPr>
          <w:color w:val="231F20"/>
          <w:spacing w:val="-3"/>
          <w:w w:val="110"/>
        </w:rPr>
        <w:t>a</w:t>
      </w:r>
      <w:r>
        <w:rPr>
          <w:color w:val="231F20"/>
          <w:spacing w:val="-2"/>
          <w:w w:val="110"/>
        </w:rPr>
        <w:t>pköv</w:t>
      </w:r>
      <w:r>
        <w:rPr>
          <w:color w:val="231F20"/>
          <w:spacing w:val="-3"/>
          <w:w w:val="110"/>
        </w:rPr>
        <w:t>e</w:t>
      </w:r>
      <w:r>
        <w:rPr>
          <w:color w:val="231F20"/>
          <w:spacing w:val="-2"/>
          <w:w w:val="110"/>
        </w:rPr>
        <w:t>t</w:t>
      </w:r>
      <w:r>
        <w:rPr>
          <w:color w:val="231F20"/>
          <w:spacing w:val="-3"/>
          <w:w w:val="110"/>
        </w:rPr>
        <w:t>e</w:t>
      </w:r>
      <w:r>
        <w:rPr>
          <w:color w:val="231F20"/>
          <w:spacing w:val="-2"/>
          <w:w w:val="110"/>
        </w:rPr>
        <w:t>lmény</w:t>
      </w:r>
      <w:r>
        <w:rPr>
          <w:color w:val="231F20"/>
          <w:spacing w:val="-3"/>
          <w:w w:val="110"/>
        </w:rPr>
        <w:t>e,</w:t>
      </w:r>
      <w:r>
        <w:rPr>
          <w:color w:val="231F20"/>
          <w:spacing w:val="66"/>
        </w:rPr>
        <w:t> </w:t>
      </w:r>
      <w:r>
        <w:rPr>
          <w:color w:val="231F20"/>
          <w:spacing w:val="-1"/>
          <w:w w:val="110"/>
        </w:rPr>
        <w:t>hogy</w:t>
      </w:r>
      <w:r>
        <w:rPr>
          <w:color w:val="231F20"/>
          <w:spacing w:val="7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7"/>
          <w:w w:val="110"/>
        </w:rPr>
        <w:t> </w:t>
      </w:r>
      <w:r>
        <w:rPr>
          <w:color w:val="231F20"/>
          <w:spacing w:val="-1"/>
          <w:w w:val="110"/>
        </w:rPr>
        <w:t>l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gjobb</w:t>
      </w:r>
      <w:r>
        <w:rPr>
          <w:color w:val="231F20"/>
          <w:spacing w:val="7"/>
          <w:w w:val="110"/>
        </w:rPr>
        <w:t> </w:t>
      </w:r>
      <w:r>
        <w:rPr>
          <w:color w:val="231F20"/>
          <w:w w:val="110"/>
        </w:rPr>
        <w:t>hőátadás</w:t>
      </w:r>
      <w:r>
        <w:rPr>
          <w:color w:val="231F20"/>
          <w:spacing w:val="7"/>
          <w:w w:val="110"/>
        </w:rPr>
        <w:t> </w:t>
      </w:r>
      <w:r>
        <w:rPr>
          <w:color w:val="231F20"/>
          <w:spacing w:val="-2"/>
          <w:w w:val="110"/>
        </w:rPr>
        <w:t>é</w:t>
      </w:r>
      <w:r>
        <w:rPr>
          <w:color w:val="231F20"/>
          <w:spacing w:val="-1"/>
          <w:w w:val="110"/>
        </w:rPr>
        <w:t>rd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k</w:t>
      </w:r>
      <w:r>
        <w:rPr>
          <w:color w:val="231F20"/>
          <w:spacing w:val="-2"/>
          <w:w w:val="110"/>
        </w:rPr>
        <w:t>é</w:t>
      </w:r>
      <w:r>
        <w:rPr>
          <w:color w:val="231F20"/>
          <w:spacing w:val="-1"/>
          <w:w w:val="110"/>
        </w:rPr>
        <w:t>b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n</w:t>
      </w:r>
      <w:r>
        <w:rPr>
          <w:color w:val="231F20"/>
          <w:spacing w:val="7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8"/>
          <w:w w:val="110"/>
        </w:rPr>
        <w:t> </w:t>
      </w:r>
      <w:r>
        <w:rPr>
          <w:color w:val="231F20"/>
          <w:spacing w:val="-2"/>
          <w:w w:val="110"/>
        </w:rPr>
        <w:t>c</w:t>
      </w:r>
      <w:r>
        <w:rPr>
          <w:color w:val="231F20"/>
          <w:spacing w:val="-3"/>
          <w:w w:val="110"/>
        </w:rPr>
        <w:t>s</w:t>
      </w:r>
      <w:r>
        <w:rPr>
          <w:color w:val="231F20"/>
          <w:spacing w:val="-2"/>
          <w:w w:val="110"/>
        </w:rPr>
        <w:t>őv</w:t>
      </w:r>
      <w:r>
        <w:rPr>
          <w:color w:val="231F20"/>
          <w:spacing w:val="-3"/>
          <w:w w:val="110"/>
        </w:rPr>
        <w:t>e</w:t>
      </w:r>
      <w:r>
        <w:rPr>
          <w:color w:val="231F20"/>
          <w:spacing w:val="-2"/>
          <w:w w:val="110"/>
        </w:rPr>
        <w:t>z</w:t>
      </w:r>
      <w:r>
        <w:rPr>
          <w:color w:val="231F20"/>
          <w:spacing w:val="-3"/>
          <w:w w:val="110"/>
        </w:rPr>
        <w:t>e</w:t>
      </w:r>
      <w:r>
        <w:rPr>
          <w:color w:val="231F20"/>
          <w:spacing w:val="-2"/>
          <w:w w:val="110"/>
        </w:rPr>
        <w:t>t</w:t>
      </w:r>
      <w:r>
        <w:rPr>
          <w:color w:val="231F20"/>
          <w:spacing w:val="-3"/>
          <w:w w:val="110"/>
        </w:rPr>
        <w:t>é</w:t>
      </w:r>
      <w:r>
        <w:rPr>
          <w:color w:val="231F20"/>
          <w:spacing w:val="-2"/>
          <w:w w:val="110"/>
        </w:rPr>
        <w:t>kn</w:t>
      </w:r>
      <w:r>
        <w:rPr>
          <w:color w:val="231F20"/>
          <w:spacing w:val="-3"/>
          <w:w w:val="110"/>
        </w:rPr>
        <w:t>e</w:t>
      </w:r>
      <w:r>
        <w:rPr>
          <w:color w:val="231F20"/>
          <w:spacing w:val="-2"/>
          <w:w w:val="110"/>
        </w:rPr>
        <w:t>k</w:t>
      </w:r>
      <w:r>
        <w:rPr>
          <w:color w:val="231F20"/>
          <w:spacing w:val="7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lj</w:t>
      </w:r>
      <w:r>
        <w:rPr>
          <w:color w:val="231F20"/>
          <w:spacing w:val="-2"/>
          <w:w w:val="110"/>
        </w:rPr>
        <w:t>es</w:t>
      </w:r>
      <w:r>
        <w:rPr>
          <w:color w:val="231F20"/>
          <w:spacing w:val="7"/>
          <w:w w:val="110"/>
        </w:rPr>
        <w:t> </w:t>
      </w:r>
      <w:r>
        <w:rPr>
          <w:color w:val="231F20"/>
          <w:spacing w:val="-1"/>
          <w:w w:val="110"/>
        </w:rPr>
        <w:t>ho</w:t>
      </w:r>
      <w:r>
        <w:rPr>
          <w:color w:val="231F20"/>
          <w:spacing w:val="-2"/>
          <w:w w:val="110"/>
        </w:rPr>
        <w:t>ss</w:t>
      </w:r>
      <w:r>
        <w:rPr>
          <w:color w:val="231F20"/>
          <w:spacing w:val="-1"/>
          <w:w w:val="110"/>
        </w:rPr>
        <w:t>z</w:t>
      </w:r>
      <w:r>
        <w:rPr>
          <w:color w:val="231F20"/>
          <w:spacing w:val="-2"/>
          <w:w w:val="110"/>
        </w:rPr>
        <w:t>á</w:t>
      </w:r>
      <w:r>
        <w:rPr>
          <w:color w:val="231F20"/>
          <w:spacing w:val="-1"/>
          <w:w w:val="110"/>
        </w:rPr>
        <w:t>b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n</w:t>
      </w:r>
      <w:r>
        <w:rPr>
          <w:color w:val="231F20"/>
          <w:spacing w:val="7"/>
          <w:w w:val="110"/>
        </w:rPr>
        <w:t> </w:t>
      </w:r>
      <w:r>
        <w:rPr>
          <w:color w:val="231F20"/>
          <w:spacing w:val="-3"/>
          <w:w w:val="110"/>
        </w:rPr>
        <w:t>é</w:t>
      </w:r>
      <w:r>
        <w:rPr>
          <w:color w:val="231F20"/>
          <w:spacing w:val="-2"/>
          <w:w w:val="110"/>
        </w:rPr>
        <w:t>rintk</w:t>
      </w:r>
      <w:r>
        <w:rPr>
          <w:color w:val="231F20"/>
          <w:spacing w:val="-3"/>
          <w:w w:val="110"/>
        </w:rPr>
        <w:t>e</w:t>
      </w:r>
      <w:r>
        <w:rPr>
          <w:color w:val="231F20"/>
          <w:spacing w:val="-2"/>
          <w:w w:val="110"/>
        </w:rPr>
        <w:t>zni</w:t>
      </w:r>
      <w:r>
        <w:rPr>
          <w:color w:val="231F20"/>
          <w:spacing w:val="-3"/>
          <w:w w:val="110"/>
        </w:rPr>
        <w:t>e</w:t>
      </w:r>
      <w:r>
        <w:rPr>
          <w:color w:val="231F20"/>
          <w:spacing w:val="7"/>
          <w:w w:val="110"/>
        </w:rPr>
        <w:t> </w:t>
      </w:r>
      <w:r>
        <w:rPr>
          <w:color w:val="231F20"/>
          <w:spacing w:val="-2"/>
          <w:w w:val="110"/>
        </w:rPr>
        <w:t>k</w:t>
      </w:r>
      <w:r>
        <w:rPr>
          <w:color w:val="231F20"/>
          <w:spacing w:val="-3"/>
          <w:w w:val="110"/>
        </w:rPr>
        <w:t>e</w:t>
      </w:r>
      <w:r>
        <w:rPr>
          <w:color w:val="231F20"/>
          <w:spacing w:val="-2"/>
          <w:w w:val="110"/>
        </w:rPr>
        <w:t>ll</w:t>
      </w:r>
      <w:r>
        <w:rPr>
          <w:color w:val="231F20"/>
          <w:spacing w:val="8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7"/>
          <w:w w:val="110"/>
        </w:rPr>
        <w:t> </w:t>
      </w:r>
      <w:r>
        <w:rPr>
          <w:color w:val="231F20"/>
          <w:w w:val="110"/>
        </w:rPr>
        <w:t>hőleadó</w:t>
      </w:r>
      <w:r>
        <w:rPr>
          <w:color w:val="231F20"/>
          <w:spacing w:val="7"/>
          <w:w w:val="110"/>
        </w:rPr>
        <w:t> </w:t>
      </w:r>
      <w:r>
        <w:rPr>
          <w:color w:val="231F20"/>
          <w:spacing w:val="-1"/>
          <w:w w:val="110"/>
        </w:rPr>
        <w:t>f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lül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tt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l</w:t>
      </w:r>
      <w:r>
        <w:rPr>
          <w:color w:val="231F20"/>
          <w:spacing w:val="-2"/>
          <w:w w:val="110"/>
        </w:rPr>
        <w:t>.</w:t>
      </w:r>
      <w:r>
        <w:rPr/>
      </w:r>
    </w:p>
    <w:p>
      <w:pPr>
        <w:pStyle w:val="BodyText"/>
        <w:spacing w:line="250" w:lineRule="auto"/>
        <w:ind w:right="780"/>
        <w:jc w:val="left"/>
      </w:pPr>
      <w:r>
        <w:rPr>
          <w:color w:val="231F20"/>
          <w:w w:val="110"/>
        </w:rPr>
        <w:t>A</w:t>
      </w:r>
      <w:r>
        <w:rPr>
          <w:color w:val="231F20"/>
          <w:spacing w:val="14"/>
          <w:w w:val="110"/>
        </w:rPr>
        <w:t> </w:t>
      </w:r>
      <w:r>
        <w:rPr>
          <w:color w:val="231F20"/>
          <w:spacing w:val="-2"/>
          <w:w w:val="110"/>
        </w:rPr>
        <w:t>Ri</w:t>
      </w:r>
      <w:r>
        <w:rPr>
          <w:color w:val="231F20"/>
          <w:spacing w:val="-1"/>
          <w:w w:val="110"/>
        </w:rPr>
        <w:t>gip</w:t>
      </w:r>
      <w:r>
        <w:rPr>
          <w:color w:val="231F20"/>
          <w:spacing w:val="-2"/>
          <w:w w:val="110"/>
        </w:rPr>
        <w:t>s</w:t>
      </w:r>
      <w:r>
        <w:rPr>
          <w:color w:val="231F20"/>
          <w:spacing w:val="-1"/>
          <w:w w:val="110"/>
          <w:position w:val="6"/>
          <w:sz w:val="10"/>
        </w:rPr>
        <w:t>®</w:t>
      </w:r>
      <w:r>
        <w:rPr>
          <w:color w:val="231F20"/>
          <w:w w:val="110"/>
          <w:position w:val="6"/>
          <w:sz w:val="10"/>
        </w:rPr>
        <w:t> </w:t>
      </w:r>
      <w:r>
        <w:rPr>
          <w:color w:val="231F20"/>
          <w:spacing w:val="9"/>
          <w:w w:val="110"/>
          <w:position w:val="6"/>
          <w:sz w:val="10"/>
        </w:rPr>
        <w:t> </w:t>
      </w:r>
      <w:r>
        <w:rPr>
          <w:color w:val="231F20"/>
          <w:spacing w:val="-2"/>
          <w:w w:val="110"/>
        </w:rPr>
        <w:t>k</w:t>
      </w:r>
      <w:r>
        <w:rPr>
          <w:color w:val="231F20"/>
          <w:spacing w:val="-3"/>
          <w:w w:val="110"/>
        </w:rPr>
        <w:t>é</w:t>
      </w:r>
      <w:r>
        <w:rPr>
          <w:color w:val="231F20"/>
          <w:spacing w:val="-2"/>
          <w:w w:val="110"/>
        </w:rPr>
        <w:t>t</w:t>
      </w:r>
      <w:r>
        <w:rPr>
          <w:color w:val="231F20"/>
          <w:spacing w:val="14"/>
          <w:w w:val="110"/>
        </w:rPr>
        <w:t> </w:t>
      </w:r>
      <w:r>
        <w:rPr>
          <w:color w:val="231F20"/>
          <w:spacing w:val="-1"/>
          <w:w w:val="110"/>
        </w:rPr>
        <w:t>oly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n</w:t>
      </w:r>
      <w:r>
        <w:rPr>
          <w:color w:val="231F20"/>
          <w:spacing w:val="15"/>
          <w:w w:val="110"/>
        </w:rPr>
        <w:t> </w:t>
      </w:r>
      <w:r>
        <w:rPr>
          <w:color w:val="231F20"/>
          <w:spacing w:val="-2"/>
          <w:w w:val="110"/>
        </w:rPr>
        <w:t>é</w:t>
      </w:r>
      <w:r>
        <w:rPr>
          <w:color w:val="231F20"/>
          <w:spacing w:val="-1"/>
          <w:w w:val="110"/>
        </w:rPr>
        <w:t>p</w:t>
      </w:r>
      <w:r>
        <w:rPr>
          <w:color w:val="231F20"/>
          <w:spacing w:val="-2"/>
          <w:w w:val="110"/>
        </w:rPr>
        <w:t>í</w:t>
      </w:r>
      <w:r>
        <w:rPr>
          <w:color w:val="231F20"/>
          <w:spacing w:val="-1"/>
          <w:w w:val="110"/>
        </w:rPr>
        <w:t>től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m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z</w:t>
      </w:r>
      <w:r>
        <w:rPr>
          <w:color w:val="231F20"/>
          <w:spacing w:val="14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í</w:t>
      </w:r>
      <w:r>
        <w:rPr>
          <w:color w:val="231F20"/>
          <w:spacing w:val="-1"/>
          <w:w w:val="110"/>
        </w:rPr>
        <w:t>pu</w:t>
      </w:r>
      <w:r>
        <w:rPr>
          <w:color w:val="231F20"/>
          <w:spacing w:val="-2"/>
          <w:w w:val="110"/>
        </w:rPr>
        <w:t>s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15"/>
          <w:w w:val="110"/>
        </w:rPr>
        <w:t> </w:t>
      </w:r>
      <w:r>
        <w:rPr>
          <w:color w:val="231F20"/>
          <w:spacing w:val="-1"/>
          <w:w w:val="110"/>
        </w:rPr>
        <w:t>forg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lm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z</w:t>
      </w:r>
      <w:r>
        <w:rPr>
          <w:color w:val="231F20"/>
          <w:spacing w:val="-2"/>
          <w:w w:val="110"/>
        </w:rPr>
        <w:t>,</w:t>
      </w:r>
      <w:r>
        <w:rPr>
          <w:color w:val="231F20"/>
          <w:spacing w:val="14"/>
          <w:w w:val="110"/>
        </w:rPr>
        <w:t> 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m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ly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k</w:t>
      </w:r>
      <w:r>
        <w:rPr>
          <w:color w:val="231F20"/>
          <w:spacing w:val="14"/>
          <w:w w:val="110"/>
        </w:rPr>
        <w:t> </w:t>
      </w:r>
      <w:r>
        <w:rPr>
          <w:color w:val="231F20"/>
          <w:spacing w:val="-1"/>
          <w:w w:val="110"/>
        </w:rPr>
        <w:t>kiv</w:t>
      </w:r>
      <w:r>
        <w:rPr>
          <w:color w:val="231F20"/>
          <w:spacing w:val="-2"/>
          <w:w w:val="110"/>
        </w:rPr>
        <w:t>á</w:t>
      </w:r>
      <w:r>
        <w:rPr>
          <w:color w:val="231F20"/>
          <w:spacing w:val="-1"/>
          <w:w w:val="110"/>
        </w:rPr>
        <w:t>ló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n</w:t>
      </w:r>
      <w:r>
        <w:rPr>
          <w:color w:val="231F20"/>
          <w:spacing w:val="15"/>
          <w:w w:val="110"/>
        </w:rPr>
        <w:t> 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lk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lm</w:t>
      </w:r>
      <w:r>
        <w:rPr>
          <w:color w:val="231F20"/>
          <w:spacing w:val="-2"/>
          <w:w w:val="110"/>
        </w:rPr>
        <w:t>asa</w:t>
      </w:r>
      <w:r>
        <w:rPr>
          <w:color w:val="231F20"/>
          <w:spacing w:val="-1"/>
          <w:w w:val="110"/>
        </w:rPr>
        <w:t>k</w:t>
      </w:r>
      <w:r>
        <w:rPr>
          <w:color w:val="231F20"/>
          <w:spacing w:val="14"/>
          <w:w w:val="110"/>
        </w:rPr>
        <w:t> </w:t>
      </w:r>
      <w:r>
        <w:rPr>
          <w:color w:val="231F20"/>
          <w:w w:val="110"/>
        </w:rPr>
        <w:t>hűtő-fűtő</w:t>
      </w:r>
      <w:r>
        <w:rPr>
          <w:color w:val="231F20"/>
          <w:spacing w:val="15"/>
          <w:w w:val="110"/>
        </w:rPr>
        <w:t> </w:t>
      </w:r>
      <w:r>
        <w:rPr>
          <w:color w:val="231F20"/>
          <w:spacing w:val="-1"/>
          <w:w w:val="110"/>
        </w:rPr>
        <w:t>f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lül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k</w:t>
      </w:r>
      <w:r>
        <w:rPr>
          <w:color w:val="231F20"/>
          <w:spacing w:val="14"/>
          <w:w w:val="110"/>
        </w:rPr>
        <w:t> </w:t>
      </w:r>
      <w:r>
        <w:rPr>
          <w:color w:val="231F20"/>
          <w:spacing w:val="-1"/>
          <w:w w:val="110"/>
        </w:rPr>
        <w:t>bor</w:t>
      </w:r>
      <w:r>
        <w:rPr>
          <w:color w:val="231F20"/>
          <w:spacing w:val="-2"/>
          <w:w w:val="110"/>
        </w:rPr>
        <w:t>í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ásá</w:t>
      </w:r>
      <w:r>
        <w:rPr>
          <w:color w:val="231F20"/>
          <w:spacing w:val="-1"/>
          <w:w w:val="110"/>
        </w:rPr>
        <w:t>r</w:t>
      </w:r>
      <w:r>
        <w:rPr>
          <w:color w:val="231F20"/>
          <w:spacing w:val="-2"/>
          <w:w w:val="110"/>
        </w:rPr>
        <w:t>a,</w:t>
      </w:r>
      <w:r>
        <w:rPr>
          <w:color w:val="231F20"/>
          <w:spacing w:val="69"/>
          <w:w w:val="88"/>
        </w:rPr>
        <w:t> </w:t>
      </w:r>
      <w:r>
        <w:rPr>
          <w:color w:val="231F20"/>
          <w:spacing w:val="-3"/>
          <w:w w:val="110"/>
        </w:rPr>
        <w:t>e</w:t>
      </w:r>
      <w:r>
        <w:rPr>
          <w:color w:val="231F20"/>
          <w:spacing w:val="-2"/>
          <w:w w:val="110"/>
        </w:rPr>
        <w:t>z</w:t>
      </w:r>
      <w:r>
        <w:rPr>
          <w:color w:val="231F20"/>
          <w:spacing w:val="-3"/>
          <w:w w:val="110"/>
        </w:rPr>
        <w:t>e</w:t>
      </w:r>
      <w:r>
        <w:rPr>
          <w:color w:val="231F20"/>
          <w:spacing w:val="-2"/>
          <w:w w:val="110"/>
        </w:rPr>
        <w:t>k</w:t>
      </w:r>
      <w:r>
        <w:rPr>
          <w:color w:val="231F20"/>
          <w:spacing w:val="-1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-1"/>
          <w:w w:val="110"/>
        </w:rPr>
        <w:t> </w:t>
      </w:r>
      <w:r>
        <w:rPr>
          <w:color w:val="231F20"/>
          <w:spacing w:val="-2"/>
          <w:w w:val="110"/>
        </w:rPr>
        <w:t>C</w:t>
      </w:r>
      <w:r>
        <w:rPr>
          <w:color w:val="231F20"/>
          <w:spacing w:val="-1"/>
          <w:w w:val="110"/>
        </w:rPr>
        <w:t>lim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fit</w:t>
      </w:r>
      <w:r>
        <w:rPr>
          <w:color w:val="231F20"/>
          <w:w w:val="110"/>
        </w:rPr>
        <w:t> </w:t>
      </w:r>
      <w:r>
        <w:rPr>
          <w:color w:val="231F20"/>
          <w:spacing w:val="1"/>
          <w:w w:val="110"/>
        </w:rPr>
        <w:t>1</w:t>
      </w:r>
      <w:r>
        <w:rPr>
          <w:color w:val="231F20"/>
          <w:w w:val="110"/>
        </w:rPr>
        <w:t>0</w:t>
      </w:r>
      <w:r>
        <w:rPr>
          <w:color w:val="231F20"/>
          <w:spacing w:val="-1"/>
          <w:w w:val="110"/>
        </w:rPr>
        <w:t> </w:t>
      </w:r>
      <w:r>
        <w:rPr>
          <w:color w:val="231F20"/>
          <w:w w:val="110"/>
        </w:rPr>
        <w:t>és a</w:t>
      </w:r>
      <w:r>
        <w:rPr>
          <w:color w:val="231F20"/>
          <w:spacing w:val="-1"/>
          <w:w w:val="110"/>
        </w:rPr>
        <w:t> </w:t>
      </w:r>
      <w:r>
        <w:rPr>
          <w:color w:val="231F20"/>
          <w:spacing w:val="-2"/>
          <w:w w:val="110"/>
        </w:rPr>
        <w:t>C</w:t>
      </w:r>
      <w:r>
        <w:rPr>
          <w:color w:val="231F20"/>
          <w:spacing w:val="-1"/>
          <w:w w:val="110"/>
        </w:rPr>
        <w:t>lim</w:t>
      </w:r>
      <w:r>
        <w:rPr>
          <w:color w:val="231F20"/>
          <w:spacing w:val="-2"/>
          <w:w w:val="110"/>
        </w:rPr>
        <w:t>a</w:t>
      </w:r>
      <w:r>
        <w:rPr>
          <w:color w:val="231F20"/>
          <w:w w:val="110"/>
        </w:rPr>
        <w:t> </w:t>
      </w:r>
      <w:r>
        <w:rPr>
          <w:color w:val="231F20"/>
          <w:spacing w:val="-7"/>
          <w:w w:val="110"/>
        </w:rPr>
        <w:t>T</w:t>
      </w:r>
      <w:r>
        <w:rPr>
          <w:color w:val="231F20"/>
          <w:spacing w:val="-6"/>
          <w:w w:val="110"/>
        </w:rPr>
        <w:t>op</w:t>
      </w:r>
      <w:r>
        <w:rPr>
          <w:color w:val="231F20"/>
          <w:spacing w:val="-1"/>
          <w:w w:val="110"/>
        </w:rPr>
        <w:t> </w:t>
      </w:r>
      <w:r>
        <w:rPr>
          <w:color w:val="231F20"/>
          <w:spacing w:val="1"/>
          <w:w w:val="110"/>
        </w:rPr>
        <w:t>RF</w:t>
      </w:r>
      <w:r>
        <w:rPr>
          <w:color w:val="231F20"/>
          <w:w w:val="110"/>
        </w:rPr>
        <w:t> 10,</w:t>
      </w:r>
      <w:r>
        <w:rPr>
          <w:color w:val="231F20"/>
          <w:spacing w:val="-1"/>
          <w:w w:val="110"/>
        </w:rPr>
        <w:t> m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ly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k</w:t>
      </w:r>
      <w:r>
        <w:rPr>
          <w:color w:val="231F20"/>
          <w:w w:val="110"/>
        </w:rPr>
        <w:t> </w:t>
      </w:r>
      <w:r>
        <w:rPr>
          <w:color w:val="231F20"/>
          <w:spacing w:val="-2"/>
          <w:w w:val="110"/>
        </w:rPr>
        <w:t>R</w:t>
      </w:r>
      <w:r>
        <w:rPr>
          <w:color w:val="231F20"/>
          <w:spacing w:val="-1"/>
          <w:w w:val="110"/>
        </w:rPr>
        <w:t>igiprofil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3"/>
          <w:w w:val="110"/>
        </w:rPr>
        <w:t>ázs</w:t>
      </w:r>
      <w:r>
        <w:rPr>
          <w:color w:val="231F20"/>
          <w:spacing w:val="-2"/>
          <w:w w:val="110"/>
        </w:rPr>
        <w:t>z</w:t>
      </w:r>
      <w:r>
        <w:rPr>
          <w:color w:val="231F20"/>
          <w:spacing w:val="-3"/>
          <w:w w:val="110"/>
        </w:rPr>
        <w:t>e</w:t>
      </w:r>
      <w:r>
        <w:rPr>
          <w:color w:val="231F20"/>
          <w:spacing w:val="-2"/>
          <w:w w:val="110"/>
        </w:rPr>
        <w:t>rk</w:t>
      </w:r>
      <w:r>
        <w:rPr>
          <w:color w:val="231F20"/>
          <w:spacing w:val="-3"/>
          <w:w w:val="110"/>
        </w:rPr>
        <w:t>e</w:t>
      </w:r>
      <w:r>
        <w:rPr>
          <w:color w:val="231F20"/>
          <w:spacing w:val="-2"/>
          <w:w w:val="110"/>
        </w:rPr>
        <w:t>z</w:t>
      </w:r>
      <w:r>
        <w:rPr>
          <w:color w:val="231F20"/>
          <w:spacing w:val="-3"/>
          <w:w w:val="110"/>
        </w:rPr>
        <w:t>e</w:t>
      </w:r>
      <w:r>
        <w:rPr>
          <w:color w:val="231F20"/>
          <w:spacing w:val="-2"/>
          <w:w w:val="110"/>
        </w:rPr>
        <w:t>tt</w:t>
      </w:r>
      <w:r>
        <w:rPr>
          <w:color w:val="231F20"/>
          <w:spacing w:val="-3"/>
          <w:w w:val="110"/>
        </w:rPr>
        <w:t>e</w:t>
      </w:r>
      <w:r>
        <w:rPr>
          <w:color w:val="231F20"/>
          <w:spacing w:val="-2"/>
          <w:w w:val="110"/>
        </w:rPr>
        <w:t>l</w:t>
      </w:r>
      <w:r>
        <w:rPr>
          <w:color w:val="231F20"/>
          <w:spacing w:val="-3"/>
          <w:w w:val="110"/>
        </w:rPr>
        <w:t>,</w:t>
      </w:r>
      <w:r>
        <w:rPr>
          <w:color w:val="231F20"/>
          <w:w w:val="110"/>
        </w:rPr>
        <w:t> </w:t>
      </w:r>
      <w:r>
        <w:rPr>
          <w:color w:val="231F20"/>
          <w:spacing w:val="-1"/>
          <w:w w:val="110"/>
        </w:rPr>
        <w:t>nóniu</w:t>
      </w:r>
      <w:r>
        <w:rPr>
          <w:color w:val="231F20"/>
          <w:spacing w:val="-2"/>
          <w:w w:val="110"/>
        </w:rPr>
        <w:t>s</w:t>
      </w:r>
      <w:r>
        <w:rPr>
          <w:color w:val="231F20"/>
          <w:spacing w:val="-1"/>
          <w:w w:val="110"/>
        </w:rPr>
        <w:t>z függ</w:t>
      </w:r>
      <w:r>
        <w:rPr>
          <w:color w:val="231F20"/>
          <w:spacing w:val="-2"/>
          <w:w w:val="110"/>
        </w:rPr>
        <w:t>es</w:t>
      </w:r>
      <w:r>
        <w:rPr>
          <w:color w:val="231F20"/>
          <w:spacing w:val="-1"/>
          <w:w w:val="110"/>
        </w:rPr>
        <w:t>ztőr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nd</w:t>
      </w:r>
      <w:r>
        <w:rPr>
          <w:color w:val="231F20"/>
          <w:spacing w:val="-2"/>
          <w:w w:val="110"/>
        </w:rPr>
        <w:t>s</w:t>
      </w:r>
      <w:r>
        <w:rPr>
          <w:color w:val="231F20"/>
          <w:spacing w:val="-1"/>
          <w:w w:val="110"/>
        </w:rPr>
        <w:t>z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rr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l</w:t>
      </w:r>
      <w:r>
        <w:rPr>
          <w:color w:val="231F20"/>
          <w:spacing w:val="55"/>
          <w:w w:val="118"/>
        </w:rPr>
        <w:t> </w:t>
      </w:r>
      <w:r>
        <w:rPr>
          <w:color w:val="231F20"/>
          <w:spacing w:val="-1"/>
          <w:w w:val="110"/>
        </w:rPr>
        <w:t>kerülnek</w:t>
      </w:r>
      <w:r>
        <w:rPr>
          <w:color w:val="231F20"/>
          <w:spacing w:val="16"/>
          <w:w w:val="110"/>
        </w:rPr>
        <w:t> </w:t>
      </w:r>
      <w:r>
        <w:rPr>
          <w:color w:val="231F20"/>
          <w:spacing w:val="-2"/>
          <w:w w:val="110"/>
        </w:rPr>
        <w:t>kivit</w:t>
      </w:r>
      <w:r>
        <w:rPr>
          <w:color w:val="231F20"/>
          <w:spacing w:val="-3"/>
          <w:w w:val="110"/>
        </w:rPr>
        <w:t>e</w:t>
      </w:r>
      <w:r>
        <w:rPr>
          <w:color w:val="231F20"/>
          <w:spacing w:val="-2"/>
          <w:w w:val="110"/>
        </w:rPr>
        <w:t>l</w:t>
      </w:r>
      <w:r>
        <w:rPr>
          <w:color w:val="231F20"/>
          <w:spacing w:val="-3"/>
          <w:w w:val="110"/>
        </w:rPr>
        <w:t>e</w:t>
      </w:r>
      <w:r>
        <w:rPr>
          <w:color w:val="231F20"/>
          <w:spacing w:val="-2"/>
          <w:w w:val="110"/>
        </w:rPr>
        <w:t>z</w:t>
      </w:r>
      <w:r>
        <w:rPr>
          <w:color w:val="231F20"/>
          <w:spacing w:val="-3"/>
          <w:w w:val="110"/>
        </w:rPr>
        <w:t>és</w:t>
      </w:r>
      <w:r>
        <w:rPr>
          <w:color w:val="231F20"/>
          <w:spacing w:val="-2"/>
          <w:w w:val="110"/>
        </w:rPr>
        <w:t>r</w:t>
      </w:r>
      <w:r>
        <w:rPr>
          <w:color w:val="231F20"/>
          <w:spacing w:val="-3"/>
          <w:w w:val="110"/>
        </w:rPr>
        <w:t>e.</w:t>
      </w:r>
      <w:r>
        <w:rPr/>
      </w:r>
    </w:p>
    <w:p>
      <w:pPr>
        <w:spacing w:after="0" w:line="250" w:lineRule="auto"/>
        <w:jc w:val="left"/>
        <w:sectPr>
          <w:footerReference w:type="default" r:id="rId11"/>
          <w:pgSz w:w="11910" w:h="16840"/>
          <w:pgMar w:footer="293" w:header="0" w:top="0" w:bottom="480" w:left="600" w:right="600"/>
        </w:sectPr>
      </w:pPr>
    </w:p>
    <w:p>
      <w:pPr>
        <w:spacing w:line="240" w:lineRule="auto" w:before="1"/>
        <w:rPr>
          <w:rFonts w:ascii="Arial" w:hAnsi="Arial" w:cs="Arial" w:eastAsia="Arial"/>
          <w:sz w:val="15"/>
          <w:szCs w:val="15"/>
        </w:rPr>
      </w:pPr>
    </w:p>
    <w:p>
      <w:pPr>
        <w:pStyle w:val="Heading5"/>
        <w:spacing w:line="240" w:lineRule="auto"/>
        <w:ind w:left="714" w:right="0"/>
        <w:jc w:val="left"/>
        <w:rPr>
          <w:b w:val="0"/>
          <w:bCs w:val="0"/>
        </w:rPr>
      </w:pPr>
      <w:r>
        <w:rPr>
          <w:color w:val="006CB7"/>
          <w:spacing w:val="-7"/>
          <w:w w:val="110"/>
        </w:rPr>
        <w:t>Jel</w:t>
      </w:r>
      <w:r>
        <w:rPr>
          <w:color w:val="006CB7"/>
          <w:spacing w:val="-6"/>
          <w:w w:val="110"/>
        </w:rPr>
        <w:t>ma</w:t>
      </w:r>
      <w:r>
        <w:rPr>
          <w:color w:val="006CB7"/>
          <w:spacing w:val="-5"/>
          <w:w w:val="110"/>
        </w:rPr>
        <w:t>g</w:t>
      </w:r>
      <w:r>
        <w:rPr>
          <w:color w:val="006CB7"/>
          <w:spacing w:val="-6"/>
          <w:w w:val="110"/>
        </w:rPr>
        <w:t>ya</w:t>
      </w:r>
      <w:r>
        <w:rPr>
          <w:color w:val="006CB7"/>
          <w:spacing w:val="-7"/>
          <w:w w:val="110"/>
        </w:rPr>
        <w:t>rázat</w:t>
      </w:r>
      <w:r>
        <w:rPr>
          <w:b w:val="0"/>
        </w:rPr>
      </w:r>
    </w:p>
    <w:p>
      <w:pPr>
        <w:numPr>
          <w:ilvl w:val="0"/>
          <w:numId w:val="4"/>
        </w:numPr>
        <w:tabs>
          <w:tab w:pos="942" w:val="left" w:leader="none"/>
        </w:tabs>
        <w:spacing w:before="96"/>
        <w:ind w:left="941" w:right="0" w:hanging="227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 w:hAnsi="Arial"/>
          <w:color w:val="231F20"/>
          <w:spacing w:val="-2"/>
          <w:w w:val="110"/>
          <w:sz w:val="14"/>
        </w:rPr>
        <w:t>C</w:t>
      </w:r>
      <w:r>
        <w:rPr>
          <w:rFonts w:ascii="Arial" w:hAnsi="Arial"/>
          <w:color w:val="231F20"/>
          <w:spacing w:val="-1"/>
          <w:w w:val="110"/>
          <w:sz w:val="14"/>
        </w:rPr>
        <w:t>lim</w:t>
      </w:r>
      <w:r>
        <w:rPr>
          <w:rFonts w:ascii="Arial" w:hAnsi="Arial"/>
          <w:color w:val="231F20"/>
          <w:spacing w:val="-2"/>
          <w:w w:val="110"/>
          <w:sz w:val="14"/>
        </w:rPr>
        <w:t>a</w:t>
      </w:r>
      <w:r>
        <w:rPr>
          <w:rFonts w:ascii="Arial" w:hAnsi="Arial"/>
          <w:color w:val="231F20"/>
          <w:spacing w:val="2"/>
          <w:w w:val="110"/>
          <w:sz w:val="14"/>
        </w:rPr>
        <w:t> </w:t>
      </w:r>
      <w:r>
        <w:rPr>
          <w:rFonts w:ascii="Arial" w:hAnsi="Arial"/>
          <w:color w:val="231F20"/>
          <w:spacing w:val="-5"/>
          <w:w w:val="110"/>
          <w:sz w:val="14"/>
        </w:rPr>
        <w:t>T</w:t>
      </w:r>
      <w:r>
        <w:rPr>
          <w:rFonts w:ascii="Arial" w:hAnsi="Arial"/>
          <w:color w:val="231F20"/>
          <w:spacing w:val="-4"/>
          <w:w w:val="110"/>
          <w:sz w:val="14"/>
        </w:rPr>
        <w:t>op</w:t>
      </w:r>
      <w:r>
        <w:rPr>
          <w:rFonts w:ascii="Arial" w:hAnsi="Arial"/>
          <w:color w:val="231F20"/>
          <w:spacing w:val="3"/>
          <w:w w:val="110"/>
          <w:sz w:val="14"/>
        </w:rPr>
        <w:t> </w:t>
      </w:r>
      <w:r>
        <w:rPr>
          <w:rFonts w:ascii="Arial" w:hAnsi="Arial"/>
          <w:color w:val="231F20"/>
          <w:w w:val="110"/>
          <w:sz w:val="14"/>
        </w:rPr>
        <w:t>RF</w:t>
      </w:r>
      <w:r>
        <w:rPr>
          <w:rFonts w:ascii="Arial" w:hAnsi="Arial"/>
          <w:color w:val="231F20"/>
          <w:spacing w:val="3"/>
          <w:w w:val="110"/>
          <w:sz w:val="14"/>
        </w:rPr>
        <w:t> </w:t>
      </w:r>
      <w:r>
        <w:rPr>
          <w:rFonts w:ascii="Arial" w:hAnsi="Arial"/>
          <w:color w:val="231F20"/>
          <w:spacing w:val="1"/>
          <w:w w:val="110"/>
          <w:sz w:val="14"/>
        </w:rPr>
        <w:t>1</w:t>
      </w:r>
      <w:r>
        <w:rPr>
          <w:rFonts w:ascii="Arial" w:hAnsi="Arial"/>
          <w:color w:val="231F20"/>
          <w:w w:val="110"/>
          <w:sz w:val="14"/>
        </w:rPr>
        <w:t>0</w:t>
      </w:r>
      <w:r>
        <w:rPr>
          <w:rFonts w:ascii="Arial" w:hAnsi="Arial"/>
          <w:color w:val="231F20"/>
          <w:spacing w:val="2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é</w:t>
      </w:r>
      <w:r>
        <w:rPr>
          <w:rFonts w:ascii="Arial" w:hAnsi="Arial"/>
          <w:color w:val="231F20"/>
          <w:spacing w:val="-1"/>
          <w:w w:val="110"/>
          <w:sz w:val="14"/>
        </w:rPr>
        <w:t>p</w:t>
      </w:r>
      <w:r>
        <w:rPr>
          <w:rFonts w:ascii="Arial" w:hAnsi="Arial"/>
          <w:color w:val="231F20"/>
          <w:spacing w:val="-2"/>
          <w:w w:val="110"/>
          <w:sz w:val="14"/>
        </w:rPr>
        <w:t>í</w:t>
      </w:r>
      <w:r>
        <w:rPr>
          <w:rFonts w:ascii="Arial" w:hAnsi="Arial"/>
          <w:color w:val="231F20"/>
          <w:spacing w:val="-1"/>
          <w:w w:val="110"/>
          <w:sz w:val="14"/>
        </w:rPr>
        <w:t>től</w:t>
      </w:r>
      <w:r>
        <w:rPr>
          <w:rFonts w:ascii="Arial" w:hAnsi="Arial"/>
          <w:color w:val="231F20"/>
          <w:spacing w:val="-2"/>
          <w:w w:val="110"/>
          <w:sz w:val="14"/>
        </w:rPr>
        <w:t>e</w:t>
      </w:r>
      <w:r>
        <w:rPr>
          <w:rFonts w:ascii="Arial" w:hAnsi="Arial"/>
          <w:color w:val="231F20"/>
          <w:spacing w:val="-1"/>
          <w:w w:val="110"/>
          <w:sz w:val="14"/>
        </w:rPr>
        <w:t>m</w:t>
      </w:r>
      <w:r>
        <w:rPr>
          <w:rFonts w:ascii="Arial" w:hAnsi="Arial"/>
          <w:color w:val="231F20"/>
          <w:spacing w:val="-2"/>
          <w:w w:val="110"/>
          <w:sz w:val="14"/>
        </w:rPr>
        <w:t>e</w:t>
      </w:r>
      <w:r>
        <w:rPr>
          <w:rFonts w:ascii="Arial" w:hAnsi="Arial"/>
          <w:color w:val="231F20"/>
          <w:spacing w:val="-1"/>
          <w:w w:val="110"/>
          <w:sz w:val="14"/>
        </w:rPr>
        <w:t>z</w:t>
      </w:r>
      <w:r>
        <w:rPr>
          <w:rFonts w:ascii="Arial" w:hAnsi="Arial"/>
          <w:color w:val="231F20"/>
          <w:spacing w:val="3"/>
          <w:w w:val="110"/>
          <w:sz w:val="14"/>
        </w:rPr>
        <w:t> </w:t>
      </w:r>
      <w:r>
        <w:rPr>
          <w:rFonts w:ascii="Arial" w:hAnsi="Arial"/>
          <w:color w:val="231F20"/>
          <w:spacing w:val="-1"/>
          <w:w w:val="110"/>
          <w:sz w:val="14"/>
        </w:rPr>
        <w:t>bor</w:t>
      </w:r>
      <w:r>
        <w:rPr>
          <w:rFonts w:ascii="Arial" w:hAnsi="Arial"/>
          <w:color w:val="231F20"/>
          <w:spacing w:val="-2"/>
          <w:w w:val="110"/>
          <w:sz w:val="14"/>
        </w:rPr>
        <w:t>í</w:t>
      </w:r>
      <w:r>
        <w:rPr>
          <w:rFonts w:ascii="Arial" w:hAnsi="Arial"/>
          <w:color w:val="231F20"/>
          <w:spacing w:val="-1"/>
          <w:w w:val="110"/>
          <w:sz w:val="14"/>
        </w:rPr>
        <w:t>t</w:t>
      </w:r>
      <w:r>
        <w:rPr>
          <w:rFonts w:ascii="Arial" w:hAnsi="Arial"/>
          <w:color w:val="231F20"/>
          <w:spacing w:val="-2"/>
          <w:w w:val="110"/>
          <w:sz w:val="14"/>
        </w:rPr>
        <w:t>ás</w:t>
      </w:r>
      <w:r>
        <w:rPr>
          <w:rFonts w:ascii="Arial" w:hAnsi="Arial"/>
          <w:color w:val="231F20"/>
          <w:spacing w:val="3"/>
          <w:w w:val="110"/>
          <w:sz w:val="14"/>
        </w:rPr>
        <w:t> </w:t>
      </w:r>
      <w:r>
        <w:rPr>
          <w:rFonts w:ascii="Arial" w:hAnsi="Arial"/>
          <w:color w:val="231F20"/>
          <w:spacing w:val="-3"/>
          <w:w w:val="110"/>
          <w:sz w:val="14"/>
        </w:rPr>
        <w:t>(v</w:t>
      </w:r>
      <w:r>
        <w:rPr>
          <w:rFonts w:ascii="Arial" w:hAnsi="Arial"/>
          <w:color w:val="231F20"/>
          <w:spacing w:val="-4"/>
          <w:w w:val="110"/>
          <w:sz w:val="14"/>
        </w:rPr>
        <w:t>a</w:t>
      </w:r>
      <w:r>
        <w:rPr>
          <w:rFonts w:ascii="Arial" w:hAnsi="Arial"/>
          <w:color w:val="231F20"/>
          <w:spacing w:val="-3"/>
          <w:w w:val="110"/>
          <w:sz w:val="14"/>
        </w:rPr>
        <w:t>gy</w:t>
      </w:r>
      <w:r>
        <w:rPr>
          <w:rFonts w:ascii="Arial" w:hAnsi="Arial"/>
          <w:color w:val="231F20"/>
          <w:spacing w:val="2"/>
          <w:w w:val="110"/>
          <w:sz w:val="14"/>
        </w:rPr>
        <w:t> </w:t>
      </w:r>
      <w:r>
        <w:rPr>
          <w:rFonts w:ascii="Arial" w:hAnsi="Arial"/>
          <w:color w:val="231F20"/>
          <w:spacing w:val="-3"/>
          <w:w w:val="110"/>
          <w:sz w:val="14"/>
        </w:rPr>
        <w:t>C</w:t>
      </w:r>
      <w:r>
        <w:rPr>
          <w:rFonts w:ascii="Arial" w:hAnsi="Arial"/>
          <w:color w:val="231F20"/>
          <w:spacing w:val="-2"/>
          <w:w w:val="110"/>
          <w:sz w:val="14"/>
        </w:rPr>
        <w:t>lim</w:t>
      </w:r>
      <w:r>
        <w:rPr>
          <w:rFonts w:ascii="Arial" w:hAnsi="Arial"/>
          <w:color w:val="231F20"/>
          <w:spacing w:val="-3"/>
          <w:w w:val="110"/>
          <w:sz w:val="14"/>
        </w:rPr>
        <w:t>a</w:t>
      </w:r>
      <w:r>
        <w:rPr>
          <w:rFonts w:ascii="Arial" w:hAnsi="Arial"/>
          <w:color w:val="231F20"/>
          <w:spacing w:val="-2"/>
          <w:w w:val="110"/>
          <w:sz w:val="14"/>
        </w:rPr>
        <w:t>fit)</w:t>
      </w:r>
      <w:r>
        <w:rPr>
          <w:rFonts w:ascii="Arial" w:hAnsi="Arial"/>
          <w:sz w:val="14"/>
        </w:rPr>
      </w:r>
    </w:p>
    <w:p>
      <w:pPr>
        <w:numPr>
          <w:ilvl w:val="0"/>
          <w:numId w:val="4"/>
        </w:numPr>
        <w:tabs>
          <w:tab w:pos="942" w:val="left" w:leader="none"/>
        </w:tabs>
        <w:spacing w:before="63"/>
        <w:ind w:left="941" w:right="0" w:hanging="227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/>
          <w:color w:val="231F20"/>
          <w:w w:val="115"/>
          <w:sz w:val="14"/>
        </w:rPr>
        <w:t>R-CD</w:t>
      </w:r>
      <w:r>
        <w:rPr>
          <w:rFonts w:ascii="Arial"/>
          <w:color w:val="231F20"/>
          <w:spacing w:val="-10"/>
          <w:w w:val="115"/>
          <w:sz w:val="14"/>
        </w:rPr>
        <w:t> </w:t>
      </w:r>
      <w:r>
        <w:rPr>
          <w:rFonts w:ascii="Arial"/>
          <w:color w:val="231F20"/>
          <w:spacing w:val="-5"/>
          <w:w w:val="115"/>
          <w:sz w:val="14"/>
        </w:rPr>
        <w:t>27</w:t>
      </w:r>
      <w:r>
        <w:rPr>
          <w:rFonts w:ascii="Arial"/>
          <w:color w:val="231F20"/>
          <w:spacing w:val="-3"/>
          <w:w w:val="115"/>
          <w:sz w:val="14"/>
        </w:rPr>
        <w:t>/</w:t>
      </w:r>
      <w:r>
        <w:rPr>
          <w:rFonts w:ascii="Arial"/>
          <w:color w:val="231F20"/>
          <w:spacing w:val="-4"/>
          <w:w w:val="115"/>
          <w:sz w:val="14"/>
        </w:rPr>
        <w:t>60</w:t>
      </w:r>
      <w:r>
        <w:rPr>
          <w:rFonts w:ascii="Arial"/>
          <w:color w:val="231F20"/>
          <w:spacing w:val="-9"/>
          <w:w w:val="115"/>
          <w:sz w:val="14"/>
        </w:rPr>
        <w:t> </w:t>
      </w:r>
      <w:r>
        <w:rPr>
          <w:rFonts w:ascii="Arial"/>
          <w:color w:val="231F20"/>
          <w:spacing w:val="-2"/>
          <w:w w:val="115"/>
          <w:sz w:val="14"/>
        </w:rPr>
        <w:t>R</w:t>
      </w:r>
      <w:r>
        <w:rPr>
          <w:rFonts w:ascii="Arial"/>
          <w:color w:val="231F20"/>
          <w:spacing w:val="-1"/>
          <w:w w:val="115"/>
          <w:sz w:val="14"/>
        </w:rPr>
        <w:t>igiprofil</w:t>
      </w:r>
      <w:r>
        <w:rPr>
          <w:rFonts w:ascii="Arial"/>
          <w:sz w:val="14"/>
        </w:rPr>
      </w:r>
    </w:p>
    <w:p>
      <w:pPr>
        <w:numPr>
          <w:ilvl w:val="0"/>
          <w:numId w:val="4"/>
        </w:numPr>
        <w:tabs>
          <w:tab w:pos="942" w:val="left" w:leader="none"/>
        </w:tabs>
        <w:spacing w:before="63"/>
        <w:ind w:left="941" w:right="0" w:hanging="227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/>
          <w:color w:val="231F20"/>
          <w:w w:val="115"/>
          <w:sz w:val="14"/>
        </w:rPr>
        <w:t>R-UD</w:t>
      </w:r>
      <w:r>
        <w:rPr>
          <w:rFonts w:ascii="Arial"/>
          <w:color w:val="231F20"/>
          <w:spacing w:val="-18"/>
          <w:w w:val="115"/>
          <w:sz w:val="14"/>
        </w:rPr>
        <w:t> </w:t>
      </w:r>
      <w:r>
        <w:rPr>
          <w:rFonts w:ascii="Arial"/>
          <w:color w:val="231F20"/>
          <w:w w:val="115"/>
          <w:sz w:val="14"/>
        </w:rPr>
        <w:t>30</w:t>
      </w:r>
      <w:r>
        <w:rPr>
          <w:rFonts w:ascii="Arial"/>
          <w:color w:val="231F20"/>
          <w:spacing w:val="-17"/>
          <w:w w:val="115"/>
          <w:sz w:val="14"/>
        </w:rPr>
        <w:t> </w:t>
      </w:r>
      <w:r>
        <w:rPr>
          <w:rFonts w:ascii="Arial"/>
          <w:color w:val="231F20"/>
          <w:spacing w:val="-2"/>
          <w:w w:val="115"/>
          <w:sz w:val="14"/>
        </w:rPr>
        <w:t>R</w:t>
      </w:r>
      <w:r>
        <w:rPr>
          <w:rFonts w:ascii="Arial"/>
          <w:color w:val="231F20"/>
          <w:spacing w:val="-1"/>
          <w:w w:val="115"/>
          <w:sz w:val="14"/>
        </w:rPr>
        <w:t>igiprofil</w:t>
      </w:r>
      <w:r>
        <w:rPr>
          <w:rFonts w:ascii="Arial"/>
          <w:sz w:val="14"/>
        </w:rPr>
      </w:r>
    </w:p>
    <w:p>
      <w:pPr>
        <w:numPr>
          <w:ilvl w:val="0"/>
          <w:numId w:val="4"/>
        </w:numPr>
        <w:tabs>
          <w:tab w:pos="942" w:val="left" w:leader="none"/>
        </w:tabs>
        <w:spacing w:before="63"/>
        <w:ind w:left="941" w:right="0" w:hanging="227"/>
        <w:jc w:val="left"/>
        <w:rPr>
          <w:rFonts w:ascii="Arial" w:hAnsi="Arial" w:cs="Arial" w:eastAsia="Arial"/>
          <w:sz w:val="14"/>
          <w:szCs w:val="14"/>
        </w:rPr>
      </w:pPr>
      <w:r>
        <w:rPr/>
        <w:pict>
          <v:shape style="position:absolute;margin-left:261.775879pt;margin-top:8.134916pt;width:74.9pt;height:20.3pt;mso-position-horizontal-relative:page;mso-position-vertical-relative:paragraph;z-index:-173944;rotation:18" type="#_x0000_t136" fillcolor="#000000" stroked="f">
            <o:extrusion v:ext="view" autorotationcenter="t"/>
            <v:textpath style="font-family:&amp;quot;Arial&amp;quot;;font-size:20pt;v-text-kern:t;mso-text-shadow:auto" string="&lt;= 400"/>
            <w10:wrap type="none"/>
          </v:shape>
        </w:pict>
      </w:r>
      <w:r>
        <w:rPr>
          <w:rFonts w:ascii="Arial" w:hAnsi="Arial"/>
          <w:color w:val="231F20"/>
          <w:spacing w:val="-3"/>
          <w:w w:val="110"/>
          <w:sz w:val="14"/>
        </w:rPr>
        <w:t>S</w:t>
      </w:r>
      <w:r>
        <w:rPr>
          <w:rFonts w:ascii="Arial" w:hAnsi="Arial"/>
          <w:color w:val="231F20"/>
          <w:spacing w:val="-2"/>
          <w:w w:val="110"/>
          <w:sz w:val="14"/>
        </w:rPr>
        <w:t>ziget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lő</w:t>
      </w:r>
      <w:r>
        <w:rPr>
          <w:rFonts w:ascii="Arial" w:hAnsi="Arial"/>
          <w:color w:val="231F20"/>
          <w:spacing w:val="-11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s</w:t>
      </w:r>
      <w:r>
        <w:rPr>
          <w:rFonts w:ascii="Arial" w:hAnsi="Arial"/>
          <w:color w:val="231F20"/>
          <w:spacing w:val="-1"/>
          <w:w w:val="110"/>
          <w:sz w:val="14"/>
        </w:rPr>
        <w:t>zivac</w:t>
      </w:r>
      <w:r>
        <w:rPr>
          <w:rFonts w:ascii="Arial" w:hAnsi="Arial"/>
          <w:color w:val="231F20"/>
          <w:spacing w:val="-2"/>
          <w:w w:val="110"/>
          <w:sz w:val="14"/>
        </w:rPr>
        <w:t>s</w:t>
      </w:r>
      <w:r>
        <w:rPr>
          <w:rFonts w:ascii="Arial" w:hAnsi="Arial"/>
          <w:color w:val="231F20"/>
          <w:spacing w:val="-1"/>
          <w:w w:val="110"/>
          <w:sz w:val="14"/>
        </w:rPr>
        <w:t>c</w:t>
      </w:r>
      <w:r>
        <w:rPr>
          <w:rFonts w:ascii="Arial" w:hAnsi="Arial"/>
          <w:color w:val="231F20"/>
          <w:spacing w:val="-2"/>
          <w:w w:val="110"/>
          <w:sz w:val="14"/>
        </w:rPr>
        <w:t>sí</w:t>
      </w:r>
      <w:r>
        <w:rPr>
          <w:rFonts w:ascii="Arial" w:hAnsi="Arial"/>
          <w:color w:val="231F20"/>
          <w:spacing w:val="-1"/>
          <w:w w:val="110"/>
          <w:sz w:val="14"/>
        </w:rPr>
        <w:t>k</w:t>
      </w:r>
      <w:r>
        <w:rPr>
          <w:rFonts w:ascii="Arial" w:hAnsi="Arial"/>
          <w:sz w:val="14"/>
        </w:rPr>
      </w:r>
    </w:p>
    <w:p>
      <w:pPr>
        <w:numPr>
          <w:ilvl w:val="0"/>
          <w:numId w:val="4"/>
        </w:numPr>
        <w:tabs>
          <w:tab w:pos="942" w:val="left" w:leader="none"/>
        </w:tabs>
        <w:spacing w:before="63"/>
        <w:ind w:left="941" w:right="0" w:hanging="227"/>
        <w:jc w:val="left"/>
        <w:rPr>
          <w:rFonts w:ascii="Arial" w:hAnsi="Arial" w:cs="Arial" w:eastAsia="Arial"/>
          <w:sz w:val="14"/>
          <w:szCs w:val="14"/>
        </w:rPr>
      </w:pPr>
      <w:r>
        <w:rPr/>
        <w:pict>
          <v:group style="position:absolute;margin-left:43.040501pt;margin-top:3.347593pt;width:516.5500pt;height:346.95pt;mso-position-horizontal-relative:page;mso-position-vertical-relative:paragraph;z-index:-174016" coordorigin="861,67" coordsize="10331,6939">
            <v:group style="position:absolute;left:1862;top:4260;width:5312;height:1827" coordorigin="1862,4260" coordsize="5312,1827">
              <v:shape style="position:absolute;left:1862;top:4260;width:5312;height:1827" coordorigin="1862,4260" coordsize="5312,1827" path="m1862,4260l1862,4319,7174,6087,7174,6030,1862,4260xe" filled="true" fillcolor="#bac3c4" stroked="false">
                <v:path arrowok="t"/>
                <v:fill type="solid"/>
              </v:shape>
            </v:group>
            <v:group style="position:absolute;left:7174;top:4089;width:4016;height:1998" coordorigin="7174,4089" coordsize="4016,1998">
              <v:shape style="position:absolute;left:7174;top:4089;width:4016;height:1998" coordorigin="7174,4089" coordsize="4016,1998" path="m11189,4089l7174,6030,7174,6087,11189,4145,11189,4089xe" filled="true" fillcolor="#848c8e" stroked="false">
                <v:path arrowok="t"/>
                <v:fill type="solid"/>
              </v:shape>
              <v:shape style="position:absolute;left:1862;top:1350;width:9327;height:4680" type="#_x0000_t75" stroked="false">
                <v:imagedata r:id="rId14" o:title=""/>
              </v:shape>
            </v:group>
            <v:group style="position:absolute;left:5259;top:69;width:2;height:609" coordorigin="5259,69" coordsize="2,609">
              <v:shape style="position:absolute;left:5259;top:69;width:2;height:609" coordorigin="5259,69" coordsize="0,609" path="m5259,678l5259,69e" filled="false" stroked="true" strokeweight=".225pt" strokecolor="#000000">
                <v:path arrowok="t"/>
              </v:shape>
            </v:group>
            <v:group style="position:absolute;left:5075;top:241;width:4496;height:1497" coordorigin="5075,241" coordsize="4496,1497">
              <v:shape style="position:absolute;left:5075;top:241;width:4496;height:1497" coordorigin="5075,241" coordsize="4496,1497" path="m5075,241l9570,1738e" filled="false" stroked="true" strokeweight=".225pt" strokecolor="#000000">
                <v:path arrowok="t"/>
              </v:shape>
            </v:group>
            <v:group style="position:absolute;left:6299;top:416;width:2;height:607" coordorigin="6299,416" coordsize="2,607">
              <v:shape style="position:absolute;left:6299;top:416;width:2;height:607" coordorigin="6299,416" coordsize="0,607" path="m6299,1023l6299,416e" filled="false" stroked="true" strokeweight=".225pt" strokecolor="#000000">
                <v:path arrowok="t"/>
              </v:shape>
            </v:group>
            <v:group style="position:absolute;left:1627;top:1760;width:3565;height:1727" coordorigin="1627,1760" coordsize="3565,1727">
              <v:shape style="position:absolute;left:1627;top:1760;width:3565;height:1727" coordorigin="1627,1760" coordsize="3565,1727" path="m1627,3487l5192,1760e" filled="false" stroked="true" strokeweight=".225pt" strokecolor="#000000">
                <v:path arrowok="t"/>
              </v:shape>
            </v:group>
            <v:group style="position:absolute;left:4662;top:1726;width:578;height:192" coordorigin="4662,1726" coordsize="578,192">
              <v:shape style="position:absolute;left:4662;top:1726;width:578;height:192" coordorigin="4662,1726" coordsize="578,192" path="m4662,1726l5239,1918e" filled="false" stroked="true" strokeweight=".225pt" strokecolor="#000000">
                <v:path arrowok="t"/>
              </v:shape>
            </v:group>
            <v:group style="position:absolute;left:4132;top:1983;width:578;height:192" coordorigin="4132,1983" coordsize="578,192">
              <v:shape style="position:absolute;left:4132;top:1983;width:578;height:192" coordorigin="4132,1983" coordsize="578,192" path="m4132,1983l4709,2175e" filled="false" stroked="true" strokeweight=".225pt" strokecolor="#000000">
                <v:path arrowok="t"/>
              </v:shape>
            </v:group>
            <v:group style="position:absolute;left:1643;top:3190;width:578;height:192" coordorigin="1643,3190" coordsize="578,192">
              <v:shape style="position:absolute;left:1643;top:3190;width:578;height:192" coordorigin="1643,3190" coordsize="578,192" path="m1643,3190l2220,3381e" filled="false" stroked="true" strokeweight=".225pt" strokecolor="#000000">
                <v:path arrowok="t"/>
              </v:shape>
            </v:group>
            <v:group style="position:absolute;left:883;top:4430;width:548;height:264" coordorigin="883,4430" coordsize="548,264">
              <v:shape style="position:absolute;left:883;top:4430;width:548;height:264" coordorigin="883,4430" coordsize="548,264" path="m1431,4430l883,4693e" filled="false" stroked="true" strokeweight=".225pt" strokecolor="#000000">
                <v:path arrowok="t"/>
              </v:shape>
            </v:group>
            <v:group style="position:absolute;left:870;top:4517;width:3209;height:1069" coordorigin="870,4517" coordsize="3209,1069">
              <v:shape style="position:absolute;left:870;top:4517;width:3209;height:1069" coordorigin="870,4517" coordsize="3209,1069" path="m870,4517l4078,5586e" filled="false" stroked="true" strokeweight=".225pt" strokecolor="#000000">
                <v:path arrowok="t"/>
              </v:shape>
            </v:group>
            <v:group style="position:absolute;left:1530;top:4644;width:548;height:264" coordorigin="1530,4644" coordsize="548,264">
              <v:shape style="position:absolute;left:1530;top:4644;width:548;height:264" coordorigin="1530,4644" coordsize="548,264" path="m2078,4644l1530,4907e" filled="false" stroked="true" strokeweight=".225pt" strokecolor="#000000">
                <v:path arrowok="t"/>
              </v:shape>
            </v:group>
            <v:group style="position:absolute;left:3605;top:5338;width:548;height:264" coordorigin="3605,5338" coordsize="548,264">
              <v:shape style="position:absolute;left:3605;top:5338;width:548;height:264" coordorigin="3605,5338" coordsize="548,264" path="m4152,5338l3605,5602e" filled="false" stroked="true" strokeweight=".225pt" strokecolor="#000000">
                <v:path arrowok="t"/>
              </v:shape>
            </v:group>
            <v:group style="position:absolute;left:1862;top:4319;width:5312;height:1768" coordorigin="1862,4319" coordsize="5312,1768">
              <v:shape style="position:absolute;left:1862;top:4319;width:5312;height:1768" coordorigin="1862,4319" coordsize="5312,1768" path="m1862,4319l7174,6087e" filled="false" stroked="true" strokeweight=".225pt" strokecolor="#000000">
                <v:path arrowok="t"/>
              </v:shape>
            </v:group>
            <v:group style="position:absolute;left:7174;top:4145;width:4016;height:1942" coordorigin="7174,4145" coordsize="4016,1942">
              <v:shape style="position:absolute;left:7174;top:4145;width:4016;height:1942" coordorigin="7174,4145" coordsize="4016,1942" path="m7174,6087l11189,4145e" filled="false" stroked="true" strokeweight=".225pt" strokecolor="#000000">
                <v:path arrowok="t"/>
              </v:shape>
            </v:group>
            <v:group style="position:absolute;left:1862;top:4260;width:5312;height:1770" coordorigin="1862,4260" coordsize="5312,1770">
              <v:shape style="position:absolute;left:1862;top:4260;width:5312;height:1770" coordorigin="1862,4260" coordsize="5312,1770" path="m1862,4260l7174,6030e" filled="false" stroked="true" strokeweight=".225pt" strokecolor="#000000">
                <v:path arrowok="t"/>
              </v:shape>
            </v:group>
            <v:group style="position:absolute;left:7174;top:4089;width:4016;height:1942" coordorigin="7174,4089" coordsize="4016,1942">
              <v:shape style="position:absolute;left:7174;top:4089;width:4016;height:1942" coordorigin="7174,4089" coordsize="4016,1942" path="m7174,6030l11189,4089e" filled="false" stroked="true" strokeweight=".225pt" strokecolor="#000000">
                <v:path arrowok="t"/>
              </v:shape>
              <v:shape style="position:absolute;left:1508;top:1348;width:9683;height:5658" type="#_x0000_t75" stroked="false">
                <v:imagedata r:id="rId15" o:title=""/>
              </v:shape>
            </v:group>
            <v:group style="position:absolute;left:7174;top:6030;width:2;height:57" coordorigin="7174,6030" coordsize="2,57">
              <v:shape style="position:absolute;left:7174;top:6030;width:2;height:57" coordorigin="7174,6030" coordsize="0,57" path="m7174,6087l7174,6030e" filled="false" stroked="true" strokeweight=".225pt" strokecolor="#000000">
                <v:path arrowok="t"/>
              </v:shape>
            </v:group>
            <v:group style="position:absolute;left:5122;top:117;width:276;height:372" coordorigin="5122,117" coordsize="276,372">
              <v:shape style="position:absolute;left:5122;top:117;width:276;height:372" coordorigin="5122,117" coordsize="276,372" path="m5397,117l5122,489e" filled="false" stroked="true" strokeweight=".225pt" strokecolor="#000000">
                <v:path arrowok="t"/>
              </v:shape>
            </v:group>
            <v:group style="position:absolute;left:6161;top:464;width:276;height:372" coordorigin="6161,464" coordsize="276,372">
              <v:shape style="position:absolute;left:6161;top:464;width:276;height:372" coordorigin="6161,464" coordsize="276,372" path="m6436,464l6161,836e" filled="false" stroked="true" strokeweight=".225pt" strokecolor="#000000">
                <v:path arrowok="t"/>
              </v:shape>
            </v:group>
            <v:group style="position:absolute;left:863;top:4581;width:463;height:23" coordorigin="863,4581" coordsize="463,23">
              <v:shape style="position:absolute;left:863;top:4581;width:463;height:23" coordorigin="863,4581" coordsize="463,23" path="m863,4603l1325,4581e" filled="false" stroked="true" strokeweight=".225pt" strokecolor="#000000">
                <v:path arrowok="t"/>
              </v:shape>
            </v:group>
            <w10:wrap type="none"/>
          </v:group>
        </w:pict>
      </w:r>
      <w:r>
        <w:rPr>
          <w:rFonts w:ascii="Arial" w:hAnsi="Arial"/>
          <w:color w:val="231F20"/>
          <w:spacing w:val="-2"/>
          <w:w w:val="115"/>
          <w:sz w:val="14"/>
        </w:rPr>
        <w:t>N</w:t>
      </w:r>
      <w:r>
        <w:rPr>
          <w:rFonts w:ascii="Arial" w:hAnsi="Arial"/>
          <w:color w:val="231F20"/>
          <w:spacing w:val="-1"/>
          <w:w w:val="115"/>
          <w:sz w:val="14"/>
        </w:rPr>
        <w:t>ó</w:t>
      </w:r>
      <w:r>
        <w:rPr>
          <w:rFonts w:ascii="Arial" w:hAnsi="Arial"/>
          <w:color w:val="231F20"/>
          <w:spacing w:val="-2"/>
          <w:w w:val="115"/>
          <w:sz w:val="14"/>
        </w:rPr>
        <w:t>n</w:t>
      </w:r>
      <w:r>
        <w:rPr>
          <w:rFonts w:ascii="Arial" w:hAnsi="Arial"/>
          <w:color w:val="231F20"/>
          <w:spacing w:val="-1"/>
          <w:w w:val="115"/>
          <w:sz w:val="14"/>
        </w:rPr>
        <w:t>i</w:t>
      </w:r>
      <w:r>
        <w:rPr>
          <w:rFonts w:ascii="Arial" w:hAnsi="Arial"/>
          <w:color w:val="231F20"/>
          <w:spacing w:val="-2"/>
          <w:w w:val="115"/>
          <w:sz w:val="14"/>
        </w:rPr>
        <w:t>usz</w:t>
      </w:r>
      <w:r>
        <w:rPr>
          <w:rFonts w:ascii="Arial" w:hAnsi="Arial"/>
          <w:color w:val="231F20"/>
          <w:spacing w:val="-19"/>
          <w:w w:val="115"/>
          <w:sz w:val="14"/>
        </w:rPr>
        <w:t> </w:t>
      </w:r>
      <w:r>
        <w:rPr>
          <w:rFonts w:ascii="Arial" w:hAnsi="Arial"/>
          <w:color w:val="231F20"/>
          <w:spacing w:val="-1"/>
          <w:w w:val="115"/>
          <w:sz w:val="14"/>
        </w:rPr>
        <w:t>f</w:t>
      </w:r>
      <w:r>
        <w:rPr>
          <w:rFonts w:ascii="Arial" w:hAnsi="Arial"/>
          <w:color w:val="231F20"/>
          <w:spacing w:val="-2"/>
          <w:w w:val="115"/>
          <w:sz w:val="14"/>
        </w:rPr>
        <w:t>ü</w:t>
      </w:r>
      <w:r>
        <w:rPr>
          <w:rFonts w:ascii="Arial" w:hAnsi="Arial"/>
          <w:color w:val="231F20"/>
          <w:spacing w:val="-1"/>
          <w:w w:val="115"/>
          <w:sz w:val="14"/>
        </w:rPr>
        <w:t>gg</w:t>
      </w:r>
      <w:r>
        <w:rPr>
          <w:rFonts w:ascii="Arial" w:hAnsi="Arial"/>
          <w:color w:val="231F20"/>
          <w:spacing w:val="-2"/>
          <w:w w:val="115"/>
          <w:sz w:val="14"/>
        </w:rPr>
        <w:t>esz</w:t>
      </w:r>
      <w:r>
        <w:rPr>
          <w:rFonts w:ascii="Arial" w:hAnsi="Arial"/>
          <w:color w:val="231F20"/>
          <w:spacing w:val="-1"/>
          <w:w w:val="115"/>
          <w:sz w:val="14"/>
        </w:rPr>
        <w:t>tő</w:t>
      </w:r>
      <w:r>
        <w:rPr>
          <w:rFonts w:ascii="Arial" w:hAnsi="Arial"/>
          <w:color w:val="231F20"/>
          <w:spacing w:val="-19"/>
          <w:w w:val="115"/>
          <w:sz w:val="14"/>
        </w:rPr>
        <w:t> </w:t>
      </w:r>
      <w:r>
        <w:rPr>
          <w:rFonts w:ascii="Arial" w:hAnsi="Arial"/>
          <w:color w:val="231F20"/>
          <w:spacing w:val="-1"/>
          <w:w w:val="115"/>
          <w:sz w:val="14"/>
        </w:rPr>
        <w:t>f</w:t>
      </w:r>
      <w:r>
        <w:rPr>
          <w:rFonts w:ascii="Arial" w:hAnsi="Arial"/>
          <w:color w:val="231F20"/>
          <w:spacing w:val="-2"/>
          <w:w w:val="115"/>
          <w:sz w:val="14"/>
        </w:rPr>
        <w:t>é</w:t>
      </w:r>
      <w:r>
        <w:rPr>
          <w:rFonts w:ascii="Arial" w:hAnsi="Arial"/>
          <w:color w:val="231F20"/>
          <w:spacing w:val="-1"/>
          <w:w w:val="115"/>
          <w:sz w:val="14"/>
        </w:rPr>
        <w:t>m</w:t>
      </w:r>
      <w:r>
        <w:rPr>
          <w:rFonts w:ascii="Arial" w:hAnsi="Arial"/>
          <w:color w:val="231F20"/>
          <w:spacing w:val="-2"/>
          <w:w w:val="115"/>
          <w:sz w:val="14"/>
        </w:rPr>
        <w:t>hez</w:t>
      </w:r>
      <w:r>
        <w:rPr>
          <w:rFonts w:ascii="Arial" w:hAnsi="Arial"/>
          <w:color w:val="231F20"/>
          <w:spacing w:val="-19"/>
          <w:w w:val="115"/>
          <w:sz w:val="14"/>
        </w:rPr>
        <w:t> </w:t>
      </w:r>
      <w:r>
        <w:rPr>
          <w:rFonts w:ascii="Arial" w:hAnsi="Arial"/>
          <w:color w:val="231F20"/>
          <w:spacing w:val="-4"/>
          <w:w w:val="115"/>
          <w:sz w:val="14"/>
        </w:rPr>
        <w:t>(</w:t>
      </w:r>
      <w:r>
        <w:rPr>
          <w:rFonts w:ascii="Arial" w:hAnsi="Arial"/>
          <w:color w:val="231F20"/>
          <w:spacing w:val="-5"/>
          <w:w w:val="115"/>
          <w:sz w:val="14"/>
        </w:rPr>
        <w:t>a</w:t>
      </w:r>
      <w:r>
        <w:rPr>
          <w:rFonts w:ascii="Arial" w:hAnsi="Arial"/>
          <w:color w:val="231F20"/>
          <w:spacing w:val="-4"/>
          <w:w w:val="115"/>
          <w:sz w:val="14"/>
        </w:rPr>
        <w:t>l</w:t>
      </w:r>
      <w:r>
        <w:rPr>
          <w:rFonts w:ascii="Arial" w:hAnsi="Arial"/>
          <w:color w:val="231F20"/>
          <w:spacing w:val="-5"/>
          <w:w w:val="115"/>
          <w:sz w:val="14"/>
        </w:rPr>
        <w:t>s</w:t>
      </w:r>
      <w:r>
        <w:rPr>
          <w:rFonts w:ascii="Arial" w:hAnsi="Arial"/>
          <w:color w:val="231F20"/>
          <w:spacing w:val="-4"/>
          <w:w w:val="115"/>
          <w:sz w:val="14"/>
        </w:rPr>
        <w:t>ó)</w:t>
      </w:r>
      <w:r>
        <w:rPr>
          <w:rFonts w:ascii="Arial" w:hAnsi="Arial"/>
          <w:sz w:val="14"/>
        </w:rPr>
      </w:r>
    </w:p>
    <w:p>
      <w:pPr>
        <w:numPr>
          <w:ilvl w:val="0"/>
          <w:numId w:val="4"/>
        </w:numPr>
        <w:tabs>
          <w:tab w:pos="942" w:val="left" w:leader="none"/>
        </w:tabs>
        <w:spacing w:before="63"/>
        <w:ind w:left="941" w:right="0" w:hanging="227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 w:hAnsi="Arial"/>
          <w:color w:val="231F20"/>
          <w:spacing w:val="-2"/>
          <w:w w:val="115"/>
          <w:sz w:val="14"/>
        </w:rPr>
        <w:t>N</w:t>
      </w:r>
      <w:r>
        <w:rPr>
          <w:rFonts w:ascii="Arial" w:hAnsi="Arial"/>
          <w:color w:val="231F20"/>
          <w:spacing w:val="-1"/>
          <w:w w:val="115"/>
          <w:sz w:val="14"/>
        </w:rPr>
        <w:t>ó</w:t>
      </w:r>
      <w:r>
        <w:rPr>
          <w:rFonts w:ascii="Arial" w:hAnsi="Arial"/>
          <w:color w:val="231F20"/>
          <w:spacing w:val="-2"/>
          <w:w w:val="115"/>
          <w:sz w:val="14"/>
        </w:rPr>
        <w:t>n</w:t>
      </w:r>
      <w:r>
        <w:rPr>
          <w:rFonts w:ascii="Arial" w:hAnsi="Arial"/>
          <w:color w:val="231F20"/>
          <w:spacing w:val="-1"/>
          <w:w w:val="115"/>
          <w:sz w:val="14"/>
        </w:rPr>
        <w:t>i</w:t>
      </w:r>
      <w:r>
        <w:rPr>
          <w:rFonts w:ascii="Arial" w:hAnsi="Arial"/>
          <w:color w:val="231F20"/>
          <w:spacing w:val="-2"/>
          <w:w w:val="115"/>
          <w:sz w:val="14"/>
        </w:rPr>
        <w:t>usz</w:t>
      </w:r>
      <w:r>
        <w:rPr>
          <w:rFonts w:ascii="Arial" w:hAnsi="Arial"/>
          <w:color w:val="231F20"/>
          <w:spacing w:val="-12"/>
          <w:w w:val="115"/>
          <w:sz w:val="14"/>
        </w:rPr>
        <w:t> </w:t>
      </w:r>
      <w:r>
        <w:rPr>
          <w:rFonts w:ascii="Arial" w:hAnsi="Arial"/>
          <w:color w:val="231F20"/>
          <w:spacing w:val="-1"/>
          <w:w w:val="115"/>
          <w:sz w:val="14"/>
        </w:rPr>
        <w:t>f</w:t>
      </w:r>
      <w:r>
        <w:rPr>
          <w:rFonts w:ascii="Arial" w:hAnsi="Arial"/>
          <w:color w:val="231F20"/>
          <w:spacing w:val="-2"/>
          <w:w w:val="115"/>
          <w:sz w:val="14"/>
        </w:rPr>
        <w:t>ü</w:t>
      </w:r>
      <w:r>
        <w:rPr>
          <w:rFonts w:ascii="Arial" w:hAnsi="Arial"/>
          <w:color w:val="231F20"/>
          <w:spacing w:val="-1"/>
          <w:w w:val="115"/>
          <w:sz w:val="14"/>
        </w:rPr>
        <w:t>gg</w:t>
      </w:r>
      <w:r>
        <w:rPr>
          <w:rFonts w:ascii="Arial" w:hAnsi="Arial"/>
          <w:color w:val="231F20"/>
          <w:spacing w:val="-2"/>
          <w:w w:val="115"/>
          <w:sz w:val="14"/>
        </w:rPr>
        <w:t>esz</w:t>
      </w:r>
      <w:r>
        <w:rPr>
          <w:rFonts w:ascii="Arial" w:hAnsi="Arial"/>
          <w:color w:val="231F20"/>
          <w:spacing w:val="-1"/>
          <w:w w:val="115"/>
          <w:sz w:val="14"/>
        </w:rPr>
        <w:t>tő</w:t>
      </w:r>
      <w:r>
        <w:rPr>
          <w:rFonts w:ascii="Arial" w:hAnsi="Arial"/>
          <w:color w:val="231F20"/>
          <w:spacing w:val="-11"/>
          <w:w w:val="115"/>
          <w:sz w:val="14"/>
        </w:rPr>
        <w:t> </w:t>
      </w:r>
      <w:r>
        <w:rPr>
          <w:rFonts w:ascii="Arial" w:hAnsi="Arial"/>
          <w:color w:val="231F20"/>
          <w:spacing w:val="-1"/>
          <w:w w:val="115"/>
          <w:sz w:val="14"/>
        </w:rPr>
        <w:t>f</w:t>
      </w:r>
      <w:r>
        <w:rPr>
          <w:rFonts w:ascii="Arial" w:hAnsi="Arial"/>
          <w:color w:val="231F20"/>
          <w:spacing w:val="-2"/>
          <w:w w:val="115"/>
          <w:sz w:val="14"/>
        </w:rPr>
        <w:t>e</w:t>
      </w:r>
      <w:r>
        <w:rPr>
          <w:rFonts w:ascii="Arial" w:hAnsi="Arial"/>
          <w:color w:val="231F20"/>
          <w:spacing w:val="-1"/>
          <w:w w:val="115"/>
          <w:sz w:val="14"/>
        </w:rPr>
        <w:t>l</w:t>
      </w:r>
      <w:r>
        <w:rPr>
          <w:rFonts w:ascii="Arial" w:hAnsi="Arial"/>
          <w:color w:val="231F20"/>
          <w:spacing w:val="-2"/>
          <w:w w:val="115"/>
          <w:sz w:val="14"/>
        </w:rPr>
        <w:t>s</w:t>
      </w:r>
      <w:r>
        <w:rPr>
          <w:rFonts w:ascii="Arial" w:hAnsi="Arial"/>
          <w:color w:val="231F20"/>
          <w:spacing w:val="-1"/>
          <w:w w:val="115"/>
          <w:sz w:val="14"/>
        </w:rPr>
        <w:t>ő</w:t>
      </w:r>
      <w:r>
        <w:rPr>
          <w:rFonts w:ascii="Arial" w:hAnsi="Arial"/>
          <w:color w:val="231F20"/>
          <w:spacing w:val="-11"/>
          <w:w w:val="115"/>
          <w:sz w:val="14"/>
        </w:rPr>
        <w:t> </w:t>
      </w:r>
      <w:r>
        <w:rPr>
          <w:rFonts w:ascii="Arial" w:hAnsi="Arial"/>
          <w:color w:val="231F20"/>
          <w:w w:val="115"/>
          <w:sz w:val="14"/>
        </w:rPr>
        <w:t>(140-3000</w:t>
      </w:r>
      <w:r>
        <w:rPr>
          <w:rFonts w:ascii="Arial" w:hAnsi="Arial"/>
          <w:color w:val="231F20"/>
          <w:spacing w:val="-11"/>
          <w:w w:val="115"/>
          <w:sz w:val="14"/>
        </w:rPr>
        <w:t> </w:t>
      </w:r>
      <w:r>
        <w:rPr>
          <w:rFonts w:ascii="Arial" w:hAnsi="Arial"/>
          <w:color w:val="231F20"/>
          <w:spacing w:val="-3"/>
          <w:w w:val="115"/>
          <w:sz w:val="14"/>
        </w:rPr>
        <w:t>mm)</w:t>
      </w:r>
      <w:r>
        <w:rPr>
          <w:rFonts w:ascii="Arial" w:hAnsi="Arial"/>
          <w:sz w:val="14"/>
        </w:rPr>
      </w:r>
    </w:p>
    <w:p>
      <w:pPr>
        <w:numPr>
          <w:ilvl w:val="0"/>
          <w:numId w:val="4"/>
        </w:numPr>
        <w:tabs>
          <w:tab w:pos="942" w:val="left" w:leader="none"/>
        </w:tabs>
        <w:spacing w:before="63"/>
        <w:ind w:left="941" w:right="0" w:hanging="227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/>
          <w:color w:val="231F20"/>
          <w:spacing w:val="-2"/>
          <w:w w:val="115"/>
          <w:sz w:val="14"/>
        </w:rPr>
        <w:t>Sassze</w:t>
      </w:r>
      <w:r>
        <w:rPr>
          <w:rFonts w:ascii="Arial"/>
          <w:color w:val="231F20"/>
          <w:spacing w:val="-1"/>
          <w:w w:val="115"/>
          <w:sz w:val="14"/>
        </w:rPr>
        <w:t>g</w:t>
      </w:r>
      <w:r>
        <w:rPr>
          <w:rFonts w:ascii="Arial"/>
          <w:color w:val="231F20"/>
          <w:spacing w:val="-19"/>
          <w:w w:val="115"/>
          <w:sz w:val="14"/>
        </w:rPr>
        <w:t> </w:t>
      </w:r>
      <w:r>
        <w:rPr>
          <w:rFonts w:ascii="Arial"/>
          <w:color w:val="231F20"/>
          <w:spacing w:val="-2"/>
          <w:w w:val="115"/>
          <w:sz w:val="14"/>
        </w:rPr>
        <w:t>(</w:t>
      </w:r>
      <w:r>
        <w:rPr>
          <w:rFonts w:ascii="Arial"/>
          <w:color w:val="231F20"/>
          <w:spacing w:val="-3"/>
          <w:w w:val="115"/>
          <w:sz w:val="14"/>
        </w:rPr>
        <w:t>2</w:t>
      </w:r>
      <w:r>
        <w:rPr>
          <w:rFonts w:ascii="Arial"/>
          <w:color w:val="231F20"/>
          <w:spacing w:val="-19"/>
          <w:w w:val="115"/>
          <w:sz w:val="14"/>
        </w:rPr>
        <w:t> </w:t>
      </w:r>
      <w:r>
        <w:rPr>
          <w:rFonts w:ascii="Arial"/>
          <w:color w:val="231F20"/>
          <w:spacing w:val="-1"/>
          <w:w w:val="115"/>
          <w:sz w:val="14"/>
        </w:rPr>
        <w:t>db/k</w:t>
      </w:r>
      <w:r>
        <w:rPr>
          <w:rFonts w:ascii="Arial"/>
          <w:color w:val="231F20"/>
          <w:spacing w:val="-2"/>
          <w:w w:val="115"/>
          <w:sz w:val="14"/>
        </w:rPr>
        <w:t>a</w:t>
      </w:r>
      <w:r>
        <w:rPr>
          <w:rFonts w:ascii="Arial"/>
          <w:color w:val="231F20"/>
          <w:spacing w:val="-1"/>
          <w:w w:val="115"/>
          <w:sz w:val="14"/>
        </w:rPr>
        <w:t>pc</w:t>
      </w:r>
      <w:r>
        <w:rPr>
          <w:rFonts w:ascii="Arial"/>
          <w:color w:val="231F20"/>
          <w:spacing w:val="-2"/>
          <w:w w:val="115"/>
          <w:sz w:val="14"/>
        </w:rPr>
        <w:t>s</w:t>
      </w:r>
      <w:r>
        <w:rPr>
          <w:rFonts w:ascii="Arial"/>
          <w:color w:val="231F20"/>
          <w:spacing w:val="-1"/>
          <w:w w:val="115"/>
          <w:sz w:val="14"/>
        </w:rPr>
        <w:t>ol</w:t>
      </w:r>
      <w:r>
        <w:rPr>
          <w:rFonts w:ascii="Arial"/>
          <w:color w:val="231F20"/>
          <w:spacing w:val="-2"/>
          <w:w w:val="115"/>
          <w:sz w:val="14"/>
        </w:rPr>
        <w:t>a</w:t>
      </w:r>
      <w:r>
        <w:rPr>
          <w:rFonts w:ascii="Arial"/>
          <w:color w:val="231F20"/>
          <w:spacing w:val="-1"/>
          <w:w w:val="115"/>
          <w:sz w:val="14"/>
        </w:rPr>
        <w:t>t)</w:t>
      </w:r>
      <w:r>
        <w:rPr>
          <w:rFonts w:ascii="Arial"/>
          <w:sz w:val="14"/>
        </w:rPr>
      </w:r>
    </w:p>
    <w:p>
      <w:pPr>
        <w:numPr>
          <w:ilvl w:val="0"/>
          <w:numId w:val="4"/>
        </w:numPr>
        <w:tabs>
          <w:tab w:pos="942" w:val="left" w:leader="none"/>
        </w:tabs>
        <w:spacing w:before="63"/>
        <w:ind w:left="941" w:right="0" w:hanging="227"/>
        <w:jc w:val="left"/>
        <w:rPr>
          <w:rFonts w:ascii="Arial" w:hAnsi="Arial" w:cs="Arial" w:eastAsia="Arial"/>
          <w:sz w:val="14"/>
          <w:szCs w:val="14"/>
        </w:rPr>
      </w:pPr>
      <w:r>
        <w:rPr/>
        <w:pict>
          <v:shape style="position:absolute;margin-left:387.778168pt;margin-top:2.58841pt;width:14.9pt;height:20.3pt;mso-position-horizontal-relative:page;mso-position-vertical-relative:paragraph;z-index:-173920;rotation:18" type="#_x0000_t136" fillcolor="#000000" stroked="f">
            <o:extrusion v:ext="view" autorotationcenter="t"/>
            <v:textpath style="font-family:&amp;quot;Arial&amp;quot;;font-size:20pt;v-text-kern:t;mso-text-shadow:auto" string="X"/>
            <w10:wrap type="none"/>
          </v:shape>
        </w:pict>
      </w:r>
      <w:r>
        <w:rPr>
          <w:rFonts w:ascii="Arial" w:hAnsi="Arial"/>
          <w:color w:val="231F20"/>
          <w:spacing w:val="-3"/>
          <w:w w:val="110"/>
          <w:sz w:val="14"/>
        </w:rPr>
        <w:t>Ke</w:t>
      </w:r>
      <w:r>
        <w:rPr>
          <w:rFonts w:ascii="Arial" w:hAnsi="Arial"/>
          <w:color w:val="231F20"/>
          <w:spacing w:val="-2"/>
          <w:w w:val="110"/>
          <w:sz w:val="14"/>
        </w:rPr>
        <w:t>re</w:t>
      </w:r>
      <w:r>
        <w:rPr>
          <w:rFonts w:ascii="Arial" w:hAnsi="Arial"/>
          <w:color w:val="231F20"/>
          <w:spacing w:val="-3"/>
          <w:w w:val="110"/>
          <w:sz w:val="14"/>
        </w:rPr>
        <w:t>s</w:t>
      </w:r>
      <w:r>
        <w:rPr>
          <w:rFonts w:ascii="Arial" w:hAnsi="Arial"/>
          <w:color w:val="231F20"/>
          <w:spacing w:val="-2"/>
          <w:w w:val="110"/>
          <w:sz w:val="14"/>
        </w:rPr>
        <w:t>ztö</w:t>
      </w:r>
      <w:r>
        <w:rPr>
          <w:rFonts w:ascii="Arial" w:hAnsi="Arial"/>
          <w:color w:val="231F20"/>
          <w:spacing w:val="-3"/>
          <w:w w:val="110"/>
          <w:sz w:val="14"/>
        </w:rPr>
        <w:t>ss</w:t>
      </w:r>
      <w:r>
        <w:rPr>
          <w:rFonts w:ascii="Arial" w:hAnsi="Arial"/>
          <w:color w:val="231F20"/>
          <w:spacing w:val="-2"/>
          <w:w w:val="110"/>
          <w:sz w:val="14"/>
        </w:rPr>
        <w:t>z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kötő</w:t>
      </w:r>
      <w:r>
        <w:rPr>
          <w:rFonts w:ascii="Arial" w:hAnsi="Arial"/>
          <w:sz w:val="14"/>
        </w:rPr>
      </w:r>
    </w:p>
    <w:p>
      <w:pPr>
        <w:numPr>
          <w:ilvl w:val="0"/>
          <w:numId w:val="4"/>
        </w:numPr>
        <w:tabs>
          <w:tab w:pos="941" w:val="left" w:leader="none"/>
        </w:tabs>
        <w:spacing w:before="63"/>
        <w:ind w:left="941" w:right="0" w:hanging="227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 w:hAnsi="Arial"/>
          <w:color w:val="231F20"/>
          <w:spacing w:val="-2"/>
          <w:w w:val="115"/>
          <w:sz w:val="14"/>
        </w:rPr>
        <w:t>Hű</w:t>
      </w:r>
      <w:r>
        <w:rPr>
          <w:rFonts w:ascii="Arial" w:hAnsi="Arial"/>
          <w:color w:val="231F20"/>
          <w:spacing w:val="-1"/>
          <w:w w:val="115"/>
          <w:sz w:val="14"/>
        </w:rPr>
        <w:t>tő-f</w:t>
      </w:r>
      <w:r>
        <w:rPr>
          <w:rFonts w:ascii="Arial" w:hAnsi="Arial"/>
          <w:color w:val="231F20"/>
          <w:spacing w:val="-2"/>
          <w:w w:val="115"/>
          <w:sz w:val="14"/>
        </w:rPr>
        <w:t>ű</w:t>
      </w:r>
      <w:r>
        <w:rPr>
          <w:rFonts w:ascii="Arial" w:hAnsi="Arial"/>
          <w:color w:val="231F20"/>
          <w:spacing w:val="-1"/>
          <w:w w:val="115"/>
          <w:sz w:val="14"/>
        </w:rPr>
        <w:t>tő</w:t>
      </w:r>
      <w:r>
        <w:rPr>
          <w:rFonts w:ascii="Arial" w:hAnsi="Arial"/>
          <w:color w:val="231F20"/>
          <w:spacing w:val="-14"/>
          <w:w w:val="115"/>
          <w:sz w:val="14"/>
        </w:rPr>
        <w:t> </w:t>
      </w:r>
      <w:r>
        <w:rPr>
          <w:rFonts w:ascii="Arial" w:hAnsi="Arial"/>
          <w:color w:val="231F20"/>
          <w:w w:val="115"/>
          <w:sz w:val="14"/>
        </w:rPr>
        <w:t>panelek</w:t>
      </w:r>
      <w:r>
        <w:rPr>
          <w:rFonts w:ascii="Arial" w:hAnsi="Arial"/>
          <w:sz w:val="14"/>
        </w:rPr>
      </w:r>
    </w:p>
    <w:p>
      <w:pPr>
        <w:spacing w:line="240" w:lineRule="auto" w:before="4"/>
        <w:rPr>
          <w:rFonts w:ascii="Arial" w:hAnsi="Arial" w:cs="Arial" w:eastAsia="Arial"/>
          <w:sz w:val="23"/>
          <w:szCs w:val="23"/>
        </w:rPr>
      </w:pPr>
    </w:p>
    <w:p>
      <w:pPr>
        <w:spacing w:line="322" w:lineRule="exact" w:before="73"/>
        <w:ind w:left="0" w:right="474" w:firstLine="0"/>
        <w:jc w:val="right"/>
        <w:rPr>
          <w:rFonts w:ascii="Arial" w:hAnsi="Arial" w:cs="Arial" w:eastAsia="Arial"/>
          <w:sz w:val="30"/>
          <w:szCs w:val="30"/>
        </w:rPr>
      </w:pPr>
      <w:r>
        <w:rPr/>
        <w:pict>
          <v:shape style="position:absolute;margin-left:174.18132pt;margin-top:3.158356pt;width:68.9pt;height:20.3pt;mso-position-horizontal-relative:page;mso-position-vertical-relative:paragraph;z-index:-173848;rotation:335" type="#_x0000_t136" fillcolor="#000000" stroked="f">
            <o:extrusion v:ext="view" autorotationcenter="t"/>
            <v:textpath style="font-family:&amp;quot;Arial&amp;quot;;font-size:20pt;v-text-kern:t;mso-text-shadow:auto" string="&lt;=400"/>
            <w10:wrap type="none"/>
          </v:shape>
        </w:pict>
      </w:r>
      <w:r>
        <w:rPr>
          <w:rFonts w:ascii="Arial"/>
          <w:color w:val="FFFFFF"/>
          <w:w w:val="115"/>
          <w:sz w:val="30"/>
        </w:rPr>
        <w:t>6</w:t>
      </w:r>
      <w:r>
        <w:rPr>
          <w:rFonts w:ascii="Arial"/>
          <w:sz w:val="30"/>
        </w:rPr>
      </w:r>
    </w:p>
    <w:p>
      <w:pPr>
        <w:spacing w:line="298" w:lineRule="exact" w:before="0"/>
        <w:ind w:left="0" w:right="2556" w:firstLine="0"/>
        <w:jc w:val="right"/>
        <w:rPr>
          <w:rFonts w:ascii="Arial" w:hAnsi="Arial" w:cs="Arial" w:eastAsia="Arial"/>
          <w:sz w:val="30"/>
          <w:szCs w:val="30"/>
        </w:rPr>
      </w:pPr>
      <w:r>
        <w:rPr>
          <w:rFonts w:ascii="Arial"/>
          <w:color w:val="FFFFFF"/>
          <w:w w:val="115"/>
          <w:sz w:val="30"/>
        </w:rPr>
        <w:t>4</w:t>
      </w:r>
      <w:r>
        <w:rPr>
          <w:rFonts w:ascii="Arial"/>
          <w:sz w:val="30"/>
        </w:rPr>
      </w:r>
    </w:p>
    <w:p>
      <w:pPr>
        <w:pStyle w:val="Heading3"/>
        <w:spacing w:line="321" w:lineRule="exact"/>
        <w:ind w:right="478"/>
        <w:jc w:val="right"/>
      </w:pPr>
      <w:r>
        <w:rPr/>
        <w:pict>
          <v:shape style="position:absolute;margin-left:128.854218pt;margin-top:14.184076pt;width:14.85pt;height:20.3pt;mso-position-horizontal-relative:page;mso-position-vertical-relative:paragraph;z-index:-173824;rotation:335" type="#_x0000_t136" fillcolor="#000000" stroked="f">
            <o:extrusion v:ext="view" autorotationcenter="t"/>
            <v:textpath style="font-family:&amp;quot;Arial&amp;quot;;font-size:20pt;v-text-kern:t;mso-text-shadow:auto" string="Y"/>
            <w10:wrap type="none"/>
          </v:shape>
        </w:pict>
      </w:r>
      <w:r>
        <w:rPr>
          <w:color w:val="FFFFFF"/>
          <w:w w:val="105"/>
        </w:rPr>
        <w:t>7</w:t>
      </w:r>
      <w:r>
        <w:rPr/>
      </w:r>
    </w:p>
    <w:p>
      <w:pPr>
        <w:spacing w:before="108"/>
        <w:ind w:left="0" w:right="476" w:firstLine="0"/>
        <w:jc w:val="right"/>
        <w:rPr>
          <w:rFonts w:ascii="Arial" w:hAnsi="Arial" w:cs="Arial" w:eastAsia="Arial"/>
          <w:sz w:val="30"/>
          <w:szCs w:val="30"/>
        </w:rPr>
      </w:pPr>
      <w:r>
        <w:rPr>
          <w:rFonts w:ascii="Arial"/>
          <w:color w:val="FFFFFF"/>
          <w:w w:val="105"/>
          <w:sz w:val="30"/>
        </w:rPr>
        <w:t>5</w:t>
      </w:r>
      <w:r>
        <w:rPr>
          <w:rFonts w:ascii="Arial"/>
          <w:sz w:val="30"/>
        </w:rPr>
      </w:r>
    </w:p>
    <w:p>
      <w:pPr>
        <w:spacing w:before="209"/>
        <w:ind w:left="0" w:right="363" w:firstLine="0"/>
        <w:jc w:val="right"/>
        <w:rPr>
          <w:rFonts w:ascii="Arial" w:hAnsi="Arial" w:cs="Arial" w:eastAsia="Arial"/>
          <w:sz w:val="30"/>
          <w:szCs w:val="30"/>
        </w:rPr>
      </w:pPr>
      <w:r>
        <w:rPr>
          <w:rFonts w:ascii="Arial"/>
          <w:color w:val="FFFFFF"/>
          <w:w w:val="105"/>
          <w:sz w:val="30"/>
        </w:rPr>
        <w:t>3</w:t>
      </w:r>
      <w:r>
        <w:rPr>
          <w:rFonts w:ascii="Arial"/>
          <w:sz w:val="30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10"/>
        <w:rPr>
          <w:rFonts w:ascii="Arial" w:hAnsi="Arial" w:cs="Arial" w:eastAsia="Arial"/>
          <w:sz w:val="25"/>
          <w:szCs w:val="25"/>
        </w:rPr>
      </w:pPr>
    </w:p>
    <w:p>
      <w:pPr>
        <w:pStyle w:val="Heading3"/>
        <w:spacing w:line="240" w:lineRule="auto" w:before="73"/>
        <w:ind w:right="440"/>
        <w:jc w:val="right"/>
      </w:pPr>
      <w:r>
        <w:rPr/>
        <w:pict>
          <v:shape style="position:absolute;margin-left:37.207874pt;margin-top:-39.057438pt;width:66.45pt;height:20.3pt;mso-position-horizontal-relative:page;mso-position-vertical-relative:paragraph;z-index:-173896;rotation:18" type="#_x0000_t136" fillcolor="#000000" stroked="f">
            <o:extrusion v:ext="view" autorotationcenter="t"/>
            <v:textpath style="font-family:&amp;quot;Arial&amp;quot;;font-size:20pt;v-text-kern:t;mso-text-shadow:auto" string="&lt;= 150"/>
            <w10:wrap type="none"/>
          </v:shape>
        </w:pict>
      </w:r>
      <w:r>
        <w:rPr/>
        <w:pict>
          <v:shape style="position:absolute;margin-left:139.906631pt;margin-top:-13.644415pt;width:14.25pt;height:20.3pt;mso-position-horizontal-relative:page;mso-position-vertical-relative:paragraph;z-index:-173872;rotation:18" type="#_x0000_t136" fillcolor="#000000" stroked="f">
            <o:extrusion v:ext="view" autorotationcenter="t"/>
            <v:textpath style="font-family:&amp;quot;Arial&amp;quot;;font-size:20pt;v-text-kern:t;mso-text-shadow:auto" string="Z"/>
            <w10:wrap type="none"/>
          </v:shape>
        </w:pict>
      </w:r>
      <w:r>
        <w:rPr>
          <w:color w:val="FFFFFF"/>
          <w:w w:val="105"/>
        </w:rPr>
        <w:t>2</w:t>
      </w:r>
      <w:r>
        <w:rPr/>
      </w:r>
    </w:p>
    <w:p>
      <w:pPr>
        <w:spacing w:before="181"/>
        <w:ind w:left="0" w:right="1540" w:firstLine="0"/>
        <w:jc w:val="right"/>
        <w:rPr>
          <w:rFonts w:ascii="Arial" w:hAnsi="Arial" w:cs="Arial" w:eastAsia="Arial"/>
          <w:sz w:val="30"/>
          <w:szCs w:val="30"/>
        </w:rPr>
      </w:pPr>
      <w:r>
        <w:rPr>
          <w:rFonts w:ascii="Arial"/>
          <w:color w:val="FFFFFF"/>
          <w:w w:val="60"/>
          <w:sz w:val="30"/>
        </w:rPr>
        <w:t>1</w:t>
      </w:r>
      <w:r>
        <w:rPr>
          <w:rFonts w:ascii="Arial"/>
          <w:sz w:val="30"/>
        </w:rPr>
      </w:r>
    </w:p>
    <w:p>
      <w:pPr>
        <w:spacing w:before="142"/>
        <w:ind w:left="0" w:right="2267" w:firstLine="0"/>
        <w:jc w:val="right"/>
        <w:rPr>
          <w:rFonts w:ascii="Arial" w:hAnsi="Arial" w:cs="Arial" w:eastAsia="Arial"/>
          <w:sz w:val="30"/>
          <w:szCs w:val="30"/>
        </w:rPr>
      </w:pPr>
      <w:r>
        <w:rPr>
          <w:rFonts w:ascii="Arial"/>
          <w:color w:val="FFFFFF"/>
          <w:w w:val="105"/>
          <w:sz w:val="30"/>
        </w:rPr>
        <w:t>2</w:t>
      </w:r>
      <w:r>
        <w:rPr>
          <w:rFonts w:ascii="Arial"/>
          <w:sz w:val="30"/>
        </w:rPr>
      </w:r>
    </w:p>
    <w:p>
      <w:pPr>
        <w:tabs>
          <w:tab w:pos="2296" w:val="left" w:leader="none"/>
        </w:tabs>
        <w:spacing w:before="90"/>
        <w:ind w:left="447" w:right="0" w:firstLine="0"/>
        <w:jc w:val="center"/>
        <w:rPr>
          <w:rFonts w:ascii="Arial" w:hAnsi="Arial" w:cs="Arial" w:eastAsia="Arial"/>
          <w:sz w:val="30"/>
          <w:szCs w:val="30"/>
        </w:rPr>
      </w:pPr>
      <w:r>
        <w:rPr>
          <w:rFonts w:ascii="Arial"/>
          <w:color w:val="FFFFFF"/>
          <w:w w:val="115"/>
          <w:sz w:val="30"/>
        </w:rPr>
        <w:t>9</w:t>
        <w:tab/>
        <w:t>8</w:t>
      </w:r>
      <w:r>
        <w:rPr>
          <w:rFonts w:ascii="Arial"/>
          <w:sz w:val="30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6"/>
        <w:rPr>
          <w:rFonts w:ascii="Arial" w:hAnsi="Arial" w:cs="Arial" w:eastAsia="Arial"/>
          <w:sz w:val="19"/>
          <w:szCs w:val="19"/>
        </w:rPr>
      </w:pPr>
    </w:p>
    <w:p>
      <w:pPr>
        <w:pStyle w:val="Heading5"/>
        <w:spacing w:line="247" w:lineRule="auto"/>
        <w:ind w:left="714" w:right="5834"/>
        <w:jc w:val="left"/>
        <w:rPr>
          <w:b w:val="0"/>
          <w:bCs w:val="0"/>
        </w:rPr>
      </w:pPr>
      <w:r>
        <w:rPr/>
        <w:pict>
          <v:shape style="position:absolute;margin-left:311.811005pt;margin-top:-38.81543pt;width:247.748pt;height:303.307pt;mso-position-horizontal-relative:page;mso-position-vertical-relative:paragraph;z-index:1240" type="#_x0000_t75" stroked="false">
            <v:imagedata r:id="rId16" o:title=""/>
          </v:shape>
        </w:pict>
      </w:r>
      <w:r>
        <w:rPr>
          <w:color w:val="006CB7"/>
          <w:spacing w:val="-10"/>
          <w:w w:val="115"/>
        </w:rPr>
        <w:t>H</w:t>
      </w:r>
      <w:r>
        <w:rPr>
          <w:color w:val="006CB7"/>
          <w:spacing w:val="-9"/>
          <w:w w:val="115"/>
        </w:rPr>
        <w:t>OGYAN</w:t>
      </w:r>
      <w:r>
        <w:rPr>
          <w:color w:val="006CB7"/>
          <w:spacing w:val="-11"/>
          <w:w w:val="115"/>
        </w:rPr>
        <w:t> </w:t>
      </w:r>
      <w:r>
        <w:rPr>
          <w:color w:val="006CB7"/>
          <w:spacing w:val="-4"/>
          <w:w w:val="115"/>
        </w:rPr>
        <w:t>KÉSZ</w:t>
      </w:r>
      <w:r>
        <w:rPr>
          <w:color w:val="006CB7"/>
          <w:spacing w:val="-5"/>
          <w:w w:val="115"/>
        </w:rPr>
        <w:t>ÜL</w:t>
      </w:r>
      <w:r>
        <w:rPr>
          <w:color w:val="006CB7"/>
          <w:spacing w:val="-11"/>
          <w:w w:val="115"/>
        </w:rPr>
        <w:t> </w:t>
      </w:r>
      <w:r>
        <w:rPr>
          <w:color w:val="006CB7"/>
          <w:w w:val="115"/>
        </w:rPr>
        <w:t>A</w:t>
      </w:r>
      <w:r>
        <w:rPr>
          <w:color w:val="006CB7"/>
          <w:spacing w:val="-11"/>
          <w:w w:val="115"/>
        </w:rPr>
        <w:t> </w:t>
      </w:r>
      <w:r>
        <w:rPr>
          <w:color w:val="006CB7"/>
          <w:spacing w:val="-5"/>
          <w:w w:val="115"/>
        </w:rPr>
        <w:t>HŰT</w:t>
      </w:r>
      <w:r>
        <w:rPr>
          <w:color w:val="006CB7"/>
          <w:spacing w:val="-4"/>
          <w:w w:val="115"/>
        </w:rPr>
        <w:t>Ő</w:t>
      </w:r>
      <w:r>
        <w:rPr>
          <w:color w:val="006CB7"/>
          <w:spacing w:val="-5"/>
          <w:w w:val="115"/>
        </w:rPr>
        <w:t>-FŰT</w:t>
      </w:r>
      <w:r>
        <w:rPr>
          <w:color w:val="006CB7"/>
          <w:spacing w:val="-4"/>
          <w:w w:val="115"/>
        </w:rPr>
        <w:t>Ő</w:t>
      </w:r>
      <w:r>
        <w:rPr>
          <w:color w:val="006CB7"/>
          <w:spacing w:val="26"/>
          <w:w w:val="120"/>
        </w:rPr>
        <w:t> </w:t>
      </w:r>
      <w:r>
        <w:rPr>
          <w:color w:val="006CB7"/>
          <w:spacing w:val="-4"/>
          <w:w w:val="115"/>
        </w:rPr>
        <w:t>Á</w:t>
      </w:r>
      <w:r>
        <w:rPr>
          <w:color w:val="006CB7"/>
          <w:spacing w:val="-5"/>
          <w:w w:val="115"/>
        </w:rPr>
        <w:t>L</w:t>
      </w:r>
      <w:r>
        <w:rPr>
          <w:color w:val="006CB7"/>
          <w:spacing w:val="-4"/>
          <w:w w:val="115"/>
        </w:rPr>
        <w:t>MENNYEZE</w:t>
      </w:r>
      <w:r>
        <w:rPr>
          <w:color w:val="006CB7"/>
          <w:spacing w:val="-5"/>
          <w:w w:val="115"/>
        </w:rPr>
        <w:t>T</w:t>
      </w:r>
      <w:r>
        <w:rPr>
          <w:color w:val="006CB7"/>
          <w:spacing w:val="10"/>
          <w:w w:val="115"/>
        </w:rPr>
        <w:t> </w:t>
      </w:r>
      <w:r>
        <w:rPr>
          <w:color w:val="006CB7"/>
          <w:spacing w:val="-2"/>
          <w:w w:val="115"/>
        </w:rPr>
        <w:t>D</w:t>
      </w:r>
      <w:r>
        <w:rPr>
          <w:color w:val="006CB7"/>
          <w:spacing w:val="-3"/>
          <w:w w:val="115"/>
        </w:rPr>
        <w:t>UPL</w:t>
      </w:r>
      <w:r>
        <w:rPr>
          <w:color w:val="006CB7"/>
          <w:spacing w:val="-2"/>
          <w:w w:val="115"/>
        </w:rPr>
        <w:t>A</w:t>
      </w:r>
      <w:r>
        <w:rPr>
          <w:color w:val="006CB7"/>
          <w:spacing w:val="11"/>
          <w:w w:val="115"/>
        </w:rPr>
        <w:t> </w:t>
      </w:r>
      <w:r>
        <w:rPr>
          <w:color w:val="006CB7"/>
          <w:spacing w:val="-2"/>
          <w:w w:val="115"/>
        </w:rPr>
        <w:t>R</w:t>
      </w:r>
      <w:r>
        <w:rPr>
          <w:color w:val="006CB7"/>
          <w:spacing w:val="-3"/>
          <w:w w:val="115"/>
        </w:rPr>
        <w:t>-</w:t>
      </w:r>
      <w:r>
        <w:rPr>
          <w:color w:val="006CB7"/>
          <w:spacing w:val="-2"/>
          <w:w w:val="115"/>
        </w:rPr>
        <w:t>CD</w:t>
      </w:r>
      <w:r>
        <w:rPr>
          <w:color w:val="006CB7"/>
          <w:spacing w:val="27"/>
          <w:w w:val="121"/>
        </w:rPr>
        <w:t> </w:t>
      </w:r>
      <w:r>
        <w:rPr>
          <w:color w:val="006CB7"/>
          <w:spacing w:val="-9"/>
          <w:w w:val="115"/>
        </w:rPr>
        <w:t>P</w:t>
      </w:r>
      <w:r>
        <w:rPr>
          <w:color w:val="006CB7"/>
          <w:spacing w:val="-8"/>
          <w:w w:val="115"/>
        </w:rPr>
        <w:t>ROFI</w:t>
      </w:r>
      <w:r>
        <w:rPr>
          <w:color w:val="006CB7"/>
          <w:spacing w:val="-9"/>
          <w:w w:val="115"/>
        </w:rPr>
        <w:t>L</w:t>
      </w:r>
      <w:r>
        <w:rPr>
          <w:color w:val="006CB7"/>
          <w:spacing w:val="-8"/>
          <w:w w:val="115"/>
        </w:rPr>
        <w:t>VÁZZA</w:t>
      </w:r>
      <w:r>
        <w:rPr>
          <w:color w:val="006CB7"/>
          <w:spacing w:val="-9"/>
          <w:w w:val="115"/>
        </w:rPr>
        <w:t>L</w:t>
      </w:r>
      <w:r>
        <w:rPr>
          <w:color w:val="006CB7"/>
          <w:spacing w:val="-11"/>
          <w:w w:val="115"/>
        </w:rPr>
        <w:t> </w:t>
      </w:r>
      <w:r>
        <w:rPr>
          <w:color w:val="006CB7"/>
          <w:spacing w:val="-2"/>
          <w:w w:val="115"/>
        </w:rPr>
        <w:t>ÉS</w:t>
      </w:r>
      <w:r>
        <w:rPr>
          <w:color w:val="006CB7"/>
          <w:spacing w:val="-10"/>
          <w:w w:val="115"/>
        </w:rPr>
        <w:t> </w:t>
      </w:r>
      <w:r>
        <w:rPr>
          <w:color w:val="006CB7"/>
          <w:spacing w:val="-5"/>
          <w:w w:val="115"/>
        </w:rPr>
        <w:t>C</w:t>
      </w:r>
      <w:r>
        <w:rPr>
          <w:color w:val="006CB7"/>
          <w:spacing w:val="-6"/>
          <w:w w:val="115"/>
        </w:rPr>
        <w:t>L</w:t>
      </w:r>
      <w:r>
        <w:rPr>
          <w:color w:val="006CB7"/>
          <w:spacing w:val="-5"/>
          <w:w w:val="115"/>
        </w:rPr>
        <w:t>IMA</w:t>
      </w:r>
      <w:r>
        <w:rPr>
          <w:color w:val="006CB7"/>
          <w:spacing w:val="-11"/>
          <w:w w:val="115"/>
        </w:rPr>
        <w:t> </w:t>
      </w:r>
      <w:r>
        <w:rPr>
          <w:color w:val="006CB7"/>
          <w:spacing w:val="-6"/>
          <w:w w:val="115"/>
        </w:rPr>
        <w:t>T</w:t>
      </w:r>
      <w:r>
        <w:rPr>
          <w:color w:val="006CB7"/>
          <w:spacing w:val="-5"/>
          <w:w w:val="115"/>
        </w:rPr>
        <w:t>O</w:t>
      </w:r>
      <w:r>
        <w:rPr>
          <w:color w:val="006CB7"/>
          <w:spacing w:val="-6"/>
          <w:w w:val="115"/>
        </w:rPr>
        <w:t>P</w:t>
      </w:r>
      <w:r>
        <w:rPr>
          <w:color w:val="006CB7"/>
          <w:spacing w:val="-10"/>
          <w:w w:val="115"/>
        </w:rPr>
        <w:t> </w:t>
      </w:r>
      <w:r>
        <w:rPr>
          <w:color w:val="006CB7"/>
          <w:spacing w:val="-2"/>
          <w:w w:val="115"/>
        </w:rPr>
        <w:t>R</w:t>
      </w:r>
      <w:r>
        <w:rPr>
          <w:color w:val="006CB7"/>
          <w:spacing w:val="-3"/>
          <w:w w:val="115"/>
        </w:rPr>
        <w:t>F</w:t>
      </w:r>
      <w:r>
        <w:rPr>
          <w:color w:val="006CB7"/>
          <w:spacing w:val="-11"/>
          <w:w w:val="115"/>
        </w:rPr>
        <w:t> </w:t>
      </w:r>
      <w:r>
        <w:rPr>
          <w:color w:val="006CB7"/>
          <w:spacing w:val="-5"/>
          <w:w w:val="115"/>
        </w:rPr>
        <w:t>1</w:t>
      </w:r>
      <w:r>
        <w:rPr>
          <w:color w:val="006CB7"/>
          <w:spacing w:val="-3"/>
          <w:w w:val="115"/>
        </w:rPr>
        <w:t>0</w:t>
      </w:r>
      <w:r>
        <w:rPr>
          <w:color w:val="006CB7"/>
          <w:spacing w:val="27"/>
          <w:w w:val="124"/>
        </w:rPr>
        <w:t> </w:t>
      </w:r>
      <w:r>
        <w:rPr>
          <w:color w:val="006CB7"/>
          <w:spacing w:val="-6"/>
          <w:w w:val="115"/>
        </w:rPr>
        <w:t>ÉPÍ</w:t>
      </w:r>
      <w:r>
        <w:rPr>
          <w:color w:val="006CB7"/>
          <w:spacing w:val="-7"/>
          <w:w w:val="115"/>
        </w:rPr>
        <w:t>T</w:t>
      </w:r>
      <w:r>
        <w:rPr>
          <w:color w:val="006CB7"/>
          <w:spacing w:val="-6"/>
          <w:w w:val="115"/>
        </w:rPr>
        <w:t>Ő</w:t>
      </w:r>
      <w:r>
        <w:rPr>
          <w:color w:val="006CB7"/>
          <w:spacing w:val="-7"/>
          <w:w w:val="115"/>
        </w:rPr>
        <w:t>L</w:t>
      </w:r>
      <w:r>
        <w:rPr>
          <w:color w:val="006CB7"/>
          <w:spacing w:val="-6"/>
          <w:w w:val="115"/>
        </w:rPr>
        <w:t>EMEZZ</w:t>
      </w:r>
      <w:r>
        <w:rPr>
          <w:color w:val="006CB7"/>
          <w:spacing w:val="-7"/>
          <w:w w:val="115"/>
        </w:rPr>
        <w:t>EL</w:t>
      </w:r>
      <w:r>
        <w:rPr>
          <w:color w:val="006CB7"/>
          <w:spacing w:val="-6"/>
          <w:w w:val="115"/>
        </w:rPr>
        <w:t>?</w:t>
      </w:r>
      <w:r>
        <w:rPr>
          <w:b w:val="0"/>
        </w:rPr>
      </w:r>
    </w:p>
    <w:p>
      <w:pPr>
        <w:pStyle w:val="BodyText"/>
        <w:spacing w:line="250" w:lineRule="auto" w:before="154"/>
        <w:ind w:left="714" w:right="6234"/>
        <w:jc w:val="left"/>
      </w:pPr>
      <w:r>
        <w:rPr>
          <w:color w:val="231F20"/>
          <w:w w:val="115"/>
        </w:rPr>
        <w:t>A</w:t>
      </w:r>
      <w:r>
        <w:rPr>
          <w:color w:val="231F20"/>
          <w:spacing w:val="-32"/>
          <w:w w:val="115"/>
        </w:rPr>
        <w:t> </w:t>
      </w:r>
      <w:r>
        <w:rPr>
          <w:color w:val="231F20"/>
          <w:w w:val="115"/>
        </w:rPr>
        <w:t>hűtő-fűtő</w:t>
      </w:r>
      <w:r>
        <w:rPr>
          <w:color w:val="231F20"/>
          <w:spacing w:val="-32"/>
          <w:w w:val="115"/>
        </w:rPr>
        <w:t> </w:t>
      </w:r>
      <w:r>
        <w:rPr>
          <w:color w:val="231F20"/>
          <w:spacing w:val="-3"/>
          <w:w w:val="115"/>
        </w:rPr>
        <w:t>á</w:t>
      </w:r>
      <w:r>
        <w:rPr>
          <w:color w:val="231F20"/>
          <w:spacing w:val="-2"/>
          <w:w w:val="115"/>
        </w:rPr>
        <w:t>l</w:t>
      </w:r>
      <w:r>
        <w:rPr>
          <w:color w:val="231F20"/>
          <w:spacing w:val="-3"/>
          <w:w w:val="115"/>
        </w:rPr>
        <w:t>menn</w:t>
      </w:r>
      <w:r>
        <w:rPr>
          <w:color w:val="231F20"/>
          <w:spacing w:val="-2"/>
          <w:w w:val="115"/>
        </w:rPr>
        <w:t>y</w:t>
      </w:r>
      <w:r>
        <w:rPr>
          <w:color w:val="231F20"/>
          <w:spacing w:val="-3"/>
          <w:w w:val="115"/>
        </w:rPr>
        <w:t>eze</w:t>
      </w:r>
      <w:r>
        <w:rPr>
          <w:color w:val="231F20"/>
          <w:spacing w:val="-2"/>
          <w:w w:val="115"/>
        </w:rPr>
        <w:t>t</w:t>
      </w:r>
      <w:r>
        <w:rPr>
          <w:color w:val="231F20"/>
          <w:spacing w:val="-3"/>
          <w:w w:val="115"/>
        </w:rPr>
        <w:t>ek</w:t>
      </w:r>
      <w:r>
        <w:rPr>
          <w:color w:val="231F20"/>
          <w:spacing w:val="-32"/>
          <w:w w:val="115"/>
        </w:rPr>
        <w:t> </w:t>
      </w:r>
      <w:r>
        <w:rPr>
          <w:color w:val="231F20"/>
          <w:spacing w:val="-2"/>
          <w:w w:val="115"/>
        </w:rPr>
        <w:t>szere</w:t>
      </w:r>
      <w:r>
        <w:rPr>
          <w:color w:val="231F20"/>
          <w:spacing w:val="-1"/>
          <w:w w:val="115"/>
        </w:rPr>
        <w:t>l</w:t>
      </w:r>
      <w:r>
        <w:rPr>
          <w:color w:val="231F20"/>
          <w:spacing w:val="-2"/>
          <w:w w:val="115"/>
        </w:rPr>
        <w:t>éséhez</w:t>
      </w:r>
      <w:r>
        <w:rPr>
          <w:color w:val="231F20"/>
          <w:spacing w:val="-32"/>
          <w:w w:val="115"/>
        </w:rPr>
        <w:t> </w:t>
      </w:r>
      <w:r>
        <w:rPr>
          <w:color w:val="231F20"/>
          <w:spacing w:val="-2"/>
          <w:w w:val="115"/>
        </w:rPr>
        <w:t>n</w:t>
      </w:r>
      <w:r>
        <w:rPr>
          <w:color w:val="231F20"/>
          <w:spacing w:val="-1"/>
          <w:w w:val="115"/>
        </w:rPr>
        <w:t>ó</w:t>
      </w:r>
      <w:r>
        <w:rPr>
          <w:color w:val="231F20"/>
          <w:spacing w:val="-2"/>
          <w:w w:val="115"/>
        </w:rPr>
        <w:t>n</w:t>
      </w:r>
      <w:r>
        <w:rPr>
          <w:color w:val="231F20"/>
          <w:spacing w:val="-1"/>
          <w:w w:val="115"/>
        </w:rPr>
        <w:t>i</w:t>
      </w:r>
      <w:r>
        <w:rPr>
          <w:color w:val="231F20"/>
          <w:spacing w:val="-2"/>
          <w:w w:val="115"/>
        </w:rPr>
        <w:t>usz</w:t>
      </w:r>
      <w:r>
        <w:rPr>
          <w:color w:val="231F20"/>
          <w:spacing w:val="23"/>
          <w:w w:val="111"/>
        </w:rPr>
        <w:t> </w:t>
      </w:r>
      <w:r>
        <w:rPr>
          <w:color w:val="231F20"/>
          <w:spacing w:val="-1"/>
          <w:w w:val="115"/>
        </w:rPr>
        <w:t>f</w:t>
      </w:r>
      <w:r>
        <w:rPr>
          <w:color w:val="231F20"/>
          <w:spacing w:val="-2"/>
          <w:w w:val="115"/>
        </w:rPr>
        <w:t>ü</w:t>
      </w:r>
      <w:r>
        <w:rPr>
          <w:color w:val="231F20"/>
          <w:spacing w:val="-1"/>
          <w:w w:val="115"/>
        </w:rPr>
        <w:t>gg</w:t>
      </w:r>
      <w:r>
        <w:rPr>
          <w:color w:val="231F20"/>
          <w:spacing w:val="-2"/>
          <w:w w:val="115"/>
        </w:rPr>
        <w:t>esz</w:t>
      </w:r>
      <w:r>
        <w:rPr>
          <w:color w:val="231F20"/>
          <w:spacing w:val="-1"/>
          <w:w w:val="115"/>
        </w:rPr>
        <w:t>tőr</w:t>
      </w:r>
      <w:r>
        <w:rPr>
          <w:color w:val="231F20"/>
          <w:spacing w:val="-2"/>
          <w:w w:val="115"/>
        </w:rPr>
        <w:t>en</w:t>
      </w:r>
      <w:r>
        <w:rPr>
          <w:color w:val="231F20"/>
          <w:spacing w:val="-1"/>
          <w:w w:val="115"/>
        </w:rPr>
        <w:t>d</w:t>
      </w:r>
      <w:r>
        <w:rPr>
          <w:color w:val="231F20"/>
          <w:spacing w:val="-2"/>
          <w:w w:val="115"/>
        </w:rPr>
        <w:t>sze</w:t>
      </w:r>
      <w:r>
        <w:rPr>
          <w:color w:val="231F20"/>
          <w:spacing w:val="-1"/>
          <w:w w:val="115"/>
        </w:rPr>
        <w:t>rt</w:t>
      </w:r>
      <w:r>
        <w:rPr>
          <w:color w:val="231F20"/>
          <w:spacing w:val="-2"/>
          <w:w w:val="115"/>
        </w:rPr>
        <w:t>,</w:t>
      </w:r>
      <w:r>
        <w:rPr>
          <w:color w:val="231F20"/>
          <w:spacing w:val="-22"/>
          <w:w w:val="115"/>
        </w:rPr>
        <w:t> </w:t>
      </w:r>
      <w:r>
        <w:rPr>
          <w:color w:val="231F20"/>
          <w:spacing w:val="-1"/>
          <w:w w:val="115"/>
        </w:rPr>
        <w:t>v</w:t>
      </w:r>
      <w:r>
        <w:rPr>
          <w:color w:val="231F20"/>
          <w:spacing w:val="-2"/>
          <w:w w:val="115"/>
        </w:rPr>
        <w:t>a</w:t>
      </w:r>
      <w:r>
        <w:rPr>
          <w:color w:val="231F20"/>
          <w:spacing w:val="-1"/>
          <w:w w:val="115"/>
        </w:rPr>
        <w:t>l</w:t>
      </w:r>
      <w:r>
        <w:rPr>
          <w:color w:val="231F20"/>
          <w:spacing w:val="-2"/>
          <w:w w:val="115"/>
        </w:rPr>
        <w:t>a</w:t>
      </w:r>
      <w:r>
        <w:rPr>
          <w:color w:val="231F20"/>
          <w:spacing w:val="-1"/>
          <w:w w:val="115"/>
        </w:rPr>
        <w:t>mi</w:t>
      </w:r>
      <w:r>
        <w:rPr>
          <w:color w:val="231F20"/>
          <w:spacing w:val="-2"/>
          <w:w w:val="115"/>
        </w:rPr>
        <w:t>n</w:t>
      </w:r>
      <w:r>
        <w:rPr>
          <w:color w:val="231F20"/>
          <w:spacing w:val="-1"/>
          <w:w w:val="115"/>
        </w:rPr>
        <w:t>t</w:t>
      </w:r>
      <w:r>
        <w:rPr>
          <w:color w:val="231F20"/>
          <w:spacing w:val="-22"/>
          <w:w w:val="115"/>
        </w:rPr>
        <w:t> </w:t>
      </w:r>
      <w:r>
        <w:rPr>
          <w:color w:val="231F20"/>
          <w:spacing w:val="-2"/>
          <w:w w:val="115"/>
        </w:rPr>
        <w:t>R</w:t>
      </w:r>
      <w:r>
        <w:rPr>
          <w:color w:val="231F20"/>
          <w:spacing w:val="-1"/>
          <w:w w:val="115"/>
        </w:rPr>
        <w:t>igiprofil</w:t>
      </w:r>
      <w:r>
        <w:rPr>
          <w:color w:val="231F20"/>
          <w:spacing w:val="-22"/>
          <w:w w:val="115"/>
        </w:rPr>
        <w:t> </w:t>
      </w:r>
      <w:r>
        <w:rPr>
          <w:color w:val="231F20"/>
          <w:spacing w:val="2"/>
          <w:w w:val="115"/>
        </w:rPr>
        <w:t>UD</w:t>
      </w:r>
      <w:r>
        <w:rPr>
          <w:color w:val="231F20"/>
          <w:spacing w:val="1"/>
          <w:w w:val="115"/>
        </w:rPr>
        <w:t>-</w:t>
      </w:r>
      <w:r>
        <w:rPr>
          <w:color w:val="231F20"/>
          <w:spacing w:val="-22"/>
          <w:w w:val="115"/>
        </w:rPr>
        <w:t> </w:t>
      </w:r>
      <w:r>
        <w:rPr>
          <w:color w:val="231F20"/>
          <w:w w:val="115"/>
        </w:rPr>
        <w:t>és</w:t>
      </w:r>
      <w:r>
        <w:rPr>
          <w:color w:val="231F20"/>
          <w:spacing w:val="33"/>
          <w:w w:val="99"/>
        </w:rPr>
        <w:t> </w:t>
      </w:r>
      <w:r>
        <w:rPr>
          <w:color w:val="231F20"/>
          <w:spacing w:val="-2"/>
          <w:w w:val="115"/>
        </w:rPr>
        <w:t>CD</w:t>
      </w:r>
      <w:r>
        <w:rPr>
          <w:color w:val="231F20"/>
          <w:spacing w:val="-1"/>
          <w:w w:val="115"/>
        </w:rPr>
        <w:t>-profilok</w:t>
      </w:r>
      <w:r>
        <w:rPr>
          <w:color w:val="231F20"/>
          <w:spacing w:val="-2"/>
          <w:w w:val="115"/>
        </w:rPr>
        <w:t>a</w:t>
      </w:r>
      <w:r>
        <w:rPr>
          <w:color w:val="231F20"/>
          <w:spacing w:val="-1"/>
          <w:w w:val="115"/>
        </w:rPr>
        <w:t>t</w:t>
      </w:r>
      <w:r>
        <w:rPr>
          <w:color w:val="231F20"/>
          <w:spacing w:val="-19"/>
          <w:w w:val="115"/>
        </w:rPr>
        <w:t> </w:t>
      </w:r>
      <w:r>
        <w:rPr>
          <w:color w:val="231F20"/>
          <w:spacing w:val="-2"/>
          <w:w w:val="115"/>
        </w:rPr>
        <w:t>haszná</w:t>
      </w:r>
      <w:r>
        <w:rPr>
          <w:color w:val="231F20"/>
          <w:spacing w:val="-1"/>
          <w:w w:val="115"/>
        </w:rPr>
        <w:t>l</w:t>
      </w:r>
      <w:r>
        <w:rPr>
          <w:color w:val="231F20"/>
          <w:spacing w:val="-2"/>
          <w:w w:val="115"/>
        </w:rPr>
        <w:t>un</w:t>
      </w:r>
      <w:r>
        <w:rPr>
          <w:color w:val="231F20"/>
          <w:spacing w:val="-1"/>
          <w:w w:val="115"/>
        </w:rPr>
        <w:t>k</w:t>
      </w:r>
      <w:r>
        <w:rPr>
          <w:color w:val="231F20"/>
          <w:spacing w:val="-2"/>
          <w:w w:val="115"/>
        </w:rPr>
        <w:t>.</w:t>
      </w:r>
      <w:r>
        <w:rPr>
          <w:color w:val="231F20"/>
          <w:spacing w:val="-19"/>
          <w:w w:val="115"/>
        </w:rPr>
        <w:t> </w:t>
      </w:r>
      <w:r>
        <w:rPr>
          <w:color w:val="231F20"/>
          <w:w w:val="115"/>
        </w:rPr>
        <w:t>A</w:t>
      </w:r>
      <w:r>
        <w:rPr>
          <w:color w:val="231F20"/>
          <w:spacing w:val="-18"/>
          <w:w w:val="115"/>
        </w:rPr>
        <w:t> </w:t>
      </w:r>
      <w:r>
        <w:rPr>
          <w:color w:val="231F20"/>
          <w:spacing w:val="-2"/>
          <w:w w:val="115"/>
        </w:rPr>
        <w:t>g</w:t>
      </w:r>
      <w:r>
        <w:rPr>
          <w:color w:val="231F20"/>
          <w:spacing w:val="-3"/>
          <w:w w:val="115"/>
        </w:rPr>
        <w:t>é</w:t>
      </w:r>
      <w:r>
        <w:rPr>
          <w:color w:val="231F20"/>
          <w:spacing w:val="-2"/>
          <w:w w:val="115"/>
        </w:rPr>
        <w:t>p</w:t>
      </w:r>
      <w:r>
        <w:rPr>
          <w:color w:val="231F20"/>
          <w:spacing w:val="-3"/>
          <w:w w:val="115"/>
        </w:rPr>
        <w:t>észe</w:t>
      </w:r>
      <w:r>
        <w:rPr>
          <w:color w:val="231F20"/>
          <w:spacing w:val="-2"/>
          <w:w w:val="115"/>
        </w:rPr>
        <w:t>ti</w:t>
      </w:r>
      <w:r>
        <w:rPr>
          <w:color w:val="231F20"/>
          <w:spacing w:val="-19"/>
          <w:w w:val="115"/>
        </w:rPr>
        <w:t> </w:t>
      </w:r>
      <w:r>
        <w:rPr>
          <w:color w:val="231F20"/>
          <w:w w:val="115"/>
        </w:rPr>
        <w:t>hűtő-fűtő</w:t>
      </w:r>
      <w:r>
        <w:rPr>
          <w:color w:val="231F20"/>
          <w:spacing w:val="51"/>
          <w:w w:val="116"/>
        </w:rPr>
        <w:t> </w:t>
      </w:r>
      <w:r>
        <w:rPr>
          <w:color w:val="231F20"/>
          <w:w w:val="115"/>
        </w:rPr>
        <w:t>panelek</w:t>
      </w:r>
      <w:r>
        <w:rPr>
          <w:color w:val="231F20"/>
          <w:spacing w:val="-28"/>
          <w:w w:val="115"/>
        </w:rPr>
        <w:t> </w:t>
      </w:r>
      <w:r>
        <w:rPr>
          <w:color w:val="231F20"/>
          <w:w w:val="115"/>
        </w:rPr>
        <w:t>a</w:t>
      </w:r>
      <w:r>
        <w:rPr>
          <w:color w:val="231F20"/>
          <w:spacing w:val="-28"/>
          <w:w w:val="115"/>
        </w:rPr>
        <w:t> </w:t>
      </w:r>
      <w:r>
        <w:rPr>
          <w:color w:val="231F20"/>
          <w:spacing w:val="-3"/>
          <w:w w:val="115"/>
        </w:rPr>
        <w:t>szere</w:t>
      </w:r>
      <w:r>
        <w:rPr>
          <w:color w:val="231F20"/>
          <w:spacing w:val="-2"/>
          <w:w w:val="115"/>
        </w:rPr>
        <w:t>lő</w:t>
      </w:r>
      <w:r>
        <w:rPr>
          <w:color w:val="231F20"/>
          <w:spacing w:val="-27"/>
          <w:w w:val="115"/>
        </w:rPr>
        <w:t> </w:t>
      </w:r>
      <w:r>
        <w:rPr>
          <w:color w:val="231F20"/>
          <w:w w:val="115"/>
        </w:rPr>
        <w:t>CD-profilok</w:t>
      </w:r>
      <w:r>
        <w:rPr>
          <w:color w:val="231F20"/>
          <w:spacing w:val="-28"/>
          <w:w w:val="115"/>
        </w:rPr>
        <w:t> </w:t>
      </w:r>
      <w:r>
        <w:rPr>
          <w:color w:val="231F20"/>
          <w:spacing w:val="-5"/>
          <w:w w:val="115"/>
        </w:rPr>
        <w:t>k</w:t>
      </w:r>
      <w:r>
        <w:rPr>
          <w:color w:val="231F20"/>
          <w:spacing w:val="-4"/>
          <w:w w:val="115"/>
        </w:rPr>
        <w:t>ö</w:t>
      </w:r>
      <w:r>
        <w:rPr>
          <w:color w:val="231F20"/>
          <w:spacing w:val="-5"/>
          <w:w w:val="115"/>
        </w:rPr>
        <w:t>zé</w:t>
      </w:r>
      <w:r>
        <w:rPr>
          <w:color w:val="231F20"/>
          <w:spacing w:val="-27"/>
          <w:w w:val="115"/>
        </w:rPr>
        <w:t> </w:t>
      </w:r>
      <w:r>
        <w:rPr>
          <w:color w:val="231F20"/>
          <w:spacing w:val="-1"/>
          <w:w w:val="115"/>
        </w:rPr>
        <w:t>k</w:t>
      </w:r>
      <w:r>
        <w:rPr>
          <w:color w:val="231F20"/>
          <w:spacing w:val="-2"/>
          <w:w w:val="115"/>
        </w:rPr>
        <w:t>erü</w:t>
      </w:r>
      <w:r>
        <w:rPr>
          <w:color w:val="231F20"/>
          <w:spacing w:val="-1"/>
          <w:w w:val="115"/>
        </w:rPr>
        <w:t>l</w:t>
      </w:r>
      <w:r>
        <w:rPr>
          <w:color w:val="231F20"/>
          <w:spacing w:val="-2"/>
          <w:w w:val="115"/>
        </w:rPr>
        <w:t>nek</w:t>
      </w:r>
      <w:r>
        <w:rPr/>
      </w:r>
    </w:p>
    <w:p>
      <w:pPr>
        <w:pStyle w:val="BodyText"/>
        <w:spacing w:line="250" w:lineRule="auto"/>
        <w:ind w:left="714" w:right="5834"/>
        <w:jc w:val="left"/>
      </w:pPr>
      <w:r>
        <w:rPr>
          <w:color w:val="231F20"/>
          <w:spacing w:val="-3"/>
          <w:w w:val="110"/>
        </w:rPr>
        <w:t>e</w:t>
      </w:r>
      <w:r>
        <w:rPr>
          <w:color w:val="231F20"/>
          <w:spacing w:val="-2"/>
          <w:w w:val="110"/>
        </w:rPr>
        <w:t>lh</w:t>
      </w:r>
      <w:r>
        <w:rPr>
          <w:color w:val="231F20"/>
          <w:spacing w:val="-3"/>
          <w:w w:val="110"/>
        </w:rPr>
        <w:t>e</w:t>
      </w:r>
      <w:r>
        <w:rPr>
          <w:color w:val="231F20"/>
          <w:spacing w:val="-2"/>
          <w:w w:val="110"/>
        </w:rPr>
        <w:t>ly</w:t>
      </w:r>
      <w:r>
        <w:rPr>
          <w:color w:val="231F20"/>
          <w:spacing w:val="-3"/>
          <w:w w:val="110"/>
        </w:rPr>
        <w:t>e</w:t>
      </w:r>
      <w:r>
        <w:rPr>
          <w:color w:val="231F20"/>
          <w:spacing w:val="-2"/>
          <w:w w:val="110"/>
        </w:rPr>
        <w:t>z</w:t>
      </w:r>
      <w:r>
        <w:rPr>
          <w:color w:val="231F20"/>
          <w:spacing w:val="-3"/>
          <w:w w:val="110"/>
        </w:rPr>
        <w:t>és</w:t>
      </w:r>
      <w:r>
        <w:rPr>
          <w:color w:val="231F20"/>
          <w:spacing w:val="-2"/>
          <w:w w:val="110"/>
        </w:rPr>
        <w:t>r</w:t>
      </w:r>
      <w:r>
        <w:rPr>
          <w:color w:val="231F20"/>
          <w:spacing w:val="-3"/>
          <w:w w:val="110"/>
        </w:rPr>
        <w:t>e,</w:t>
      </w:r>
      <w:r>
        <w:rPr>
          <w:color w:val="231F20"/>
          <w:spacing w:val="8"/>
          <w:w w:val="110"/>
        </w:rPr>
        <w:t> </w:t>
      </w:r>
      <w:r>
        <w:rPr>
          <w:color w:val="231F20"/>
          <w:spacing w:val="-1"/>
          <w:w w:val="110"/>
        </w:rPr>
        <w:t>m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jd</w:t>
      </w:r>
      <w:r>
        <w:rPr>
          <w:color w:val="231F20"/>
          <w:spacing w:val="8"/>
          <w:w w:val="110"/>
        </w:rPr>
        <w:t> 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zt</w:t>
      </w:r>
      <w:r>
        <w:rPr>
          <w:color w:val="231F20"/>
          <w:spacing w:val="8"/>
          <w:w w:val="110"/>
        </w:rPr>
        <w:t> </w:t>
      </w:r>
      <w:r>
        <w:rPr>
          <w:color w:val="231F20"/>
          <w:spacing w:val="-4"/>
          <w:w w:val="110"/>
        </w:rPr>
        <w:t>köv</w:t>
      </w:r>
      <w:r>
        <w:rPr>
          <w:color w:val="231F20"/>
          <w:spacing w:val="-5"/>
          <w:w w:val="110"/>
        </w:rPr>
        <w:t>e</w:t>
      </w:r>
      <w:r>
        <w:rPr>
          <w:color w:val="231F20"/>
          <w:spacing w:val="-4"/>
          <w:w w:val="110"/>
        </w:rPr>
        <w:t>ti</w:t>
      </w:r>
      <w:r>
        <w:rPr>
          <w:color w:val="231F20"/>
          <w:spacing w:val="8"/>
          <w:w w:val="110"/>
        </w:rPr>
        <w:t> 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z</w:t>
      </w:r>
      <w:r>
        <w:rPr>
          <w:color w:val="231F20"/>
          <w:spacing w:val="8"/>
          <w:w w:val="110"/>
        </w:rPr>
        <w:t> </w:t>
      </w:r>
      <w:r>
        <w:rPr>
          <w:color w:val="231F20"/>
          <w:spacing w:val="-3"/>
          <w:w w:val="110"/>
        </w:rPr>
        <w:t>á</w:t>
      </w:r>
      <w:r>
        <w:rPr>
          <w:color w:val="231F20"/>
          <w:spacing w:val="-2"/>
          <w:w w:val="110"/>
        </w:rPr>
        <w:t>lm</w:t>
      </w:r>
      <w:r>
        <w:rPr>
          <w:color w:val="231F20"/>
          <w:spacing w:val="-3"/>
          <w:w w:val="110"/>
        </w:rPr>
        <w:t>e</w:t>
      </w:r>
      <w:r>
        <w:rPr>
          <w:color w:val="231F20"/>
          <w:spacing w:val="-2"/>
          <w:w w:val="110"/>
        </w:rPr>
        <w:t>nny</w:t>
      </w:r>
      <w:r>
        <w:rPr>
          <w:color w:val="231F20"/>
          <w:spacing w:val="-3"/>
          <w:w w:val="110"/>
        </w:rPr>
        <w:t>e</w:t>
      </w:r>
      <w:r>
        <w:rPr>
          <w:color w:val="231F20"/>
          <w:spacing w:val="-2"/>
          <w:w w:val="110"/>
        </w:rPr>
        <w:t>z</w:t>
      </w:r>
      <w:r>
        <w:rPr>
          <w:color w:val="231F20"/>
          <w:spacing w:val="-3"/>
          <w:w w:val="110"/>
        </w:rPr>
        <w:t>e</w:t>
      </w:r>
      <w:r>
        <w:rPr>
          <w:color w:val="231F20"/>
          <w:spacing w:val="-2"/>
          <w:w w:val="110"/>
        </w:rPr>
        <w:t>t</w:t>
      </w:r>
      <w:r>
        <w:rPr>
          <w:color w:val="231F20"/>
          <w:spacing w:val="8"/>
          <w:w w:val="110"/>
        </w:rPr>
        <w:t> </w:t>
      </w:r>
      <w:r>
        <w:rPr>
          <w:color w:val="231F20"/>
          <w:spacing w:val="-1"/>
          <w:w w:val="110"/>
        </w:rPr>
        <w:t>bor</w:t>
      </w:r>
      <w:r>
        <w:rPr>
          <w:color w:val="231F20"/>
          <w:spacing w:val="-2"/>
          <w:w w:val="110"/>
        </w:rPr>
        <w:t>í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ása</w:t>
      </w:r>
      <w:r>
        <w:rPr>
          <w:color w:val="231F20"/>
          <w:spacing w:val="57"/>
          <w:w w:val="104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-4"/>
          <w:w w:val="110"/>
        </w:rPr>
        <w:t> </w:t>
      </w:r>
      <w:r>
        <w:rPr>
          <w:color w:val="231F20"/>
          <w:spacing w:val="-2"/>
          <w:w w:val="110"/>
        </w:rPr>
        <w:t>Ri</w:t>
      </w:r>
      <w:r>
        <w:rPr>
          <w:color w:val="231F20"/>
          <w:spacing w:val="-1"/>
          <w:w w:val="110"/>
        </w:rPr>
        <w:t>gip</w:t>
      </w:r>
      <w:r>
        <w:rPr>
          <w:color w:val="231F20"/>
          <w:spacing w:val="-2"/>
          <w:w w:val="110"/>
        </w:rPr>
        <w:t>s</w:t>
      </w:r>
      <w:r>
        <w:rPr>
          <w:color w:val="231F20"/>
          <w:spacing w:val="-1"/>
          <w:w w:val="110"/>
          <w:position w:val="6"/>
          <w:sz w:val="10"/>
        </w:rPr>
        <w:t>®</w:t>
      </w:r>
      <w:r>
        <w:rPr>
          <w:color w:val="231F20"/>
          <w:spacing w:val="22"/>
          <w:w w:val="110"/>
          <w:position w:val="6"/>
          <w:sz w:val="10"/>
        </w:rPr>
        <w:t> </w:t>
      </w:r>
      <w:r>
        <w:rPr>
          <w:color w:val="231F20"/>
          <w:spacing w:val="-2"/>
          <w:w w:val="110"/>
        </w:rPr>
        <w:t>C</w:t>
      </w:r>
      <w:r>
        <w:rPr>
          <w:color w:val="231F20"/>
          <w:spacing w:val="-1"/>
          <w:w w:val="110"/>
        </w:rPr>
        <w:t>lim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3"/>
          <w:w w:val="110"/>
        </w:rPr>
        <w:t> </w:t>
      </w:r>
      <w:r>
        <w:rPr>
          <w:color w:val="231F20"/>
          <w:spacing w:val="-7"/>
          <w:w w:val="110"/>
        </w:rPr>
        <w:t>T</w:t>
      </w:r>
      <w:r>
        <w:rPr>
          <w:color w:val="231F20"/>
          <w:spacing w:val="-6"/>
          <w:w w:val="110"/>
        </w:rPr>
        <w:t>op</w:t>
      </w:r>
      <w:r>
        <w:rPr>
          <w:color w:val="231F20"/>
          <w:spacing w:val="-4"/>
          <w:w w:val="110"/>
        </w:rPr>
        <w:t> </w:t>
      </w:r>
      <w:r>
        <w:rPr>
          <w:color w:val="231F20"/>
          <w:spacing w:val="1"/>
          <w:w w:val="110"/>
        </w:rPr>
        <w:t>RF</w:t>
      </w:r>
      <w:r>
        <w:rPr>
          <w:color w:val="231F20"/>
          <w:spacing w:val="-3"/>
          <w:w w:val="110"/>
        </w:rPr>
        <w:t> </w:t>
      </w:r>
      <w:r>
        <w:rPr>
          <w:color w:val="231F20"/>
          <w:spacing w:val="1"/>
          <w:w w:val="110"/>
        </w:rPr>
        <w:t>1</w:t>
      </w:r>
      <w:r>
        <w:rPr>
          <w:color w:val="231F20"/>
          <w:w w:val="110"/>
        </w:rPr>
        <w:t>0</w:t>
      </w:r>
      <w:r>
        <w:rPr>
          <w:color w:val="231F20"/>
          <w:spacing w:val="-3"/>
          <w:w w:val="110"/>
        </w:rPr>
        <w:t> </w:t>
      </w:r>
      <w:r>
        <w:rPr>
          <w:color w:val="231F20"/>
          <w:spacing w:val="-2"/>
          <w:w w:val="110"/>
        </w:rPr>
        <w:t>é</w:t>
      </w:r>
      <w:r>
        <w:rPr>
          <w:color w:val="231F20"/>
          <w:spacing w:val="-1"/>
          <w:w w:val="110"/>
        </w:rPr>
        <w:t>p</w:t>
      </w:r>
      <w:r>
        <w:rPr>
          <w:color w:val="231F20"/>
          <w:spacing w:val="-2"/>
          <w:w w:val="110"/>
        </w:rPr>
        <w:t>í</w:t>
      </w:r>
      <w:r>
        <w:rPr>
          <w:color w:val="231F20"/>
          <w:spacing w:val="-1"/>
          <w:w w:val="110"/>
        </w:rPr>
        <w:t>től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m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zz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l</w:t>
      </w:r>
      <w:r>
        <w:rPr>
          <w:color w:val="231F20"/>
          <w:spacing w:val="-2"/>
          <w:w w:val="110"/>
        </w:rPr>
        <w:t>.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-4"/>
          <w:w w:val="110"/>
        </w:rPr>
        <w:t> </w:t>
      </w:r>
      <w:r>
        <w:rPr>
          <w:color w:val="231F20"/>
          <w:spacing w:val="-1"/>
          <w:w w:val="110"/>
        </w:rPr>
        <w:t>l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pok</w:t>
      </w:r>
      <w:r>
        <w:rPr>
          <w:color w:val="231F20"/>
          <w:spacing w:val="31"/>
          <w:w w:val="113"/>
        </w:rPr>
        <w:t> </w:t>
      </w:r>
      <w:r>
        <w:rPr>
          <w:color w:val="231F20"/>
          <w:spacing w:val="-2"/>
          <w:w w:val="110"/>
        </w:rPr>
        <w:t>c</w:t>
      </w:r>
      <w:r>
        <w:rPr>
          <w:color w:val="231F20"/>
          <w:spacing w:val="-3"/>
          <w:w w:val="110"/>
        </w:rPr>
        <w:t>sa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3"/>
          <w:w w:val="110"/>
        </w:rPr>
        <w:t>a</w:t>
      </w:r>
      <w:r>
        <w:rPr>
          <w:color w:val="231F20"/>
          <w:spacing w:val="-2"/>
          <w:w w:val="110"/>
        </w:rPr>
        <w:t>roz</w:t>
      </w:r>
      <w:r>
        <w:rPr>
          <w:color w:val="231F20"/>
          <w:spacing w:val="-3"/>
          <w:w w:val="110"/>
        </w:rPr>
        <w:t>ása</w:t>
      </w:r>
      <w:r>
        <w:rPr>
          <w:color w:val="231F20"/>
          <w:spacing w:val="2"/>
          <w:w w:val="110"/>
        </w:rPr>
        <w:t> </w:t>
      </w:r>
      <w:r>
        <w:rPr>
          <w:color w:val="231F20"/>
          <w:spacing w:val="-2"/>
          <w:w w:val="110"/>
        </w:rPr>
        <w:t>Ha</w:t>
      </w:r>
      <w:r>
        <w:rPr>
          <w:color w:val="231F20"/>
          <w:spacing w:val="-1"/>
          <w:w w:val="110"/>
        </w:rPr>
        <w:t>rtFix</w:t>
      </w:r>
      <w:r>
        <w:rPr>
          <w:color w:val="231F20"/>
          <w:spacing w:val="2"/>
          <w:w w:val="110"/>
        </w:rPr>
        <w:t> </w:t>
      </w:r>
      <w:r>
        <w:rPr>
          <w:color w:val="231F20"/>
          <w:spacing w:val="-1"/>
          <w:w w:val="110"/>
        </w:rPr>
        <w:t>v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gy</w:t>
      </w:r>
      <w:r>
        <w:rPr>
          <w:color w:val="231F20"/>
          <w:spacing w:val="2"/>
          <w:w w:val="110"/>
        </w:rPr>
        <w:t> </w:t>
      </w:r>
      <w:r>
        <w:rPr>
          <w:color w:val="231F20"/>
          <w:spacing w:val="-2"/>
          <w:w w:val="110"/>
        </w:rPr>
        <w:t>Ha</w:t>
      </w:r>
      <w:r>
        <w:rPr>
          <w:color w:val="231F20"/>
          <w:spacing w:val="-1"/>
          <w:w w:val="110"/>
        </w:rPr>
        <w:t>rtFix</w:t>
      </w:r>
      <w:r>
        <w:rPr>
          <w:color w:val="231F20"/>
          <w:spacing w:val="2"/>
          <w:w w:val="110"/>
        </w:rPr>
        <w:t> </w:t>
      </w:r>
      <w:r>
        <w:rPr>
          <w:color w:val="231F20"/>
          <w:spacing w:val="1"/>
          <w:w w:val="110"/>
        </w:rPr>
        <w:t>HD</w:t>
      </w:r>
      <w:r>
        <w:rPr>
          <w:color w:val="231F20"/>
          <w:spacing w:val="2"/>
          <w:w w:val="110"/>
        </w:rPr>
        <w:t> </w:t>
      </w:r>
      <w:r>
        <w:rPr>
          <w:color w:val="231F20"/>
          <w:spacing w:val="-1"/>
          <w:w w:val="110"/>
        </w:rPr>
        <w:t>c</w:t>
      </w:r>
      <w:r>
        <w:rPr>
          <w:color w:val="231F20"/>
          <w:spacing w:val="-2"/>
          <w:w w:val="110"/>
        </w:rPr>
        <w:t>sa</w:t>
      </w:r>
      <w:r>
        <w:rPr>
          <w:color w:val="231F20"/>
          <w:spacing w:val="-1"/>
          <w:w w:val="110"/>
        </w:rPr>
        <w:t>v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rokk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l</w:t>
      </w:r>
      <w:r>
        <w:rPr>
          <w:color w:val="231F20"/>
          <w:spacing w:val="43"/>
          <w:w w:val="118"/>
        </w:rPr>
        <w:t> </w:t>
      </w:r>
      <w:r>
        <w:rPr>
          <w:color w:val="231F20"/>
          <w:spacing w:val="-1"/>
          <w:w w:val="110"/>
        </w:rPr>
        <w:t>tört</w:t>
      </w:r>
      <w:r>
        <w:rPr>
          <w:color w:val="231F20"/>
          <w:spacing w:val="-2"/>
          <w:w w:val="110"/>
        </w:rPr>
        <w:t>é</w:t>
      </w:r>
      <w:r>
        <w:rPr>
          <w:color w:val="231F20"/>
          <w:spacing w:val="-1"/>
          <w:w w:val="110"/>
        </w:rPr>
        <w:t>nik</w:t>
      </w:r>
      <w:r>
        <w:rPr>
          <w:color w:val="231F20"/>
          <w:spacing w:val="-2"/>
          <w:w w:val="110"/>
        </w:rPr>
        <w:t>.</w:t>
      </w:r>
      <w:r>
        <w:rPr>
          <w:color w:val="231F20"/>
          <w:spacing w:val="30"/>
          <w:w w:val="110"/>
        </w:rPr>
        <w:t> </w:t>
      </w:r>
      <w:r>
        <w:rPr>
          <w:color w:val="231F20"/>
          <w:spacing w:val="-4"/>
          <w:w w:val="110"/>
        </w:rPr>
        <w:t>Ta</w:t>
      </w:r>
      <w:r>
        <w:rPr>
          <w:color w:val="231F20"/>
          <w:spacing w:val="-3"/>
          <w:w w:val="110"/>
        </w:rPr>
        <w:t>p</w:t>
      </w:r>
      <w:r>
        <w:rPr>
          <w:color w:val="231F20"/>
          <w:spacing w:val="-4"/>
          <w:w w:val="110"/>
        </w:rPr>
        <w:t>é</w:t>
      </w:r>
      <w:r>
        <w:rPr>
          <w:color w:val="231F20"/>
          <w:spacing w:val="-3"/>
          <w:w w:val="110"/>
        </w:rPr>
        <w:t>táz</w:t>
      </w:r>
      <w:r>
        <w:rPr>
          <w:color w:val="231F20"/>
          <w:spacing w:val="-4"/>
          <w:w w:val="110"/>
        </w:rPr>
        <w:t>ás</w:t>
      </w:r>
      <w:r>
        <w:rPr>
          <w:color w:val="231F20"/>
          <w:spacing w:val="-3"/>
          <w:w w:val="110"/>
        </w:rPr>
        <w:t>hoz</w:t>
      </w:r>
      <w:r>
        <w:rPr>
          <w:color w:val="231F20"/>
          <w:spacing w:val="31"/>
          <w:w w:val="110"/>
        </w:rPr>
        <w:t> </w:t>
      </w:r>
      <w:r>
        <w:rPr>
          <w:color w:val="231F20"/>
          <w:spacing w:val="-1"/>
          <w:w w:val="110"/>
        </w:rPr>
        <w:t>l</w:t>
      </w:r>
      <w:r>
        <w:rPr>
          <w:color w:val="231F20"/>
          <w:spacing w:val="-2"/>
          <w:w w:val="110"/>
        </w:rPr>
        <w:t>é</w:t>
      </w:r>
      <w:r>
        <w:rPr>
          <w:color w:val="231F20"/>
          <w:spacing w:val="-1"/>
          <w:w w:val="110"/>
        </w:rPr>
        <w:t>g</w:t>
      </w:r>
      <w:r>
        <w:rPr>
          <w:color w:val="231F20"/>
          <w:spacing w:val="-2"/>
          <w:w w:val="110"/>
        </w:rPr>
        <w:t>á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r</w:t>
      </w:r>
      <w:r>
        <w:rPr>
          <w:color w:val="231F20"/>
          <w:spacing w:val="-2"/>
          <w:w w:val="110"/>
        </w:rPr>
        <w:t>es</w:t>
      </w:r>
      <w:r>
        <w:rPr>
          <w:color w:val="231F20"/>
          <w:spacing w:val="-1"/>
          <w:w w:val="110"/>
        </w:rPr>
        <w:t>ztő</w:t>
      </w:r>
      <w:r>
        <w:rPr>
          <w:color w:val="231F20"/>
          <w:spacing w:val="30"/>
          <w:w w:val="110"/>
        </w:rPr>
        <w:t> </w:t>
      </w:r>
      <w:r>
        <w:rPr>
          <w:color w:val="231F20"/>
          <w:spacing w:val="-1"/>
          <w:w w:val="110"/>
        </w:rPr>
        <w:t>tap</w:t>
      </w:r>
      <w:r>
        <w:rPr>
          <w:color w:val="231F20"/>
          <w:spacing w:val="-2"/>
          <w:w w:val="110"/>
        </w:rPr>
        <w:t>é</w:t>
      </w:r>
      <w:r>
        <w:rPr>
          <w:color w:val="231F20"/>
          <w:spacing w:val="-1"/>
          <w:w w:val="110"/>
        </w:rPr>
        <w:t>ta</w:t>
      </w:r>
      <w:r>
        <w:rPr>
          <w:color w:val="231F20"/>
          <w:spacing w:val="37"/>
          <w:w w:val="117"/>
        </w:rPr>
        <w:t> </w:t>
      </w:r>
      <w:r>
        <w:rPr>
          <w:color w:val="231F20"/>
          <w:spacing w:val="-1"/>
          <w:w w:val="110"/>
        </w:rPr>
        <w:t>h</w:t>
      </w:r>
      <w:r>
        <w:rPr>
          <w:color w:val="231F20"/>
          <w:spacing w:val="-2"/>
          <w:w w:val="110"/>
        </w:rPr>
        <w:t>as</w:t>
      </w:r>
      <w:r>
        <w:rPr>
          <w:color w:val="231F20"/>
          <w:spacing w:val="-1"/>
          <w:w w:val="110"/>
        </w:rPr>
        <w:t>zn</w:t>
      </w:r>
      <w:r>
        <w:rPr>
          <w:color w:val="231F20"/>
          <w:spacing w:val="-2"/>
          <w:w w:val="110"/>
        </w:rPr>
        <w:t>á</w:t>
      </w:r>
      <w:r>
        <w:rPr>
          <w:color w:val="231F20"/>
          <w:spacing w:val="-1"/>
          <w:w w:val="110"/>
        </w:rPr>
        <w:t>l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tát</w:t>
      </w:r>
      <w:r>
        <w:rPr>
          <w:color w:val="231F20"/>
          <w:spacing w:val="-5"/>
          <w:w w:val="110"/>
        </w:rPr>
        <w:t> </w:t>
      </w:r>
      <w:r>
        <w:rPr>
          <w:color w:val="231F20"/>
          <w:spacing w:val="-1"/>
          <w:w w:val="110"/>
        </w:rPr>
        <w:t>j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v</w:t>
      </w:r>
      <w:r>
        <w:rPr>
          <w:color w:val="231F20"/>
          <w:spacing w:val="-2"/>
          <w:w w:val="110"/>
        </w:rPr>
        <w:t>as</w:t>
      </w:r>
      <w:r>
        <w:rPr>
          <w:color w:val="231F20"/>
          <w:spacing w:val="-1"/>
          <w:w w:val="110"/>
        </w:rPr>
        <w:t>oljuk</w:t>
      </w:r>
      <w:r>
        <w:rPr>
          <w:color w:val="231F20"/>
          <w:spacing w:val="-2"/>
          <w:w w:val="110"/>
        </w:rPr>
        <w:t>.</w:t>
      </w:r>
      <w:r>
        <w:rPr/>
      </w:r>
    </w:p>
    <w:p>
      <w:pPr>
        <w:pStyle w:val="BodyText"/>
        <w:spacing w:line="240" w:lineRule="auto" w:before="158"/>
        <w:ind w:left="714" w:right="0"/>
        <w:jc w:val="left"/>
      </w:pPr>
      <w:r>
        <w:rPr>
          <w:color w:val="231F20"/>
          <w:spacing w:val="-2"/>
          <w:w w:val="115"/>
        </w:rPr>
        <w:t>X=</w:t>
      </w:r>
      <w:r>
        <w:rPr>
          <w:color w:val="231F20"/>
          <w:spacing w:val="-1"/>
          <w:w w:val="115"/>
        </w:rPr>
        <w:t>900</w:t>
      </w:r>
      <w:r>
        <w:rPr>
          <w:color w:val="231F20"/>
          <w:spacing w:val="-14"/>
          <w:w w:val="115"/>
        </w:rPr>
        <w:t> </w:t>
      </w:r>
      <w:r>
        <w:rPr>
          <w:color w:val="231F20"/>
          <w:spacing w:val="1"/>
          <w:w w:val="115"/>
        </w:rPr>
        <w:t>mm,</w:t>
      </w:r>
      <w:r>
        <w:rPr>
          <w:color w:val="231F20"/>
          <w:spacing w:val="-13"/>
          <w:w w:val="115"/>
        </w:rPr>
        <w:t> </w:t>
      </w:r>
      <w:r>
        <w:rPr>
          <w:color w:val="231F20"/>
          <w:spacing w:val="-3"/>
          <w:w w:val="115"/>
        </w:rPr>
        <w:t>Y=</w:t>
      </w:r>
      <w:r>
        <w:rPr>
          <w:color w:val="231F20"/>
          <w:spacing w:val="-4"/>
          <w:w w:val="115"/>
        </w:rPr>
        <w:t>1</w:t>
      </w:r>
      <w:r>
        <w:rPr>
          <w:color w:val="231F20"/>
          <w:spacing w:val="-2"/>
          <w:w w:val="115"/>
        </w:rPr>
        <w:t>000</w:t>
      </w:r>
      <w:r>
        <w:rPr>
          <w:color w:val="231F20"/>
          <w:spacing w:val="-13"/>
          <w:w w:val="115"/>
        </w:rPr>
        <w:t> </w:t>
      </w:r>
      <w:r>
        <w:rPr>
          <w:color w:val="231F20"/>
          <w:spacing w:val="1"/>
          <w:w w:val="115"/>
        </w:rPr>
        <w:t>mm,</w:t>
      </w:r>
      <w:r>
        <w:rPr>
          <w:color w:val="231F20"/>
          <w:spacing w:val="-13"/>
          <w:w w:val="115"/>
        </w:rPr>
        <w:t> </w:t>
      </w:r>
      <w:r>
        <w:rPr>
          <w:color w:val="231F20"/>
          <w:spacing w:val="2"/>
          <w:w w:val="115"/>
        </w:rPr>
        <w:t>Z</w:t>
      </w:r>
      <w:r>
        <w:rPr>
          <w:rFonts w:ascii="Symbol" w:hAnsi="Symbol" w:cs="Symbol" w:eastAsia="Symbol"/>
          <w:color w:val="231F20"/>
          <w:spacing w:val="2"/>
          <w:w w:val="115"/>
        </w:rPr>
        <w:t></w:t>
      </w:r>
      <w:r>
        <w:rPr>
          <w:color w:val="231F20"/>
          <w:spacing w:val="1"/>
          <w:w w:val="115"/>
        </w:rPr>
        <w:t>400</w:t>
      </w:r>
      <w:r>
        <w:rPr>
          <w:color w:val="231F20"/>
          <w:spacing w:val="-14"/>
          <w:w w:val="115"/>
        </w:rPr>
        <w:t> </w:t>
      </w:r>
      <w:r>
        <w:rPr>
          <w:color w:val="231F20"/>
          <w:w w:val="115"/>
        </w:rPr>
        <w:t>mm</w:t>
      </w:r>
      <w:r>
        <w:rPr/>
      </w:r>
    </w:p>
    <w:p>
      <w:pPr>
        <w:pStyle w:val="BodyText"/>
        <w:spacing w:line="240" w:lineRule="auto" w:before="7"/>
        <w:ind w:left="714" w:right="0" w:hanging="1"/>
        <w:jc w:val="left"/>
      </w:pPr>
      <w:r>
        <w:rPr>
          <w:color w:val="231F20"/>
          <w:w w:val="115"/>
        </w:rPr>
        <w:t>A</w:t>
      </w:r>
      <w:r>
        <w:rPr>
          <w:color w:val="231F20"/>
          <w:spacing w:val="-29"/>
          <w:w w:val="115"/>
        </w:rPr>
        <w:t> </w:t>
      </w:r>
      <w:r>
        <w:rPr>
          <w:color w:val="231F20"/>
          <w:w w:val="115"/>
        </w:rPr>
        <w:t>hűtő-fűtő</w:t>
      </w:r>
      <w:r>
        <w:rPr>
          <w:color w:val="231F20"/>
          <w:spacing w:val="-28"/>
          <w:w w:val="115"/>
        </w:rPr>
        <w:t> </w:t>
      </w:r>
      <w:r>
        <w:rPr>
          <w:color w:val="231F20"/>
          <w:w w:val="115"/>
        </w:rPr>
        <w:t>panelek</w:t>
      </w:r>
      <w:r>
        <w:rPr>
          <w:color w:val="231F20"/>
          <w:spacing w:val="-29"/>
          <w:w w:val="115"/>
        </w:rPr>
        <w:t> </w:t>
      </w:r>
      <w:r>
        <w:rPr>
          <w:color w:val="231F20"/>
          <w:spacing w:val="-2"/>
          <w:w w:val="115"/>
        </w:rPr>
        <w:t>szé</w:t>
      </w:r>
      <w:r>
        <w:rPr>
          <w:color w:val="231F20"/>
          <w:spacing w:val="-1"/>
          <w:w w:val="115"/>
        </w:rPr>
        <w:t>l</w:t>
      </w:r>
      <w:r>
        <w:rPr>
          <w:color w:val="231F20"/>
          <w:spacing w:val="-2"/>
          <w:w w:val="115"/>
        </w:rPr>
        <w:t>essé</w:t>
      </w:r>
      <w:r>
        <w:rPr>
          <w:color w:val="231F20"/>
          <w:spacing w:val="-1"/>
          <w:w w:val="115"/>
        </w:rPr>
        <w:t>gi</w:t>
      </w:r>
      <w:r>
        <w:rPr>
          <w:color w:val="231F20"/>
          <w:spacing w:val="-28"/>
          <w:w w:val="115"/>
        </w:rPr>
        <w:t> </w:t>
      </w:r>
      <w:r>
        <w:rPr>
          <w:color w:val="231F20"/>
          <w:spacing w:val="-1"/>
          <w:w w:val="115"/>
        </w:rPr>
        <w:t>mér</w:t>
      </w:r>
      <w:r>
        <w:rPr>
          <w:color w:val="231F20"/>
          <w:spacing w:val="-2"/>
          <w:w w:val="115"/>
        </w:rPr>
        <w:t>e</w:t>
      </w:r>
      <w:r>
        <w:rPr>
          <w:color w:val="231F20"/>
          <w:spacing w:val="-1"/>
          <w:w w:val="115"/>
        </w:rPr>
        <w:t>t</w:t>
      </w:r>
      <w:r>
        <w:rPr>
          <w:color w:val="231F20"/>
          <w:spacing w:val="-2"/>
          <w:w w:val="115"/>
        </w:rPr>
        <w:t>éhez</w:t>
      </w:r>
      <w:r>
        <w:rPr>
          <w:color w:val="231F20"/>
          <w:spacing w:val="-28"/>
          <w:w w:val="115"/>
        </w:rPr>
        <w:t> </w:t>
      </w:r>
      <w:r>
        <w:rPr>
          <w:color w:val="231F20"/>
          <w:spacing w:val="-1"/>
          <w:w w:val="115"/>
        </w:rPr>
        <w:t>ig</w:t>
      </w:r>
      <w:r>
        <w:rPr>
          <w:color w:val="231F20"/>
          <w:spacing w:val="-2"/>
          <w:w w:val="115"/>
        </w:rPr>
        <w:t>az</w:t>
      </w:r>
      <w:r>
        <w:rPr>
          <w:color w:val="231F20"/>
          <w:spacing w:val="-1"/>
          <w:w w:val="115"/>
        </w:rPr>
        <w:t>odv</w:t>
      </w:r>
      <w:r>
        <w:rPr>
          <w:color w:val="231F20"/>
          <w:spacing w:val="-2"/>
          <w:w w:val="115"/>
        </w:rPr>
        <w:t>a.</w:t>
      </w:r>
      <w:r>
        <w:rPr/>
      </w:r>
    </w:p>
    <w:p>
      <w:pPr>
        <w:spacing w:line="240" w:lineRule="auto" w:before="0"/>
        <w:rPr>
          <w:rFonts w:ascii="Arial" w:hAnsi="Arial" w:cs="Arial" w:eastAsia="Arial"/>
          <w:sz w:val="18"/>
          <w:szCs w:val="18"/>
        </w:rPr>
      </w:pPr>
    </w:p>
    <w:p>
      <w:pPr>
        <w:spacing w:line="240" w:lineRule="auto" w:before="0"/>
        <w:rPr>
          <w:rFonts w:ascii="Arial" w:hAnsi="Arial" w:cs="Arial" w:eastAsia="Arial"/>
          <w:sz w:val="18"/>
          <w:szCs w:val="18"/>
        </w:rPr>
      </w:pPr>
    </w:p>
    <w:p>
      <w:pPr>
        <w:spacing w:line="240" w:lineRule="auto" w:before="0"/>
        <w:rPr>
          <w:rFonts w:ascii="Arial" w:hAnsi="Arial" w:cs="Arial" w:eastAsia="Arial"/>
          <w:sz w:val="18"/>
          <w:szCs w:val="18"/>
        </w:rPr>
      </w:pPr>
    </w:p>
    <w:p>
      <w:pPr>
        <w:spacing w:line="240" w:lineRule="auto" w:before="9"/>
        <w:rPr>
          <w:rFonts w:ascii="Arial" w:hAnsi="Arial" w:cs="Arial" w:eastAsia="Arial"/>
          <w:sz w:val="20"/>
          <w:szCs w:val="20"/>
        </w:rPr>
      </w:pPr>
    </w:p>
    <w:p>
      <w:pPr>
        <w:pStyle w:val="BodyText"/>
        <w:spacing w:line="240" w:lineRule="auto"/>
        <w:ind w:left="714" w:right="0"/>
        <w:jc w:val="left"/>
      </w:pPr>
      <w:r>
        <w:rPr/>
        <w:pict>
          <v:group style="position:absolute;margin-left:53.149601pt;margin-top:1.071895pt;width:.1pt;height:8.550pt;mso-position-horizontal-relative:page;mso-position-vertical-relative:paragraph;z-index:1264" coordorigin="1063,21" coordsize="2,171">
            <v:shape style="position:absolute;left:1063;top:21;width:2;height:171" coordorigin="1063,21" coordsize="0,171" path="m1063,21l1063,192e" filled="false" stroked="true" strokeweight=".5pt" strokecolor="#006cb7">
              <v:path arrowok="t"/>
            </v:shape>
            <w10:wrap type="none"/>
          </v:group>
        </w:pict>
      </w:r>
      <w:r>
        <w:rPr>
          <w:color w:val="006CB7"/>
          <w:w w:val="105"/>
        </w:rPr>
        <w:t>2</w:t>
      </w:r>
      <w:r>
        <w:rPr/>
      </w:r>
    </w:p>
    <w:p>
      <w:pPr>
        <w:spacing w:after="0" w:line="240" w:lineRule="auto"/>
        <w:jc w:val="left"/>
        <w:sectPr>
          <w:headerReference w:type="default" r:id="rId12"/>
          <w:footerReference w:type="default" r:id="rId13"/>
          <w:pgSz w:w="11910" w:h="16840"/>
          <w:pgMar w:header="0" w:footer="0" w:top="1980" w:bottom="0" w:left="0" w:right="60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7"/>
        <w:rPr>
          <w:rFonts w:ascii="Arial" w:hAnsi="Arial" w:cs="Arial" w:eastAsia="Arial"/>
          <w:sz w:val="24"/>
          <w:szCs w:val="24"/>
        </w:rPr>
      </w:pPr>
    </w:p>
    <w:p>
      <w:pPr>
        <w:pStyle w:val="Heading5"/>
        <w:tabs>
          <w:tab w:pos="8391" w:val="left" w:leader="none"/>
        </w:tabs>
        <w:spacing w:line="240" w:lineRule="auto"/>
        <w:ind w:left="114" w:right="0"/>
        <w:jc w:val="left"/>
        <w:rPr>
          <w:b w:val="0"/>
          <w:bCs w:val="0"/>
          <w:sz w:val="20"/>
          <w:szCs w:val="20"/>
        </w:rPr>
      </w:pPr>
      <w:r>
        <w:rPr>
          <w:color w:val="006CB7"/>
          <w:w w:val="120"/>
        </w:rPr>
        <w:t>A</w:t>
      </w:r>
      <w:r>
        <w:rPr>
          <w:color w:val="006CB7"/>
          <w:spacing w:val="-33"/>
          <w:w w:val="120"/>
        </w:rPr>
        <w:t> </w:t>
      </w:r>
      <w:r>
        <w:rPr>
          <w:color w:val="006CB7"/>
          <w:spacing w:val="-6"/>
          <w:w w:val="120"/>
        </w:rPr>
        <w:t>K</w:t>
      </w:r>
      <w:r>
        <w:rPr>
          <w:color w:val="006CB7"/>
          <w:spacing w:val="-5"/>
          <w:w w:val="120"/>
        </w:rPr>
        <w:t>IVI</w:t>
      </w:r>
      <w:r>
        <w:rPr>
          <w:color w:val="006CB7"/>
          <w:spacing w:val="-6"/>
          <w:w w:val="120"/>
        </w:rPr>
        <w:t>TELE</w:t>
      </w:r>
      <w:r>
        <w:rPr>
          <w:color w:val="006CB7"/>
          <w:spacing w:val="-5"/>
          <w:w w:val="120"/>
        </w:rPr>
        <w:t>Z</w:t>
      </w:r>
      <w:r>
        <w:rPr>
          <w:color w:val="006CB7"/>
          <w:spacing w:val="-6"/>
          <w:w w:val="120"/>
        </w:rPr>
        <w:t>É</w:t>
      </w:r>
      <w:r>
        <w:rPr>
          <w:color w:val="006CB7"/>
          <w:spacing w:val="-5"/>
          <w:w w:val="120"/>
        </w:rPr>
        <w:t>S</w:t>
      </w:r>
      <w:r>
        <w:rPr>
          <w:color w:val="006CB7"/>
          <w:spacing w:val="-32"/>
          <w:w w:val="120"/>
        </w:rPr>
        <w:t> </w:t>
      </w:r>
      <w:r>
        <w:rPr>
          <w:color w:val="006CB7"/>
          <w:spacing w:val="-4"/>
          <w:w w:val="120"/>
        </w:rPr>
        <w:t>LÉPÉ</w:t>
      </w:r>
      <w:r>
        <w:rPr>
          <w:color w:val="006CB7"/>
          <w:spacing w:val="-3"/>
          <w:w w:val="120"/>
        </w:rPr>
        <w:t>S</w:t>
      </w:r>
      <w:r>
        <w:rPr>
          <w:color w:val="006CB7"/>
          <w:spacing w:val="-4"/>
          <w:w w:val="120"/>
        </w:rPr>
        <w:t>E</w:t>
      </w:r>
      <w:r>
        <w:rPr>
          <w:color w:val="006CB7"/>
          <w:spacing w:val="-3"/>
          <w:w w:val="120"/>
        </w:rPr>
        <w:t>I</w:t>
      </w:r>
      <w:r>
        <w:rPr>
          <w:color w:val="006CB7"/>
          <w:spacing w:val="-32"/>
          <w:w w:val="120"/>
        </w:rPr>
        <w:t> </w:t>
      </w:r>
      <w:r>
        <w:rPr>
          <w:color w:val="006CB7"/>
          <w:w w:val="120"/>
        </w:rPr>
        <w:t>–</w:t>
      </w:r>
      <w:r>
        <w:rPr>
          <w:color w:val="006CB7"/>
          <w:spacing w:val="-33"/>
          <w:w w:val="120"/>
        </w:rPr>
        <w:t> </w:t>
      </w:r>
      <w:r>
        <w:rPr>
          <w:color w:val="006CB7"/>
          <w:spacing w:val="-7"/>
          <w:w w:val="120"/>
        </w:rPr>
        <w:t>R</w:t>
      </w:r>
      <w:r>
        <w:rPr>
          <w:color w:val="006CB7"/>
          <w:spacing w:val="-6"/>
          <w:w w:val="120"/>
        </w:rPr>
        <w:t>ÖVID</w:t>
      </w:r>
      <w:r>
        <w:rPr>
          <w:color w:val="006CB7"/>
          <w:spacing w:val="-7"/>
          <w:w w:val="120"/>
        </w:rPr>
        <w:t>EN</w:t>
        <w:tab/>
      </w:r>
      <w:r>
        <w:rPr>
          <w:color w:val="006CB7"/>
          <w:spacing w:val="-1"/>
          <w:w w:val="120"/>
          <w:position w:val="3"/>
          <w:sz w:val="20"/>
          <w:szCs w:val="20"/>
        </w:rPr>
        <w:t>KI</w:t>
      </w:r>
      <w:r>
        <w:rPr>
          <w:color w:val="006CB7"/>
          <w:spacing w:val="-23"/>
          <w:w w:val="120"/>
          <w:position w:val="3"/>
          <w:sz w:val="20"/>
          <w:szCs w:val="20"/>
        </w:rPr>
        <w:t> </w:t>
      </w:r>
      <w:r>
        <w:rPr>
          <w:color w:val="006CB7"/>
          <w:spacing w:val="-3"/>
          <w:w w:val="120"/>
          <w:position w:val="3"/>
          <w:sz w:val="20"/>
          <w:szCs w:val="20"/>
        </w:rPr>
        <w:t>V</w:t>
      </w:r>
      <w:r>
        <w:rPr>
          <w:color w:val="006CB7"/>
          <w:spacing w:val="-4"/>
          <w:w w:val="120"/>
          <w:position w:val="3"/>
          <w:sz w:val="20"/>
          <w:szCs w:val="20"/>
        </w:rPr>
        <w:t>ÉG</w:t>
      </w:r>
      <w:r>
        <w:rPr>
          <w:color w:val="006CB7"/>
          <w:spacing w:val="-3"/>
          <w:w w:val="120"/>
          <w:position w:val="3"/>
          <w:sz w:val="20"/>
          <w:szCs w:val="20"/>
        </w:rPr>
        <w:t>ZI</w:t>
      </w:r>
      <w:r>
        <w:rPr>
          <w:b w:val="0"/>
          <w:bCs w:val="0"/>
          <w:sz w:val="20"/>
          <w:szCs w:val="20"/>
        </w:rPr>
      </w:r>
    </w:p>
    <w:p>
      <w:pPr>
        <w:spacing w:line="240" w:lineRule="auto" w:before="10"/>
        <w:rPr>
          <w:rFonts w:ascii="Trebuchet MS" w:hAnsi="Trebuchet MS" w:cs="Trebuchet MS" w:eastAsia="Trebuchet MS"/>
          <w:b/>
          <w:bCs/>
          <w:sz w:val="9"/>
          <w:szCs w:val="9"/>
        </w:rPr>
      </w:pPr>
    </w:p>
    <w:p>
      <w:pPr>
        <w:spacing w:line="20" w:lineRule="atLeast"/>
        <w:ind w:left="111" w:right="0" w:firstLine="0"/>
        <w:rPr>
          <w:rFonts w:ascii="Trebuchet MS" w:hAnsi="Trebuchet MS" w:cs="Trebuchet MS" w:eastAsia="Trebuchet MS"/>
          <w:sz w:val="2"/>
          <w:szCs w:val="2"/>
        </w:rPr>
      </w:pPr>
      <w:r>
        <w:rPr>
          <w:rFonts w:ascii="Trebuchet MS" w:hAnsi="Trebuchet MS" w:cs="Trebuchet MS" w:eastAsia="Trebuchet MS"/>
          <w:sz w:val="2"/>
          <w:szCs w:val="2"/>
        </w:rPr>
        <w:pict>
          <v:group style="width:513.35pt;height:.25pt;mso-position-horizontal-relative:char;mso-position-vertical-relative:line" coordorigin="0,0" coordsize="10267,5">
            <v:group style="position:absolute;left:3;top:3;width:10262;height:2" coordorigin="3,3" coordsize="10262,2">
              <v:shape style="position:absolute;left:3;top:3;width:10262;height:2" coordorigin="3,3" coordsize="10262,0" path="m3,3l10264,3e" filled="false" stroked="true" strokeweight=".250027pt" strokecolor="#006cb7">
                <v:path arrowok="t"/>
              </v:shape>
            </v:group>
          </v:group>
        </w:pict>
      </w:r>
      <w:r>
        <w:rPr>
          <w:rFonts w:ascii="Trebuchet MS" w:hAnsi="Trebuchet MS" w:cs="Trebuchet MS" w:eastAsia="Trebuchet MS"/>
          <w:sz w:val="2"/>
          <w:szCs w:val="2"/>
        </w:rPr>
      </w:r>
    </w:p>
    <w:p>
      <w:pPr>
        <w:spacing w:after="0" w:line="20" w:lineRule="atLeast"/>
        <w:rPr>
          <w:rFonts w:ascii="Trebuchet MS" w:hAnsi="Trebuchet MS" w:cs="Trebuchet MS" w:eastAsia="Trebuchet MS"/>
          <w:sz w:val="2"/>
          <w:szCs w:val="2"/>
        </w:rPr>
        <w:sectPr>
          <w:footerReference w:type="default" r:id="rId17"/>
          <w:pgSz w:w="11910" w:h="16840"/>
          <w:pgMar w:footer="293" w:header="0" w:top="1980" w:bottom="480" w:left="600" w:right="580"/>
        </w:sectPr>
      </w:pPr>
    </w:p>
    <w:p>
      <w:pPr>
        <w:pStyle w:val="BodyText"/>
        <w:numPr>
          <w:ilvl w:val="0"/>
          <w:numId w:val="5"/>
        </w:numPr>
        <w:tabs>
          <w:tab w:pos="455" w:val="left" w:leader="none"/>
        </w:tabs>
        <w:spacing w:line="249" w:lineRule="auto" w:before="61" w:after="0"/>
        <w:ind w:left="454" w:right="0" w:hanging="340"/>
        <w:jc w:val="left"/>
      </w:pPr>
      <w:r>
        <w:rPr>
          <w:color w:val="231F20"/>
          <w:w w:val="110"/>
        </w:rPr>
        <w:t>A</w:t>
      </w:r>
      <w:r>
        <w:rPr>
          <w:color w:val="231F20"/>
          <w:spacing w:val="6"/>
          <w:w w:val="110"/>
        </w:rPr>
        <w:t> </w:t>
      </w:r>
      <w:r>
        <w:rPr>
          <w:color w:val="231F20"/>
          <w:spacing w:val="-2"/>
          <w:w w:val="110"/>
        </w:rPr>
        <w:t>profilv</w:t>
      </w:r>
      <w:r>
        <w:rPr>
          <w:color w:val="231F20"/>
          <w:spacing w:val="-3"/>
          <w:w w:val="110"/>
        </w:rPr>
        <w:t>á</w:t>
      </w:r>
      <w:r>
        <w:rPr>
          <w:color w:val="231F20"/>
          <w:spacing w:val="-2"/>
          <w:w w:val="110"/>
        </w:rPr>
        <w:t>z</w:t>
      </w:r>
      <w:r>
        <w:rPr>
          <w:color w:val="231F20"/>
          <w:spacing w:val="6"/>
          <w:w w:val="110"/>
        </w:rPr>
        <w:t> </w:t>
      </w:r>
      <w:r>
        <w:rPr>
          <w:color w:val="231F20"/>
          <w:spacing w:val="-2"/>
          <w:w w:val="110"/>
        </w:rPr>
        <w:t>é</w:t>
      </w:r>
      <w:r>
        <w:rPr>
          <w:color w:val="231F20"/>
          <w:spacing w:val="-1"/>
          <w:w w:val="110"/>
        </w:rPr>
        <w:t>p</w:t>
      </w:r>
      <w:r>
        <w:rPr>
          <w:color w:val="231F20"/>
          <w:spacing w:val="-2"/>
          <w:w w:val="110"/>
        </w:rPr>
        <w:t>í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ése,</w:t>
      </w:r>
      <w:r>
        <w:rPr>
          <w:color w:val="231F20"/>
          <w:spacing w:val="6"/>
          <w:w w:val="110"/>
        </w:rPr>
        <w:t> </w:t>
      </w:r>
      <w:r>
        <w:rPr>
          <w:color w:val="231F20"/>
          <w:w w:val="110"/>
        </w:rPr>
        <w:t>R-UD</w:t>
      </w:r>
      <w:r>
        <w:rPr>
          <w:color w:val="231F20"/>
          <w:spacing w:val="7"/>
          <w:w w:val="110"/>
        </w:rPr>
        <w:t> </w:t>
      </w:r>
      <w:r>
        <w:rPr>
          <w:color w:val="231F20"/>
          <w:w w:val="110"/>
        </w:rPr>
        <w:t>30</w:t>
      </w:r>
      <w:r>
        <w:rPr>
          <w:color w:val="231F20"/>
          <w:spacing w:val="6"/>
          <w:w w:val="110"/>
        </w:rPr>
        <w:t> </w:t>
      </w:r>
      <w:r>
        <w:rPr>
          <w:color w:val="231F20"/>
          <w:w w:val="110"/>
        </w:rPr>
        <w:t>és</w:t>
      </w:r>
      <w:r>
        <w:rPr>
          <w:color w:val="231F20"/>
          <w:spacing w:val="6"/>
          <w:w w:val="110"/>
        </w:rPr>
        <w:t> </w:t>
      </w:r>
      <w:r>
        <w:rPr>
          <w:color w:val="231F20"/>
          <w:w w:val="110"/>
        </w:rPr>
        <w:t>R-CD</w:t>
      </w:r>
      <w:r>
        <w:rPr>
          <w:color w:val="231F20"/>
          <w:spacing w:val="6"/>
          <w:w w:val="110"/>
        </w:rPr>
        <w:t> </w:t>
      </w:r>
      <w:r>
        <w:rPr>
          <w:color w:val="231F20"/>
          <w:w w:val="110"/>
        </w:rPr>
        <w:t>60</w:t>
      </w:r>
      <w:r>
        <w:rPr>
          <w:color w:val="231F20"/>
          <w:spacing w:val="7"/>
          <w:w w:val="110"/>
        </w:rPr>
        <w:t> </w:t>
      </w:r>
      <w:r>
        <w:rPr>
          <w:color w:val="231F20"/>
          <w:spacing w:val="-2"/>
          <w:w w:val="110"/>
        </w:rPr>
        <w:t>R</w:t>
      </w:r>
      <w:r>
        <w:rPr>
          <w:color w:val="231F20"/>
          <w:spacing w:val="-1"/>
          <w:w w:val="110"/>
        </w:rPr>
        <w:t>igiprofilok</w:t>
      </w:r>
      <w:r>
        <w:rPr>
          <w:color w:val="231F20"/>
          <w:spacing w:val="6"/>
          <w:w w:val="110"/>
        </w:rPr>
        <w:t> </w:t>
      </w:r>
      <w:r>
        <w:rPr>
          <w:color w:val="231F20"/>
          <w:w w:val="110"/>
        </w:rPr>
        <w:t>és</w:t>
      </w:r>
      <w:r>
        <w:rPr>
          <w:color w:val="231F20"/>
          <w:spacing w:val="6"/>
          <w:w w:val="110"/>
        </w:rPr>
        <w:t> </w:t>
      </w:r>
      <w:r>
        <w:rPr>
          <w:color w:val="231F20"/>
          <w:spacing w:val="-1"/>
          <w:w w:val="110"/>
        </w:rPr>
        <w:t>nóniu</w:t>
      </w:r>
      <w:r>
        <w:rPr>
          <w:color w:val="231F20"/>
          <w:spacing w:val="-2"/>
          <w:w w:val="110"/>
        </w:rPr>
        <w:t>s</w:t>
      </w:r>
      <w:r>
        <w:rPr>
          <w:color w:val="231F20"/>
          <w:spacing w:val="-1"/>
          <w:w w:val="110"/>
        </w:rPr>
        <w:t>z</w:t>
      </w:r>
      <w:r>
        <w:rPr>
          <w:color w:val="231F20"/>
          <w:spacing w:val="6"/>
          <w:w w:val="110"/>
        </w:rPr>
        <w:t> </w:t>
      </w:r>
      <w:r>
        <w:rPr>
          <w:color w:val="231F20"/>
          <w:spacing w:val="-1"/>
          <w:w w:val="110"/>
        </w:rPr>
        <w:t>függ</w:t>
      </w:r>
      <w:r>
        <w:rPr>
          <w:color w:val="231F20"/>
          <w:spacing w:val="-2"/>
          <w:w w:val="110"/>
        </w:rPr>
        <w:t>es</w:t>
      </w:r>
      <w:r>
        <w:rPr>
          <w:color w:val="231F20"/>
          <w:spacing w:val="-1"/>
          <w:w w:val="110"/>
        </w:rPr>
        <w:t>ztőr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nd</w:t>
      </w:r>
      <w:r>
        <w:rPr>
          <w:color w:val="231F20"/>
          <w:spacing w:val="-2"/>
          <w:w w:val="110"/>
        </w:rPr>
        <w:t>s</w:t>
      </w:r>
      <w:r>
        <w:rPr>
          <w:color w:val="231F20"/>
          <w:spacing w:val="-1"/>
          <w:w w:val="110"/>
        </w:rPr>
        <w:t>z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r</w:t>
      </w:r>
      <w:r>
        <w:rPr>
          <w:color w:val="231F20"/>
          <w:spacing w:val="57"/>
          <w:w w:val="121"/>
        </w:rPr>
        <w:t> 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lk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lm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z</w:t>
      </w:r>
      <w:r>
        <w:rPr>
          <w:color w:val="231F20"/>
          <w:spacing w:val="-2"/>
          <w:w w:val="110"/>
        </w:rPr>
        <w:t>ásá</w:t>
      </w:r>
      <w:r>
        <w:rPr>
          <w:color w:val="231F20"/>
          <w:spacing w:val="-1"/>
          <w:w w:val="110"/>
        </w:rPr>
        <w:t>v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l</w:t>
      </w:r>
      <w:r>
        <w:rPr>
          <w:color w:val="231F20"/>
          <w:spacing w:val="-2"/>
          <w:w w:val="110"/>
        </w:rPr>
        <w:t>.</w:t>
      </w:r>
      <w:r>
        <w:rPr>
          <w:color w:val="231F20"/>
          <w:spacing w:val="7"/>
          <w:w w:val="110"/>
        </w:rPr>
        <w:t> </w:t>
      </w:r>
      <w:r>
        <w:rPr>
          <w:color w:val="231F20"/>
          <w:spacing w:val="-3"/>
          <w:w w:val="110"/>
        </w:rPr>
        <w:t>F</w:t>
      </w:r>
      <w:r>
        <w:rPr>
          <w:color w:val="231F20"/>
          <w:spacing w:val="-2"/>
          <w:w w:val="110"/>
        </w:rPr>
        <w:t>onto</w:t>
      </w:r>
      <w:r>
        <w:rPr>
          <w:color w:val="231F20"/>
          <w:spacing w:val="-3"/>
          <w:w w:val="110"/>
        </w:rPr>
        <w:t>s,</w:t>
      </w:r>
      <w:r>
        <w:rPr>
          <w:color w:val="231F20"/>
          <w:spacing w:val="8"/>
          <w:w w:val="110"/>
        </w:rPr>
        <w:t> </w:t>
      </w:r>
      <w:r>
        <w:rPr>
          <w:color w:val="231F20"/>
          <w:spacing w:val="-1"/>
          <w:w w:val="110"/>
        </w:rPr>
        <w:t>hogy</w:t>
      </w:r>
      <w:r>
        <w:rPr>
          <w:color w:val="231F20"/>
          <w:spacing w:val="8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7"/>
          <w:w w:val="110"/>
        </w:rPr>
        <w:t> </w:t>
      </w:r>
      <w:r>
        <w:rPr>
          <w:color w:val="231F20"/>
          <w:spacing w:val="-3"/>
          <w:w w:val="110"/>
        </w:rPr>
        <w:t>s</w:t>
      </w:r>
      <w:r>
        <w:rPr>
          <w:color w:val="231F20"/>
          <w:spacing w:val="-2"/>
          <w:w w:val="110"/>
        </w:rPr>
        <w:t>z</w:t>
      </w:r>
      <w:r>
        <w:rPr>
          <w:color w:val="231F20"/>
          <w:spacing w:val="-3"/>
          <w:w w:val="110"/>
        </w:rPr>
        <w:t>e</w:t>
      </w:r>
      <w:r>
        <w:rPr>
          <w:color w:val="231F20"/>
          <w:spacing w:val="-2"/>
          <w:w w:val="110"/>
        </w:rPr>
        <w:t>r</w:t>
      </w:r>
      <w:r>
        <w:rPr>
          <w:color w:val="231F20"/>
          <w:spacing w:val="-3"/>
          <w:w w:val="110"/>
        </w:rPr>
        <w:t>e</w:t>
      </w:r>
      <w:r>
        <w:rPr>
          <w:color w:val="231F20"/>
          <w:spacing w:val="-2"/>
          <w:w w:val="110"/>
        </w:rPr>
        <w:t>lő</w:t>
      </w:r>
      <w:r>
        <w:rPr>
          <w:color w:val="231F20"/>
          <w:spacing w:val="8"/>
          <w:w w:val="110"/>
        </w:rPr>
        <w:t> </w:t>
      </w:r>
      <w:r>
        <w:rPr>
          <w:color w:val="231F20"/>
          <w:w w:val="110"/>
        </w:rPr>
        <w:t>R-CD</w:t>
      </w:r>
      <w:r>
        <w:rPr>
          <w:color w:val="231F20"/>
          <w:spacing w:val="8"/>
          <w:w w:val="110"/>
        </w:rPr>
        <w:t> </w:t>
      </w:r>
      <w:r>
        <w:rPr>
          <w:color w:val="231F20"/>
          <w:spacing w:val="-1"/>
          <w:w w:val="110"/>
        </w:rPr>
        <w:t>profilok</w:t>
      </w:r>
      <w:r>
        <w:rPr>
          <w:color w:val="231F20"/>
          <w:spacing w:val="7"/>
          <w:w w:val="110"/>
        </w:rPr>
        <w:t> </w:t>
      </w:r>
      <w:r>
        <w:rPr>
          <w:color w:val="231F20"/>
          <w:spacing w:val="-2"/>
          <w:w w:val="110"/>
        </w:rPr>
        <w:t>t</w:t>
      </w:r>
      <w:r>
        <w:rPr>
          <w:color w:val="231F20"/>
          <w:spacing w:val="-3"/>
          <w:w w:val="110"/>
        </w:rPr>
        <w:t>á</w:t>
      </w:r>
      <w:r>
        <w:rPr>
          <w:color w:val="231F20"/>
          <w:spacing w:val="-2"/>
          <w:w w:val="110"/>
        </w:rPr>
        <w:t>vol</w:t>
      </w:r>
      <w:r>
        <w:rPr>
          <w:color w:val="231F20"/>
          <w:spacing w:val="-3"/>
          <w:w w:val="110"/>
        </w:rPr>
        <w:t>sá</w:t>
      </w:r>
      <w:r>
        <w:rPr>
          <w:color w:val="231F20"/>
          <w:spacing w:val="-2"/>
          <w:w w:val="110"/>
        </w:rPr>
        <w:t>g</w:t>
      </w:r>
      <w:r>
        <w:rPr>
          <w:color w:val="231F20"/>
          <w:spacing w:val="-3"/>
          <w:w w:val="110"/>
        </w:rPr>
        <w:t>á</w:t>
      </w:r>
      <w:r>
        <w:rPr>
          <w:color w:val="231F20"/>
          <w:spacing w:val="-2"/>
          <w:w w:val="110"/>
        </w:rPr>
        <w:t>t</w:t>
      </w:r>
      <w:r>
        <w:rPr>
          <w:color w:val="231F20"/>
          <w:spacing w:val="8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8"/>
          <w:w w:val="110"/>
        </w:rPr>
        <w:t> </w:t>
      </w:r>
      <w:r>
        <w:rPr>
          <w:color w:val="231F20"/>
          <w:w w:val="110"/>
        </w:rPr>
        <w:t>hűtő-fűtő</w:t>
      </w:r>
      <w:r>
        <w:rPr>
          <w:color w:val="231F20"/>
          <w:spacing w:val="8"/>
          <w:w w:val="110"/>
        </w:rPr>
        <w:t> </w:t>
      </w:r>
      <w:r>
        <w:rPr>
          <w:color w:val="231F20"/>
          <w:w w:val="110"/>
        </w:rPr>
        <w:t>panelek</w:t>
      </w:r>
      <w:r>
        <w:rPr>
          <w:color w:val="231F20"/>
          <w:spacing w:val="61"/>
          <w:w w:val="113"/>
        </w:rPr>
        <w:t> </w:t>
      </w:r>
      <w:r>
        <w:rPr>
          <w:color w:val="231F20"/>
          <w:spacing w:val="-2"/>
          <w:w w:val="110"/>
        </w:rPr>
        <w:t>s</w:t>
      </w:r>
      <w:r>
        <w:rPr>
          <w:color w:val="231F20"/>
          <w:spacing w:val="-1"/>
          <w:w w:val="110"/>
        </w:rPr>
        <w:t>z</w:t>
      </w:r>
      <w:r>
        <w:rPr>
          <w:color w:val="231F20"/>
          <w:spacing w:val="-2"/>
          <w:w w:val="110"/>
        </w:rPr>
        <w:t>é</w:t>
      </w:r>
      <w:r>
        <w:rPr>
          <w:color w:val="231F20"/>
          <w:spacing w:val="-1"/>
          <w:w w:val="110"/>
        </w:rPr>
        <w:t>l</w:t>
      </w:r>
      <w:r>
        <w:rPr>
          <w:color w:val="231F20"/>
          <w:spacing w:val="-2"/>
          <w:w w:val="110"/>
        </w:rPr>
        <w:t>essé</w:t>
      </w:r>
      <w:r>
        <w:rPr>
          <w:color w:val="231F20"/>
          <w:spacing w:val="-1"/>
          <w:w w:val="110"/>
        </w:rPr>
        <w:t>gi</w:t>
      </w:r>
      <w:r>
        <w:rPr>
          <w:color w:val="231F20"/>
          <w:spacing w:val="-10"/>
          <w:w w:val="110"/>
        </w:rPr>
        <w:t> </w:t>
      </w:r>
      <w:r>
        <w:rPr>
          <w:color w:val="231F20"/>
          <w:spacing w:val="-1"/>
          <w:w w:val="110"/>
        </w:rPr>
        <w:t>m</w:t>
      </w:r>
      <w:r>
        <w:rPr>
          <w:color w:val="231F20"/>
          <w:spacing w:val="-2"/>
          <w:w w:val="110"/>
        </w:rPr>
        <w:t>é</w:t>
      </w:r>
      <w:r>
        <w:rPr>
          <w:color w:val="231F20"/>
          <w:spacing w:val="-1"/>
          <w:w w:val="110"/>
        </w:rPr>
        <w:t>r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é</w:t>
      </w:r>
      <w:r>
        <w:rPr>
          <w:color w:val="231F20"/>
          <w:spacing w:val="-1"/>
          <w:w w:val="110"/>
        </w:rPr>
        <w:t>h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z</w:t>
      </w:r>
      <w:r>
        <w:rPr>
          <w:color w:val="231F20"/>
          <w:spacing w:val="-10"/>
          <w:w w:val="110"/>
        </w:rPr>
        <w:t> </w:t>
      </w:r>
      <w:r>
        <w:rPr>
          <w:color w:val="231F20"/>
          <w:spacing w:val="-2"/>
          <w:w w:val="110"/>
        </w:rPr>
        <w:t>s</w:t>
      </w:r>
      <w:r>
        <w:rPr>
          <w:color w:val="231F20"/>
          <w:spacing w:val="-1"/>
          <w:w w:val="110"/>
        </w:rPr>
        <w:t>zük</w:t>
      </w:r>
      <w:r>
        <w:rPr>
          <w:color w:val="231F20"/>
          <w:spacing w:val="-2"/>
          <w:w w:val="110"/>
        </w:rPr>
        <w:t>sé</w:t>
      </w:r>
      <w:r>
        <w:rPr>
          <w:color w:val="231F20"/>
          <w:spacing w:val="-1"/>
          <w:w w:val="110"/>
        </w:rPr>
        <w:t>g</w:t>
      </w:r>
      <w:r>
        <w:rPr>
          <w:color w:val="231F20"/>
          <w:spacing w:val="-2"/>
          <w:w w:val="110"/>
        </w:rPr>
        <w:t>es</w:t>
      </w:r>
      <w:r>
        <w:rPr>
          <w:color w:val="231F20"/>
          <w:spacing w:val="-9"/>
          <w:w w:val="110"/>
        </w:rPr>
        <w:t> </w:t>
      </w:r>
      <w:r>
        <w:rPr>
          <w:color w:val="231F20"/>
          <w:spacing w:val="-1"/>
          <w:w w:val="110"/>
        </w:rPr>
        <w:t>ig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z</w:t>
      </w:r>
      <w:r>
        <w:rPr>
          <w:color w:val="231F20"/>
          <w:spacing w:val="-2"/>
          <w:w w:val="110"/>
        </w:rPr>
        <w:t>í</w:t>
      </w:r>
      <w:r>
        <w:rPr>
          <w:color w:val="231F20"/>
          <w:spacing w:val="-1"/>
          <w:w w:val="110"/>
        </w:rPr>
        <w:t>tani</w:t>
      </w:r>
      <w:r>
        <w:rPr>
          <w:color w:val="231F20"/>
          <w:spacing w:val="-2"/>
          <w:w w:val="110"/>
        </w:rPr>
        <w:t>.</w:t>
      </w:r>
      <w:r>
        <w:rPr/>
      </w:r>
    </w:p>
    <w:p>
      <w:pPr>
        <w:pStyle w:val="BodyText"/>
        <w:spacing w:line="240" w:lineRule="auto" w:before="62"/>
        <w:ind w:right="0"/>
        <w:jc w:val="left"/>
      </w:pPr>
      <w:r>
        <w:rPr>
          <w:w w:val="110"/>
        </w:rPr>
        <w:br w:type="column"/>
      </w:r>
      <w:r>
        <w:rPr>
          <w:color w:val="231F20"/>
          <w:spacing w:val="-1"/>
          <w:w w:val="110"/>
        </w:rPr>
        <w:t>gip</w:t>
      </w:r>
      <w:r>
        <w:rPr>
          <w:color w:val="231F20"/>
          <w:spacing w:val="-2"/>
          <w:w w:val="110"/>
        </w:rPr>
        <w:t>sz</w:t>
      </w:r>
      <w:r>
        <w:rPr>
          <w:color w:val="231F20"/>
          <w:spacing w:val="-1"/>
          <w:w w:val="110"/>
        </w:rPr>
        <w:t>k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rton</w:t>
      </w:r>
      <w:r>
        <w:rPr>
          <w:color w:val="231F20"/>
          <w:spacing w:val="39"/>
          <w:w w:val="110"/>
        </w:rPr>
        <w:t> </w:t>
      </w:r>
      <w:r>
        <w:rPr>
          <w:color w:val="231F20"/>
          <w:spacing w:val="-3"/>
          <w:w w:val="110"/>
        </w:rPr>
        <w:t>sze</w:t>
      </w:r>
      <w:r>
        <w:rPr>
          <w:color w:val="231F20"/>
          <w:spacing w:val="-2"/>
          <w:w w:val="110"/>
        </w:rPr>
        <w:t>r</w:t>
      </w:r>
      <w:r>
        <w:rPr>
          <w:color w:val="231F20"/>
          <w:spacing w:val="-3"/>
          <w:w w:val="110"/>
        </w:rPr>
        <w:t>e</w:t>
      </w:r>
      <w:r>
        <w:rPr>
          <w:color w:val="231F20"/>
          <w:spacing w:val="-2"/>
          <w:w w:val="110"/>
        </w:rPr>
        <w:t>lő</w:t>
      </w:r>
      <w:r>
        <w:rPr/>
      </w:r>
    </w:p>
    <w:p>
      <w:pPr>
        <w:spacing w:after="0" w:line="240" w:lineRule="auto"/>
        <w:jc w:val="left"/>
        <w:sectPr>
          <w:type w:val="continuous"/>
          <w:pgSz w:w="11910" w:h="16840"/>
          <w:pgMar w:top="1580" w:bottom="280" w:left="600" w:right="580"/>
          <w:cols w:num="2" w:equalWidth="0">
            <w:col w:w="7939" w:space="338"/>
            <w:col w:w="2453"/>
          </w:cols>
        </w:sectPr>
      </w:pPr>
    </w:p>
    <w:p>
      <w:pPr>
        <w:spacing w:line="240" w:lineRule="auto" w:before="7"/>
        <w:rPr>
          <w:rFonts w:ascii="Arial" w:hAnsi="Arial" w:cs="Arial" w:eastAsia="Arial"/>
          <w:sz w:val="5"/>
          <w:szCs w:val="5"/>
        </w:rPr>
      </w:pPr>
    </w:p>
    <w:p>
      <w:pPr>
        <w:spacing w:line="20" w:lineRule="atLeast"/>
        <w:ind w:left="111" w:right="0" w:firstLine="0"/>
        <w:rPr>
          <w:rFonts w:ascii="Arial" w:hAnsi="Arial" w:cs="Arial" w:eastAsia="Arial"/>
          <w:sz w:val="2"/>
          <w:szCs w:val="2"/>
        </w:rPr>
      </w:pPr>
      <w:r>
        <w:rPr>
          <w:rFonts w:ascii="Arial" w:hAnsi="Arial" w:cs="Arial" w:eastAsia="Arial"/>
          <w:sz w:val="2"/>
          <w:szCs w:val="2"/>
        </w:rPr>
        <w:pict>
          <v:group style="width:513.35pt;height:.25pt;mso-position-horizontal-relative:char;mso-position-vertical-relative:line" coordorigin="0,0" coordsize="10267,5">
            <v:group style="position:absolute;left:3;top:3;width:10262;height:2" coordorigin="3,3" coordsize="10262,2">
              <v:shape style="position:absolute;left:3;top:3;width:10262;height:2" coordorigin="3,3" coordsize="10262,0" path="m3,3l10264,3e" filled="false" stroked="true" strokeweight=".250016pt" strokecolor="#006cb7">
                <v:path arrowok="t"/>
              </v:shape>
            </v:group>
          </v:group>
        </w:pict>
      </w:r>
      <w:r>
        <w:rPr>
          <w:rFonts w:ascii="Arial" w:hAnsi="Arial" w:cs="Arial" w:eastAsia="Arial"/>
          <w:sz w:val="2"/>
          <w:szCs w:val="2"/>
        </w:rPr>
      </w:r>
    </w:p>
    <w:p>
      <w:pPr>
        <w:pStyle w:val="BodyText"/>
        <w:numPr>
          <w:ilvl w:val="0"/>
          <w:numId w:val="5"/>
        </w:numPr>
        <w:tabs>
          <w:tab w:pos="455" w:val="left" w:leader="none"/>
          <w:tab w:pos="8391" w:val="left" w:leader="none"/>
        </w:tabs>
        <w:spacing w:line="240" w:lineRule="auto" w:before="62" w:after="0"/>
        <w:ind w:left="454" w:right="0" w:hanging="340"/>
        <w:jc w:val="left"/>
      </w:pPr>
      <w:r>
        <w:rPr>
          <w:color w:val="231F20"/>
          <w:w w:val="110"/>
        </w:rPr>
        <w:t>Hűtő-fűtő</w:t>
      </w:r>
      <w:r>
        <w:rPr>
          <w:color w:val="231F20"/>
          <w:spacing w:val="15"/>
          <w:w w:val="110"/>
        </w:rPr>
        <w:t> </w:t>
      </w:r>
      <w:r>
        <w:rPr>
          <w:color w:val="231F20"/>
          <w:w w:val="110"/>
        </w:rPr>
        <w:t>panelek</w:t>
      </w:r>
      <w:r>
        <w:rPr>
          <w:color w:val="231F20"/>
          <w:spacing w:val="15"/>
          <w:w w:val="110"/>
        </w:rPr>
        <w:t> </w:t>
      </w:r>
      <w:r>
        <w:rPr>
          <w:color w:val="231F20"/>
          <w:spacing w:val="-3"/>
          <w:w w:val="110"/>
        </w:rPr>
        <w:t>e</w:t>
      </w:r>
      <w:r>
        <w:rPr>
          <w:color w:val="231F20"/>
          <w:spacing w:val="-2"/>
          <w:w w:val="110"/>
        </w:rPr>
        <w:t>l</w:t>
      </w:r>
      <w:r>
        <w:rPr>
          <w:color w:val="231F20"/>
          <w:spacing w:val="-3"/>
          <w:w w:val="110"/>
        </w:rPr>
        <w:t>he</w:t>
      </w:r>
      <w:r>
        <w:rPr>
          <w:color w:val="231F20"/>
          <w:spacing w:val="-2"/>
          <w:w w:val="110"/>
        </w:rPr>
        <w:t>ly</w:t>
      </w:r>
      <w:r>
        <w:rPr>
          <w:color w:val="231F20"/>
          <w:spacing w:val="-3"/>
          <w:w w:val="110"/>
        </w:rPr>
        <w:t>e</w:t>
      </w:r>
      <w:r>
        <w:rPr>
          <w:color w:val="231F20"/>
          <w:spacing w:val="-2"/>
          <w:w w:val="110"/>
        </w:rPr>
        <w:t>z</w:t>
      </w:r>
      <w:r>
        <w:rPr>
          <w:color w:val="231F20"/>
          <w:spacing w:val="-3"/>
          <w:w w:val="110"/>
        </w:rPr>
        <w:t>ése.</w:t>
        <w:tab/>
      </w:r>
      <w:r>
        <w:rPr>
          <w:color w:val="231F20"/>
          <w:spacing w:val="-1"/>
          <w:w w:val="110"/>
        </w:rPr>
        <w:t>g</w:t>
      </w:r>
      <w:r>
        <w:rPr>
          <w:color w:val="231F20"/>
          <w:spacing w:val="-2"/>
          <w:w w:val="110"/>
        </w:rPr>
        <w:t>é</w:t>
      </w:r>
      <w:r>
        <w:rPr>
          <w:color w:val="231F20"/>
          <w:spacing w:val="-1"/>
          <w:w w:val="110"/>
        </w:rPr>
        <w:t>p</w:t>
      </w:r>
      <w:r>
        <w:rPr>
          <w:color w:val="231F20"/>
          <w:spacing w:val="-2"/>
          <w:w w:val="110"/>
        </w:rPr>
        <w:t>ész</w:t>
      </w:r>
      <w:r>
        <w:rPr/>
      </w:r>
    </w:p>
    <w:p>
      <w:pPr>
        <w:spacing w:line="240" w:lineRule="auto" w:before="2"/>
        <w:rPr>
          <w:rFonts w:ascii="Arial" w:hAnsi="Arial" w:cs="Arial" w:eastAsia="Arial"/>
          <w:sz w:val="6"/>
          <w:szCs w:val="6"/>
        </w:rPr>
      </w:pPr>
    </w:p>
    <w:p>
      <w:pPr>
        <w:spacing w:line="20" w:lineRule="atLeast"/>
        <w:ind w:left="111" w:right="0" w:firstLine="0"/>
        <w:rPr>
          <w:rFonts w:ascii="Arial" w:hAnsi="Arial" w:cs="Arial" w:eastAsia="Arial"/>
          <w:sz w:val="2"/>
          <w:szCs w:val="2"/>
        </w:rPr>
      </w:pPr>
      <w:r>
        <w:rPr>
          <w:rFonts w:ascii="Arial" w:hAnsi="Arial" w:cs="Arial" w:eastAsia="Arial"/>
          <w:sz w:val="2"/>
          <w:szCs w:val="2"/>
        </w:rPr>
        <w:pict>
          <v:group style="width:513.35pt;height:.25pt;mso-position-horizontal-relative:char;mso-position-vertical-relative:line" coordorigin="0,0" coordsize="10267,5">
            <v:group style="position:absolute;left:3;top:3;width:10262;height:2" coordorigin="3,3" coordsize="10262,2">
              <v:shape style="position:absolute;left:3;top:3;width:10262;height:2" coordorigin="3,3" coordsize="10262,0" path="m3,3l10264,3e" filled="false" stroked="true" strokeweight=".250029pt" strokecolor="#006cb7">
                <v:path arrowok="t"/>
              </v:shape>
            </v:group>
          </v:group>
        </w:pict>
      </w:r>
      <w:r>
        <w:rPr>
          <w:rFonts w:ascii="Arial" w:hAnsi="Arial" w:cs="Arial" w:eastAsia="Arial"/>
          <w:sz w:val="2"/>
          <w:szCs w:val="2"/>
        </w:rPr>
      </w:r>
    </w:p>
    <w:p>
      <w:pPr>
        <w:pStyle w:val="BodyText"/>
        <w:numPr>
          <w:ilvl w:val="0"/>
          <w:numId w:val="5"/>
        </w:numPr>
        <w:tabs>
          <w:tab w:pos="455" w:val="left" w:leader="none"/>
          <w:tab w:pos="8391" w:val="left" w:leader="none"/>
        </w:tabs>
        <w:spacing w:line="240" w:lineRule="auto" w:before="62" w:after="0"/>
        <w:ind w:left="454" w:right="0" w:hanging="340"/>
        <w:jc w:val="left"/>
      </w:pPr>
      <w:r>
        <w:rPr/>
        <w:pict>
          <v:group style="position:absolute;margin-left:35.716503pt;margin-top:17.216991pt;width:513.1pt;height:.1pt;mso-position-horizontal-relative:page;mso-position-vertical-relative:paragraph;z-index:2464" coordorigin="714,344" coordsize="10262,2">
            <v:shape style="position:absolute;left:714;top:344;width:10262;height:2" coordorigin="714,344" coordsize="10262,0" path="m714,344l10976,344e" filled="false" stroked="true" strokeweight=".250019pt" strokecolor="#006cb7">
              <v:path arrowok="t"/>
            </v:shape>
            <w10:wrap type="none"/>
          </v:group>
        </w:pict>
      </w:r>
      <w:r>
        <w:rPr>
          <w:color w:val="231F20"/>
          <w:spacing w:val="-1"/>
          <w:w w:val="110"/>
        </w:rPr>
        <w:t>Nyomá</w:t>
      </w:r>
      <w:r>
        <w:rPr>
          <w:color w:val="231F20"/>
          <w:spacing w:val="-2"/>
          <w:w w:val="110"/>
        </w:rPr>
        <w:t>s</w:t>
      </w:r>
      <w:r>
        <w:rPr>
          <w:color w:val="231F20"/>
          <w:spacing w:val="-1"/>
          <w:w w:val="110"/>
        </w:rPr>
        <w:t>prób</w:t>
      </w:r>
      <w:r>
        <w:rPr>
          <w:color w:val="231F20"/>
          <w:spacing w:val="-2"/>
          <w:w w:val="110"/>
        </w:rPr>
        <w:t>a.</w:t>
        <w:tab/>
      </w:r>
      <w:r>
        <w:rPr>
          <w:color w:val="231F20"/>
          <w:spacing w:val="-1"/>
          <w:w w:val="110"/>
        </w:rPr>
        <w:t>g</w:t>
      </w:r>
      <w:r>
        <w:rPr>
          <w:color w:val="231F20"/>
          <w:spacing w:val="-2"/>
          <w:w w:val="110"/>
        </w:rPr>
        <w:t>é</w:t>
      </w:r>
      <w:r>
        <w:rPr>
          <w:color w:val="231F20"/>
          <w:spacing w:val="-1"/>
          <w:w w:val="110"/>
        </w:rPr>
        <w:t>p</w:t>
      </w:r>
      <w:r>
        <w:rPr>
          <w:color w:val="231F20"/>
          <w:spacing w:val="-2"/>
          <w:w w:val="110"/>
        </w:rPr>
        <w:t>ész</w:t>
      </w:r>
      <w:r>
        <w:rPr/>
      </w:r>
    </w:p>
    <w:p>
      <w:pPr>
        <w:spacing w:after="0" w:line="240" w:lineRule="auto"/>
        <w:jc w:val="left"/>
        <w:sectPr>
          <w:type w:val="continuous"/>
          <w:pgSz w:w="11910" w:h="16840"/>
          <w:pgMar w:top="1580" w:bottom="280" w:left="600" w:right="580"/>
        </w:sectPr>
      </w:pPr>
    </w:p>
    <w:p>
      <w:pPr>
        <w:pStyle w:val="BodyText"/>
        <w:numPr>
          <w:ilvl w:val="0"/>
          <w:numId w:val="5"/>
        </w:numPr>
        <w:tabs>
          <w:tab w:pos="455" w:val="left" w:leader="none"/>
        </w:tabs>
        <w:spacing w:line="248" w:lineRule="auto" w:before="161" w:after="0"/>
        <w:ind w:left="454" w:right="2005" w:hanging="340"/>
        <w:jc w:val="left"/>
      </w:pPr>
      <w:r>
        <w:rPr>
          <w:color w:val="231F20"/>
          <w:w w:val="110"/>
        </w:rPr>
        <w:t>A </w:t>
      </w:r>
      <w:r>
        <w:rPr>
          <w:color w:val="231F20"/>
          <w:spacing w:val="-2"/>
          <w:w w:val="110"/>
        </w:rPr>
        <w:t>C</w:t>
      </w:r>
      <w:r>
        <w:rPr>
          <w:color w:val="231F20"/>
          <w:spacing w:val="-1"/>
          <w:w w:val="110"/>
        </w:rPr>
        <w:t>lim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fit</w:t>
      </w:r>
      <w:r>
        <w:rPr>
          <w:color w:val="231F20"/>
          <w:spacing w:val="1"/>
          <w:w w:val="110"/>
        </w:rPr>
        <w:t> </w:t>
      </w:r>
      <w:r>
        <w:rPr>
          <w:color w:val="231F20"/>
          <w:w w:val="110"/>
        </w:rPr>
        <w:t>és</w:t>
      </w:r>
      <w:r>
        <w:rPr>
          <w:color w:val="231F20"/>
          <w:spacing w:val="1"/>
          <w:w w:val="110"/>
        </w:rPr>
        <w:t> </w:t>
      </w:r>
      <w:r>
        <w:rPr>
          <w:color w:val="231F20"/>
          <w:spacing w:val="-2"/>
          <w:w w:val="110"/>
        </w:rPr>
        <w:t>C</w:t>
      </w:r>
      <w:r>
        <w:rPr>
          <w:color w:val="231F20"/>
          <w:spacing w:val="-1"/>
          <w:w w:val="110"/>
        </w:rPr>
        <w:t>lim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1"/>
          <w:w w:val="110"/>
        </w:rPr>
        <w:t> </w:t>
      </w:r>
      <w:r>
        <w:rPr>
          <w:color w:val="231F20"/>
          <w:spacing w:val="-7"/>
          <w:w w:val="110"/>
        </w:rPr>
        <w:t>T</w:t>
      </w:r>
      <w:r>
        <w:rPr>
          <w:color w:val="231F20"/>
          <w:spacing w:val="-6"/>
          <w:w w:val="110"/>
        </w:rPr>
        <w:t>op</w:t>
      </w:r>
      <w:r>
        <w:rPr>
          <w:color w:val="231F20"/>
          <w:w w:val="110"/>
        </w:rPr>
        <w:t> </w:t>
      </w:r>
      <w:r>
        <w:rPr>
          <w:color w:val="231F20"/>
          <w:spacing w:val="1"/>
          <w:w w:val="110"/>
        </w:rPr>
        <w:t>RF </w:t>
      </w:r>
      <w:r>
        <w:rPr>
          <w:color w:val="231F20"/>
          <w:spacing w:val="-1"/>
          <w:w w:val="110"/>
        </w:rPr>
        <w:t>l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pok</w:t>
      </w:r>
      <w:r>
        <w:rPr>
          <w:color w:val="231F20"/>
          <w:spacing w:val="1"/>
          <w:w w:val="110"/>
        </w:rPr>
        <w:t> </w:t>
      </w:r>
      <w:r>
        <w:rPr>
          <w:color w:val="231F20"/>
          <w:spacing w:val="-2"/>
          <w:w w:val="110"/>
        </w:rPr>
        <w:t>c</w:t>
      </w:r>
      <w:r>
        <w:rPr>
          <w:color w:val="231F20"/>
          <w:spacing w:val="-3"/>
          <w:w w:val="110"/>
        </w:rPr>
        <w:t>sa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3"/>
          <w:w w:val="110"/>
        </w:rPr>
        <w:t>a</w:t>
      </w:r>
      <w:r>
        <w:rPr>
          <w:color w:val="231F20"/>
          <w:spacing w:val="-2"/>
          <w:w w:val="110"/>
        </w:rPr>
        <w:t>roz</w:t>
      </w:r>
      <w:r>
        <w:rPr>
          <w:color w:val="231F20"/>
          <w:spacing w:val="-3"/>
          <w:w w:val="110"/>
        </w:rPr>
        <w:t>ása</w:t>
      </w:r>
      <w:r>
        <w:rPr>
          <w:color w:val="231F20"/>
          <w:spacing w:val="1"/>
          <w:w w:val="110"/>
        </w:rPr>
        <w:t> </w:t>
      </w:r>
      <w:r>
        <w:rPr>
          <w:color w:val="231F20"/>
          <w:w w:val="110"/>
        </w:rPr>
        <w:t>a </w:t>
      </w:r>
      <w:r>
        <w:rPr>
          <w:color w:val="231F20"/>
          <w:spacing w:val="-2"/>
          <w:w w:val="110"/>
        </w:rPr>
        <w:t>profilv</w:t>
      </w:r>
      <w:r>
        <w:rPr>
          <w:color w:val="231F20"/>
          <w:spacing w:val="-3"/>
          <w:w w:val="110"/>
        </w:rPr>
        <w:t>á</w:t>
      </w:r>
      <w:r>
        <w:rPr>
          <w:color w:val="231F20"/>
          <w:spacing w:val="-2"/>
          <w:w w:val="110"/>
        </w:rPr>
        <w:t>zhoz</w:t>
      </w:r>
      <w:r>
        <w:rPr>
          <w:color w:val="231F20"/>
          <w:spacing w:val="-3"/>
          <w:w w:val="110"/>
        </w:rPr>
        <w:t>,</w:t>
      </w:r>
      <w:r>
        <w:rPr>
          <w:color w:val="231F20"/>
          <w:spacing w:val="47"/>
          <w:w w:val="88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18"/>
          <w:w w:val="110"/>
        </w:rPr>
        <w:t> </w:t>
      </w:r>
      <w:r>
        <w:rPr>
          <w:color w:val="231F20"/>
          <w:spacing w:val="-3"/>
          <w:w w:val="110"/>
        </w:rPr>
        <w:t>s</w:t>
      </w:r>
      <w:r>
        <w:rPr>
          <w:color w:val="231F20"/>
          <w:spacing w:val="-2"/>
          <w:w w:val="110"/>
        </w:rPr>
        <w:t>ik</w:t>
      </w:r>
      <w:r>
        <w:rPr>
          <w:color w:val="231F20"/>
          <w:spacing w:val="-3"/>
          <w:w w:val="110"/>
        </w:rPr>
        <w:t>e</w:t>
      </w:r>
      <w:r>
        <w:rPr>
          <w:color w:val="231F20"/>
          <w:spacing w:val="-2"/>
          <w:w w:val="110"/>
        </w:rPr>
        <w:t>r</w:t>
      </w:r>
      <w:r>
        <w:rPr>
          <w:color w:val="231F20"/>
          <w:spacing w:val="-3"/>
          <w:w w:val="110"/>
        </w:rPr>
        <w:t>es</w:t>
      </w:r>
      <w:r>
        <w:rPr>
          <w:color w:val="231F20"/>
          <w:spacing w:val="19"/>
          <w:w w:val="110"/>
        </w:rPr>
        <w:t> </w:t>
      </w:r>
      <w:r>
        <w:rPr>
          <w:color w:val="231F20"/>
          <w:spacing w:val="-2"/>
          <w:w w:val="110"/>
        </w:rPr>
        <w:t>nyom</w:t>
      </w:r>
      <w:r>
        <w:rPr>
          <w:color w:val="231F20"/>
          <w:spacing w:val="-3"/>
          <w:w w:val="110"/>
        </w:rPr>
        <w:t>ás</w:t>
      </w:r>
      <w:r>
        <w:rPr>
          <w:color w:val="231F20"/>
          <w:spacing w:val="-2"/>
          <w:w w:val="110"/>
        </w:rPr>
        <w:t>prób</w:t>
      </w:r>
      <w:r>
        <w:rPr>
          <w:color w:val="231F20"/>
          <w:spacing w:val="-3"/>
          <w:w w:val="110"/>
        </w:rPr>
        <w:t>á</w:t>
      </w:r>
      <w:r>
        <w:rPr>
          <w:color w:val="231F20"/>
          <w:spacing w:val="-2"/>
          <w:w w:val="110"/>
        </w:rPr>
        <w:t>t</w:t>
      </w:r>
      <w:r>
        <w:rPr>
          <w:color w:val="231F20"/>
          <w:spacing w:val="19"/>
          <w:w w:val="110"/>
        </w:rPr>
        <w:t> </w:t>
      </w:r>
      <w:r>
        <w:rPr>
          <w:color w:val="231F20"/>
          <w:spacing w:val="-2"/>
          <w:w w:val="110"/>
        </w:rPr>
        <w:t>követő</w:t>
      </w:r>
      <w:r>
        <w:rPr>
          <w:color w:val="231F20"/>
          <w:spacing w:val="-3"/>
          <w:w w:val="110"/>
        </w:rPr>
        <w:t>e</w:t>
      </w:r>
      <w:r>
        <w:rPr>
          <w:color w:val="231F20"/>
          <w:spacing w:val="-2"/>
          <w:w w:val="110"/>
        </w:rPr>
        <w:t>n</w:t>
      </w:r>
      <w:r>
        <w:rPr>
          <w:color w:val="231F20"/>
          <w:spacing w:val="19"/>
          <w:w w:val="110"/>
        </w:rPr>
        <w:t> </w:t>
      </w:r>
      <w:r>
        <w:rPr>
          <w:color w:val="231F20"/>
          <w:spacing w:val="-1"/>
          <w:w w:val="110"/>
        </w:rPr>
        <w:t>tört</w:t>
      </w:r>
      <w:r>
        <w:rPr>
          <w:color w:val="231F20"/>
          <w:spacing w:val="-2"/>
          <w:w w:val="110"/>
        </w:rPr>
        <w:t>é</w:t>
      </w:r>
      <w:r>
        <w:rPr>
          <w:color w:val="231F20"/>
          <w:spacing w:val="-1"/>
          <w:w w:val="110"/>
        </w:rPr>
        <w:t>nh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19"/>
          <w:w w:val="110"/>
        </w:rPr>
        <w:t> </w:t>
      </w:r>
      <w:r>
        <w:rPr>
          <w:color w:val="231F20"/>
          <w:w w:val="110"/>
        </w:rPr>
        <w:t>meg.</w:t>
      </w:r>
      <w:r>
        <w:rPr/>
      </w:r>
    </w:p>
    <w:p>
      <w:pPr>
        <w:pStyle w:val="BodyText"/>
        <w:numPr>
          <w:ilvl w:val="1"/>
          <w:numId w:val="5"/>
        </w:numPr>
        <w:tabs>
          <w:tab w:pos="625" w:val="left" w:leader="none"/>
        </w:tabs>
        <w:spacing w:line="240" w:lineRule="auto" w:before="59" w:after="0"/>
        <w:ind w:left="624" w:right="0" w:hanging="170"/>
        <w:jc w:val="left"/>
      </w:pPr>
      <w:r>
        <w:rPr>
          <w:color w:val="231F20"/>
          <w:spacing w:val="-2"/>
          <w:w w:val="110"/>
        </w:rPr>
        <w:t>Csa</w:t>
      </w:r>
      <w:r>
        <w:rPr>
          <w:color w:val="231F20"/>
          <w:spacing w:val="-1"/>
          <w:w w:val="110"/>
        </w:rPr>
        <w:t>v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rt</w:t>
      </w:r>
      <w:r>
        <w:rPr>
          <w:color w:val="231F20"/>
          <w:spacing w:val="-2"/>
          <w:w w:val="110"/>
        </w:rPr>
        <w:t>í</w:t>
      </w:r>
      <w:r>
        <w:rPr>
          <w:color w:val="231F20"/>
          <w:spacing w:val="-1"/>
          <w:w w:val="110"/>
        </w:rPr>
        <w:t>pu</w:t>
      </w:r>
      <w:r>
        <w:rPr>
          <w:color w:val="231F20"/>
          <w:spacing w:val="-2"/>
          <w:w w:val="110"/>
        </w:rPr>
        <w:t>s </w:t>
      </w:r>
      <w:r>
        <w:rPr>
          <w:color w:val="231F20"/>
          <w:w w:val="110"/>
        </w:rPr>
        <w:t>a</w:t>
      </w:r>
      <w:r>
        <w:rPr>
          <w:color w:val="231F20"/>
          <w:spacing w:val="-1"/>
          <w:w w:val="110"/>
        </w:rPr>
        <w:t> </w:t>
      </w:r>
      <w:r>
        <w:rPr>
          <w:color w:val="231F20"/>
          <w:spacing w:val="-2"/>
          <w:w w:val="110"/>
        </w:rPr>
        <w:t>C</w:t>
      </w:r>
      <w:r>
        <w:rPr>
          <w:color w:val="231F20"/>
          <w:spacing w:val="-1"/>
          <w:w w:val="110"/>
        </w:rPr>
        <w:t>lim</w:t>
      </w:r>
      <w:r>
        <w:rPr>
          <w:color w:val="231F20"/>
          <w:spacing w:val="-2"/>
          <w:w w:val="110"/>
        </w:rPr>
        <w:t>a </w:t>
      </w:r>
      <w:r>
        <w:rPr>
          <w:color w:val="231F20"/>
          <w:spacing w:val="-7"/>
          <w:w w:val="110"/>
        </w:rPr>
        <w:t>T</w:t>
      </w:r>
      <w:r>
        <w:rPr>
          <w:color w:val="231F20"/>
          <w:spacing w:val="-6"/>
          <w:w w:val="110"/>
        </w:rPr>
        <w:t>op</w:t>
      </w:r>
      <w:r>
        <w:rPr>
          <w:color w:val="231F20"/>
          <w:spacing w:val="-1"/>
          <w:w w:val="110"/>
        </w:rPr>
        <w:t> </w:t>
      </w:r>
      <w:r>
        <w:rPr>
          <w:color w:val="231F20"/>
          <w:spacing w:val="1"/>
          <w:w w:val="110"/>
        </w:rPr>
        <w:t>RF</w:t>
      </w:r>
      <w:r>
        <w:rPr>
          <w:color w:val="231F20"/>
          <w:spacing w:val="-1"/>
          <w:w w:val="110"/>
        </w:rPr>
        <w:t> l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pokhoz</w:t>
      </w:r>
      <w:r>
        <w:rPr>
          <w:color w:val="231F20"/>
          <w:spacing w:val="-2"/>
          <w:w w:val="110"/>
        </w:rPr>
        <w:t>: Ha</w:t>
      </w:r>
      <w:r>
        <w:rPr>
          <w:color w:val="231F20"/>
          <w:spacing w:val="-1"/>
          <w:w w:val="110"/>
        </w:rPr>
        <w:t>rtFix v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gy</w:t>
      </w:r>
      <w:r>
        <w:rPr>
          <w:color w:val="231F20"/>
          <w:spacing w:val="-2"/>
          <w:w w:val="110"/>
        </w:rPr>
        <w:t> Ha</w:t>
      </w:r>
      <w:r>
        <w:rPr>
          <w:color w:val="231F20"/>
          <w:spacing w:val="-1"/>
          <w:w w:val="110"/>
        </w:rPr>
        <w:t>rtFix </w:t>
      </w:r>
      <w:r>
        <w:rPr>
          <w:color w:val="231F20"/>
          <w:spacing w:val="1"/>
          <w:w w:val="110"/>
        </w:rPr>
        <w:t>HD</w:t>
      </w:r>
      <w:r>
        <w:rPr>
          <w:color w:val="231F20"/>
          <w:spacing w:val="-1"/>
          <w:w w:val="110"/>
        </w:rPr>
        <w:t> </w:t>
      </w:r>
      <w:r>
        <w:rPr>
          <w:color w:val="231F20"/>
          <w:w w:val="110"/>
        </w:rPr>
        <w:t>25</w:t>
      </w:r>
      <w:r>
        <w:rPr>
          <w:color w:val="231F20"/>
          <w:spacing w:val="-2"/>
          <w:w w:val="110"/>
        </w:rPr>
        <w:t> </w:t>
      </w:r>
      <w:r>
        <w:rPr>
          <w:color w:val="231F20"/>
          <w:w w:val="110"/>
        </w:rPr>
        <w:t>mm</w:t>
      </w:r>
      <w:r>
        <w:rPr>
          <w:color w:val="231F20"/>
          <w:spacing w:val="1"/>
          <w:w w:val="110"/>
        </w:rPr>
        <w:t>,</w:t>
      </w:r>
      <w:r>
        <w:rPr/>
      </w:r>
    </w:p>
    <w:p>
      <w:pPr>
        <w:pStyle w:val="BodyText"/>
        <w:numPr>
          <w:ilvl w:val="1"/>
          <w:numId w:val="5"/>
        </w:numPr>
        <w:tabs>
          <w:tab w:pos="625" w:val="left" w:leader="none"/>
        </w:tabs>
        <w:spacing w:line="240" w:lineRule="auto" w:before="65" w:after="0"/>
        <w:ind w:left="624" w:right="0" w:hanging="170"/>
        <w:jc w:val="left"/>
      </w:pPr>
      <w:r>
        <w:rPr/>
        <w:pict>
          <v:group style="position:absolute;margin-left:35.716503pt;margin-top:17.355875pt;width:513.1pt;height:.1pt;mso-position-horizontal-relative:page;mso-position-vertical-relative:paragraph;z-index:2488" coordorigin="714,347" coordsize="10262,2">
            <v:shape style="position:absolute;left:714;top:347;width:10262;height:2" coordorigin="714,347" coordsize="10262,0" path="m714,347l10976,347e" filled="false" stroked="true" strokeweight=".250008pt" strokecolor="#006cb7">
              <v:path arrowok="t"/>
            </v:shape>
            <w10:wrap type="none"/>
          </v:group>
        </w:pict>
      </w:r>
      <w:r>
        <w:rPr>
          <w:color w:val="231F20"/>
          <w:spacing w:val="-2"/>
          <w:w w:val="110"/>
        </w:rPr>
        <w:t>Csa</w:t>
      </w:r>
      <w:r>
        <w:rPr>
          <w:color w:val="231F20"/>
          <w:spacing w:val="-1"/>
          <w:w w:val="110"/>
        </w:rPr>
        <w:t>v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rt</w:t>
      </w:r>
      <w:r>
        <w:rPr>
          <w:color w:val="231F20"/>
          <w:spacing w:val="-2"/>
          <w:w w:val="110"/>
        </w:rPr>
        <w:t>í</w:t>
      </w:r>
      <w:r>
        <w:rPr>
          <w:color w:val="231F20"/>
          <w:spacing w:val="-1"/>
          <w:w w:val="110"/>
        </w:rPr>
        <w:t>pu</w:t>
      </w:r>
      <w:r>
        <w:rPr>
          <w:color w:val="231F20"/>
          <w:spacing w:val="-2"/>
          <w:w w:val="110"/>
        </w:rPr>
        <w:t>s</w:t>
      </w:r>
      <w:r>
        <w:rPr>
          <w:color w:val="231F20"/>
          <w:spacing w:val="4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5"/>
          <w:w w:val="110"/>
        </w:rPr>
        <w:t> </w:t>
      </w:r>
      <w:r>
        <w:rPr>
          <w:color w:val="231F20"/>
          <w:spacing w:val="-2"/>
          <w:w w:val="110"/>
        </w:rPr>
        <w:t>C</w:t>
      </w:r>
      <w:r>
        <w:rPr>
          <w:color w:val="231F20"/>
          <w:spacing w:val="-1"/>
          <w:w w:val="110"/>
        </w:rPr>
        <w:t>lim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fit</w:t>
      </w:r>
      <w:r>
        <w:rPr>
          <w:color w:val="231F20"/>
          <w:spacing w:val="5"/>
          <w:w w:val="110"/>
        </w:rPr>
        <w:t> </w:t>
      </w:r>
      <w:r>
        <w:rPr>
          <w:color w:val="231F20"/>
          <w:w w:val="110"/>
        </w:rPr>
        <w:t>és</w:t>
      </w:r>
      <w:r>
        <w:rPr>
          <w:color w:val="231F20"/>
          <w:spacing w:val="5"/>
          <w:w w:val="110"/>
        </w:rPr>
        <w:t> </w:t>
      </w:r>
      <w:r>
        <w:rPr>
          <w:color w:val="231F20"/>
          <w:spacing w:val="-3"/>
          <w:w w:val="110"/>
        </w:rPr>
        <w:t>R</w:t>
      </w:r>
      <w:r>
        <w:rPr>
          <w:color w:val="231F20"/>
          <w:spacing w:val="-2"/>
          <w:w w:val="110"/>
        </w:rPr>
        <w:t>igiton</w:t>
      </w:r>
      <w:r>
        <w:rPr>
          <w:color w:val="231F20"/>
          <w:spacing w:val="-3"/>
          <w:w w:val="110"/>
        </w:rPr>
        <w:t>e</w:t>
      </w:r>
      <w:r>
        <w:rPr>
          <w:color w:val="231F20"/>
          <w:spacing w:val="5"/>
          <w:w w:val="110"/>
        </w:rPr>
        <w:t> </w:t>
      </w:r>
      <w:r>
        <w:rPr>
          <w:color w:val="231F20"/>
          <w:spacing w:val="-2"/>
          <w:w w:val="110"/>
        </w:rPr>
        <w:t>C</w:t>
      </w:r>
      <w:r>
        <w:rPr>
          <w:color w:val="231F20"/>
          <w:spacing w:val="-1"/>
          <w:w w:val="110"/>
        </w:rPr>
        <w:t>lim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fit</w:t>
      </w:r>
      <w:r>
        <w:rPr>
          <w:color w:val="231F20"/>
          <w:spacing w:val="5"/>
          <w:w w:val="110"/>
        </w:rPr>
        <w:t> </w:t>
      </w:r>
      <w:r>
        <w:rPr>
          <w:color w:val="231F20"/>
          <w:spacing w:val="-1"/>
          <w:w w:val="110"/>
        </w:rPr>
        <w:t>l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pokhoz</w:t>
      </w:r>
      <w:r>
        <w:rPr>
          <w:color w:val="231F20"/>
          <w:spacing w:val="-2"/>
          <w:w w:val="110"/>
        </w:rPr>
        <w:t>:</w:t>
      </w:r>
      <w:r>
        <w:rPr>
          <w:color w:val="231F20"/>
          <w:spacing w:val="5"/>
          <w:w w:val="110"/>
        </w:rPr>
        <w:t> </w:t>
      </w:r>
      <w:r>
        <w:rPr>
          <w:color w:val="231F20"/>
          <w:spacing w:val="-2"/>
          <w:w w:val="110"/>
        </w:rPr>
        <w:t>C</w:t>
      </w:r>
      <w:r>
        <w:rPr>
          <w:color w:val="231F20"/>
          <w:spacing w:val="-1"/>
          <w:w w:val="110"/>
        </w:rPr>
        <w:t>lim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fit</w:t>
      </w:r>
      <w:r>
        <w:rPr>
          <w:color w:val="231F20"/>
          <w:spacing w:val="5"/>
          <w:w w:val="110"/>
        </w:rPr>
        <w:t> </w:t>
      </w:r>
      <w:r>
        <w:rPr>
          <w:color w:val="231F20"/>
          <w:w w:val="110"/>
        </w:rPr>
        <w:t>fehér</w:t>
      </w:r>
      <w:r>
        <w:rPr>
          <w:color w:val="231F20"/>
          <w:spacing w:val="5"/>
          <w:w w:val="110"/>
        </w:rPr>
        <w:t> </w:t>
      </w:r>
      <w:r>
        <w:rPr>
          <w:color w:val="231F20"/>
          <w:spacing w:val="-1"/>
          <w:w w:val="110"/>
        </w:rPr>
        <w:t>c</w:t>
      </w:r>
      <w:r>
        <w:rPr>
          <w:color w:val="231F20"/>
          <w:spacing w:val="-2"/>
          <w:w w:val="110"/>
        </w:rPr>
        <w:t>sa</w:t>
      </w:r>
      <w:r>
        <w:rPr>
          <w:color w:val="231F20"/>
          <w:spacing w:val="-1"/>
          <w:w w:val="110"/>
        </w:rPr>
        <w:t>v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r</w:t>
      </w:r>
      <w:r>
        <w:rPr>
          <w:color w:val="231F20"/>
          <w:spacing w:val="5"/>
          <w:w w:val="110"/>
        </w:rPr>
        <w:t> </w:t>
      </w:r>
      <w:r>
        <w:rPr>
          <w:color w:val="231F20"/>
          <w:w w:val="110"/>
        </w:rPr>
        <w:t>23</w:t>
      </w:r>
      <w:r>
        <w:rPr>
          <w:color w:val="231F20"/>
          <w:spacing w:val="5"/>
          <w:w w:val="110"/>
        </w:rPr>
        <w:t> </w:t>
      </w:r>
      <w:r>
        <w:rPr>
          <w:color w:val="231F20"/>
          <w:w w:val="110"/>
        </w:rPr>
        <w:t>mm</w:t>
      </w:r>
      <w:r>
        <w:rPr>
          <w:color w:val="231F20"/>
          <w:spacing w:val="1"/>
          <w:w w:val="110"/>
        </w:rPr>
        <w:t>.</w:t>
      </w:r>
      <w:r>
        <w:rPr/>
      </w:r>
    </w:p>
    <w:p>
      <w:pPr>
        <w:pStyle w:val="BodyText"/>
        <w:spacing w:line="240" w:lineRule="auto" w:before="162"/>
        <w:ind w:right="0"/>
        <w:jc w:val="left"/>
      </w:pPr>
      <w:r>
        <w:rPr>
          <w:w w:val="110"/>
        </w:rPr>
        <w:br w:type="column"/>
      </w:r>
      <w:r>
        <w:rPr>
          <w:color w:val="231F20"/>
          <w:spacing w:val="-1"/>
          <w:w w:val="110"/>
        </w:rPr>
        <w:t>gip</w:t>
      </w:r>
      <w:r>
        <w:rPr>
          <w:color w:val="231F20"/>
          <w:spacing w:val="-2"/>
          <w:w w:val="110"/>
        </w:rPr>
        <w:t>sz</w:t>
      </w:r>
      <w:r>
        <w:rPr>
          <w:color w:val="231F20"/>
          <w:spacing w:val="-1"/>
          <w:w w:val="110"/>
        </w:rPr>
        <w:t>k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rton</w:t>
      </w:r>
      <w:r>
        <w:rPr>
          <w:color w:val="231F20"/>
          <w:spacing w:val="39"/>
          <w:w w:val="110"/>
        </w:rPr>
        <w:t> </w:t>
      </w:r>
      <w:r>
        <w:rPr>
          <w:color w:val="231F20"/>
          <w:spacing w:val="-3"/>
          <w:w w:val="110"/>
        </w:rPr>
        <w:t>sze</w:t>
      </w:r>
      <w:r>
        <w:rPr>
          <w:color w:val="231F20"/>
          <w:spacing w:val="-2"/>
          <w:w w:val="110"/>
        </w:rPr>
        <w:t>r</w:t>
      </w:r>
      <w:r>
        <w:rPr>
          <w:color w:val="231F20"/>
          <w:spacing w:val="-3"/>
          <w:w w:val="110"/>
        </w:rPr>
        <w:t>e</w:t>
      </w:r>
      <w:r>
        <w:rPr>
          <w:color w:val="231F20"/>
          <w:spacing w:val="-2"/>
          <w:w w:val="110"/>
        </w:rPr>
        <w:t>lő</w:t>
      </w:r>
      <w:r>
        <w:rPr/>
      </w:r>
    </w:p>
    <w:p>
      <w:pPr>
        <w:spacing w:after="0" w:line="240" w:lineRule="auto"/>
        <w:jc w:val="left"/>
        <w:sectPr>
          <w:type w:val="continuous"/>
          <w:pgSz w:w="11910" w:h="16840"/>
          <w:pgMar w:top="1580" w:bottom="280" w:left="600" w:right="580"/>
          <w:cols w:num="2" w:equalWidth="0">
            <w:col w:w="7846" w:space="431"/>
            <w:col w:w="2453"/>
          </w:cols>
        </w:sectPr>
      </w:pPr>
    </w:p>
    <w:p>
      <w:pPr>
        <w:spacing w:line="240" w:lineRule="auto" w:before="3"/>
        <w:rPr>
          <w:rFonts w:ascii="Arial" w:hAnsi="Arial" w:cs="Arial" w:eastAsia="Arial"/>
          <w:sz w:val="14"/>
          <w:szCs w:val="14"/>
        </w:rPr>
      </w:pPr>
    </w:p>
    <w:p>
      <w:pPr>
        <w:pStyle w:val="BodyText"/>
        <w:numPr>
          <w:ilvl w:val="0"/>
          <w:numId w:val="5"/>
        </w:numPr>
        <w:tabs>
          <w:tab w:pos="455" w:val="left" w:leader="none"/>
        </w:tabs>
        <w:spacing w:line="248" w:lineRule="auto" w:before="0" w:after="0"/>
        <w:ind w:left="454" w:right="0" w:hanging="340"/>
        <w:jc w:val="left"/>
      </w:pPr>
      <w:r>
        <w:rPr>
          <w:color w:val="231F20"/>
          <w:w w:val="115"/>
        </w:rPr>
        <w:t>A</w:t>
      </w:r>
      <w:r>
        <w:rPr>
          <w:color w:val="231F20"/>
          <w:spacing w:val="-27"/>
          <w:w w:val="115"/>
        </w:rPr>
        <w:t> </w:t>
      </w:r>
      <w:r>
        <w:rPr>
          <w:color w:val="231F20"/>
          <w:spacing w:val="-2"/>
          <w:w w:val="115"/>
        </w:rPr>
        <w:t>C</w:t>
      </w:r>
      <w:r>
        <w:rPr>
          <w:color w:val="231F20"/>
          <w:spacing w:val="-1"/>
          <w:w w:val="115"/>
        </w:rPr>
        <w:t>lim</w:t>
      </w:r>
      <w:r>
        <w:rPr>
          <w:color w:val="231F20"/>
          <w:spacing w:val="-2"/>
          <w:w w:val="115"/>
        </w:rPr>
        <w:t>a</w:t>
      </w:r>
      <w:r>
        <w:rPr>
          <w:color w:val="231F20"/>
          <w:spacing w:val="-1"/>
          <w:w w:val="115"/>
        </w:rPr>
        <w:t>fit</w:t>
      </w:r>
      <w:r>
        <w:rPr>
          <w:color w:val="231F20"/>
          <w:spacing w:val="-26"/>
          <w:w w:val="115"/>
        </w:rPr>
        <w:t> </w:t>
      </w:r>
      <w:r>
        <w:rPr>
          <w:color w:val="231F20"/>
          <w:w w:val="115"/>
        </w:rPr>
        <w:t>és</w:t>
      </w:r>
      <w:r>
        <w:rPr>
          <w:color w:val="231F20"/>
          <w:spacing w:val="-27"/>
          <w:w w:val="115"/>
        </w:rPr>
        <w:t> </w:t>
      </w:r>
      <w:r>
        <w:rPr>
          <w:color w:val="231F20"/>
          <w:spacing w:val="-2"/>
          <w:w w:val="115"/>
        </w:rPr>
        <w:t>C</w:t>
      </w:r>
      <w:r>
        <w:rPr>
          <w:color w:val="231F20"/>
          <w:spacing w:val="-1"/>
          <w:w w:val="115"/>
        </w:rPr>
        <w:t>lim</w:t>
      </w:r>
      <w:r>
        <w:rPr>
          <w:color w:val="231F20"/>
          <w:spacing w:val="-2"/>
          <w:w w:val="115"/>
        </w:rPr>
        <w:t>a</w:t>
      </w:r>
      <w:r>
        <w:rPr>
          <w:color w:val="231F20"/>
          <w:spacing w:val="-26"/>
          <w:w w:val="115"/>
        </w:rPr>
        <w:t> </w:t>
      </w:r>
      <w:r>
        <w:rPr>
          <w:color w:val="231F20"/>
          <w:spacing w:val="-7"/>
          <w:w w:val="115"/>
        </w:rPr>
        <w:t>T</w:t>
      </w:r>
      <w:r>
        <w:rPr>
          <w:color w:val="231F20"/>
          <w:spacing w:val="-6"/>
          <w:w w:val="115"/>
        </w:rPr>
        <w:t>op</w:t>
      </w:r>
      <w:r>
        <w:rPr>
          <w:color w:val="231F20"/>
          <w:spacing w:val="-27"/>
          <w:w w:val="115"/>
        </w:rPr>
        <w:t> </w:t>
      </w:r>
      <w:r>
        <w:rPr>
          <w:color w:val="231F20"/>
          <w:spacing w:val="1"/>
          <w:w w:val="115"/>
        </w:rPr>
        <w:t>RF</w:t>
      </w:r>
      <w:r>
        <w:rPr>
          <w:color w:val="231F20"/>
          <w:spacing w:val="-26"/>
          <w:w w:val="115"/>
        </w:rPr>
        <w:t> </w:t>
      </w:r>
      <w:r>
        <w:rPr>
          <w:color w:val="231F20"/>
          <w:spacing w:val="-1"/>
          <w:w w:val="115"/>
        </w:rPr>
        <w:t>gip</w:t>
      </w:r>
      <w:r>
        <w:rPr>
          <w:color w:val="231F20"/>
          <w:spacing w:val="-2"/>
          <w:w w:val="115"/>
        </w:rPr>
        <w:t>sz</w:t>
      </w:r>
      <w:r>
        <w:rPr>
          <w:color w:val="231F20"/>
          <w:spacing w:val="-1"/>
          <w:w w:val="115"/>
        </w:rPr>
        <w:t>k</w:t>
      </w:r>
      <w:r>
        <w:rPr>
          <w:color w:val="231F20"/>
          <w:spacing w:val="-2"/>
          <w:w w:val="115"/>
        </w:rPr>
        <w:t>a</w:t>
      </w:r>
      <w:r>
        <w:rPr>
          <w:color w:val="231F20"/>
          <w:spacing w:val="-1"/>
          <w:w w:val="115"/>
        </w:rPr>
        <w:t>rto</w:t>
      </w:r>
      <w:r>
        <w:rPr>
          <w:color w:val="231F20"/>
          <w:spacing w:val="-2"/>
          <w:w w:val="115"/>
        </w:rPr>
        <w:t>n</w:t>
      </w:r>
      <w:r>
        <w:rPr>
          <w:color w:val="231F20"/>
          <w:spacing w:val="-1"/>
          <w:w w:val="115"/>
        </w:rPr>
        <w:t>ok</w:t>
      </w:r>
      <w:r>
        <w:rPr>
          <w:color w:val="231F20"/>
          <w:spacing w:val="-27"/>
          <w:w w:val="115"/>
        </w:rPr>
        <w:t> </w:t>
      </w:r>
      <w:r>
        <w:rPr>
          <w:color w:val="231F20"/>
          <w:spacing w:val="-2"/>
          <w:w w:val="115"/>
        </w:rPr>
        <w:t>héza</w:t>
      </w:r>
      <w:r>
        <w:rPr>
          <w:color w:val="231F20"/>
          <w:spacing w:val="-1"/>
          <w:w w:val="115"/>
        </w:rPr>
        <w:t>gol</w:t>
      </w:r>
      <w:r>
        <w:rPr>
          <w:color w:val="231F20"/>
          <w:spacing w:val="-2"/>
          <w:w w:val="115"/>
        </w:rPr>
        <w:t>ása</w:t>
      </w:r>
      <w:r>
        <w:rPr>
          <w:color w:val="231F20"/>
          <w:spacing w:val="29"/>
          <w:w w:val="104"/>
        </w:rPr>
        <w:t> </w:t>
      </w:r>
      <w:r>
        <w:rPr>
          <w:color w:val="231F20"/>
          <w:spacing w:val="-3"/>
          <w:w w:val="115"/>
        </w:rPr>
        <w:t>Va</w:t>
      </w:r>
      <w:r>
        <w:rPr>
          <w:color w:val="231F20"/>
          <w:spacing w:val="-2"/>
          <w:w w:val="115"/>
        </w:rPr>
        <w:t>rio</w:t>
      </w:r>
      <w:r>
        <w:rPr>
          <w:color w:val="231F20"/>
          <w:spacing w:val="-22"/>
          <w:w w:val="115"/>
        </w:rPr>
        <w:t> </w:t>
      </w:r>
      <w:r>
        <w:rPr>
          <w:color w:val="231F20"/>
          <w:spacing w:val="-2"/>
          <w:w w:val="115"/>
        </w:rPr>
        <w:t>héza</w:t>
      </w:r>
      <w:r>
        <w:rPr>
          <w:color w:val="231F20"/>
          <w:spacing w:val="-1"/>
          <w:w w:val="115"/>
        </w:rPr>
        <w:t>goló</w:t>
      </w:r>
      <w:r>
        <w:rPr>
          <w:color w:val="231F20"/>
          <w:spacing w:val="-22"/>
          <w:w w:val="115"/>
        </w:rPr>
        <w:t> </w:t>
      </w:r>
      <w:r>
        <w:rPr>
          <w:color w:val="231F20"/>
          <w:spacing w:val="-2"/>
          <w:w w:val="115"/>
        </w:rPr>
        <w:t>gip</w:t>
      </w:r>
      <w:r>
        <w:rPr>
          <w:color w:val="231F20"/>
          <w:spacing w:val="-3"/>
          <w:w w:val="115"/>
        </w:rPr>
        <w:t>ssze</w:t>
      </w:r>
      <w:r>
        <w:rPr>
          <w:color w:val="231F20"/>
          <w:spacing w:val="-2"/>
          <w:w w:val="115"/>
        </w:rPr>
        <w:t>l</w:t>
      </w:r>
      <w:r>
        <w:rPr>
          <w:color w:val="231F20"/>
          <w:spacing w:val="-22"/>
          <w:w w:val="115"/>
        </w:rPr>
        <w:t> </w:t>
      </w:r>
      <w:r>
        <w:rPr>
          <w:color w:val="231F20"/>
          <w:spacing w:val="-1"/>
          <w:w w:val="115"/>
        </w:rPr>
        <w:t>tört</w:t>
      </w:r>
      <w:r>
        <w:rPr>
          <w:color w:val="231F20"/>
          <w:spacing w:val="-2"/>
          <w:w w:val="115"/>
        </w:rPr>
        <w:t>én</w:t>
      </w:r>
      <w:r>
        <w:rPr>
          <w:color w:val="231F20"/>
          <w:spacing w:val="-1"/>
          <w:w w:val="115"/>
        </w:rPr>
        <w:t>ik</w:t>
      </w:r>
      <w:r>
        <w:rPr>
          <w:color w:val="231F20"/>
          <w:spacing w:val="-2"/>
          <w:w w:val="115"/>
        </w:rPr>
        <w:t>.</w:t>
      </w:r>
      <w:r>
        <w:rPr/>
      </w:r>
    </w:p>
    <w:p>
      <w:pPr>
        <w:spacing w:line="240" w:lineRule="auto" w:before="3"/>
        <w:rPr>
          <w:rFonts w:ascii="Arial" w:hAnsi="Arial" w:cs="Arial" w:eastAsia="Arial"/>
          <w:sz w:val="14"/>
          <w:szCs w:val="14"/>
        </w:rPr>
      </w:pPr>
      <w:r>
        <w:rPr/>
        <w:br w:type="column"/>
      </w:r>
      <w:r>
        <w:rPr>
          <w:rFonts w:ascii="Arial"/>
          <w:sz w:val="14"/>
        </w:rPr>
      </w:r>
    </w:p>
    <w:p>
      <w:pPr>
        <w:pStyle w:val="BodyText"/>
        <w:spacing w:line="240" w:lineRule="auto"/>
        <w:ind w:right="0"/>
        <w:jc w:val="left"/>
      </w:pPr>
      <w:r>
        <w:rPr>
          <w:color w:val="231F20"/>
          <w:spacing w:val="-2"/>
          <w:w w:val="110"/>
        </w:rPr>
        <w:t>gip</w:t>
      </w:r>
      <w:r>
        <w:rPr>
          <w:color w:val="231F20"/>
          <w:spacing w:val="-3"/>
          <w:w w:val="110"/>
        </w:rPr>
        <w:t>sz</w:t>
      </w:r>
      <w:r>
        <w:rPr>
          <w:color w:val="231F20"/>
          <w:spacing w:val="-2"/>
          <w:w w:val="110"/>
        </w:rPr>
        <w:t>k</w:t>
      </w:r>
      <w:r>
        <w:rPr>
          <w:color w:val="231F20"/>
          <w:spacing w:val="-3"/>
          <w:w w:val="110"/>
        </w:rPr>
        <w:t>a</w:t>
      </w:r>
      <w:r>
        <w:rPr>
          <w:color w:val="231F20"/>
          <w:spacing w:val="-2"/>
          <w:w w:val="110"/>
        </w:rPr>
        <w:t>rton</w:t>
      </w:r>
      <w:r>
        <w:rPr>
          <w:color w:val="231F20"/>
          <w:spacing w:val="39"/>
          <w:w w:val="110"/>
        </w:rPr>
        <w:t> </w:t>
      </w:r>
      <w:r>
        <w:rPr>
          <w:color w:val="231F20"/>
          <w:spacing w:val="-3"/>
          <w:w w:val="110"/>
        </w:rPr>
        <w:t>sze</w:t>
      </w:r>
      <w:r>
        <w:rPr>
          <w:color w:val="231F20"/>
          <w:spacing w:val="-2"/>
          <w:w w:val="110"/>
        </w:rPr>
        <w:t>r</w:t>
      </w:r>
      <w:r>
        <w:rPr>
          <w:color w:val="231F20"/>
          <w:spacing w:val="-3"/>
          <w:w w:val="110"/>
        </w:rPr>
        <w:t>e</w:t>
      </w:r>
      <w:r>
        <w:rPr>
          <w:color w:val="231F20"/>
          <w:spacing w:val="-2"/>
          <w:w w:val="110"/>
        </w:rPr>
        <w:t>lő</w:t>
      </w:r>
      <w:r>
        <w:rPr/>
      </w:r>
    </w:p>
    <w:p>
      <w:pPr>
        <w:spacing w:after="0" w:line="240" w:lineRule="auto"/>
        <w:jc w:val="left"/>
        <w:sectPr>
          <w:type w:val="continuous"/>
          <w:pgSz w:w="11910" w:h="16840"/>
          <w:pgMar w:top="1580" w:bottom="280" w:left="600" w:right="580"/>
          <w:cols w:num="2" w:equalWidth="0">
            <w:col w:w="5197" w:space="3080"/>
            <w:col w:w="2453"/>
          </w:cols>
        </w:sectPr>
      </w:pPr>
    </w:p>
    <w:p>
      <w:pPr>
        <w:spacing w:line="240" w:lineRule="auto" w:before="8"/>
        <w:rPr>
          <w:rFonts w:ascii="Arial" w:hAnsi="Arial" w:cs="Arial" w:eastAsia="Arial"/>
          <w:sz w:val="5"/>
          <w:szCs w:val="5"/>
        </w:rPr>
      </w:pPr>
    </w:p>
    <w:p>
      <w:pPr>
        <w:spacing w:line="20" w:lineRule="atLeast"/>
        <w:ind w:left="111" w:right="0" w:firstLine="0"/>
        <w:rPr>
          <w:rFonts w:ascii="Arial" w:hAnsi="Arial" w:cs="Arial" w:eastAsia="Arial"/>
          <w:sz w:val="2"/>
          <w:szCs w:val="2"/>
        </w:rPr>
      </w:pPr>
      <w:r>
        <w:rPr>
          <w:rFonts w:ascii="Arial" w:hAnsi="Arial" w:cs="Arial" w:eastAsia="Arial"/>
          <w:sz w:val="2"/>
          <w:szCs w:val="2"/>
        </w:rPr>
        <w:pict>
          <v:group style="width:513.35pt;height:.25pt;mso-position-horizontal-relative:char;mso-position-vertical-relative:line" coordorigin="0,0" coordsize="10267,5">
            <v:group style="position:absolute;left:3;top:3;width:10262;height:2" coordorigin="3,3" coordsize="10262,2">
              <v:shape style="position:absolute;left:3;top:3;width:10262;height:2" coordorigin="3,3" coordsize="10262,0" path="m3,3l10264,3e" filled="false" stroked="true" strokeweight=".250009pt" strokecolor="#006cb7">
                <v:path arrowok="t"/>
              </v:shape>
            </v:group>
          </v:group>
        </w:pict>
      </w:r>
      <w:r>
        <w:rPr>
          <w:rFonts w:ascii="Arial" w:hAnsi="Arial" w:cs="Arial" w:eastAsia="Arial"/>
          <w:sz w:val="2"/>
          <w:szCs w:val="2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3"/>
        <w:rPr>
          <w:rFonts w:ascii="Arial" w:hAnsi="Arial" w:cs="Arial" w:eastAsia="Arial"/>
          <w:sz w:val="27"/>
          <w:szCs w:val="27"/>
        </w:rPr>
      </w:pPr>
    </w:p>
    <w:p>
      <w:pPr>
        <w:spacing w:line="200" w:lineRule="atLeast"/>
        <w:ind w:left="114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pict>
          <v:group style="width:523.85pt;height:152.7pt;mso-position-horizontal-relative:char;mso-position-vertical-relative:line" coordorigin="0,0" coordsize="10477,3054">
            <v:group style="position:absolute;left:0;top:0;width:10477;height:3054" coordorigin="0,0" coordsize="10477,3054">
              <v:shape style="position:absolute;left:0;top:0;width:10477;height:3054" coordorigin="0,0" coordsize="10477,3054" path="m10193,0l283,0,260,1,194,14,134,42,83,83,42,134,14,194,1,260,0,283,0,2770,8,2839,32,2901,68,2955,116,2999,173,3032,237,3050,283,3054,10193,3054,10262,3046,10324,3022,10378,2986,10422,2938,10455,2881,10473,2816,10477,2770,10477,283,10469,215,10445,153,10409,99,10361,55,10304,22,10239,4,10193,0xe" filled="true" fillcolor="#006cb7" stroked="false">
                <v:path arrowok="t"/>
                <v:fill type="solid"/>
              </v:shape>
            </v:group>
            <v:group style="position:absolute;left:9595;top:286;width:599;height:544" coordorigin="9595,286" coordsize="599,544">
              <v:shape style="position:absolute;left:9595;top:286;width:599;height:544" coordorigin="9595,286" coordsize="599,544" path="m9914,286l9846,297,9608,680,9595,737,9598,756,9634,808,10094,829,10117,826,10171,792,10192,743,9915,743,9886,743,9866,736,9855,723,9852,706,9857,685,9873,670,10174,670,10153,633,9882,633,9873,624,9872,611,9851,428,9849,414,9857,403,10020,403,9980,333,9967,316,9952,302,9934,292,9914,286xe" filled="true" fillcolor="#ffffff" stroked="false">
                <v:path arrowok="t"/>
                <v:fill type="solid"/>
              </v:shape>
              <v:shape style="position:absolute;left:9595;top:286;width:599;height:544" coordorigin="9595,286" coordsize="599,544" path="m10174,670l9873,670,9902,670,9922,678,9933,690,9936,707,9931,728,9915,743,10192,743,10193,730,10191,709,10185,690,10176,674,10174,670xe" filled="true" fillcolor="#ffffff" stroked="false">
                <v:path arrowok="t"/>
                <v:fill type="solid"/>
              </v:shape>
              <v:shape style="position:absolute;left:9595;top:286;width:599;height:544" coordorigin="9595,286" coordsize="599,544" path="m10020,403l9857,403,9931,403,9939,414,9937,428,9916,611,9915,624,9906,633,10153,633,10020,403xe" filled="true" fillcolor="#ffffff" stroked="false">
                <v:path arrowok="t"/>
                <v:fill type="solid"/>
              </v:shape>
              <v:shape style="position:absolute;left:0;top:0;width:10477;height:3054" type="#_x0000_t202" filled="false" stroked="false">
                <v:textbox inset="0,0,0,0">
                  <w:txbxContent>
                    <w:p>
                      <w:pPr>
                        <w:spacing w:line="240" w:lineRule="auto" w:before="9"/>
                        <w:rPr>
                          <w:rFonts w:ascii="Arial" w:hAnsi="Arial" w:cs="Arial" w:eastAsia="Arial"/>
                          <w:sz w:val="21"/>
                          <w:szCs w:val="21"/>
                        </w:rPr>
                      </w:pPr>
                    </w:p>
                    <w:p>
                      <w:pPr>
                        <w:spacing w:before="0"/>
                        <w:ind w:left="283" w:right="0" w:firstLine="0"/>
                        <w:jc w:val="left"/>
                        <w:rPr>
                          <w:rFonts w:ascii="Trebuchet MS" w:hAnsi="Trebuchet MS" w:cs="Trebuchet MS" w:eastAsia="Trebuchet MS"/>
                          <w:sz w:val="24"/>
                          <w:szCs w:val="24"/>
                        </w:rPr>
                      </w:pPr>
                      <w:r>
                        <w:rPr>
                          <w:rFonts w:ascii="Trebuchet MS"/>
                          <w:b/>
                          <w:color w:val="FFFFFF"/>
                          <w:spacing w:val="-8"/>
                          <w:w w:val="115"/>
                          <w:sz w:val="24"/>
                        </w:rPr>
                        <w:t>F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7"/>
                          <w:w w:val="115"/>
                          <w:sz w:val="24"/>
                        </w:rPr>
                        <w:t>ON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8"/>
                          <w:w w:val="115"/>
                          <w:sz w:val="24"/>
                        </w:rPr>
                        <w:t>T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7"/>
                          <w:w w:val="115"/>
                          <w:sz w:val="24"/>
                        </w:rPr>
                        <w:t>OS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28"/>
                          <w:w w:val="115"/>
                          <w:sz w:val="24"/>
                        </w:rPr>
                        <w:t> 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5"/>
                          <w:w w:val="115"/>
                          <w:sz w:val="24"/>
                        </w:rPr>
                        <w:t>TU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4"/>
                          <w:w w:val="115"/>
                          <w:sz w:val="24"/>
                        </w:rPr>
                        <w:t>DNI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6"/>
                          <w:w w:val="115"/>
                          <w:sz w:val="24"/>
                        </w:rPr>
                        <w:t>!</w:t>
                      </w:r>
                      <w:r>
                        <w:rPr>
                          <w:rFonts w:ascii="Trebuchet MS"/>
                          <w:sz w:val="24"/>
                        </w:rPr>
                      </w:r>
                    </w:p>
                    <w:p>
                      <w:pPr>
                        <w:spacing w:before="164"/>
                        <w:ind w:left="283" w:right="0" w:firstLine="0"/>
                        <w:jc w:val="left"/>
                        <w:rPr>
                          <w:rFonts w:ascii="Arial Narrow" w:hAnsi="Arial Narrow" w:cs="Arial Narrow" w:eastAsia="Arial Narrow"/>
                          <w:sz w:val="18"/>
                          <w:szCs w:val="18"/>
                        </w:rPr>
                      </w:pPr>
                      <w:r>
                        <w:rPr>
                          <w:rFonts w:ascii="Arial Narrow" w:hAnsi="Arial Narrow"/>
                          <w:color w:val="FFFFFF"/>
                          <w:w w:val="140"/>
                          <w:sz w:val="18"/>
                        </w:rPr>
                        <w:t>Mit</w:t>
                      </w:r>
                      <w:r>
                        <w:rPr>
                          <w:rFonts w:ascii="Arial Narrow" w:hAnsi="Arial Narrow"/>
                          <w:color w:val="FFFFFF"/>
                          <w:spacing w:val="-13"/>
                          <w:w w:val="140"/>
                          <w:sz w:val="18"/>
                        </w:rPr>
                        <w:t> </w:t>
                      </w:r>
                      <w:r>
                        <w:rPr>
                          <w:rFonts w:ascii="Arial Narrow" w:hAnsi="Arial Narrow"/>
                          <w:color w:val="FFFFFF"/>
                          <w:spacing w:val="-3"/>
                          <w:w w:val="140"/>
                          <w:sz w:val="18"/>
                        </w:rPr>
                        <w:t>ne</w:t>
                      </w:r>
                      <w:r>
                        <w:rPr>
                          <w:rFonts w:ascii="Arial Narrow" w:hAnsi="Arial Narrow"/>
                          <w:color w:val="FFFFFF"/>
                          <w:spacing w:val="-2"/>
                          <w:w w:val="140"/>
                          <w:sz w:val="18"/>
                        </w:rPr>
                        <w:t>v</w:t>
                      </w:r>
                      <w:r>
                        <w:rPr>
                          <w:rFonts w:ascii="Arial Narrow" w:hAnsi="Arial Narrow"/>
                          <w:color w:val="FFFFFF"/>
                          <w:spacing w:val="-3"/>
                          <w:w w:val="140"/>
                          <w:sz w:val="18"/>
                        </w:rPr>
                        <w:t>ezün</w:t>
                      </w:r>
                      <w:r>
                        <w:rPr>
                          <w:rFonts w:ascii="Arial Narrow" w:hAnsi="Arial Narrow"/>
                          <w:color w:val="FFFFFF"/>
                          <w:spacing w:val="-2"/>
                          <w:w w:val="140"/>
                          <w:sz w:val="18"/>
                        </w:rPr>
                        <w:t>k</w:t>
                      </w:r>
                      <w:r>
                        <w:rPr>
                          <w:rFonts w:ascii="Arial Narrow" w:hAnsi="Arial Narrow"/>
                          <w:color w:val="FFFFFF"/>
                          <w:spacing w:val="-12"/>
                          <w:w w:val="140"/>
                          <w:sz w:val="18"/>
                        </w:rPr>
                        <w:t> </w:t>
                      </w:r>
                      <w:r>
                        <w:rPr>
                          <w:rFonts w:ascii="Arial Narrow" w:hAnsi="Arial Narrow"/>
                          <w:color w:val="FFFFFF"/>
                          <w:w w:val="140"/>
                          <w:sz w:val="18"/>
                        </w:rPr>
                        <w:t>inaktív</w:t>
                      </w:r>
                      <w:r>
                        <w:rPr>
                          <w:rFonts w:ascii="Arial Narrow" w:hAnsi="Arial Narrow"/>
                          <w:color w:val="FFFFFF"/>
                          <w:spacing w:val="-12"/>
                          <w:w w:val="140"/>
                          <w:sz w:val="18"/>
                        </w:rPr>
                        <w:t> </w:t>
                      </w:r>
                      <w:r>
                        <w:rPr>
                          <w:rFonts w:ascii="Arial Narrow" w:hAnsi="Arial Narrow"/>
                          <w:color w:val="FFFFFF"/>
                          <w:w w:val="140"/>
                          <w:sz w:val="18"/>
                        </w:rPr>
                        <w:t>felületnek?</w:t>
                      </w:r>
                      <w:r>
                        <w:rPr>
                          <w:rFonts w:ascii="Arial Narrow" w:hAnsi="Arial Narrow"/>
                          <w:sz w:val="18"/>
                        </w:rPr>
                      </w:r>
                    </w:p>
                    <w:p>
                      <w:pPr>
                        <w:spacing w:before="123"/>
                        <w:ind w:left="283" w:right="0" w:firstLine="0"/>
                        <w:jc w:val="left"/>
                        <w:rPr>
                          <w:rFonts w:ascii="Arial Narrow" w:hAnsi="Arial Narrow" w:cs="Arial Narrow" w:eastAsia="Arial Narrow"/>
                          <w:sz w:val="18"/>
                          <w:szCs w:val="18"/>
                        </w:rPr>
                      </w:pPr>
                      <w:r>
                        <w:rPr>
                          <w:rFonts w:ascii="Arial Narrow" w:hAnsi="Arial Narrow"/>
                          <w:color w:val="FFFFFF"/>
                          <w:w w:val="135"/>
                          <w:sz w:val="18"/>
                        </w:rPr>
                        <w:t>Miért</w:t>
                      </w:r>
                      <w:r>
                        <w:rPr>
                          <w:rFonts w:ascii="Arial Narrow" w:hAnsi="Arial Narrow"/>
                          <w:color w:val="FFFFFF"/>
                          <w:spacing w:val="23"/>
                          <w:w w:val="135"/>
                          <w:sz w:val="18"/>
                        </w:rPr>
                        <w:t> </w:t>
                      </w:r>
                      <w:r>
                        <w:rPr>
                          <w:rFonts w:ascii="Arial Narrow" w:hAnsi="Arial Narrow"/>
                          <w:color w:val="FFFFFF"/>
                          <w:spacing w:val="-1"/>
                          <w:w w:val="135"/>
                          <w:sz w:val="18"/>
                        </w:rPr>
                        <w:t>fonto</w:t>
                      </w:r>
                      <w:r>
                        <w:rPr>
                          <w:rFonts w:ascii="Arial Narrow" w:hAnsi="Arial Narrow"/>
                          <w:color w:val="FFFFFF"/>
                          <w:spacing w:val="-2"/>
                          <w:w w:val="135"/>
                          <w:sz w:val="18"/>
                        </w:rPr>
                        <w:t>s</w:t>
                      </w:r>
                      <w:r>
                        <w:rPr>
                          <w:rFonts w:ascii="Arial Narrow" w:hAnsi="Arial Narrow"/>
                          <w:color w:val="FFFFFF"/>
                          <w:spacing w:val="24"/>
                          <w:w w:val="135"/>
                          <w:sz w:val="18"/>
                        </w:rPr>
                        <w:t> </w:t>
                      </w:r>
                      <w:r>
                        <w:rPr>
                          <w:rFonts w:ascii="Arial Narrow" w:hAnsi="Arial Narrow"/>
                          <w:color w:val="FFFFFF"/>
                          <w:w w:val="135"/>
                          <w:sz w:val="18"/>
                        </w:rPr>
                        <w:t>a</w:t>
                      </w:r>
                      <w:r>
                        <w:rPr>
                          <w:rFonts w:ascii="Arial Narrow" w:hAnsi="Arial Narrow"/>
                          <w:color w:val="FFFFFF"/>
                          <w:spacing w:val="23"/>
                          <w:w w:val="135"/>
                          <w:sz w:val="18"/>
                        </w:rPr>
                        <w:t> </w:t>
                      </w:r>
                      <w:r>
                        <w:rPr>
                          <w:rFonts w:ascii="Arial Narrow" w:hAnsi="Arial Narrow"/>
                          <w:color w:val="FFFFFF"/>
                          <w:spacing w:val="-2"/>
                          <w:w w:val="135"/>
                          <w:sz w:val="18"/>
                        </w:rPr>
                        <w:t>b</w:t>
                      </w:r>
                      <w:r>
                        <w:rPr>
                          <w:rFonts w:ascii="Arial Narrow" w:hAnsi="Arial Narrow"/>
                          <w:color w:val="FFFFFF"/>
                          <w:spacing w:val="-3"/>
                          <w:w w:val="135"/>
                          <w:sz w:val="18"/>
                        </w:rPr>
                        <w:t>e</w:t>
                      </w:r>
                      <w:r>
                        <w:rPr>
                          <w:rFonts w:ascii="Arial Narrow" w:hAnsi="Arial Narrow"/>
                          <w:color w:val="FFFFFF"/>
                          <w:spacing w:val="-2"/>
                          <w:w w:val="135"/>
                          <w:sz w:val="18"/>
                        </w:rPr>
                        <w:t>t</w:t>
                      </w:r>
                      <w:r>
                        <w:rPr>
                          <w:rFonts w:ascii="Arial Narrow" w:hAnsi="Arial Narrow"/>
                          <w:color w:val="FFFFFF"/>
                          <w:spacing w:val="-3"/>
                          <w:w w:val="135"/>
                          <w:sz w:val="18"/>
                        </w:rPr>
                        <w:t>e</w:t>
                      </w:r>
                      <w:r>
                        <w:rPr>
                          <w:rFonts w:ascii="Arial Narrow" w:hAnsi="Arial Narrow"/>
                          <w:color w:val="FFFFFF"/>
                          <w:spacing w:val="-2"/>
                          <w:w w:val="135"/>
                          <w:sz w:val="18"/>
                        </w:rPr>
                        <w:t>rv</w:t>
                      </w:r>
                      <w:r>
                        <w:rPr>
                          <w:rFonts w:ascii="Arial Narrow" w:hAnsi="Arial Narrow"/>
                          <w:color w:val="FFFFFF"/>
                          <w:spacing w:val="-3"/>
                          <w:w w:val="135"/>
                          <w:sz w:val="18"/>
                        </w:rPr>
                        <w:t>e</w:t>
                      </w:r>
                      <w:r>
                        <w:rPr>
                          <w:rFonts w:ascii="Arial Narrow" w:hAnsi="Arial Narrow"/>
                          <w:color w:val="FFFFFF"/>
                          <w:spacing w:val="-2"/>
                          <w:w w:val="135"/>
                          <w:sz w:val="18"/>
                        </w:rPr>
                        <w:t>z</w:t>
                      </w:r>
                      <w:r>
                        <w:rPr>
                          <w:rFonts w:ascii="Arial Narrow" w:hAnsi="Arial Narrow"/>
                          <w:color w:val="FFFFFF"/>
                          <w:spacing w:val="-3"/>
                          <w:w w:val="135"/>
                          <w:sz w:val="18"/>
                        </w:rPr>
                        <w:t>és</w:t>
                      </w:r>
                      <w:r>
                        <w:rPr>
                          <w:rFonts w:ascii="Arial Narrow" w:hAnsi="Arial Narrow"/>
                          <w:color w:val="FFFFFF"/>
                          <w:spacing w:val="-2"/>
                          <w:w w:val="135"/>
                          <w:sz w:val="18"/>
                        </w:rPr>
                        <w:t>ük</w:t>
                      </w:r>
                      <w:r>
                        <w:rPr>
                          <w:rFonts w:ascii="Arial Narrow" w:hAnsi="Arial Narrow"/>
                          <w:color w:val="FFFFFF"/>
                          <w:spacing w:val="24"/>
                          <w:w w:val="135"/>
                          <w:sz w:val="18"/>
                        </w:rPr>
                        <w:t> </w:t>
                      </w:r>
                      <w:r>
                        <w:rPr>
                          <w:rFonts w:ascii="Arial Narrow" w:hAnsi="Arial Narrow"/>
                          <w:color w:val="FFFFFF"/>
                          <w:w w:val="135"/>
                          <w:sz w:val="18"/>
                        </w:rPr>
                        <w:t>a</w:t>
                      </w:r>
                      <w:r>
                        <w:rPr>
                          <w:rFonts w:ascii="Arial Narrow" w:hAnsi="Arial Narrow"/>
                          <w:color w:val="FFFFFF"/>
                          <w:spacing w:val="23"/>
                          <w:w w:val="135"/>
                          <w:sz w:val="18"/>
                        </w:rPr>
                        <w:t> </w:t>
                      </w:r>
                      <w:r>
                        <w:rPr>
                          <w:rFonts w:ascii="Arial Narrow" w:hAnsi="Arial Narrow"/>
                          <w:color w:val="FFFFFF"/>
                          <w:w w:val="135"/>
                          <w:sz w:val="18"/>
                        </w:rPr>
                        <w:t>hűtő-fűtő</w:t>
                      </w:r>
                      <w:r>
                        <w:rPr>
                          <w:rFonts w:ascii="Arial Narrow" w:hAnsi="Arial Narrow"/>
                          <w:color w:val="FFFFFF"/>
                          <w:spacing w:val="24"/>
                          <w:w w:val="135"/>
                          <w:sz w:val="18"/>
                        </w:rPr>
                        <w:t> </w:t>
                      </w:r>
                      <w:r>
                        <w:rPr>
                          <w:rFonts w:ascii="Arial Narrow" w:hAnsi="Arial Narrow"/>
                          <w:color w:val="FFFFFF"/>
                          <w:spacing w:val="-3"/>
                          <w:w w:val="135"/>
                          <w:sz w:val="18"/>
                        </w:rPr>
                        <w:t>á</w:t>
                      </w:r>
                      <w:r>
                        <w:rPr>
                          <w:rFonts w:ascii="Arial Narrow" w:hAnsi="Arial Narrow"/>
                          <w:color w:val="FFFFFF"/>
                          <w:spacing w:val="-2"/>
                          <w:w w:val="135"/>
                          <w:sz w:val="18"/>
                        </w:rPr>
                        <w:t>lm</w:t>
                      </w:r>
                      <w:r>
                        <w:rPr>
                          <w:rFonts w:ascii="Arial Narrow" w:hAnsi="Arial Narrow"/>
                          <w:color w:val="FFFFFF"/>
                          <w:spacing w:val="-3"/>
                          <w:w w:val="135"/>
                          <w:sz w:val="18"/>
                        </w:rPr>
                        <w:t>e</w:t>
                      </w:r>
                      <w:r>
                        <w:rPr>
                          <w:rFonts w:ascii="Arial Narrow" w:hAnsi="Arial Narrow"/>
                          <w:color w:val="FFFFFF"/>
                          <w:spacing w:val="-2"/>
                          <w:w w:val="135"/>
                          <w:sz w:val="18"/>
                        </w:rPr>
                        <w:t>nny</w:t>
                      </w:r>
                      <w:r>
                        <w:rPr>
                          <w:rFonts w:ascii="Arial Narrow" w:hAnsi="Arial Narrow"/>
                          <w:color w:val="FFFFFF"/>
                          <w:spacing w:val="-3"/>
                          <w:w w:val="135"/>
                          <w:sz w:val="18"/>
                        </w:rPr>
                        <w:t>e</w:t>
                      </w:r>
                      <w:r>
                        <w:rPr>
                          <w:rFonts w:ascii="Arial Narrow" w:hAnsi="Arial Narrow"/>
                          <w:color w:val="FFFFFF"/>
                          <w:spacing w:val="-2"/>
                          <w:w w:val="135"/>
                          <w:sz w:val="18"/>
                        </w:rPr>
                        <w:t>z</w:t>
                      </w:r>
                      <w:r>
                        <w:rPr>
                          <w:rFonts w:ascii="Arial Narrow" w:hAnsi="Arial Narrow"/>
                          <w:color w:val="FFFFFF"/>
                          <w:spacing w:val="-3"/>
                          <w:w w:val="135"/>
                          <w:sz w:val="18"/>
                        </w:rPr>
                        <w:t>e</w:t>
                      </w:r>
                      <w:r>
                        <w:rPr>
                          <w:rFonts w:ascii="Arial Narrow" w:hAnsi="Arial Narrow"/>
                          <w:color w:val="FFFFFF"/>
                          <w:spacing w:val="-2"/>
                          <w:w w:val="135"/>
                          <w:sz w:val="18"/>
                        </w:rPr>
                        <w:t>t</w:t>
                      </w:r>
                      <w:r>
                        <w:rPr>
                          <w:rFonts w:ascii="Arial Narrow" w:hAnsi="Arial Narrow"/>
                          <w:color w:val="FFFFFF"/>
                          <w:spacing w:val="-3"/>
                          <w:w w:val="135"/>
                          <w:sz w:val="18"/>
                        </w:rPr>
                        <w:t>e</w:t>
                      </w:r>
                      <w:r>
                        <w:rPr>
                          <w:rFonts w:ascii="Arial Narrow" w:hAnsi="Arial Narrow"/>
                          <w:color w:val="FFFFFF"/>
                          <w:spacing w:val="-2"/>
                          <w:w w:val="135"/>
                          <w:sz w:val="18"/>
                        </w:rPr>
                        <w:t>kb</w:t>
                      </w:r>
                      <w:r>
                        <w:rPr>
                          <w:rFonts w:ascii="Arial Narrow" w:hAnsi="Arial Narrow"/>
                          <w:color w:val="FFFFFF"/>
                          <w:spacing w:val="-3"/>
                          <w:w w:val="135"/>
                          <w:sz w:val="18"/>
                        </w:rPr>
                        <w:t>e?</w:t>
                      </w:r>
                      <w:r>
                        <w:rPr>
                          <w:rFonts w:ascii="Arial Narrow" w:hAnsi="Arial Narrow"/>
                          <w:sz w:val="18"/>
                        </w:rPr>
                      </w:r>
                    </w:p>
                    <w:p>
                      <w:pPr>
                        <w:spacing w:line="251" w:lineRule="auto" w:before="123"/>
                        <w:ind w:left="283" w:right="1206" w:firstLine="0"/>
                        <w:jc w:val="left"/>
                        <w:rPr>
                          <w:rFonts w:ascii="Arial Narrow" w:hAnsi="Arial Narrow" w:cs="Arial Narrow" w:eastAsia="Arial Narrow"/>
                          <w:sz w:val="18"/>
                          <w:szCs w:val="18"/>
                        </w:rPr>
                      </w:pPr>
                      <w:r>
                        <w:rPr>
                          <w:rFonts w:ascii="Arial Narrow" w:hAnsi="Arial Narrow"/>
                          <w:color w:val="FFFFFF"/>
                          <w:w w:val="140"/>
                          <w:sz w:val="18"/>
                        </w:rPr>
                        <w:t>A</w:t>
                      </w:r>
                      <w:r>
                        <w:rPr>
                          <w:rFonts w:ascii="Arial Narrow" w:hAnsi="Arial Narrow"/>
                          <w:color w:val="FFFFFF"/>
                          <w:spacing w:val="-3"/>
                          <w:w w:val="140"/>
                          <w:sz w:val="18"/>
                        </w:rPr>
                        <w:t> </w:t>
                      </w:r>
                      <w:r>
                        <w:rPr>
                          <w:rFonts w:ascii="Arial Narrow" w:hAnsi="Arial Narrow"/>
                          <w:color w:val="FFFFFF"/>
                          <w:w w:val="140"/>
                          <w:sz w:val="18"/>
                        </w:rPr>
                        <w:t>hűtő-fűtő</w:t>
                      </w:r>
                      <w:r>
                        <w:rPr>
                          <w:rFonts w:ascii="Arial Narrow" w:hAnsi="Arial Narrow"/>
                          <w:color w:val="FFFFFF"/>
                          <w:spacing w:val="-3"/>
                          <w:w w:val="140"/>
                          <w:sz w:val="18"/>
                        </w:rPr>
                        <w:t> </w:t>
                      </w:r>
                      <w:r>
                        <w:rPr>
                          <w:rFonts w:ascii="Arial Narrow" w:hAnsi="Arial Narrow"/>
                          <w:color w:val="FFFFFF"/>
                          <w:spacing w:val="-2"/>
                          <w:w w:val="140"/>
                          <w:sz w:val="18"/>
                        </w:rPr>
                        <w:t>á</w:t>
                      </w:r>
                      <w:r>
                        <w:rPr>
                          <w:rFonts w:ascii="Arial Narrow" w:hAnsi="Arial Narrow"/>
                          <w:color w:val="FFFFFF"/>
                          <w:spacing w:val="-1"/>
                          <w:w w:val="140"/>
                          <w:sz w:val="18"/>
                        </w:rPr>
                        <w:t>lm</w:t>
                      </w:r>
                      <w:r>
                        <w:rPr>
                          <w:rFonts w:ascii="Arial Narrow" w:hAnsi="Arial Narrow"/>
                          <w:color w:val="FFFFFF"/>
                          <w:spacing w:val="-2"/>
                          <w:w w:val="140"/>
                          <w:sz w:val="18"/>
                        </w:rPr>
                        <w:t>enn</w:t>
                      </w:r>
                      <w:r>
                        <w:rPr>
                          <w:rFonts w:ascii="Arial Narrow" w:hAnsi="Arial Narrow"/>
                          <w:color w:val="FFFFFF"/>
                          <w:spacing w:val="-1"/>
                          <w:w w:val="140"/>
                          <w:sz w:val="18"/>
                        </w:rPr>
                        <w:t>y</w:t>
                      </w:r>
                      <w:r>
                        <w:rPr>
                          <w:rFonts w:ascii="Arial Narrow" w:hAnsi="Arial Narrow"/>
                          <w:color w:val="FFFFFF"/>
                          <w:spacing w:val="-2"/>
                          <w:w w:val="140"/>
                          <w:sz w:val="18"/>
                        </w:rPr>
                        <w:t>eze</w:t>
                      </w:r>
                      <w:r>
                        <w:rPr>
                          <w:rFonts w:ascii="Arial Narrow" w:hAnsi="Arial Narrow"/>
                          <w:color w:val="FFFFFF"/>
                          <w:spacing w:val="-1"/>
                          <w:w w:val="140"/>
                          <w:sz w:val="18"/>
                        </w:rPr>
                        <w:t>t</w:t>
                      </w:r>
                      <w:r>
                        <w:rPr>
                          <w:rFonts w:ascii="Arial Narrow" w:hAnsi="Arial Narrow"/>
                          <w:color w:val="FFFFFF"/>
                          <w:spacing w:val="-2"/>
                          <w:w w:val="140"/>
                          <w:sz w:val="18"/>
                        </w:rPr>
                        <w:t>e</w:t>
                      </w:r>
                      <w:r>
                        <w:rPr>
                          <w:rFonts w:ascii="Arial Narrow" w:hAnsi="Arial Narrow"/>
                          <w:color w:val="FFFFFF"/>
                          <w:spacing w:val="-1"/>
                          <w:w w:val="140"/>
                          <w:sz w:val="18"/>
                        </w:rPr>
                        <w:t>kb</w:t>
                      </w:r>
                      <w:r>
                        <w:rPr>
                          <w:rFonts w:ascii="Arial Narrow" w:hAnsi="Arial Narrow"/>
                          <w:color w:val="FFFFFF"/>
                          <w:spacing w:val="-2"/>
                          <w:w w:val="140"/>
                          <w:sz w:val="18"/>
                        </w:rPr>
                        <w:t>en </w:t>
                      </w:r>
                      <w:r>
                        <w:rPr>
                          <w:rFonts w:ascii="Arial Narrow" w:hAnsi="Arial Narrow"/>
                          <w:color w:val="FFFFFF"/>
                          <w:spacing w:val="-3"/>
                          <w:w w:val="140"/>
                          <w:sz w:val="18"/>
                        </w:rPr>
                        <w:t>az</w:t>
                      </w:r>
                      <w:r>
                        <w:rPr>
                          <w:rFonts w:ascii="Arial Narrow" w:hAnsi="Arial Narrow"/>
                          <w:color w:val="FFFFFF"/>
                          <w:spacing w:val="-2"/>
                          <w:w w:val="140"/>
                          <w:sz w:val="18"/>
                        </w:rPr>
                        <w:t>ok</w:t>
                      </w:r>
                      <w:r>
                        <w:rPr>
                          <w:rFonts w:ascii="Arial Narrow" w:hAnsi="Arial Narrow"/>
                          <w:color w:val="FFFFFF"/>
                          <w:spacing w:val="-3"/>
                          <w:w w:val="140"/>
                          <w:sz w:val="18"/>
                        </w:rPr>
                        <w:t>a</w:t>
                      </w:r>
                      <w:r>
                        <w:rPr>
                          <w:rFonts w:ascii="Arial Narrow" w:hAnsi="Arial Narrow"/>
                          <w:color w:val="FFFFFF"/>
                          <w:spacing w:val="-2"/>
                          <w:w w:val="140"/>
                          <w:sz w:val="18"/>
                        </w:rPr>
                        <w:t>t</w:t>
                      </w:r>
                      <w:r>
                        <w:rPr>
                          <w:rFonts w:ascii="Arial Narrow" w:hAnsi="Arial Narrow"/>
                          <w:color w:val="FFFFFF"/>
                          <w:spacing w:val="-3"/>
                          <w:w w:val="140"/>
                          <w:sz w:val="18"/>
                        </w:rPr>
                        <w:t> </w:t>
                      </w:r>
                      <w:r>
                        <w:rPr>
                          <w:rFonts w:ascii="Arial Narrow" w:hAnsi="Arial Narrow"/>
                          <w:color w:val="FFFFFF"/>
                          <w:w w:val="140"/>
                          <w:sz w:val="18"/>
                        </w:rPr>
                        <w:t>a</w:t>
                      </w:r>
                      <w:r>
                        <w:rPr>
                          <w:rFonts w:ascii="Arial Narrow" w:hAnsi="Arial Narrow"/>
                          <w:color w:val="FFFFFF"/>
                          <w:spacing w:val="-2"/>
                          <w:w w:val="140"/>
                          <w:sz w:val="18"/>
                        </w:rPr>
                        <w:t> r</w:t>
                      </w:r>
                      <w:r>
                        <w:rPr>
                          <w:rFonts w:ascii="Arial Narrow" w:hAnsi="Arial Narrow"/>
                          <w:color w:val="FFFFFF"/>
                          <w:spacing w:val="-3"/>
                          <w:w w:val="140"/>
                          <w:sz w:val="18"/>
                        </w:rPr>
                        <w:t>észe</w:t>
                      </w:r>
                      <w:r>
                        <w:rPr>
                          <w:rFonts w:ascii="Arial Narrow" w:hAnsi="Arial Narrow"/>
                          <w:color w:val="FFFFFF"/>
                          <w:spacing w:val="-2"/>
                          <w:w w:val="140"/>
                          <w:sz w:val="18"/>
                        </w:rPr>
                        <w:t>k</w:t>
                      </w:r>
                      <w:r>
                        <w:rPr>
                          <w:rFonts w:ascii="Arial Narrow" w:hAnsi="Arial Narrow"/>
                          <w:color w:val="FFFFFF"/>
                          <w:spacing w:val="-3"/>
                          <w:w w:val="140"/>
                          <w:sz w:val="18"/>
                        </w:rPr>
                        <w:t>e</w:t>
                      </w:r>
                      <w:r>
                        <w:rPr>
                          <w:rFonts w:ascii="Arial Narrow" w:hAnsi="Arial Narrow"/>
                          <w:color w:val="FFFFFF"/>
                          <w:spacing w:val="-2"/>
                          <w:w w:val="140"/>
                          <w:sz w:val="18"/>
                        </w:rPr>
                        <w:t>t</w:t>
                      </w:r>
                      <w:r>
                        <w:rPr>
                          <w:rFonts w:ascii="Arial Narrow" w:hAnsi="Arial Narrow"/>
                          <w:color w:val="FFFFFF"/>
                          <w:spacing w:val="-3"/>
                          <w:w w:val="140"/>
                          <w:sz w:val="18"/>
                        </w:rPr>
                        <w:t> ne</w:t>
                      </w:r>
                      <w:r>
                        <w:rPr>
                          <w:rFonts w:ascii="Arial Narrow" w:hAnsi="Arial Narrow"/>
                          <w:color w:val="FFFFFF"/>
                          <w:spacing w:val="-2"/>
                          <w:w w:val="140"/>
                          <w:sz w:val="18"/>
                        </w:rPr>
                        <w:t>v</w:t>
                      </w:r>
                      <w:r>
                        <w:rPr>
                          <w:rFonts w:ascii="Arial Narrow" w:hAnsi="Arial Narrow"/>
                          <w:color w:val="FFFFFF"/>
                          <w:spacing w:val="-3"/>
                          <w:w w:val="140"/>
                          <w:sz w:val="18"/>
                        </w:rPr>
                        <w:t>ezzü</w:t>
                      </w:r>
                      <w:r>
                        <w:rPr>
                          <w:rFonts w:ascii="Arial Narrow" w:hAnsi="Arial Narrow"/>
                          <w:color w:val="FFFFFF"/>
                          <w:spacing w:val="-2"/>
                          <w:w w:val="140"/>
                          <w:sz w:val="18"/>
                        </w:rPr>
                        <w:t>k</w:t>
                      </w:r>
                      <w:r>
                        <w:rPr>
                          <w:rFonts w:ascii="Arial Narrow" w:hAnsi="Arial Narrow"/>
                          <w:color w:val="FFFFFF"/>
                          <w:spacing w:val="-3"/>
                          <w:w w:val="140"/>
                          <w:sz w:val="18"/>
                        </w:rPr>
                        <w:t> </w:t>
                      </w:r>
                      <w:r>
                        <w:rPr>
                          <w:rFonts w:ascii="Arial Narrow" w:hAnsi="Arial Narrow"/>
                          <w:color w:val="FFFFFF"/>
                          <w:w w:val="140"/>
                          <w:sz w:val="18"/>
                        </w:rPr>
                        <w:t>inaktív</w:t>
                      </w:r>
                      <w:r>
                        <w:rPr>
                          <w:rFonts w:ascii="Arial Narrow" w:hAnsi="Arial Narrow"/>
                          <w:color w:val="FFFFFF"/>
                          <w:spacing w:val="-2"/>
                          <w:w w:val="140"/>
                          <w:sz w:val="18"/>
                        </w:rPr>
                        <w:t> </w:t>
                      </w:r>
                      <w:r>
                        <w:rPr>
                          <w:rFonts w:ascii="Arial Narrow" w:hAnsi="Arial Narrow"/>
                          <w:color w:val="FFFFFF"/>
                          <w:w w:val="140"/>
                          <w:sz w:val="18"/>
                        </w:rPr>
                        <w:t>felületnek,</w:t>
                      </w:r>
                      <w:r>
                        <w:rPr>
                          <w:rFonts w:ascii="Arial Narrow" w:hAnsi="Arial Narrow"/>
                          <w:color w:val="FFFFFF"/>
                          <w:spacing w:val="-3"/>
                          <w:w w:val="140"/>
                          <w:sz w:val="18"/>
                        </w:rPr>
                        <w:t> </w:t>
                      </w:r>
                      <w:r>
                        <w:rPr>
                          <w:rFonts w:ascii="Arial Narrow" w:hAnsi="Arial Narrow"/>
                          <w:color w:val="FFFFFF"/>
                          <w:w w:val="140"/>
                          <w:sz w:val="18"/>
                        </w:rPr>
                        <w:t>ahol</w:t>
                      </w:r>
                      <w:r>
                        <w:rPr>
                          <w:rFonts w:ascii="Arial Narrow" w:hAnsi="Arial Narrow"/>
                          <w:color w:val="FFFFFF"/>
                          <w:spacing w:val="-2"/>
                          <w:w w:val="140"/>
                          <w:sz w:val="18"/>
                        </w:rPr>
                        <w:t> </w:t>
                      </w:r>
                      <w:r>
                        <w:rPr>
                          <w:rFonts w:ascii="Arial Narrow" w:hAnsi="Arial Narrow"/>
                          <w:color w:val="FFFFFF"/>
                          <w:w w:val="140"/>
                          <w:sz w:val="18"/>
                        </w:rPr>
                        <w:t>a</w:t>
                      </w:r>
                      <w:r>
                        <w:rPr>
                          <w:rFonts w:ascii="Arial Narrow" w:hAnsi="Arial Narrow"/>
                          <w:color w:val="FFFFFF"/>
                          <w:spacing w:val="-3"/>
                          <w:w w:val="140"/>
                          <w:sz w:val="18"/>
                        </w:rPr>
                        <w:t> </w:t>
                      </w:r>
                      <w:r>
                        <w:rPr>
                          <w:rFonts w:ascii="Arial Narrow" w:hAnsi="Arial Narrow"/>
                          <w:color w:val="FFFFFF"/>
                          <w:spacing w:val="-1"/>
                          <w:w w:val="140"/>
                          <w:sz w:val="18"/>
                        </w:rPr>
                        <w:t>profilok</w:t>
                      </w:r>
                      <w:r>
                        <w:rPr>
                          <w:rFonts w:ascii="Arial Narrow" w:hAnsi="Arial Narrow"/>
                          <w:color w:val="FFFFFF"/>
                          <w:spacing w:val="-2"/>
                          <w:w w:val="140"/>
                          <w:sz w:val="18"/>
                        </w:rPr>
                        <w:t> </w:t>
                      </w:r>
                      <w:r>
                        <w:rPr>
                          <w:rFonts w:ascii="Arial Narrow" w:hAnsi="Arial Narrow"/>
                          <w:color w:val="FFFFFF"/>
                          <w:spacing w:val="-3"/>
                          <w:w w:val="140"/>
                          <w:sz w:val="18"/>
                        </w:rPr>
                        <w:t>kö</w:t>
                      </w:r>
                      <w:r>
                        <w:rPr>
                          <w:rFonts w:ascii="Arial Narrow" w:hAnsi="Arial Narrow"/>
                          <w:color w:val="FFFFFF"/>
                          <w:spacing w:val="-4"/>
                          <w:w w:val="140"/>
                          <w:sz w:val="18"/>
                        </w:rPr>
                        <w:t>z</w:t>
                      </w:r>
                      <w:r>
                        <w:rPr>
                          <w:rFonts w:ascii="Arial Narrow" w:hAnsi="Arial Narrow"/>
                          <w:color w:val="FFFFFF"/>
                          <w:spacing w:val="-3"/>
                          <w:w w:val="140"/>
                          <w:sz w:val="18"/>
                        </w:rPr>
                        <w:t>ött</w:t>
                      </w:r>
                      <w:r>
                        <w:rPr>
                          <w:rFonts w:ascii="Arial Narrow" w:hAnsi="Arial Narrow"/>
                          <w:color w:val="FFFFFF"/>
                          <w:spacing w:val="71"/>
                          <w:w w:val="179"/>
                          <w:sz w:val="18"/>
                        </w:rPr>
                        <w:t> </w:t>
                      </w:r>
                      <w:r>
                        <w:rPr>
                          <w:rFonts w:ascii="Arial Narrow" w:hAnsi="Arial Narrow"/>
                          <w:color w:val="FFFFFF"/>
                          <w:w w:val="140"/>
                          <w:sz w:val="18"/>
                        </w:rPr>
                        <w:t>nem</w:t>
                      </w:r>
                      <w:r>
                        <w:rPr>
                          <w:rFonts w:ascii="Arial Narrow" w:hAnsi="Arial Narrow"/>
                          <w:color w:val="FFFFFF"/>
                          <w:spacing w:val="-6"/>
                          <w:w w:val="140"/>
                          <w:sz w:val="18"/>
                        </w:rPr>
                        <w:t> </w:t>
                      </w:r>
                      <w:r>
                        <w:rPr>
                          <w:rFonts w:ascii="Arial Narrow" w:hAnsi="Arial Narrow"/>
                          <w:color w:val="FFFFFF"/>
                          <w:spacing w:val="-2"/>
                          <w:w w:val="140"/>
                          <w:sz w:val="18"/>
                        </w:rPr>
                        <w:t>he</w:t>
                      </w:r>
                      <w:r>
                        <w:rPr>
                          <w:rFonts w:ascii="Arial Narrow" w:hAnsi="Arial Narrow"/>
                          <w:color w:val="FFFFFF"/>
                          <w:spacing w:val="-1"/>
                          <w:w w:val="140"/>
                          <w:sz w:val="18"/>
                        </w:rPr>
                        <w:t>ly</w:t>
                      </w:r>
                      <w:r>
                        <w:rPr>
                          <w:rFonts w:ascii="Arial Narrow" w:hAnsi="Arial Narrow"/>
                          <w:color w:val="FFFFFF"/>
                          <w:spacing w:val="-2"/>
                          <w:w w:val="140"/>
                          <w:sz w:val="18"/>
                        </w:rPr>
                        <w:t>ezün</w:t>
                      </w:r>
                      <w:r>
                        <w:rPr>
                          <w:rFonts w:ascii="Arial Narrow" w:hAnsi="Arial Narrow"/>
                          <w:color w:val="FFFFFF"/>
                          <w:spacing w:val="-1"/>
                          <w:w w:val="140"/>
                          <w:sz w:val="18"/>
                        </w:rPr>
                        <w:t>k</w:t>
                      </w:r>
                      <w:r>
                        <w:rPr>
                          <w:rFonts w:ascii="Arial Narrow" w:hAnsi="Arial Narrow"/>
                          <w:color w:val="FFFFFF"/>
                          <w:spacing w:val="-6"/>
                          <w:w w:val="140"/>
                          <w:sz w:val="18"/>
                        </w:rPr>
                        <w:t> </w:t>
                      </w:r>
                      <w:r>
                        <w:rPr>
                          <w:rFonts w:ascii="Arial Narrow" w:hAnsi="Arial Narrow"/>
                          <w:color w:val="FFFFFF"/>
                          <w:w w:val="140"/>
                          <w:sz w:val="18"/>
                        </w:rPr>
                        <w:t>el</w:t>
                      </w:r>
                      <w:r>
                        <w:rPr>
                          <w:rFonts w:ascii="Arial Narrow" w:hAnsi="Arial Narrow"/>
                          <w:color w:val="FFFFFF"/>
                          <w:spacing w:val="-6"/>
                          <w:w w:val="140"/>
                          <w:sz w:val="18"/>
                        </w:rPr>
                        <w:t> </w:t>
                      </w:r>
                      <w:r>
                        <w:rPr>
                          <w:rFonts w:ascii="Arial Narrow" w:hAnsi="Arial Narrow"/>
                          <w:color w:val="FFFFFF"/>
                          <w:w w:val="140"/>
                          <w:sz w:val="18"/>
                        </w:rPr>
                        <w:t>hűtő-fűtő</w:t>
                      </w:r>
                      <w:r>
                        <w:rPr>
                          <w:rFonts w:ascii="Arial Narrow" w:hAnsi="Arial Narrow"/>
                          <w:color w:val="FFFFFF"/>
                          <w:spacing w:val="-5"/>
                          <w:w w:val="140"/>
                          <w:sz w:val="18"/>
                        </w:rPr>
                        <w:t> </w:t>
                      </w:r>
                      <w:r>
                        <w:rPr>
                          <w:rFonts w:ascii="Arial Narrow" w:hAnsi="Arial Narrow"/>
                          <w:color w:val="FFFFFF"/>
                          <w:w w:val="140"/>
                          <w:sz w:val="18"/>
                        </w:rPr>
                        <w:t>paneleket.</w:t>
                      </w:r>
                      <w:r>
                        <w:rPr>
                          <w:rFonts w:ascii="Arial Narrow" w:hAnsi="Arial Narrow"/>
                          <w:color w:val="FFFFFF"/>
                          <w:spacing w:val="-6"/>
                          <w:w w:val="140"/>
                          <w:sz w:val="18"/>
                        </w:rPr>
                        <w:t> </w:t>
                      </w:r>
                      <w:r>
                        <w:rPr>
                          <w:rFonts w:ascii="Arial Narrow" w:hAnsi="Arial Narrow"/>
                          <w:color w:val="FFFFFF"/>
                          <w:w w:val="140"/>
                          <w:sz w:val="18"/>
                        </w:rPr>
                        <w:t>A</w:t>
                      </w:r>
                      <w:r>
                        <w:rPr>
                          <w:rFonts w:ascii="Arial Narrow" w:hAnsi="Arial Narrow"/>
                          <w:color w:val="FFFFFF"/>
                          <w:spacing w:val="1"/>
                          <w:w w:val="140"/>
                          <w:sz w:val="18"/>
                        </w:rPr>
                        <w:t>z</w:t>
                      </w:r>
                      <w:r>
                        <w:rPr>
                          <w:rFonts w:ascii="Arial Narrow" w:hAnsi="Arial Narrow"/>
                          <w:color w:val="FFFFFF"/>
                          <w:spacing w:val="-6"/>
                          <w:w w:val="140"/>
                          <w:sz w:val="18"/>
                        </w:rPr>
                        <w:t> </w:t>
                      </w:r>
                      <w:r>
                        <w:rPr>
                          <w:rFonts w:ascii="Arial Narrow" w:hAnsi="Arial Narrow"/>
                          <w:color w:val="FFFFFF"/>
                          <w:w w:val="140"/>
                          <w:sz w:val="18"/>
                        </w:rPr>
                        <w:t>inaktív</w:t>
                      </w:r>
                      <w:r>
                        <w:rPr>
                          <w:rFonts w:ascii="Arial Narrow" w:hAnsi="Arial Narrow"/>
                          <w:color w:val="FFFFFF"/>
                          <w:spacing w:val="-5"/>
                          <w:w w:val="140"/>
                          <w:sz w:val="18"/>
                        </w:rPr>
                        <w:t> </w:t>
                      </w:r>
                      <w:r>
                        <w:rPr>
                          <w:rFonts w:ascii="Arial Narrow" w:hAnsi="Arial Narrow"/>
                          <w:color w:val="FFFFFF"/>
                          <w:spacing w:val="-1"/>
                          <w:w w:val="140"/>
                          <w:sz w:val="18"/>
                        </w:rPr>
                        <w:t>f</w:t>
                      </w:r>
                      <w:r>
                        <w:rPr>
                          <w:rFonts w:ascii="Arial Narrow" w:hAnsi="Arial Narrow"/>
                          <w:color w:val="FFFFFF"/>
                          <w:spacing w:val="-2"/>
                          <w:w w:val="140"/>
                          <w:sz w:val="18"/>
                        </w:rPr>
                        <w:t>e</w:t>
                      </w:r>
                      <w:r>
                        <w:rPr>
                          <w:rFonts w:ascii="Arial Narrow" w:hAnsi="Arial Narrow"/>
                          <w:color w:val="FFFFFF"/>
                          <w:spacing w:val="-1"/>
                          <w:w w:val="140"/>
                          <w:sz w:val="18"/>
                        </w:rPr>
                        <w:t>l</w:t>
                      </w:r>
                      <w:r>
                        <w:rPr>
                          <w:rFonts w:ascii="Arial Narrow" w:hAnsi="Arial Narrow"/>
                          <w:color w:val="FFFFFF"/>
                          <w:spacing w:val="-2"/>
                          <w:w w:val="140"/>
                          <w:sz w:val="18"/>
                        </w:rPr>
                        <w:t>ü</w:t>
                      </w:r>
                      <w:r>
                        <w:rPr>
                          <w:rFonts w:ascii="Arial Narrow" w:hAnsi="Arial Narrow"/>
                          <w:color w:val="FFFFFF"/>
                          <w:spacing w:val="-1"/>
                          <w:w w:val="140"/>
                          <w:sz w:val="18"/>
                        </w:rPr>
                        <w:t>l</w:t>
                      </w:r>
                      <w:r>
                        <w:rPr>
                          <w:rFonts w:ascii="Arial Narrow" w:hAnsi="Arial Narrow"/>
                          <w:color w:val="FFFFFF"/>
                          <w:spacing w:val="-2"/>
                          <w:w w:val="140"/>
                          <w:sz w:val="18"/>
                        </w:rPr>
                        <w:t>e</w:t>
                      </w:r>
                      <w:r>
                        <w:rPr>
                          <w:rFonts w:ascii="Arial Narrow" w:hAnsi="Arial Narrow"/>
                          <w:color w:val="FFFFFF"/>
                          <w:spacing w:val="-1"/>
                          <w:w w:val="140"/>
                          <w:sz w:val="18"/>
                        </w:rPr>
                        <w:t>t</w:t>
                      </w:r>
                      <w:r>
                        <w:rPr>
                          <w:rFonts w:ascii="Arial Narrow" w:hAnsi="Arial Narrow"/>
                          <w:color w:val="FFFFFF"/>
                          <w:spacing w:val="-2"/>
                          <w:w w:val="140"/>
                          <w:sz w:val="18"/>
                        </w:rPr>
                        <w:t>e</w:t>
                      </w:r>
                      <w:r>
                        <w:rPr>
                          <w:rFonts w:ascii="Arial Narrow" w:hAnsi="Arial Narrow"/>
                          <w:color w:val="FFFFFF"/>
                          <w:spacing w:val="-1"/>
                          <w:w w:val="140"/>
                          <w:sz w:val="18"/>
                        </w:rPr>
                        <w:t>k</w:t>
                      </w:r>
                      <w:r>
                        <w:rPr>
                          <w:rFonts w:ascii="Arial Narrow" w:hAnsi="Arial Narrow"/>
                          <w:color w:val="FFFFFF"/>
                          <w:spacing w:val="-6"/>
                          <w:w w:val="140"/>
                          <w:sz w:val="18"/>
                        </w:rPr>
                        <w:t> </w:t>
                      </w:r>
                      <w:r>
                        <w:rPr>
                          <w:rFonts w:ascii="Arial Narrow" w:hAnsi="Arial Narrow"/>
                          <w:color w:val="FFFFFF"/>
                          <w:spacing w:val="-3"/>
                          <w:w w:val="140"/>
                          <w:sz w:val="18"/>
                        </w:rPr>
                        <w:t>he</w:t>
                      </w:r>
                      <w:r>
                        <w:rPr>
                          <w:rFonts w:ascii="Arial Narrow" w:hAnsi="Arial Narrow"/>
                          <w:color w:val="FFFFFF"/>
                          <w:spacing w:val="-2"/>
                          <w:w w:val="140"/>
                          <w:sz w:val="18"/>
                        </w:rPr>
                        <w:t>ly</w:t>
                      </w:r>
                      <w:r>
                        <w:rPr>
                          <w:rFonts w:ascii="Arial Narrow" w:hAnsi="Arial Narrow"/>
                          <w:color w:val="FFFFFF"/>
                          <w:spacing w:val="-3"/>
                          <w:w w:val="140"/>
                          <w:sz w:val="18"/>
                        </w:rPr>
                        <w:t>é</w:t>
                      </w:r>
                      <w:r>
                        <w:rPr>
                          <w:rFonts w:ascii="Arial Narrow" w:hAnsi="Arial Narrow"/>
                          <w:color w:val="FFFFFF"/>
                          <w:spacing w:val="-2"/>
                          <w:w w:val="140"/>
                          <w:sz w:val="18"/>
                        </w:rPr>
                        <w:t>t</w:t>
                      </w:r>
                      <w:r>
                        <w:rPr>
                          <w:rFonts w:ascii="Arial Narrow" w:hAnsi="Arial Narrow"/>
                          <w:color w:val="FFFFFF"/>
                          <w:spacing w:val="-6"/>
                          <w:w w:val="140"/>
                          <w:sz w:val="18"/>
                        </w:rPr>
                        <w:t> </w:t>
                      </w:r>
                      <w:r>
                        <w:rPr>
                          <w:rFonts w:ascii="Arial Narrow" w:hAnsi="Arial Narrow"/>
                          <w:color w:val="FFFFFF"/>
                          <w:w w:val="140"/>
                          <w:sz w:val="18"/>
                        </w:rPr>
                        <w:t>a</w:t>
                      </w:r>
                      <w:r>
                        <w:rPr>
                          <w:rFonts w:ascii="Arial Narrow" w:hAnsi="Arial Narrow"/>
                          <w:color w:val="FFFFFF"/>
                          <w:spacing w:val="-6"/>
                          <w:w w:val="140"/>
                          <w:sz w:val="18"/>
                        </w:rPr>
                        <w:t> </w:t>
                      </w:r>
                      <w:r>
                        <w:rPr>
                          <w:rFonts w:ascii="Arial Narrow" w:hAnsi="Arial Narrow"/>
                          <w:color w:val="FFFFFF"/>
                          <w:spacing w:val="-2"/>
                          <w:w w:val="140"/>
                          <w:sz w:val="18"/>
                        </w:rPr>
                        <w:t>t</w:t>
                      </w:r>
                      <w:r>
                        <w:rPr>
                          <w:rFonts w:ascii="Arial Narrow" w:hAnsi="Arial Narrow"/>
                          <w:color w:val="FFFFFF"/>
                          <w:spacing w:val="-3"/>
                          <w:w w:val="140"/>
                          <w:sz w:val="18"/>
                        </w:rPr>
                        <w:t>e</w:t>
                      </w:r>
                      <w:r>
                        <w:rPr>
                          <w:rFonts w:ascii="Arial Narrow" w:hAnsi="Arial Narrow"/>
                          <w:color w:val="FFFFFF"/>
                          <w:spacing w:val="-2"/>
                          <w:w w:val="140"/>
                          <w:sz w:val="18"/>
                        </w:rPr>
                        <w:t>rv</w:t>
                      </w:r>
                      <w:r>
                        <w:rPr>
                          <w:rFonts w:ascii="Arial Narrow" w:hAnsi="Arial Narrow"/>
                          <w:color w:val="FFFFFF"/>
                          <w:spacing w:val="-3"/>
                          <w:w w:val="140"/>
                          <w:sz w:val="18"/>
                        </w:rPr>
                        <w:t>ez</w:t>
                      </w:r>
                      <w:r>
                        <w:rPr>
                          <w:rFonts w:ascii="Arial Narrow" w:hAnsi="Arial Narrow"/>
                          <w:color w:val="FFFFFF"/>
                          <w:spacing w:val="-2"/>
                          <w:w w:val="140"/>
                          <w:sz w:val="18"/>
                        </w:rPr>
                        <w:t>ő</w:t>
                      </w:r>
                      <w:r>
                        <w:rPr>
                          <w:rFonts w:ascii="Arial Narrow" w:hAnsi="Arial Narrow"/>
                          <w:color w:val="FFFFFF"/>
                          <w:spacing w:val="-5"/>
                          <w:w w:val="140"/>
                          <w:sz w:val="18"/>
                        </w:rPr>
                        <w:t> </w:t>
                      </w:r>
                      <w:r>
                        <w:rPr>
                          <w:rFonts w:ascii="Arial Narrow" w:hAnsi="Arial Narrow"/>
                          <w:color w:val="FFFFFF"/>
                          <w:spacing w:val="-2"/>
                          <w:w w:val="140"/>
                          <w:sz w:val="18"/>
                        </w:rPr>
                        <w:t>ha</w:t>
                      </w:r>
                      <w:r>
                        <w:rPr>
                          <w:rFonts w:ascii="Arial Narrow" w:hAnsi="Arial Narrow"/>
                          <w:color w:val="FFFFFF"/>
                          <w:spacing w:val="-1"/>
                          <w:w w:val="140"/>
                          <w:sz w:val="18"/>
                        </w:rPr>
                        <w:t>t</w:t>
                      </w:r>
                      <w:r>
                        <w:rPr>
                          <w:rFonts w:ascii="Arial Narrow" w:hAnsi="Arial Narrow"/>
                          <w:color w:val="FFFFFF"/>
                          <w:spacing w:val="-2"/>
                          <w:w w:val="140"/>
                          <w:sz w:val="18"/>
                        </w:rPr>
                        <w:t>á</w:t>
                      </w:r>
                      <w:r>
                        <w:rPr>
                          <w:rFonts w:ascii="Arial Narrow" w:hAnsi="Arial Narrow"/>
                          <w:color w:val="FFFFFF"/>
                          <w:spacing w:val="-1"/>
                          <w:w w:val="140"/>
                          <w:sz w:val="18"/>
                        </w:rPr>
                        <w:t>ro</w:t>
                      </w:r>
                      <w:r>
                        <w:rPr>
                          <w:rFonts w:ascii="Arial Narrow" w:hAnsi="Arial Narrow"/>
                          <w:color w:val="FFFFFF"/>
                          <w:spacing w:val="-2"/>
                          <w:w w:val="140"/>
                          <w:sz w:val="18"/>
                        </w:rPr>
                        <w:t>zza</w:t>
                      </w:r>
                      <w:r>
                        <w:rPr>
                          <w:rFonts w:ascii="Arial Narrow" w:hAnsi="Arial Narrow"/>
                          <w:color w:val="FFFFFF"/>
                          <w:spacing w:val="-6"/>
                          <w:w w:val="140"/>
                          <w:sz w:val="18"/>
                        </w:rPr>
                        <w:t> </w:t>
                      </w:r>
                      <w:r>
                        <w:rPr>
                          <w:rFonts w:ascii="Arial Narrow" w:hAnsi="Arial Narrow"/>
                          <w:color w:val="FFFFFF"/>
                          <w:w w:val="140"/>
                          <w:sz w:val="18"/>
                        </w:rPr>
                        <w:t>meg.</w:t>
                      </w:r>
                      <w:r>
                        <w:rPr>
                          <w:rFonts w:ascii="Arial Narrow" w:hAnsi="Arial Narrow"/>
                          <w:sz w:val="18"/>
                        </w:rPr>
                      </w:r>
                    </w:p>
                    <w:p>
                      <w:pPr>
                        <w:spacing w:before="113"/>
                        <w:ind w:left="283" w:right="0" w:firstLine="0"/>
                        <w:jc w:val="left"/>
                        <w:rPr>
                          <w:rFonts w:ascii="Arial Narrow" w:hAnsi="Arial Narrow" w:cs="Arial Narrow" w:eastAsia="Arial Narrow"/>
                          <w:sz w:val="18"/>
                          <w:szCs w:val="18"/>
                        </w:rPr>
                      </w:pPr>
                      <w:r>
                        <w:rPr>
                          <w:rFonts w:ascii="Arial Narrow" w:hAnsi="Arial Narrow"/>
                          <w:color w:val="FFFFFF"/>
                          <w:w w:val="140"/>
                          <w:sz w:val="18"/>
                        </w:rPr>
                        <w:t>A</w:t>
                      </w:r>
                      <w:r>
                        <w:rPr>
                          <w:rFonts w:ascii="Arial Narrow" w:hAnsi="Arial Narrow"/>
                          <w:color w:val="FFFFFF"/>
                          <w:spacing w:val="1"/>
                          <w:w w:val="140"/>
                          <w:sz w:val="18"/>
                        </w:rPr>
                        <w:t>z</w:t>
                      </w:r>
                      <w:r>
                        <w:rPr>
                          <w:rFonts w:ascii="Arial Narrow" w:hAnsi="Arial Narrow"/>
                          <w:color w:val="FFFFFF"/>
                          <w:spacing w:val="-20"/>
                          <w:w w:val="140"/>
                          <w:sz w:val="18"/>
                        </w:rPr>
                        <w:t> </w:t>
                      </w:r>
                      <w:r>
                        <w:rPr>
                          <w:rFonts w:ascii="Arial Narrow" w:hAnsi="Arial Narrow"/>
                          <w:color w:val="FFFFFF"/>
                          <w:w w:val="140"/>
                          <w:sz w:val="18"/>
                        </w:rPr>
                        <w:t>inaktív</w:t>
                      </w:r>
                      <w:r>
                        <w:rPr>
                          <w:rFonts w:ascii="Arial Narrow" w:hAnsi="Arial Narrow"/>
                          <w:color w:val="FFFFFF"/>
                          <w:spacing w:val="-20"/>
                          <w:w w:val="140"/>
                          <w:sz w:val="18"/>
                        </w:rPr>
                        <w:t> </w:t>
                      </w:r>
                      <w:r>
                        <w:rPr>
                          <w:rFonts w:ascii="Arial Narrow" w:hAnsi="Arial Narrow"/>
                          <w:color w:val="FFFFFF"/>
                          <w:spacing w:val="-1"/>
                          <w:w w:val="140"/>
                          <w:sz w:val="18"/>
                        </w:rPr>
                        <w:t>r</w:t>
                      </w:r>
                      <w:r>
                        <w:rPr>
                          <w:rFonts w:ascii="Arial Narrow" w:hAnsi="Arial Narrow"/>
                          <w:color w:val="FFFFFF"/>
                          <w:spacing w:val="-2"/>
                          <w:w w:val="140"/>
                          <w:sz w:val="18"/>
                        </w:rPr>
                        <w:t>észe</w:t>
                      </w:r>
                      <w:r>
                        <w:rPr>
                          <w:rFonts w:ascii="Arial Narrow" w:hAnsi="Arial Narrow"/>
                          <w:color w:val="FFFFFF"/>
                          <w:spacing w:val="-1"/>
                          <w:w w:val="140"/>
                          <w:sz w:val="18"/>
                        </w:rPr>
                        <w:t>kb</w:t>
                      </w:r>
                      <w:r>
                        <w:rPr>
                          <w:rFonts w:ascii="Arial Narrow" w:hAnsi="Arial Narrow"/>
                          <w:color w:val="FFFFFF"/>
                          <w:spacing w:val="-2"/>
                          <w:w w:val="140"/>
                          <w:sz w:val="18"/>
                        </w:rPr>
                        <w:t>en</w:t>
                      </w:r>
                      <w:r>
                        <w:rPr>
                          <w:rFonts w:ascii="Arial Narrow" w:hAnsi="Arial Narrow"/>
                          <w:color w:val="FFFFFF"/>
                          <w:spacing w:val="-20"/>
                          <w:w w:val="140"/>
                          <w:sz w:val="18"/>
                        </w:rPr>
                        <w:t> </w:t>
                      </w:r>
                      <w:r>
                        <w:rPr>
                          <w:rFonts w:ascii="Arial Narrow" w:hAnsi="Arial Narrow"/>
                          <w:color w:val="FFFFFF"/>
                          <w:spacing w:val="-1"/>
                          <w:w w:val="140"/>
                          <w:sz w:val="18"/>
                        </w:rPr>
                        <w:t>k</w:t>
                      </w:r>
                      <w:r>
                        <w:rPr>
                          <w:rFonts w:ascii="Arial Narrow" w:hAnsi="Arial Narrow"/>
                          <w:color w:val="FFFFFF"/>
                          <w:spacing w:val="-2"/>
                          <w:w w:val="140"/>
                          <w:sz w:val="18"/>
                        </w:rPr>
                        <w:t>e</w:t>
                      </w:r>
                      <w:r>
                        <w:rPr>
                          <w:rFonts w:ascii="Arial Narrow" w:hAnsi="Arial Narrow"/>
                          <w:color w:val="FFFFFF"/>
                          <w:spacing w:val="-1"/>
                          <w:w w:val="140"/>
                          <w:sz w:val="18"/>
                        </w:rPr>
                        <w:t>r</w:t>
                      </w:r>
                      <w:r>
                        <w:rPr>
                          <w:rFonts w:ascii="Arial Narrow" w:hAnsi="Arial Narrow"/>
                          <w:color w:val="FFFFFF"/>
                          <w:spacing w:val="-2"/>
                          <w:w w:val="140"/>
                          <w:sz w:val="18"/>
                        </w:rPr>
                        <w:t>ü</w:t>
                      </w:r>
                      <w:r>
                        <w:rPr>
                          <w:rFonts w:ascii="Arial Narrow" w:hAnsi="Arial Narrow"/>
                          <w:color w:val="FFFFFF"/>
                          <w:spacing w:val="-1"/>
                          <w:w w:val="140"/>
                          <w:sz w:val="18"/>
                        </w:rPr>
                        <w:t>l</w:t>
                      </w:r>
                      <w:r>
                        <w:rPr>
                          <w:rFonts w:ascii="Arial Narrow" w:hAnsi="Arial Narrow"/>
                          <w:color w:val="FFFFFF"/>
                          <w:spacing w:val="-2"/>
                          <w:w w:val="140"/>
                          <w:sz w:val="18"/>
                        </w:rPr>
                        <w:t>ne</w:t>
                      </w:r>
                      <w:r>
                        <w:rPr>
                          <w:rFonts w:ascii="Arial Narrow" w:hAnsi="Arial Narrow"/>
                          <w:color w:val="FFFFFF"/>
                          <w:spacing w:val="-1"/>
                          <w:w w:val="140"/>
                          <w:sz w:val="18"/>
                        </w:rPr>
                        <w:t>k</w:t>
                      </w:r>
                      <w:r>
                        <w:rPr>
                          <w:rFonts w:ascii="Arial Narrow" w:hAnsi="Arial Narrow"/>
                          <w:color w:val="FFFFFF"/>
                          <w:spacing w:val="-20"/>
                          <w:w w:val="140"/>
                          <w:sz w:val="18"/>
                        </w:rPr>
                        <w:t> </w:t>
                      </w:r>
                      <w:r>
                        <w:rPr>
                          <w:rFonts w:ascii="Arial Narrow" w:hAnsi="Arial Narrow"/>
                          <w:color w:val="FFFFFF"/>
                          <w:spacing w:val="-3"/>
                          <w:w w:val="140"/>
                          <w:sz w:val="18"/>
                        </w:rPr>
                        <w:t>e</w:t>
                      </w:r>
                      <w:r>
                        <w:rPr>
                          <w:rFonts w:ascii="Arial Narrow" w:hAnsi="Arial Narrow"/>
                          <w:color w:val="FFFFFF"/>
                          <w:spacing w:val="-2"/>
                          <w:w w:val="140"/>
                          <w:sz w:val="18"/>
                        </w:rPr>
                        <w:t>l</w:t>
                      </w:r>
                      <w:r>
                        <w:rPr>
                          <w:rFonts w:ascii="Arial Narrow" w:hAnsi="Arial Narrow"/>
                          <w:color w:val="FFFFFF"/>
                          <w:spacing w:val="-3"/>
                          <w:w w:val="140"/>
                          <w:sz w:val="18"/>
                        </w:rPr>
                        <w:t>he</w:t>
                      </w:r>
                      <w:r>
                        <w:rPr>
                          <w:rFonts w:ascii="Arial Narrow" w:hAnsi="Arial Narrow"/>
                          <w:color w:val="FFFFFF"/>
                          <w:spacing w:val="-2"/>
                          <w:w w:val="140"/>
                          <w:sz w:val="18"/>
                        </w:rPr>
                        <w:t>ly</w:t>
                      </w:r>
                      <w:r>
                        <w:rPr>
                          <w:rFonts w:ascii="Arial Narrow" w:hAnsi="Arial Narrow"/>
                          <w:color w:val="FFFFFF"/>
                          <w:spacing w:val="-3"/>
                          <w:w w:val="140"/>
                          <w:sz w:val="18"/>
                        </w:rPr>
                        <w:t>ezés</w:t>
                      </w:r>
                      <w:r>
                        <w:rPr>
                          <w:rFonts w:ascii="Arial Narrow" w:hAnsi="Arial Narrow"/>
                          <w:color w:val="FFFFFF"/>
                          <w:spacing w:val="-2"/>
                          <w:w w:val="140"/>
                          <w:sz w:val="18"/>
                        </w:rPr>
                        <w:t>r</w:t>
                      </w:r>
                      <w:r>
                        <w:rPr>
                          <w:rFonts w:ascii="Arial Narrow" w:hAnsi="Arial Narrow"/>
                          <w:color w:val="FFFFFF"/>
                          <w:spacing w:val="-3"/>
                          <w:w w:val="140"/>
                          <w:sz w:val="18"/>
                        </w:rPr>
                        <w:t>e:</w:t>
                      </w:r>
                      <w:r>
                        <w:rPr>
                          <w:rFonts w:ascii="Arial Narrow" w:hAnsi="Arial Narrow"/>
                          <w:sz w:val="18"/>
                        </w:rPr>
                      </w:r>
                    </w:p>
                    <w:p>
                      <w:pPr>
                        <w:numPr>
                          <w:ilvl w:val="0"/>
                          <w:numId w:val="6"/>
                        </w:numPr>
                        <w:tabs>
                          <w:tab w:pos="454" w:val="left" w:leader="none"/>
                        </w:tabs>
                        <w:spacing w:before="66"/>
                        <w:ind w:left="453" w:right="0" w:hanging="170"/>
                        <w:jc w:val="left"/>
                        <w:rPr>
                          <w:rFonts w:ascii="Arial Narrow" w:hAnsi="Arial Narrow" w:cs="Arial Narrow" w:eastAsia="Arial Narrow"/>
                          <w:sz w:val="18"/>
                          <w:szCs w:val="18"/>
                        </w:rPr>
                      </w:pPr>
                      <w:r>
                        <w:rPr>
                          <w:rFonts w:ascii="Arial Narrow" w:hAnsi="Arial Narrow"/>
                          <w:color w:val="FFFFFF"/>
                          <w:w w:val="135"/>
                          <w:sz w:val="18"/>
                        </w:rPr>
                        <w:t>a</w:t>
                      </w:r>
                      <w:r>
                        <w:rPr>
                          <w:rFonts w:ascii="Arial Narrow" w:hAnsi="Arial Narrow"/>
                          <w:color w:val="FFFFFF"/>
                          <w:spacing w:val="21"/>
                          <w:w w:val="135"/>
                          <w:sz w:val="18"/>
                        </w:rPr>
                        <w:t> </w:t>
                      </w:r>
                      <w:r>
                        <w:rPr>
                          <w:rFonts w:ascii="Arial Narrow" w:hAnsi="Arial Narrow"/>
                          <w:color w:val="FFFFFF"/>
                          <w:spacing w:val="-1"/>
                          <w:w w:val="135"/>
                          <w:sz w:val="18"/>
                        </w:rPr>
                        <w:t>l</w:t>
                      </w:r>
                      <w:r>
                        <w:rPr>
                          <w:rFonts w:ascii="Arial Narrow" w:hAnsi="Arial Narrow"/>
                          <w:color w:val="FFFFFF"/>
                          <w:spacing w:val="-2"/>
                          <w:w w:val="135"/>
                          <w:sz w:val="18"/>
                        </w:rPr>
                        <w:t>á</w:t>
                      </w:r>
                      <w:r>
                        <w:rPr>
                          <w:rFonts w:ascii="Arial Narrow" w:hAnsi="Arial Narrow"/>
                          <w:color w:val="FFFFFF"/>
                          <w:spacing w:val="-1"/>
                          <w:w w:val="135"/>
                          <w:sz w:val="18"/>
                        </w:rPr>
                        <w:t>mp</w:t>
                      </w:r>
                      <w:r>
                        <w:rPr>
                          <w:rFonts w:ascii="Arial Narrow" w:hAnsi="Arial Narrow"/>
                          <w:color w:val="FFFFFF"/>
                          <w:spacing w:val="-2"/>
                          <w:w w:val="135"/>
                          <w:sz w:val="18"/>
                        </w:rPr>
                        <w:t>a</w:t>
                      </w:r>
                      <w:r>
                        <w:rPr>
                          <w:rFonts w:ascii="Arial Narrow" w:hAnsi="Arial Narrow"/>
                          <w:color w:val="FFFFFF"/>
                          <w:spacing w:val="-1"/>
                          <w:w w:val="135"/>
                          <w:sz w:val="18"/>
                        </w:rPr>
                        <w:t>te</w:t>
                      </w:r>
                      <w:r>
                        <w:rPr>
                          <w:rFonts w:ascii="Arial Narrow" w:hAnsi="Arial Narrow"/>
                          <w:color w:val="FFFFFF"/>
                          <w:spacing w:val="-2"/>
                          <w:w w:val="135"/>
                          <w:sz w:val="18"/>
                        </w:rPr>
                        <w:t>s</w:t>
                      </w:r>
                      <w:r>
                        <w:rPr>
                          <w:rFonts w:ascii="Arial Narrow" w:hAnsi="Arial Narrow"/>
                          <w:color w:val="FFFFFF"/>
                          <w:spacing w:val="-1"/>
                          <w:w w:val="135"/>
                          <w:sz w:val="18"/>
                        </w:rPr>
                        <w:t>tek</w:t>
                      </w:r>
                      <w:r>
                        <w:rPr>
                          <w:rFonts w:ascii="Arial Narrow" w:hAnsi="Arial Narrow"/>
                          <w:color w:val="FFFFFF"/>
                          <w:spacing w:val="-2"/>
                          <w:w w:val="135"/>
                          <w:sz w:val="18"/>
                        </w:rPr>
                        <w:t>,</w:t>
                      </w:r>
                      <w:r>
                        <w:rPr>
                          <w:rFonts w:ascii="Arial Narrow" w:hAnsi="Arial Narrow"/>
                          <w:sz w:val="18"/>
                        </w:rPr>
                      </w:r>
                    </w:p>
                    <w:p>
                      <w:pPr>
                        <w:numPr>
                          <w:ilvl w:val="0"/>
                          <w:numId w:val="6"/>
                        </w:numPr>
                        <w:tabs>
                          <w:tab w:pos="454" w:val="left" w:leader="none"/>
                        </w:tabs>
                        <w:spacing w:before="9"/>
                        <w:ind w:left="453" w:right="0" w:hanging="170"/>
                        <w:jc w:val="left"/>
                        <w:rPr>
                          <w:rFonts w:ascii="Arial Narrow" w:hAnsi="Arial Narrow" w:cs="Arial Narrow" w:eastAsia="Arial Narrow"/>
                          <w:sz w:val="18"/>
                          <w:szCs w:val="18"/>
                        </w:rPr>
                      </w:pPr>
                      <w:r>
                        <w:rPr>
                          <w:rFonts w:ascii="Arial Narrow" w:hAnsi="Arial Narrow"/>
                          <w:color w:val="FFFFFF"/>
                          <w:w w:val="135"/>
                          <w:sz w:val="18"/>
                        </w:rPr>
                        <w:t>a</w:t>
                      </w:r>
                      <w:r>
                        <w:rPr>
                          <w:rFonts w:ascii="Arial Narrow" w:hAnsi="Arial Narrow"/>
                          <w:color w:val="FFFFFF"/>
                          <w:spacing w:val="7"/>
                          <w:w w:val="135"/>
                          <w:sz w:val="18"/>
                        </w:rPr>
                        <w:t> </w:t>
                      </w:r>
                      <w:r>
                        <w:rPr>
                          <w:rFonts w:ascii="Arial Narrow" w:hAnsi="Arial Narrow"/>
                          <w:color w:val="FFFFFF"/>
                          <w:spacing w:val="-1"/>
                          <w:w w:val="135"/>
                          <w:sz w:val="18"/>
                        </w:rPr>
                        <w:t>dekor</w:t>
                      </w:r>
                      <w:r>
                        <w:rPr>
                          <w:rFonts w:ascii="Arial Narrow" w:hAnsi="Arial Narrow"/>
                          <w:color w:val="FFFFFF"/>
                          <w:spacing w:val="-2"/>
                          <w:w w:val="135"/>
                          <w:sz w:val="18"/>
                        </w:rPr>
                        <w:t>á</w:t>
                      </w:r>
                      <w:r>
                        <w:rPr>
                          <w:rFonts w:ascii="Arial Narrow" w:hAnsi="Arial Narrow"/>
                          <w:color w:val="FFFFFF"/>
                          <w:spacing w:val="-1"/>
                          <w:w w:val="135"/>
                          <w:sz w:val="18"/>
                        </w:rPr>
                        <w:t>ció</w:t>
                      </w:r>
                      <w:r>
                        <w:rPr>
                          <w:rFonts w:ascii="Arial Narrow" w:hAnsi="Arial Narrow"/>
                          <w:color w:val="FFFFFF"/>
                          <w:spacing w:val="-2"/>
                          <w:w w:val="135"/>
                          <w:sz w:val="18"/>
                        </w:rPr>
                        <w:t>s</w:t>
                      </w:r>
                      <w:r>
                        <w:rPr>
                          <w:rFonts w:ascii="Arial Narrow" w:hAnsi="Arial Narrow"/>
                          <w:color w:val="FFFFFF"/>
                          <w:spacing w:val="8"/>
                          <w:w w:val="135"/>
                          <w:sz w:val="18"/>
                        </w:rPr>
                        <w:t> </w:t>
                      </w:r>
                      <w:r>
                        <w:rPr>
                          <w:rFonts w:ascii="Arial Narrow" w:hAnsi="Arial Narrow"/>
                          <w:color w:val="FFFFFF"/>
                          <w:w w:val="135"/>
                          <w:sz w:val="18"/>
                        </w:rPr>
                        <w:t>elemek,</w:t>
                      </w:r>
                      <w:r>
                        <w:rPr>
                          <w:rFonts w:ascii="Arial Narrow" w:hAnsi="Arial Narrow"/>
                          <w:sz w:val="18"/>
                        </w:rPr>
                      </w:r>
                    </w:p>
                    <w:p>
                      <w:pPr>
                        <w:numPr>
                          <w:ilvl w:val="0"/>
                          <w:numId w:val="6"/>
                        </w:numPr>
                        <w:tabs>
                          <w:tab w:pos="454" w:val="left" w:leader="none"/>
                        </w:tabs>
                        <w:spacing w:before="9"/>
                        <w:ind w:left="453" w:right="0" w:hanging="170"/>
                        <w:jc w:val="left"/>
                        <w:rPr>
                          <w:rFonts w:ascii="Arial Narrow" w:hAnsi="Arial Narrow" w:cs="Arial Narrow" w:eastAsia="Arial Narrow"/>
                          <w:sz w:val="18"/>
                          <w:szCs w:val="18"/>
                        </w:rPr>
                      </w:pPr>
                      <w:r>
                        <w:rPr>
                          <w:rFonts w:ascii="Arial Narrow" w:hAnsi="Arial Narrow"/>
                          <w:color w:val="FFFFFF"/>
                          <w:w w:val="140"/>
                          <w:sz w:val="18"/>
                        </w:rPr>
                        <w:t>a</w:t>
                      </w:r>
                      <w:r>
                        <w:rPr>
                          <w:rFonts w:ascii="Arial Narrow" w:hAnsi="Arial Narrow"/>
                          <w:color w:val="FFFFFF"/>
                          <w:spacing w:val="-5"/>
                          <w:w w:val="140"/>
                          <w:sz w:val="18"/>
                        </w:rPr>
                        <w:t> </w:t>
                      </w:r>
                      <w:r>
                        <w:rPr>
                          <w:rFonts w:ascii="Arial Narrow" w:hAnsi="Arial Narrow"/>
                          <w:color w:val="FFFFFF"/>
                          <w:spacing w:val="-1"/>
                          <w:w w:val="140"/>
                          <w:sz w:val="18"/>
                        </w:rPr>
                        <w:t>dil</w:t>
                      </w:r>
                      <w:r>
                        <w:rPr>
                          <w:rFonts w:ascii="Arial Narrow" w:hAnsi="Arial Narrow"/>
                          <w:color w:val="FFFFFF"/>
                          <w:spacing w:val="-2"/>
                          <w:w w:val="140"/>
                          <w:sz w:val="18"/>
                        </w:rPr>
                        <w:t>a</w:t>
                      </w:r>
                      <w:r>
                        <w:rPr>
                          <w:rFonts w:ascii="Arial Narrow" w:hAnsi="Arial Narrow"/>
                          <w:color w:val="FFFFFF"/>
                          <w:spacing w:val="-1"/>
                          <w:w w:val="140"/>
                          <w:sz w:val="18"/>
                        </w:rPr>
                        <w:t>t</w:t>
                      </w:r>
                      <w:r>
                        <w:rPr>
                          <w:rFonts w:ascii="Arial Narrow" w:hAnsi="Arial Narrow"/>
                          <w:color w:val="FFFFFF"/>
                          <w:spacing w:val="-2"/>
                          <w:w w:val="140"/>
                          <w:sz w:val="18"/>
                        </w:rPr>
                        <w:t>á</w:t>
                      </w:r>
                      <w:r>
                        <w:rPr>
                          <w:rFonts w:ascii="Arial Narrow" w:hAnsi="Arial Narrow"/>
                          <w:color w:val="FFFFFF"/>
                          <w:spacing w:val="-1"/>
                          <w:w w:val="140"/>
                          <w:sz w:val="18"/>
                        </w:rPr>
                        <w:t>ció</w:t>
                      </w:r>
                      <w:r>
                        <w:rPr>
                          <w:rFonts w:ascii="Arial Narrow" w:hAnsi="Arial Narrow"/>
                          <w:color w:val="FFFFFF"/>
                          <w:spacing w:val="-2"/>
                          <w:w w:val="140"/>
                          <w:sz w:val="18"/>
                        </w:rPr>
                        <w:t>s</w:t>
                      </w:r>
                      <w:r>
                        <w:rPr>
                          <w:rFonts w:ascii="Arial Narrow" w:hAnsi="Arial Narrow"/>
                          <w:color w:val="FFFFFF"/>
                          <w:spacing w:val="-4"/>
                          <w:w w:val="140"/>
                          <w:sz w:val="18"/>
                        </w:rPr>
                        <w:t> </w:t>
                      </w:r>
                      <w:r>
                        <w:rPr>
                          <w:rFonts w:ascii="Arial Narrow" w:hAnsi="Arial Narrow"/>
                          <w:color w:val="FFFFFF"/>
                          <w:w w:val="140"/>
                          <w:sz w:val="18"/>
                        </w:rPr>
                        <w:t>csomópontok.</w:t>
                      </w:r>
                      <w:r>
                        <w:rPr>
                          <w:rFonts w:ascii="Arial Narrow" w:hAnsi="Arial Narrow"/>
                          <w:sz w:val="18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Arial" w:hAnsi="Arial" w:cs="Arial" w:eastAsia="Arial"/>
          <w:sz w:val="20"/>
          <w:szCs w:val="20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10"/>
        <w:rPr>
          <w:rFonts w:ascii="Arial" w:hAnsi="Arial" w:cs="Arial" w:eastAsia="Arial"/>
          <w:sz w:val="14"/>
          <w:szCs w:val="14"/>
        </w:rPr>
      </w:pPr>
    </w:p>
    <w:p>
      <w:pPr>
        <w:spacing w:line="20" w:lineRule="atLeast"/>
        <w:ind w:left="104" w:right="0" w:firstLine="0"/>
        <w:rPr>
          <w:rFonts w:ascii="Arial" w:hAnsi="Arial" w:cs="Arial" w:eastAsia="Arial"/>
          <w:sz w:val="2"/>
          <w:szCs w:val="2"/>
        </w:rPr>
      </w:pPr>
      <w:r>
        <w:rPr>
          <w:rFonts w:ascii="Arial" w:hAnsi="Arial" w:cs="Arial" w:eastAsia="Arial"/>
          <w:sz w:val="2"/>
          <w:szCs w:val="2"/>
        </w:rPr>
        <w:pict>
          <v:group style="width:525.15pt;height:1pt;mso-position-horizontal-relative:char;mso-position-vertical-relative:line" coordorigin="0,0" coordsize="10503,20">
            <v:group style="position:absolute;left:10;top:10;width:10483;height:2" coordorigin="10,10" coordsize="10483,2">
              <v:shape style="position:absolute;left:10;top:10;width:10483;height:2" coordorigin="10,10" coordsize="10483,0" path="m10,10l10493,10e" filled="false" stroked="true" strokeweight="1.000086pt" strokecolor="#006cb7">
                <v:path arrowok="t"/>
              </v:shape>
            </v:group>
          </v:group>
        </w:pict>
      </w:r>
      <w:r>
        <w:rPr>
          <w:rFonts w:ascii="Arial" w:hAnsi="Arial" w:cs="Arial" w:eastAsia="Arial"/>
          <w:sz w:val="2"/>
          <w:szCs w:val="2"/>
        </w:rPr>
      </w:r>
    </w:p>
    <w:p>
      <w:pPr>
        <w:pStyle w:val="Heading7"/>
        <w:spacing w:line="240" w:lineRule="auto" w:before="66"/>
        <w:ind w:left="171" w:right="0"/>
        <w:jc w:val="left"/>
        <w:rPr>
          <w:b w:val="0"/>
          <w:bCs w:val="0"/>
        </w:rPr>
      </w:pPr>
      <w:r>
        <w:rPr>
          <w:color w:val="006CB7"/>
          <w:spacing w:val="-3"/>
          <w:w w:val="115"/>
        </w:rPr>
        <w:t>HŰT</w:t>
      </w:r>
      <w:r>
        <w:rPr>
          <w:color w:val="006CB7"/>
          <w:spacing w:val="-2"/>
          <w:w w:val="115"/>
        </w:rPr>
        <w:t>Ő</w:t>
      </w:r>
      <w:r>
        <w:rPr>
          <w:color w:val="006CB7"/>
          <w:spacing w:val="-3"/>
          <w:w w:val="115"/>
        </w:rPr>
        <w:t>-FŰT</w:t>
      </w:r>
      <w:r>
        <w:rPr>
          <w:color w:val="006CB7"/>
          <w:spacing w:val="-2"/>
          <w:w w:val="115"/>
        </w:rPr>
        <w:t>Ő</w:t>
      </w:r>
      <w:r>
        <w:rPr>
          <w:color w:val="006CB7"/>
          <w:spacing w:val="-5"/>
          <w:w w:val="115"/>
        </w:rPr>
        <w:t> </w:t>
      </w:r>
      <w:r>
        <w:rPr>
          <w:color w:val="006CB7"/>
          <w:spacing w:val="-2"/>
          <w:w w:val="115"/>
        </w:rPr>
        <w:t>Á</w:t>
      </w:r>
      <w:r>
        <w:rPr>
          <w:color w:val="006CB7"/>
          <w:spacing w:val="-3"/>
          <w:w w:val="115"/>
        </w:rPr>
        <w:t>L</w:t>
      </w:r>
      <w:r>
        <w:rPr>
          <w:color w:val="006CB7"/>
          <w:spacing w:val="-2"/>
          <w:w w:val="115"/>
        </w:rPr>
        <w:t>MENNYEZE</w:t>
      </w:r>
      <w:r>
        <w:rPr>
          <w:color w:val="006CB7"/>
          <w:spacing w:val="-3"/>
          <w:w w:val="115"/>
        </w:rPr>
        <w:t>T</w:t>
      </w:r>
      <w:r>
        <w:rPr>
          <w:color w:val="006CB7"/>
          <w:spacing w:val="-2"/>
          <w:w w:val="115"/>
        </w:rPr>
        <w:t>EK</w:t>
      </w:r>
      <w:r>
        <w:rPr>
          <w:color w:val="006CB7"/>
          <w:spacing w:val="-4"/>
          <w:w w:val="115"/>
        </w:rPr>
        <w:t> </w:t>
      </w:r>
      <w:r>
        <w:rPr>
          <w:color w:val="006CB7"/>
          <w:w w:val="115"/>
        </w:rPr>
        <w:t>–</w:t>
      </w:r>
      <w:r>
        <w:rPr>
          <w:color w:val="006CB7"/>
          <w:spacing w:val="-5"/>
          <w:w w:val="115"/>
        </w:rPr>
        <w:t> </w:t>
      </w:r>
      <w:r>
        <w:rPr>
          <w:color w:val="006CB7"/>
          <w:spacing w:val="-2"/>
          <w:w w:val="115"/>
        </w:rPr>
        <w:t>É</w:t>
      </w:r>
      <w:r>
        <w:rPr>
          <w:color w:val="006CB7"/>
          <w:spacing w:val="-3"/>
          <w:w w:val="115"/>
        </w:rPr>
        <w:t>PÜL</w:t>
      </w:r>
      <w:r>
        <w:rPr>
          <w:color w:val="006CB7"/>
          <w:spacing w:val="-2"/>
          <w:w w:val="115"/>
        </w:rPr>
        <w:t>E</w:t>
      </w:r>
      <w:r>
        <w:rPr>
          <w:color w:val="006CB7"/>
          <w:spacing w:val="-3"/>
          <w:w w:val="115"/>
        </w:rPr>
        <w:t>TF</w:t>
      </w:r>
      <w:r>
        <w:rPr>
          <w:color w:val="006CB7"/>
          <w:spacing w:val="-2"/>
          <w:w w:val="115"/>
        </w:rPr>
        <w:t>IZIKAI</w:t>
      </w:r>
      <w:r>
        <w:rPr>
          <w:color w:val="006CB7"/>
          <w:spacing w:val="-4"/>
          <w:w w:val="115"/>
        </w:rPr>
        <w:t> </w:t>
      </w:r>
      <w:r>
        <w:rPr>
          <w:color w:val="006CB7"/>
          <w:spacing w:val="-3"/>
          <w:w w:val="115"/>
        </w:rPr>
        <w:t>TUL</w:t>
      </w:r>
      <w:r>
        <w:rPr>
          <w:color w:val="006CB7"/>
          <w:spacing w:val="-2"/>
          <w:w w:val="115"/>
        </w:rPr>
        <w:t>A</w:t>
      </w:r>
      <w:r>
        <w:rPr>
          <w:color w:val="006CB7"/>
          <w:spacing w:val="-3"/>
          <w:w w:val="115"/>
        </w:rPr>
        <w:t>J</w:t>
      </w:r>
      <w:r>
        <w:rPr>
          <w:color w:val="006CB7"/>
          <w:spacing w:val="-2"/>
          <w:w w:val="115"/>
        </w:rPr>
        <w:t>DONSÁGOK</w:t>
      </w:r>
      <w:r>
        <w:rPr>
          <w:color w:val="006CB7"/>
          <w:spacing w:val="-3"/>
          <w:w w:val="115"/>
        </w:rPr>
        <w:t>:</w:t>
      </w:r>
      <w:r>
        <w:rPr>
          <w:b w:val="0"/>
          <w:bCs w:val="0"/>
        </w:rPr>
      </w:r>
    </w:p>
    <w:p>
      <w:pPr>
        <w:spacing w:line="240" w:lineRule="auto" w:before="10"/>
        <w:rPr>
          <w:rFonts w:ascii="Trebuchet MS" w:hAnsi="Trebuchet MS" w:cs="Trebuchet MS" w:eastAsia="Trebuchet MS"/>
          <w:b/>
          <w:bCs/>
          <w:sz w:val="10"/>
          <w:szCs w:val="10"/>
        </w:rPr>
      </w:pPr>
    </w:p>
    <w:p>
      <w:pPr>
        <w:spacing w:line="200" w:lineRule="atLeast"/>
        <w:ind w:left="114" w:right="0" w:firstLine="0"/>
        <w:rPr>
          <w:rFonts w:ascii="Trebuchet MS" w:hAnsi="Trebuchet MS" w:cs="Trebuchet MS" w:eastAsia="Trebuchet MS"/>
          <w:sz w:val="20"/>
          <w:szCs w:val="20"/>
        </w:rPr>
      </w:pPr>
      <w:r>
        <w:rPr>
          <w:rFonts w:ascii="Trebuchet MS" w:hAnsi="Trebuchet MS" w:cs="Trebuchet MS" w:eastAsia="Trebuchet MS"/>
          <w:sz w:val="20"/>
          <w:szCs w:val="20"/>
        </w:rPr>
        <w:pict>
          <v:group style="width:523.85pt;height:224.95pt;mso-position-horizontal-relative:char;mso-position-vertical-relative:line" coordorigin="0,0" coordsize="10477,4499">
            <v:group style="position:absolute;left:0;top:2334;width:10477;height:1078" coordorigin="0,2334" coordsize="10477,1078">
              <v:shape style="position:absolute;left:0;top:2334;width:10477;height:1078" coordorigin="0,2334" coordsize="10477,1078" path="m57,2334l35,2338,17,2351,5,2369,0,2391,0,3355,4,3377,17,3395,34,3407,56,3411,10420,3411,10442,3407,10460,3395,10472,3377,10477,3355,10477,2391,10442,2339,57,2334xe" filled="true" fillcolor="#dce8f7" stroked="false">
                <v:path arrowok="t"/>
                <v:fill type="solid"/>
              </v:shape>
            </v:group>
            <v:group style="position:absolute;left:0;top:917;width:10477;height:341" coordorigin="0,917" coordsize="10477,341">
              <v:shape style="position:absolute;left:0;top:917;width:10477;height:341" coordorigin="0,917" coordsize="10477,341" path="m57,917l35,922,17,934,5,952,0,974,0,1201,4,1223,17,1241,34,1253,56,1257,10420,1257,10442,1253,10460,1241,10472,1223,10477,1201,10477,974,10442,922,57,917xe" filled="true" fillcolor="#dce8f7" stroked="false">
                <v:path arrowok="t"/>
                <v:fill type="solid"/>
              </v:shape>
            </v:group>
            <v:group style="position:absolute;left:8215;top:10;width:2;height:4479" coordorigin="8215,10" coordsize="2,4479">
              <v:shape style="position:absolute;left:8215;top:10;width:2;height:4479" coordorigin="8215,10" coordsize="0,4479" path="m8215,10l8215,4489e" filled="false" stroked="true" strokeweight="1.000013pt" strokecolor="#006cb7">
                <v:path arrowok="t"/>
              </v:shape>
            </v:group>
            <v:group style="position:absolute;left:9349;top:10;width:2;height:4479" coordorigin="9349,10" coordsize="2,4479">
              <v:shape style="position:absolute;left:9349;top:10;width:2;height:4479" coordorigin="9349,10" coordsize="0,4479" path="m9349,10l9349,4489e" filled="false" stroked="true" strokeweight="1.000008pt" strokecolor="#006cb7">
                <v:path arrowok="t"/>
              </v:shape>
            </v:group>
            <v:group style="position:absolute;left:1746;top:10;width:2;height:4479" coordorigin="1746,10" coordsize="2,4479">
              <v:shape style="position:absolute;left:1746;top:10;width:2;height:4479" coordorigin="1746,10" coordsize="0,4479" path="m1746,10l1746,4489e" filled="false" stroked="true" strokeweight="1.000007pt" strokecolor="#006cb7">
                <v:path arrowok="t"/>
              </v:shape>
            </v:group>
            <v:group style="position:absolute;left:3056;top:10;width:2;height:4479" coordorigin="3056,10" coordsize="2,4479">
              <v:shape style="position:absolute;left:3056;top:10;width:2;height:4479" coordorigin="3056,10" coordsize="0,4479" path="m3056,10l3056,4489e" filled="false" stroked="true" strokeweight="1.000007pt" strokecolor="#006cb7">
                <v:path arrowok="t"/>
              </v:shape>
            </v:group>
            <v:group style="position:absolute;left:4813;top:10;width:2;height:4479" coordorigin="4813,10" coordsize="2,4479">
              <v:shape style="position:absolute;left:4813;top:10;width:2;height:4479" coordorigin="4813,10" coordsize="0,4479" path="m4813,10l4813,4489e" filled="false" stroked="true" strokeweight="1.000028pt" strokecolor="#006cb7">
                <v:path arrowok="t"/>
              </v:shape>
            </v:group>
            <v:group style="position:absolute;left:5947;top:10;width:2;height:4479" coordorigin="5947,10" coordsize="2,4479">
              <v:shape style="position:absolute;left:5947;top:10;width:2;height:4479" coordorigin="5947,10" coordsize="0,4479" path="m5947,10l5947,4489e" filled="false" stroked="true" strokeweight="1.000023pt" strokecolor="#006cb7">
                <v:path arrowok="t"/>
              </v:shape>
            </v:group>
            <v:group style="position:absolute;left:7081;top:10;width:2;height:4479" coordorigin="7081,10" coordsize="2,4479">
              <v:shape style="position:absolute;left:7081;top:10;width:2;height:4479" coordorigin="7081,10" coordsize="0,4479" path="m7081,10l7081,4489e" filled="false" stroked="true" strokeweight="1.000018pt" strokecolor="#006cb7">
                <v:path arrowok="t"/>
              </v:shape>
              <v:shape style="position:absolute;left:276;top:392;width:1195;height:160" type="#_x0000_t202" filled="false" stroked="false">
                <v:textbox inset="0,0,0,0">
                  <w:txbxContent>
                    <w:p>
                      <w:pPr>
                        <w:spacing w:line="16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color w:val="231F20"/>
                          <w:w w:val="110"/>
                          <w:sz w:val="16"/>
                        </w:rPr>
                        <w:t>Profilszerkezet</w:t>
                      </w:r>
                      <w:r>
                        <w:rPr>
                          <w:rFonts w:asci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1912;top:296;width:979;height:352" type="#_x0000_t202" filled="false" stroked="false">
                <v:textbox inset="0,0,0,0">
                  <w:txbxContent>
                    <w:p>
                      <w:pPr>
                        <w:spacing w:line="169" w:lineRule="exact" w:before="0"/>
                        <w:ind w:left="0" w:right="0" w:firstLine="0"/>
                        <w:jc w:val="center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color w:val="231F20"/>
                          <w:spacing w:val="1"/>
                          <w:w w:val="110"/>
                          <w:sz w:val="16"/>
                        </w:rPr>
                        <w:t>G</w:t>
                      </w:r>
                      <w:r>
                        <w:rPr>
                          <w:rFonts w:ascii="Arial"/>
                          <w:color w:val="231F20"/>
                          <w:w w:val="110"/>
                          <w:sz w:val="16"/>
                        </w:rPr>
                        <w:t>ip</w:t>
                      </w:r>
                      <w:r>
                        <w:rPr>
                          <w:rFonts w:ascii="Arial"/>
                          <w:color w:val="231F20"/>
                          <w:spacing w:val="1"/>
                          <w:w w:val="110"/>
                          <w:sz w:val="16"/>
                        </w:rPr>
                        <w:t>sz</w:t>
                      </w:r>
                      <w:r>
                        <w:rPr>
                          <w:rFonts w:ascii="Arial"/>
                          <w:color w:val="231F20"/>
                          <w:w w:val="110"/>
                          <w:sz w:val="16"/>
                        </w:rPr>
                        <w:t>k</w:t>
                      </w:r>
                      <w:r>
                        <w:rPr>
                          <w:rFonts w:ascii="Arial"/>
                          <w:color w:val="231F20"/>
                          <w:spacing w:val="1"/>
                          <w:w w:val="110"/>
                          <w:sz w:val="16"/>
                        </w:rPr>
                        <w:t>a</w:t>
                      </w:r>
                      <w:r>
                        <w:rPr>
                          <w:rFonts w:ascii="Arial"/>
                          <w:color w:val="231F20"/>
                          <w:w w:val="110"/>
                          <w:sz w:val="16"/>
                        </w:rPr>
                        <w:t>rto</w:t>
                      </w:r>
                      <w:r>
                        <w:rPr>
                          <w:rFonts w:ascii="Arial"/>
                          <w:color w:val="231F20"/>
                          <w:spacing w:val="1"/>
                          <w:w w:val="110"/>
                          <w:sz w:val="16"/>
                        </w:rPr>
                        <w:t>n</w:t>
                      </w:r>
                      <w:r>
                        <w:rPr>
                          <w:rFonts w:ascii="Arial"/>
                          <w:sz w:val="16"/>
                        </w:rPr>
                      </w:r>
                    </w:p>
                    <w:p>
                      <w:pPr>
                        <w:spacing w:line="175" w:lineRule="exact" w:before="8"/>
                        <w:ind w:left="2" w:right="0" w:firstLine="0"/>
                        <w:jc w:val="center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/>
                          <w:color w:val="231F20"/>
                          <w:w w:val="115"/>
                          <w:sz w:val="16"/>
                        </w:rPr>
                        <w:t>b</w:t>
                      </w:r>
                      <w:r>
                        <w:rPr>
                          <w:rFonts w:ascii="Arial" w:hAnsi="Arial"/>
                          <w:color w:val="231F20"/>
                          <w:spacing w:val="1"/>
                          <w:w w:val="115"/>
                          <w:sz w:val="16"/>
                        </w:rPr>
                        <w:t>o</w:t>
                      </w:r>
                      <w:r>
                        <w:rPr>
                          <w:rFonts w:ascii="Arial" w:hAnsi="Arial"/>
                          <w:color w:val="231F20"/>
                          <w:w w:val="115"/>
                          <w:sz w:val="16"/>
                        </w:rPr>
                        <w:t>r</w:t>
                      </w:r>
                      <w:r>
                        <w:rPr>
                          <w:rFonts w:ascii="Arial" w:hAnsi="Arial"/>
                          <w:color w:val="231F20"/>
                          <w:spacing w:val="1"/>
                          <w:w w:val="115"/>
                          <w:sz w:val="16"/>
                        </w:rPr>
                        <w:t>ítás</w:t>
                      </w:r>
                      <w:r>
                        <w:rPr>
                          <w:rFonts w:ascii="Arial" w:hAns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3320;top:200;width:1230;height:544" type="#_x0000_t202" filled="false" stroked="false">
                <v:textbox inset="0,0,0,0">
                  <w:txbxContent>
                    <w:p>
                      <w:pPr>
                        <w:spacing w:line="169" w:lineRule="exact" w:before="0"/>
                        <w:ind w:left="0" w:right="0" w:firstLine="0"/>
                        <w:jc w:val="center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/>
                          <w:color w:val="231F20"/>
                          <w:spacing w:val="1"/>
                          <w:w w:val="110"/>
                          <w:sz w:val="16"/>
                        </w:rPr>
                        <w:t>Sze</w:t>
                      </w:r>
                      <w:r>
                        <w:rPr>
                          <w:rFonts w:ascii="Arial" w:hAnsi="Arial"/>
                          <w:color w:val="231F20"/>
                          <w:w w:val="110"/>
                          <w:sz w:val="16"/>
                        </w:rPr>
                        <w:t>r</w:t>
                      </w:r>
                      <w:r>
                        <w:rPr>
                          <w:rFonts w:ascii="Arial" w:hAnsi="Arial"/>
                          <w:color w:val="231F20"/>
                          <w:spacing w:val="1"/>
                          <w:w w:val="110"/>
                          <w:sz w:val="16"/>
                        </w:rPr>
                        <w:t>e</w:t>
                      </w:r>
                      <w:r>
                        <w:rPr>
                          <w:rFonts w:ascii="Arial" w:hAnsi="Arial"/>
                          <w:color w:val="231F20"/>
                          <w:w w:val="110"/>
                          <w:sz w:val="16"/>
                        </w:rPr>
                        <w:t>lőprofilok</w:t>
                      </w:r>
                      <w:r>
                        <w:rPr>
                          <w:rFonts w:ascii="Arial" w:hAnsi="Arial"/>
                          <w:sz w:val="16"/>
                        </w:rPr>
                      </w:r>
                    </w:p>
                    <w:p>
                      <w:pPr>
                        <w:spacing w:line="250" w:lineRule="auto" w:before="8"/>
                        <w:ind w:left="203" w:right="201" w:firstLine="0"/>
                        <w:jc w:val="center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/>
                          <w:color w:val="231F20"/>
                          <w:w w:val="110"/>
                          <w:sz w:val="16"/>
                        </w:rPr>
                        <w:t>távolsága:</w:t>
                      </w:r>
                      <w:r>
                        <w:rPr>
                          <w:rFonts w:ascii="Arial" w:hAnsi="Arial"/>
                          <w:color w:val="231F20"/>
                          <w:spacing w:val="29"/>
                          <w:w w:val="91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231F20"/>
                          <w:w w:val="110"/>
                          <w:sz w:val="16"/>
                        </w:rPr>
                        <w:t>z</w:t>
                      </w:r>
                      <w:r>
                        <w:rPr>
                          <w:rFonts w:ascii="Arial" w:hAns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4969;top:104;width:823;height:736" type="#_x0000_t202" filled="false" stroked="false">
                <v:textbox inset="0,0,0,0">
                  <w:txbxContent>
                    <w:p>
                      <w:pPr>
                        <w:spacing w:line="169" w:lineRule="exact" w:before="0"/>
                        <w:ind w:left="0" w:right="0" w:firstLine="0"/>
                        <w:jc w:val="center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/>
                          <w:color w:val="231F20"/>
                          <w:spacing w:val="-3"/>
                          <w:w w:val="115"/>
                          <w:sz w:val="16"/>
                        </w:rPr>
                        <w:t>Ta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5"/>
                          <w:sz w:val="16"/>
                        </w:rPr>
                        <w:t>rtó</w:t>
                      </w:r>
                      <w:r>
                        <w:rPr>
                          <w:rFonts w:ascii="Arial" w:hAnsi="Arial"/>
                          <w:sz w:val="16"/>
                        </w:rPr>
                      </w:r>
                    </w:p>
                    <w:p>
                      <w:pPr>
                        <w:spacing w:line="250" w:lineRule="auto" w:before="8"/>
                        <w:ind w:left="0" w:right="0" w:firstLine="2"/>
                        <w:jc w:val="center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/>
                          <w:color w:val="231F20"/>
                          <w:w w:val="115"/>
                          <w:sz w:val="16"/>
                        </w:rPr>
                        <w:t>pr</w:t>
                      </w:r>
                      <w:r>
                        <w:rPr>
                          <w:rFonts w:ascii="Arial" w:hAnsi="Arial"/>
                          <w:color w:val="231F20"/>
                          <w:spacing w:val="1"/>
                          <w:w w:val="115"/>
                          <w:sz w:val="16"/>
                        </w:rPr>
                        <w:t>o</w:t>
                      </w:r>
                      <w:r>
                        <w:rPr>
                          <w:rFonts w:ascii="Arial" w:hAnsi="Arial"/>
                          <w:color w:val="231F20"/>
                          <w:w w:val="115"/>
                          <w:sz w:val="16"/>
                        </w:rPr>
                        <w:t>fil</w:t>
                      </w:r>
                      <w:r>
                        <w:rPr>
                          <w:rFonts w:ascii="Arial" w:hAnsi="Arial"/>
                          <w:color w:val="231F20"/>
                          <w:spacing w:val="1"/>
                          <w:w w:val="115"/>
                          <w:sz w:val="16"/>
                        </w:rPr>
                        <w:t>ok</w:t>
                      </w:r>
                      <w:r>
                        <w:rPr>
                          <w:rFonts w:ascii="Arial" w:hAnsi="Arial"/>
                          <w:color w:val="231F20"/>
                          <w:spacing w:val="26"/>
                          <w:w w:val="115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231F20"/>
                          <w:w w:val="110"/>
                          <w:sz w:val="16"/>
                        </w:rPr>
                        <w:t>távolsága:</w:t>
                      </w:r>
                      <w:r>
                        <w:rPr>
                          <w:rFonts w:ascii="Arial" w:hAnsi="Arial"/>
                          <w:color w:val="231F20"/>
                          <w:spacing w:val="29"/>
                          <w:w w:val="91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231F20"/>
                          <w:w w:val="115"/>
                          <w:sz w:val="16"/>
                        </w:rPr>
                        <w:t>y</w:t>
                      </w:r>
                      <w:r>
                        <w:rPr>
                          <w:rFonts w:ascii="Arial" w:hAns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6083;top:296;width:862;height:352" type="#_x0000_t202" filled="false" stroked="false">
                <v:textbox inset="0,0,0,0">
                  <w:txbxContent>
                    <w:p>
                      <w:pPr>
                        <w:spacing w:line="169" w:lineRule="exact" w:before="0"/>
                        <w:ind w:left="0" w:right="0" w:firstLine="0"/>
                        <w:jc w:val="center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/>
                          <w:color w:val="231F20"/>
                          <w:spacing w:val="-3"/>
                          <w:w w:val="110"/>
                          <w:sz w:val="16"/>
                        </w:rPr>
                        <w:t>F</w:t>
                      </w:r>
                      <w:r>
                        <w:rPr>
                          <w:rFonts w:ascii="Arial" w:hAnsi="Arial"/>
                          <w:color w:val="231F20"/>
                          <w:spacing w:val="2"/>
                          <w:w w:val="110"/>
                          <w:sz w:val="16"/>
                        </w:rPr>
                        <w:t>ü</w:t>
                      </w:r>
                      <w:r>
                        <w:rPr>
                          <w:rFonts w:ascii="Arial" w:hAnsi="Arial"/>
                          <w:color w:val="231F20"/>
                          <w:spacing w:val="1"/>
                          <w:w w:val="110"/>
                          <w:sz w:val="16"/>
                        </w:rPr>
                        <w:t>g</w:t>
                      </w:r>
                      <w:r>
                        <w:rPr>
                          <w:rFonts w:ascii="Arial" w:hAnsi="Arial"/>
                          <w:color w:val="231F20"/>
                          <w:spacing w:val="2"/>
                          <w:w w:val="110"/>
                          <w:sz w:val="16"/>
                        </w:rPr>
                        <w:t>ge</w:t>
                      </w:r>
                      <w:r>
                        <w:rPr>
                          <w:rFonts w:ascii="Arial" w:hAnsi="Arial"/>
                          <w:color w:val="231F20"/>
                          <w:w w:val="110"/>
                          <w:sz w:val="16"/>
                        </w:rPr>
                        <w:t>s</w:t>
                      </w:r>
                      <w:r>
                        <w:rPr>
                          <w:rFonts w:ascii="Arial" w:hAnsi="Arial"/>
                          <w:color w:val="231F20"/>
                          <w:spacing w:val="2"/>
                          <w:w w:val="110"/>
                          <w:sz w:val="16"/>
                        </w:rPr>
                        <w:t>z</w:t>
                      </w:r>
                      <w:r>
                        <w:rPr>
                          <w:rFonts w:ascii="Arial" w:hAnsi="Arial"/>
                          <w:color w:val="231F20"/>
                          <w:spacing w:val="-1"/>
                          <w:w w:val="110"/>
                          <w:sz w:val="16"/>
                        </w:rPr>
                        <w:t>t</w:t>
                      </w:r>
                      <w:r>
                        <w:rPr>
                          <w:rFonts w:ascii="Arial" w:hAnsi="Arial"/>
                          <w:color w:val="231F20"/>
                          <w:w w:val="110"/>
                          <w:sz w:val="16"/>
                        </w:rPr>
                        <w:t>ő</w:t>
                      </w:r>
                      <w:r>
                        <w:rPr>
                          <w:rFonts w:ascii="Arial" w:hAnsi="Arial"/>
                          <w:sz w:val="16"/>
                        </w:rPr>
                      </w:r>
                    </w:p>
                    <w:p>
                      <w:pPr>
                        <w:spacing w:line="175" w:lineRule="exact" w:before="8"/>
                        <w:ind w:left="0" w:right="0" w:firstLine="0"/>
                        <w:jc w:val="center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/>
                          <w:color w:val="231F20"/>
                          <w:w w:val="110"/>
                          <w:sz w:val="16"/>
                        </w:rPr>
                        <w:t>t</w:t>
                      </w:r>
                      <w:r>
                        <w:rPr>
                          <w:rFonts w:ascii="Arial" w:hAnsi="Arial"/>
                          <w:color w:val="231F20"/>
                          <w:spacing w:val="1"/>
                          <w:w w:val="110"/>
                          <w:sz w:val="16"/>
                        </w:rPr>
                        <w:t>í</w:t>
                      </w:r>
                      <w:r>
                        <w:rPr>
                          <w:rFonts w:ascii="Arial" w:hAnsi="Arial"/>
                          <w:color w:val="231F20"/>
                          <w:w w:val="110"/>
                          <w:sz w:val="16"/>
                        </w:rPr>
                        <w:t>pu</w:t>
                      </w:r>
                      <w:r>
                        <w:rPr>
                          <w:rFonts w:ascii="Arial" w:hAnsi="Arial"/>
                          <w:color w:val="231F20"/>
                          <w:spacing w:val="1"/>
                          <w:w w:val="110"/>
                          <w:sz w:val="16"/>
                        </w:rPr>
                        <w:t>sa:</w:t>
                      </w:r>
                      <w:r>
                        <w:rPr>
                          <w:rFonts w:ascii="Arial" w:hAns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7170;top:200;width:957;height:544" type="#_x0000_t202" filled="false" stroked="false">
                <v:textbox inset="0,0,0,0">
                  <w:txbxContent>
                    <w:p>
                      <w:pPr>
                        <w:spacing w:line="169" w:lineRule="exact" w:before="0"/>
                        <w:ind w:left="67" w:right="0" w:hanging="68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/>
                          <w:color w:val="231F20"/>
                          <w:spacing w:val="1"/>
                          <w:w w:val="110"/>
                          <w:sz w:val="16"/>
                        </w:rPr>
                        <w:t>Fü</w:t>
                      </w:r>
                      <w:r>
                        <w:rPr>
                          <w:rFonts w:ascii="Arial" w:hAnsi="Arial"/>
                          <w:color w:val="231F20"/>
                          <w:w w:val="110"/>
                          <w:sz w:val="16"/>
                        </w:rPr>
                        <w:t>gg</w:t>
                      </w:r>
                      <w:r>
                        <w:rPr>
                          <w:rFonts w:ascii="Arial" w:hAnsi="Arial"/>
                          <w:color w:val="231F20"/>
                          <w:spacing w:val="1"/>
                          <w:w w:val="110"/>
                          <w:sz w:val="16"/>
                        </w:rPr>
                        <w:t>esz</w:t>
                      </w:r>
                      <w:r>
                        <w:rPr>
                          <w:rFonts w:ascii="Arial" w:hAnsi="Arial"/>
                          <w:color w:val="231F20"/>
                          <w:w w:val="110"/>
                          <w:sz w:val="16"/>
                        </w:rPr>
                        <w:t>tők</w:t>
                      </w:r>
                      <w:r>
                        <w:rPr>
                          <w:rFonts w:ascii="Arial" w:hAnsi="Arial"/>
                          <w:sz w:val="16"/>
                        </w:rPr>
                      </w:r>
                    </w:p>
                    <w:p>
                      <w:pPr>
                        <w:spacing w:line="250" w:lineRule="auto" w:before="8"/>
                        <w:ind w:left="432" w:right="64" w:hanging="366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/>
                          <w:color w:val="231F20"/>
                          <w:w w:val="110"/>
                          <w:sz w:val="16"/>
                        </w:rPr>
                        <w:t>távolsága:</w:t>
                      </w:r>
                      <w:r>
                        <w:rPr>
                          <w:rFonts w:ascii="Arial" w:hAnsi="Arial"/>
                          <w:color w:val="231F20"/>
                          <w:spacing w:val="29"/>
                          <w:w w:val="91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231F20"/>
                          <w:w w:val="110"/>
                          <w:sz w:val="16"/>
                        </w:rPr>
                        <w:t>x</w:t>
                      </w:r>
                      <w:r>
                        <w:rPr>
                          <w:rFonts w:ascii="Arial" w:hAns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8340;top:296;width:885;height:352" type="#_x0000_t202" filled="false" stroked="false">
                <v:textbox inset="0,0,0,0">
                  <w:txbxContent>
                    <w:p>
                      <w:pPr>
                        <w:spacing w:line="169" w:lineRule="exact" w:before="0"/>
                        <w:ind w:left="0" w:right="0" w:firstLine="0"/>
                        <w:jc w:val="center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/>
                          <w:color w:val="231F20"/>
                          <w:w w:val="110"/>
                          <w:sz w:val="16"/>
                        </w:rPr>
                        <w:t>Hővezetési</w:t>
                      </w:r>
                      <w:r>
                        <w:rPr>
                          <w:rFonts w:ascii="Arial" w:hAnsi="Arial"/>
                          <w:sz w:val="16"/>
                        </w:rPr>
                      </w:r>
                    </w:p>
                    <w:p>
                      <w:pPr>
                        <w:spacing w:line="175" w:lineRule="exact" w:before="8"/>
                        <w:ind w:left="0" w:right="0" w:firstLine="0"/>
                        <w:jc w:val="center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/>
                          <w:color w:val="231F20"/>
                          <w:spacing w:val="-1"/>
                          <w:w w:val="115"/>
                          <w:sz w:val="16"/>
                        </w:rPr>
                        <w:t>t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5"/>
                          <w:sz w:val="16"/>
                        </w:rPr>
                        <w:t>é</w:t>
                      </w:r>
                      <w:r>
                        <w:rPr>
                          <w:rFonts w:ascii="Arial" w:hAnsi="Arial"/>
                          <w:color w:val="231F20"/>
                          <w:spacing w:val="-1"/>
                          <w:w w:val="115"/>
                          <w:sz w:val="16"/>
                        </w:rPr>
                        <w:t>ny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5"/>
                          <w:sz w:val="16"/>
                        </w:rPr>
                        <w:t>ez</w:t>
                      </w:r>
                      <w:r>
                        <w:rPr>
                          <w:rFonts w:ascii="Arial" w:hAnsi="Arial"/>
                          <w:color w:val="231F20"/>
                          <w:spacing w:val="-1"/>
                          <w:w w:val="115"/>
                          <w:sz w:val="16"/>
                        </w:rPr>
                        <w:t>ő</w:t>
                      </w:r>
                      <w:r>
                        <w:rPr>
                          <w:rFonts w:ascii="Arial" w:hAns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9449;top:296;width:933;height:352" type="#_x0000_t202" filled="false" stroked="false">
                <v:textbox inset="0,0,0,0">
                  <w:txbxContent>
                    <w:p>
                      <w:pPr>
                        <w:spacing w:line="169" w:lineRule="exact" w:before="0"/>
                        <w:ind w:left="0" w:right="0" w:firstLine="0"/>
                        <w:jc w:val="center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/>
                          <w:color w:val="231F20"/>
                          <w:spacing w:val="1"/>
                          <w:w w:val="110"/>
                          <w:sz w:val="16"/>
                        </w:rPr>
                        <w:t>Tűz</w:t>
                      </w:r>
                      <w:r>
                        <w:rPr>
                          <w:rFonts w:ascii="Arial" w:hAnsi="Arial"/>
                          <w:color w:val="231F20"/>
                          <w:w w:val="110"/>
                          <w:sz w:val="16"/>
                        </w:rPr>
                        <w:t>v</w:t>
                      </w:r>
                      <w:r>
                        <w:rPr>
                          <w:rFonts w:ascii="Arial" w:hAnsi="Arial"/>
                          <w:color w:val="231F20"/>
                          <w:spacing w:val="1"/>
                          <w:w w:val="110"/>
                          <w:sz w:val="16"/>
                        </w:rPr>
                        <w:t>é</w:t>
                      </w:r>
                      <w:r>
                        <w:rPr>
                          <w:rFonts w:ascii="Arial" w:hAnsi="Arial"/>
                          <w:color w:val="231F20"/>
                          <w:w w:val="110"/>
                          <w:sz w:val="16"/>
                        </w:rPr>
                        <w:t>delmi</w:t>
                      </w:r>
                      <w:r>
                        <w:rPr>
                          <w:rFonts w:ascii="Arial" w:hAnsi="Arial"/>
                          <w:sz w:val="16"/>
                        </w:rPr>
                      </w:r>
                    </w:p>
                    <w:p>
                      <w:pPr>
                        <w:spacing w:line="175" w:lineRule="exact" w:before="8"/>
                        <w:ind w:left="0" w:right="0" w:firstLine="0"/>
                        <w:jc w:val="center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/>
                          <w:color w:val="231F20"/>
                          <w:spacing w:val="1"/>
                          <w:w w:val="115"/>
                          <w:sz w:val="16"/>
                        </w:rPr>
                        <w:t>osz</w:t>
                      </w:r>
                      <w:r>
                        <w:rPr>
                          <w:rFonts w:ascii="Arial" w:hAnsi="Arial"/>
                          <w:color w:val="231F20"/>
                          <w:w w:val="115"/>
                          <w:sz w:val="16"/>
                        </w:rPr>
                        <w:t>t</w:t>
                      </w:r>
                      <w:r>
                        <w:rPr>
                          <w:rFonts w:ascii="Arial" w:hAnsi="Arial"/>
                          <w:color w:val="231F20"/>
                          <w:spacing w:val="1"/>
                          <w:w w:val="115"/>
                          <w:sz w:val="16"/>
                        </w:rPr>
                        <w:t>á</w:t>
                      </w:r>
                      <w:r>
                        <w:rPr>
                          <w:rFonts w:ascii="Arial" w:hAnsi="Arial"/>
                          <w:color w:val="231F20"/>
                          <w:w w:val="115"/>
                          <w:sz w:val="16"/>
                        </w:rPr>
                        <w:t>ly</w:t>
                      </w:r>
                      <w:r>
                        <w:rPr>
                          <w:rFonts w:ascii="Arial" w:hAns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720;top:1016;width:311;height:160" type="#_x0000_t202" filled="false" stroked="false">
                <v:textbox inset="0,0,0,0">
                  <w:txbxContent>
                    <w:p>
                      <w:pPr>
                        <w:spacing w:line="16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color w:val="231F20"/>
                          <w:spacing w:val="2"/>
                          <w:w w:val="110"/>
                          <w:sz w:val="16"/>
                        </w:rPr>
                        <w:t>mm</w:t>
                      </w:r>
                      <w:r>
                        <w:rPr>
                          <w:rFonts w:asci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2247;top:1016;width:311;height:160" type="#_x0000_t202" filled="false" stroked="false">
                <v:textbox inset="0,0,0,0">
                  <w:txbxContent>
                    <w:p>
                      <w:pPr>
                        <w:spacing w:line="16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color w:val="231F20"/>
                          <w:spacing w:val="2"/>
                          <w:w w:val="110"/>
                          <w:sz w:val="16"/>
                        </w:rPr>
                        <w:t>mm</w:t>
                      </w:r>
                      <w:r>
                        <w:rPr>
                          <w:rFonts w:asci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3182;top:1016;width:1507;height:3407" type="#_x0000_t202" filled="false" stroked="false">
                <v:textbox inset="0,0,0,0">
                  <w:txbxContent>
                    <w:p>
                      <w:pPr>
                        <w:spacing w:line="169" w:lineRule="exact" w:before="0"/>
                        <w:ind w:left="2" w:right="0" w:firstLine="0"/>
                        <w:jc w:val="center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color w:val="231F20"/>
                          <w:spacing w:val="3"/>
                          <w:w w:val="115"/>
                          <w:sz w:val="16"/>
                        </w:rPr>
                        <w:t>mm</w:t>
                      </w:r>
                      <w:r>
                        <w:rPr>
                          <w:rFonts w:ascii="Arial"/>
                          <w:sz w:val="16"/>
                        </w:rPr>
                      </w:r>
                    </w:p>
                    <w:p>
                      <w:pPr>
                        <w:spacing w:line="248" w:lineRule="auto" w:before="130"/>
                        <w:ind w:left="294" w:right="292" w:firstLine="0"/>
                        <w:jc w:val="center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Symbol" w:hAnsi="Symbol" w:cs="Symbol" w:eastAsia="Symbol"/>
                          <w:color w:val="231F20"/>
                          <w:spacing w:val="3"/>
                          <w:w w:val="115"/>
                          <w:sz w:val="16"/>
                          <w:szCs w:val="16"/>
                        </w:rPr>
                        <w:t></w:t>
                      </w:r>
                      <w:r>
                        <w:rPr>
                          <w:rFonts w:ascii="Arial" w:hAnsi="Arial" w:cs="Arial" w:eastAsia="Arial"/>
                          <w:color w:val="231F20"/>
                          <w:spacing w:val="2"/>
                          <w:w w:val="115"/>
                          <w:sz w:val="16"/>
                          <w:szCs w:val="16"/>
                        </w:rPr>
                        <w:t>400</w:t>
                      </w:r>
                      <w:r>
                        <w:rPr>
                          <w:rFonts w:ascii="Arial" w:hAnsi="Arial" w:cs="Arial" w:eastAsia="Arial"/>
                          <w:color w:val="231F20"/>
                          <w:spacing w:val="11"/>
                          <w:w w:val="115"/>
                          <w:sz w:val="16"/>
                          <w:szCs w:val="16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color w:val="231F20"/>
                          <w:spacing w:val="1"/>
                          <w:w w:val="115"/>
                          <w:sz w:val="16"/>
                          <w:szCs w:val="16"/>
                        </w:rPr>
                        <w:t>mm</w:t>
                      </w:r>
                      <w:r>
                        <w:rPr>
                          <w:rFonts w:ascii="Arial" w:hAnsi="Arial" w:cs="Arial" w:eastAsia="Arial"/>
                          <w:color w:val="231F20"/>
                          <w:spacing w:val="22"/>
                          <w:w w:val="114"/>
                          <w:sz w:val="16"/>
                          <w:szCs w:val="16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color w:val="231F20"/>
                          <w:w w:val="115"/>
                          <w:sz w:val="16"/>
                          <w:szCs w:val="16"/>
                        </w:rPr>
                        <w:t>a</w:t>
                      </w:r>
                      <w:r>
                        <w:rPr>
                          <w:rFonts w:ascii="Arial" w:hAnsi="Arial" w:cs="Arial" w:eastAsia="Arial"/>
                          <w:color w:val="231F20"/>
                          <w:spacing w:val="16"/>
                          <w:w w:val="115"/>
                          <w:sz w:val="16"/>
                          <w:szCs w:val="16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color w:val="231F20"/>
                          <w:spacing w:val="1"/>
                          <w:w w:val="115"/>
                          <w:sz w:val="16"/>
                          <w:szCs w:val="16"/>
                        </w:rPr>
                        <w:t>hű</w:t>
                      </w:r>
                      <w:r>
                        <w:rPr>
                          <w:rFonts w:ascii="Arial" w:hAnsi="Arial" w:cs="Arial" w:eastAsia="Arial"/>
                          <w:color w:val="231F20"/>
                          <w:w w:val="115"/>
                          <w:sz w:val="16"/>
                          <w:szCs w:val="16"/>
                        </w:rPr>
                        <w:t>tő-f</w:t>
                      </w:r>
                      <w:r>
                        <w:rPr>
                          <w:rFonts w:ascii="Arial" w:hAnsi="Arial" w:cs="Arial" w:eastAsia="Arial"/>
                          <w:color w:val="231F20"/>
                          <w:spacing w:val="1"/>
                          <w:w w:val="115"/>
                          <w:sz w:val="16"/>
                          <w:szCs w:val="16"/>
                        </w:rPr>
                        <w:t>ű</w:t>
                      </w:r>
                      <w:r>
                        <w:rPr>
                          <w:rFonts w:ascii="Arial" w:hAnsi="Arial" w:cs="Arial" w:eastAsia="Arial"/>
                          <w:color w:val="231F20"/>
                          <w:w w:val="115"/>
                          <w:sz w:val="16"/>
                          <w:szCs w:val="16"/>
                        </w:rPr>
                        <w:t>tő</w:t>
                      </w:r>
                      <w:r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r>
                    </w:p>
                    <w:p>
                      <w:pPr>
                        <w:spacing w:line="250" w:lineRule="auto" w:before="1"/>
                        <w:ind w:left="0" w:right="0" w:firstLine="0"/>
                        <w:jc w:val="center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/>
                          <w:color w:val="231F20"/>
                          <w:spacing w:val="1"/>
                          <w:w w:val="110"/>
                          <w:sz w:val="16"/>
                        </w:rPr>
                        <w:t>p</w:t>
                      </w:r>
                      <w:r>
                        <w:rPr>
                          <w:rFonts w:ascii="Arial" w:hAnsi="Arial"/>
                          <w:color w:val="231F20"/>
                          <w:spacing w:val="2"/>
                          <w:w w:val="110"/>
                          <w:sz w:val="16"/>
                        </w:rPr>
                        <w:t>anele</w:t>
                      </w:r>
                      <w:r>
                        <w:rPr>
                          <w:rFonts w:ascii="Arial" w:hAnsi="Arial"/>
                          <w:color w:val="231F20"/>
                          <w:spacing w:val="1"/>
                          <w:w w:val="110"/>
                          <w:sz w:val="16"/>
                        </w:rPr>
                        <w:t>k</w:t>
                      </w:r>
                      <w:r>
                        <w:rPr>
                          <w:rFonts w:ascii="Arial" w:hAnsi="Arial"/>
                          <w:color w:val="231F20"/>
                          <w:spacing w:val="-19"/>
                          <w:w w:val="110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231F20"/>
                          <w:spacing w:val="1"/>
                          <w:w w:val="110"/>
                          <w:sz w:val="16"/>
                        </w:rPr>
                        <w:t>szé</w:t>
                      </w:r>
                      <w:r>
                        <w:rPr>
                          <w:rFonts w:ascii="Arial" w:hAnsi="Arial"/>
                          <w:color w:val="231F20"/>
                          <w:w w:val="110"/>
                          <w:sz w:val="16"/>
                        </w:rPr>
                        <w:t>l</w:t>
                      </w:r>
                      <w:r>
                        <w:rPr>
                          <w:rFonts w:ascii="Arial" w:hAnsi="Arial"/>
                          <w:color w:val="231F20"/>
                          <w:spacing w:val="1"/>
                          <w:w w:val="110"/>
                          <w:sz w:val="16"/>
                        </w:rPr>
                        <w:t>ess</w:t>
                      </w:r>
                      <w:r>
                        <w:rPr>
                          <w:rFonts w:ascii="Arial" w:hAnsi="Arial"/>
                          <w:color w:val="231F20"/>
                          <w:w w:val="110"/>
                          <w:sz w:val="16"/>
                        </w:rPr>
                        <w:t>égi</w:t>
                      </w:r>
                      <w:r>
                        <w:rPr>
                          <w:rFonts w:ascii="Arial" w:hAnsi="Arial"/>
                          <w:color w:val="231F20"/>
                          <w:spacing w:val="24"/>
                          <w:w w:val="118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231F20"/>
                          <w:w w:val="110"/>
                          <w:sz w:val="16"/>
                        </w:rPr>
                        <w:t>mér</w:t>
                      </w:r>
                      <w:r>
                        <w:rPr>
                          <w:rFonts w:ascii="Arial" w:hAnsi="Arial"/>
                          <w:color w:val="231F20"/>
                          <w:spacing w:val="1"/>
                          <w:w w:val="110"/>
                          <w:sz w:val="16"/>
                        </w:rPr>
                        <w:t>e</w:t>
                      </w:r>
                      <w:r>
                        <w:rPr>
                          <w:rFonts w:ascii="Arial" w:hAnsi="Arial"/>
                          <w:color w:val="231F20"/>
                          <w:w w:val="110"/>
                          <w:sz w:val="16"/>
                        </w:rPr>
                        <w:t>t</w:t>
                      </w:r>
                      <w:r>
                        <w:rPr>
                          <w:rFonts w:ascii="Arial" w:hAnsi="Arial"/>
                          <w:color w:val="231F20"/>
                          <w:spacing w:val="1"/>
                          <w:w w:val="110"/>
                          <w:sz w:val="16"/>
                        </w:rPr>
                        <w:t>éhez</w:t>
                      </w:r>
                      <w:r>
                        <w:rPr>
                          <w:rFonts w:ascii="Arial" w:hAnsi="Arial"/>
                          <w:color w:val="231F20"/>
                          <w:spacing w:val="22"/>
                          <w:w w:val="111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231F20"/>
                          <w:w w:val="110"/>
                          <w:sz w:val="16"/>
                        </w:rPr>
                        <w:t>igazodva</w:t>
                      </w:r>
                      <w:r>
                        <w:rPr>
                          <w:rFonts w:ascii="Arial" w:hAnsi="Arial"/>
                          <w:sz w:val="16"/>
                        </w:rPr>
                      </w:r>
                    </w:p>
                    <w:p>
                      <w:pPr>
                        <w:spacing w:line="248" w:lineRule="auto" w:before="106"/>
                        <w:ind w:left="294" w:right="292" w:firstLine="0"/>
                        <w:jc w:val="center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Symbol" w:hAnsi="Symbol" w:cs="Symbol" w:eastAsia="Symbol"/>
                          <w:color w:val="231F20"/>
                          <w:spacing w:val="3"/>
                          <w:w w:val="115"/>
                          <w:sz w:val="16"/>
                          <w:szCs w:val="16"/>
                        </w:rPr>
                        <w:t></w:t>
                      </w:r>
                      <w:r>
                        <w:rPr>
                          <w:rFonts w:ascii="Arial" w:hAnsi="Arial" w:cs="Arial" w:eastAsia="Arial"/>
                          <w:color w:val="231F20"/>
                          <w:spacing w:val="2"/>
                          <w:w w:val="115"/>
                          <w:sz w:val="16"/>
                          <w:szCs w:val="16"/>
                        </w:rPr>
                        <w:t>400</w:t>
                      </w:r>
                      <w:r>
                        <w:rPr>
                          <w:rFonts w:ascii="Arial" w:hAnsi="Arial" w:cs="Arial" w:eastAsia="Arial"/>
                          <w:color w:val="231F20"/>
                          <w:spacing w:val="11"/>
                          <w:w w:val="115"/>
                          <w:sz w:val="16"/>
                          <w:szCs w:val="16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color w:val="231F20"/>
                          <w:spacing w:val="1"/>
                          <w:w w:val="115"/>
                          <w:sz w:val="16"/>
                          <w:szCs w:val="16"/>
                        </w:rPr>
                        <w:t>mm</w:t>
                      </w:r>
                      <w:r>
                        <w:rPr>
                          <w:rFonts w:ascii="Arial" w:hAnsi="Arial" w:cs="Arial" w:eastAsia="Arial"/>
                          <w:color w:val="231F20"/>
                          <w:spacing w:val="22"/>
                          <w:w w:val="114"/>
                          <w:sz w:val="16"/>
                          <w:szCs w:val="16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color w:val="231F20"/>
                          <w:w w:val="115"/>
                          <w:sz w:val="16"/>
                          <w:szCs w:val="16"/>
                        </w:rPr>
                        <w:t>a</w:t>
                      </w:r>
                      <w:r>
                        <w:rPr>
                          <w:rFonts w:ascii="Arial" w:hAnsi="Arial" w:cs="Arial" w:eastAsia="Arial"/>
                          <w:color w:val="231F20"/>
                          <w:spacing w:val="16"/>
                          <w:w w:val="115"/>
                          <w:sz w:val="16"/>
                          <w:szCs w:val="16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color w:val="231F20"/>
                          <w:spacing w:val="1"/>
                          <w:w w:val="115"/>
                          <w:sz w:val="16"/>
                          <w:szCs w:val="16"/>
                        </w:rPr>
                        <w:t>hű</w:t>
                      </w:r>
                      <w:r>
                        <w:rPr>
                          <w:rFonts w:ascii="Arial" w:hAnsi="Arial" w:cs="Arial" w:eastAsia="Arial"/>
                          <w:color w:val="231F20"/>
                          <w:w w:val="115"/>
                          <w:sz w:val="16"/>
                          <w:szCs w:val="16"/>
                        </w:rPr>
                        <w:t>tő-f</w:t>
                      </w:r>
                      <w:r>
                        <w:rPr>
                          <w:rFonts w:ascii="Arial" w:hAnsi="Arial" w:cs="Arial" w:eastAsia="Arial"/>
                          <w:color w:val="231F20"/>
                          <w:spacing w:val="1"/>
                          <w:w w:val="115"/>
                          <w:sz w:val="16"/>
                          <w:szCs w:val="16"/>
                        </w:rPr>
                        <w:t>ű</w:t>
                      </w:r>
                      <w:r>
                        <w:rPr>
                          <w:rFonts w:ascii="Arial" w:hAnsi="Arial" w:cs="Arial" w:eastAsia="Arial"/>
                          <w:color w:val="231F20"/>
                          <w:w w:val="115"/>
                          <w:sz w:val="16"/>
                          <w:szCs w:val="16"/>
                        </w:rPr>
                        <w:t>tő</w:t>
                      </w:r>
                      <w:r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r>
                    </w:p>
                    <w:p>
                      <w:pPr>
                        <w:spacing w:line="250" w:lineRule="auto" w:before="1"/>
                        <w:ind w:left="0" w:right="0" w:firstLine="0"/>
                        <w:jc w:val="center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/>
                          <w:color w:val="231F20"/>
                          <w:spacing w:val="1"/>
                          <w:w w:val="110"/>
                          <w:sz w:val="16"/>
                        </w:rPr>
                        <w:t>p</w:t>
                      </w:r>
                      <w:r>
                        <w:rPr>
                          <w:rFonts w:ascii="Arial" w:hAnsi="Arial"/>
                          <w:color w:val="231F20"/>
                          <w:spacing w:val="2"/>
                          <w:w w:val="110"/>
                          <w:sz w:val="16"/>
                        </w:rPr>
                        <w:t>anele</w:t>
                      </w:r>
                      <w:r>
                        <w:rPr>
                          <w:rFonts w:ascii="Arial" w:hAnsi="Arial"/>
                          <w:color w:val="231F20"/>
                          <w:spacing w:val="1"/>
                          <w:w w:val="110"/>
                          <w:sz w:val="16"/>
                        </w:rPr>
                        <w:t>k</w:t>
                      </w:r>
                      <w:r>
                        <w:rPr>
                          <w:rFonts w:ascii="Arial" w:hAnsi="Arial"/>
                          <w:color w:val="231F20"/>
                          <w:spacing w:val="-19"/>
                          <w:w w:val="110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231F20"/>
                          <w:spacing w:val="1"/>
                          <w:w w:val="110"/>
                          <w:sz w:val="16"/>
                        </w:rPr>
                        <w:t>szé</w:t>
                      </w:r>
                      <w:r>
                        <w:rPr>
                          <w:rFonts w:ascii="Arial" w:hAnsi="Arial"/>
                          <w:color w:val="231F20"/>
                          <w:w w:val="110"/>
                          <w:sz w:val="16"/>
                        </w:rPr>
                        <w:t>l</w:t>
                      </w:r>
                      <w:r>
                        <w:rPr>
                          <w:rFonts w:ascii="Arial" w:hAnsi="Arial"/>
                          <w:color w:val="231F20"/>
                          <w:spacing w:val="1"/>
                          <w:w w:val="110"/>
                          <w:sz w:val="16"/>
                        </w:rPr>
                        <w:t>ess</w:t>
                      </w:r>
                      <w:r>
                        <w:rPr>
                          <w:rFonts w:ascii="Arial" w:hAnsi="Arial"/>
                          <w:color w:val="231F20"/>
                          <w:w w:val="110"/>
                          <w:sz w:val="16"/>
                        </w:rPr>
                        <w:t>égi</w:t>
                      </w:r>
                      <w:r>
                        <w:rPr>
                          <w:rFonts w:ascii="Arial" w:hAnsi="Arial"/>
                          <w:color w:val="231F20"/>
                          <w:spacing w:val="24"/>
                          <w:w w:val="118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231F20"/>
                          <w:w w:val="110"/>
                          <w:sz w:val="16"/>
                        </w:rPr>
                        <w:t>mér</w:t>
                      </w:r>
                      <w:r>
                        <w:rPr>
                          <w:rFonts w:ascii="Arial" w:hAnsi="Arial"/>
                          <w:color w:val="231F20"/>
                          <w:spacing w:val="1"/>
                          <w:w w:val="110"/>
                          <w:sz w:val="16"/>
                        </w:rPr>
                        <w:t>e</w:t>
                      </w:r>
                      <w:r>
                        <w:rPr>
                          <w:rFonts w:ascii="Arial" w:hAnsi="Arial"/>
                          <w:color w:val="231F20"/>
                          <w:w w:val="110"/>
                          <w:sz w:val="16"/>
                        </w:rPr>
                        <w:t>t</w:t>
                      </w:r>
                      <w:r>
                        <w:rPr>
                          <w:rFonts w:ascii="Arial" w:hAnsi="Arial"/>
                          <w:color w:val="231F20"/>
                          <w:spacing w:val="1"/>
                          <w:w w:val="110"/>
                          <w:sz w:val="16"/>
                        </w:rPr>
                        <w:t>éhez</w:t>
                      </w:r>
                      <w:r>
                        <w:rPr>
                          <w:rFonts w:ascii="Arial" w:hAnsi="Arial"/>
                          <w:color w:val="231F20"/>
                          <w:spacing w:val="22"/>
                          <w:w w:val="111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231F20"/>
                          <w:w w:val="110"/>
                          <w:sz w:val="16"/>
                        </w:rPr>
                        <w:t>igazodva</w:t>
                      </w:r>
                      <w:r>
                        <w:rPr>
                          <w:rFonts w:ascii="Arial" w:hAnsi="Arial"/>
                          <w:sz w:val="16"/>
                        </w:rPr>
                      </w:r>
                    </w:p>
                    <w:p>
                      <w:pPr>
                        <w:spacing w:line="248" w:lineRule="auto" w:before="106"/>
                        <w:ind w:left="294" w:right="292" w:firstLine="83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Symbol" w:hAnsi="Symbol" w:cs="Symbol" w:eastAsia="Symbol"/>
                          <w:color w:val="231F20"/>
                          <w:spacing w:val="3"/>
                          <w:w w:val="115"/>
                          <w:sz w:val="16"/>
                          <w:szCs w:val="16"/>
                        </w:rPr>
                        <w:t></w:t>
                      </w:r>
                      <w:r>
                        <w:rPr>
                          <w:rFonts w:ascii="Arial" w:hAnsi="Arial" w:cs="Arial" w:eastAsia="Arial"/>
                          <w:color w:val="231F20"/>
                          <w:spacing w:val="3"/>
                          <w:w w:val="115"/>
                          <w:sz w:val="16"/>
                          <w:szCs w:val="16"/>
                        </w:rPr>
                        <w:t>335</w:t>
                      </w:r>
                      <w:r>
                        <w:rPr>
                          <w:rFonts w:ascii="Arial" w:hAnsi="Arial" w:cs="Arial" w:eastAsia="Arial"/>
                          <w:color w:val="231F20"/>
                          <w:spacing w:val="-33"/>
                          <w:w w:val="115"/>
                          <w:sz w:val="16"/>
                          <w:szCs w:val="16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color w:val="231F20"/>
                          <w:spacing w:val="1"/>
                          <w:w w:val="115"/>
                          <w:sz w:val="16"/>
                          <w:szCs w:val="16"/>
                        </w:rPr>
                        <w:t>mm</w:t>
                      </w:r>
                      <w:r>
                        <w:rPr>
                          <w:rFonts w:ascii="Arial" w:hAnsi="Arial" w:cs="Arial" w:eastAsia="Arial"/>
                          <w:color w:val="231F20"/>
                          <w:spacing w:val="21"/>
                          <w:w w:val="114"/>
                          <w:sz w:val="16"/>
                          <w:szCs w:val="16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color w:val="231F20"/>
                          <w:w w:val="115"/>
                          <w:sz w:val="16"/>
                          <w:szCs w:val="16"/>
                        </w:rPr>
                        <w:t>a</w:t>
                      </w:r>
                      <w:r>
                        <w:rPr>
                          <w:rFonts w:ascii="Arial" w:hAnsi="Arial" w:cs="Arial" w:eastAsia="Arial"/>
                          <w:color w:val="231F20"/>
                          <w:spacing w:val="16"/>
                          <w:w w:val="115"/>
                          <w:sz w:val="16"/>
                          <w:szCs w:val="16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color w:val="231F20"/>
                          <w:spacing w:val="1"/>
                          <w:w w:val="115"/>
                          <w:sz w:val="16"/>
                          <w:szCs w:val="16"/>
                        </w:rPr>
                        <w:t>hű</w:t>
                      </w:r>
                      <w:r>
                        <w:rPr>
                          <w:rFonts w:ascii="Arial" w:hAnsi="Arial" w:cs="Arial" w:eastAsia="Arial"/>
                          <w:color w:val="231F20"/>
                          <w:w w:val="115"/>
                          <w:sz w:val="16"/>
                          <w:szCs w:val="16"/>
                        </w:rPr>
                        <w:t>tő-f</w:t>
                      </w:r>
                      <w:r>
                        <w:rPr>
                          <w:rFonts w:ascii="Arial" w:hAnsi="Arial" w:cs="Arial" w:eastAsia="Arial"/>
                          <w:color w:val="231F20"/>
                          <w:spacing w:val="1"/>
                          <w:w w:val="115"/>
                          <w:sz w:val="16"/>
                          <w:szCs w:val="16"/>
                        </w:rPr>
                        <w:t>ű</w:t>
                      </w:r>
                      <w:r>
                        <w:rPr>
                          <w:rFonts w:ascii="Arial" w:hAnsi="Arial" w:cs="Arial" w:eastAsia="Arial"/>
                          <w:color w:val="231F20"/>
                          <w:w w:val="115"/>
                          <w:sz w:val="16"/>
                          <w:szCs w:val="16"/>
                        </w:rPr>
                        <w:t>tő</w:t>
                      </w:r>
                      <w:r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r>
                    </w:p>
                    <w:p>
                      <w:pPr>
                        <w:spacing w:line="250" w:lineRule="auto" w:before="1"/>
                        <w:ind w:left="0" w:right="0" w:firstLine="0"/>
                        <w:jc w:val="center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/>
                          <w:color w:val="231F20"/>
                          <w:spacing w:val="1"/>
                          <w:w w:val="110"/>
                          <w:sz w:val="16"/>
                        </w:rPr>
                        <w:t>p</w:t>
                      </w:r>
                      <w:r>
                        <w:rPr>
                          <w:rFonts w:ascii="Arial" w:hAnsi="Arial"/>
                          <w:color w:val="231F20"/>
                          <w:spacing w:val="2"/>
                          <w:w w:val="110"/>
                          <w:sz w:val="16"/>
                        </w:rPr>
                        <w:t>anele</w:t>
                      </w:r>
                      <w:r>
                        <w:rPr>
                          <w:rFonts w:ascii="Arial" w:hAnsi="Arial"/>
                          <w:color w:val="231F20"/>
                          <w:spacing w:val="1"/>
                          <w:w w:val="110"/>
                          <w:sz w:val="16"/>
                        </w:rPr>
                        <w:t>k</w:t>
                      </w:r>
                      <w:r>
                        <w:rPr>
                          <w:rFonts w:ascii="Arial" w:hAnsi="Arial"/>
                          <w:color w:val="231F20"/>
                          <w:spacing w:val="-19"/>
                          <w:w w:val="110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231F20"/>
                          <w:spacing w:val="1"/>
                          <w:w w:val="110"/>
                          <w:sz w:val="16"/>
                        </w:rPr>
                        <w:t>szé</w:t>
                      </w:r>
                      <w:r>
                        <w:rPr>
                          <w:rFonts w:ascii="Arial" w:hAnsi="Arial"/>
                          <w:color w:val="231F20"/>
                          <w:w w:val="110"/>
                          <w:sz w:val="16"/>
                        </w:rPr>
                        <w:t>l</w:t>
                      </w:r>
                      <w:r>
                        <w:rPr>
                          <w:rFonts w:ascii="Arial" w:hAnsi="Arial"/>
                          <w:color w:val="231F20"/>
                          <w:spacing w:val="1"/>
                          <w:w w:val="110"/>
                          <w:sz w:val="16"/>
                        </w:rPr>
                        <w:t>ess</w:t>
                      </w:r>
                      <w:r>
                        <w:rPr>
                          <w:rFonts w:ascii="Arial" w:hAnsi="Arial"/>
                          <w:color w:val="231F20"/>
                          <w:w w:val="110"/>
                          <w:sz w:val="16"/>
                        </w:rPr>
                        <w:t>égi</w:t>
                      </w:r>
                      <w:r>
                        <w:rPr>
                          <w:rFonts w:ascii="Arial" w:hAnsi="Arial"/>
                          <w:color w:val="231F20"/>
                          <w:spacing w:val="24"/>
                          <w:w w:val="118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231F20"/>
                          <w:w w:val="110"/>
                          <w:sz w:val="16"/>
                        </w:rPr>
                        <w:t>mér</w:t>
                      </w:r>
                      <w:r>
                        <w:rPr>
                          <w:rFonts w:ascii="Arial" w:hAnsi="Arial"/>
                          <w:color w:val="231F20"/>
                          <w:spacing w:val="1"/>
                          <w:w w:val="110"/>
                          <w:sz w:val="16"/>
                        </w:rPr>
                        <w:t>e</w:t>
                      </w:r>
                      <w:r>
                        <w:rPr>
                          <w:rFonts w:ascii="Arial" w:hAnsi="Arial"/>
                          <w:color w:val="231F20"/>
                          <w:w w:val="110"/>
                          <w:sz w:val="16"/>
                        </w:rPr>
                        <w:t>t</w:t>
                      </w:r>
                      <w:r>
                        <w:rPr>
                          <w:rFonts w:ascii="Arial" w:hAnsi="Arial"/>
                          <w:color w:val="231F20"/>
                          <w:spacing w:val="1"/>
                          <w:w w:val="110"/>
                          <w:sz w:val="16"/>
                        </w:rPr>
                        <w:t>éhez</w:t>
                      </w:r>
                      <w:r>
                        <w:rPr>
                          <w:rFonts w:ascii="Arial" w:hAnsi="Arial"/>
                          <w:color w:val="231F20"/>
                          <w:spacing w:val="22"/>
                          <w:w w:val="111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231F20"/>
                          <w:w w:val="110"/>
                          <w:sz w:val="16"/>
                        </w:rPr>
                        <w:t>igazodva</w:t>
                      </w:r>
                      <w:r>
                        <w:rPr>
                          <w:rFonts w:ascii="Arial" w:hAns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5227;top:1016;width:311;height:160" type="#_x0000_t202" filled="false" stroked="false">
                <v:textbox inset="0,0,0,0">
                  <w:txbxContent>
                    <w:p>
                      <w:pPr>
                        <w:spacing w:line="16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color w:val="231F20"/>
                          <w:spacing w:val="2"/>
                          <w:w w:val="110"/>
                          <w:sz w:val="16"/>
                        </w:rPr>
                        <w:t>mm</w:t>
                      </w:r>
                      <w:r>
                        <w:rPr>
                          <w:rFonts w:asci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7494;top:1016;width:311;height:160" type="#_x0000_t202" filled="false" stroked="false">
                <v:textbox inset="0,0,0,0">
                  <w:txbxContent>
                    <w:p>
                      <w:pPr>
                        <w:spacing w:line="16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color w:val="231F20"/>
                          <w:spacing w:val="2"/>
                          <w:w w:val="110"/>
                          <w:sz w:val="16"/>
                        </w:rPr>
                        <w:t>mm</w:t>
                      </w:r>
                      <w:r>
                        <w:rPr>
                          <w:rFonts w:asci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8523;top:1016;width:518;height:160" type="#_x0000_t202" filled="false" stroked="false">
                <v:textbox inset="0,0,0,0">
                  <w:txbxContent>
                    <w:p>
                      <w:pPr>
                        <w:spacing w:line="16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color w:val="231F20"/>
                          <w:spacing w:val="-3"/>
                          <w:w w:val="120"/>
                          <w:sz w:val="16"/>
                        </w:rPr>
                        <w:t>W/</w:t>
                      </w:r>
                      <w:r>
                        <w:rPr>
                          <w:rFonts w:ascii="Arial"/>
                          <w:color w:val="231F20"/>
                          <w:spacing w:val="-4"/>
                          <w:w w:val="120"/>
                          <w:sz w:val="16"/>
                        </w:rPr>
                        <w:t>mK</w:t>
                      </w:r>
                      <w:r>
                        <w:rPr>
                          <w:rFonts w:asci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236;top:1532;width:1276;height:544" type="#_x0000_t202" filled="false" stroked="false">
                <v:textbox inset="0,0,0,0">
                  <w:txbxContent>
                    <w:p>
                      <w:pPr>
                        <w:spacing w:line="169" w:lineRule="exact" w:before="0"/>
                        <w:ind w:left="0" w:right="0" w:firstLine="0"/>
                        <w:jc w:val="center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/>
                          <w:color w:val="231F20"/>
                          <w:spacing w:val="4"/>
                          <w:w w:val="115"/>
                          <w:sz w:val="16"/>
                        </w:rPr>
                        <w:t>D</w:t>
                      </w:r>
                      <w:r>
                        <w:rPr>
                          <w:rFonts w:ascii="Arial" w:hAnsi="Arial"/>
                          <w:color w:val="231F20"/>
                          <w:spacing w:val="2"/>
                          <w:w w:val="115"/>
                          <w:sz w:val="16"/>
                        </w:rPr>
                        <w:t>u</w:t>
                      </w:r>
                      <w:r>
                        <w:rPr>
                          <w:rFonts w:ascii="Arial" w:hAnsi="Arial"/>
                          <w:color w:val="231F20"/>
                          <w:spacing w:val="1"/>
                          <w:w w:val="115"/>
                          <w:sz w:val="16"/>
                        </w:rPr>
                        <w:t>pl</w:t>
                      </w:r>
                      <w:r>
                        <w:rPr>
                          <w:rFonts w:ascii="Arial" w:hAnsi="Arial"/>
                          <w:color w:val="231F20"/>
                          <w:w w:val="115"/>
                          <w:sz w:val="16"/>
                        </w:rPr>
                        <w:t>a</w:t>
                      </w:r>
                      <w:r>
                        <w:rPr>
                          <w:rFonts w:ascii="Arial" w:hAnsi="Arial"/>
                          <w:color w:val="231F20"/>
                          <w:spacing w:val="-7"/>
                          <w:w w:val="115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231F20"/>
                          <w:spacing w:val="1"/>
                          <w:w w:val="115"/>
                          <w:sz w:val="16"/>
                        </w:rPr>
                        <w:t>p</w:t>
                      </w:r>
                      <w:r>
                        <w:rPr>
                          <w:rFonts w:ascii="Arial" w:hAnsi="Arial"/>
                          <w:color w:val="231F20"/>
                          <w:w w:val="115"/>
                          <w:sz w:val="16"/>
                        </w:rPr>
                        <w:t>ro</w:t>
                      </w:r>
                      <w:r>
                        <w:rPr>
                          <w:rFonts w:ascii="Arial" w:hAnsi="Arial"/>
                          <w:color w:val="231F20"/>
                          <w:spacing w:val="2"/>
                          <w:w w:val="115"/>
                          <w:sz w:val="16"/>
                        </w:rPr>
                        <w:t>f</w:t>
                      </w:r>
                      <w:r>
                        <w:rPr>
                          <w:rFonts w:ascii="Arial" w:hAnsi="Arial"/>
                          <w:color w:val="231F20"/>
                          <w:w w:val="115"/>
                          <w:sz w:val="16"/>
                        </w:rPr>
                        <w:t>il</w:t>
                      </w:r>
                      <w:r>
                        <w:rPr>
                          <w:rFonts w:ascii="Arial" w:hAnsi="Arial"/>
                          <w:color w:val="231F20"/>
                          <w:spacing w:val="-7"/>
                          <w:w w:val="115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231F20"/>
                          <w:w w:val="115"/>
                          <w:sz w:val="16"/>
                        </w:rPr>
                        <w:t>váz</w:t>
                      </w:r>
                      <w:r>
                        <w:rPr>
                          <w:rFonts w:ascii="Arial" w:hAnsi="Arial"/>
                          <w:sz w:val="16"/>
                        </w:rPr>
                      </w:r>
                    </w:p>
                    <w:p>
                      <w:pPr>
                        <w:spacing w:before="8"/>
                        <w:ind w:left="0" w:right="0" w:firstLine="0"/>
                        <w:jc w:val="center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color w:val="231F20"/>
                          <w:spacing w:val="2"/>
                          <w:w w:val="115"/>
                          <w:sz w:val="16"/>
                        </w:rPr>
                        <w:t>R-CD</w:t>
                      </w:r>
                      <w:r>
                        <w:rPr>
                          <w:rFonts w:ascii="Arial"/>
                          <w:color w:val="231F20"/>
                          <w:spacing w:val="-12"/>
                          <w:w w:val="115"/>
                          <w:sz w:val="16"/>
                        </w:rPr>
                        <w:t> </w:t>
                      </w:r>
                      <w:r>
                        <w:rPr>
                          <w:rFonts w:ascii="Arial"/>
                          <w:color w:val="231F20"/>
                          <w:spacing w:val="-4"/>
                          <w:w w:val="115"/>
                          <w:sz w:val="16"/>
                        </w:rPr>
                        <w:t>27</w:t>
                      </w:r>
                      <w:r>
                        <w:rPr>
                          <w:rFonts w:ascii="Arial"/>
                          <w:color w:val="231F20"/>
                          <w:spacing w:val="-2"/>
                          <w:w w:val="115"/>
                          <w:sz w:val="16"/>
                        </w:rPr>
                        <w:t>/</w:t>
                      </w:r>
                      <w:r>
                        <w:rPr>
                          <w:rFonts w:ascii="Arial"/>
                          <w:color w:val="231F20"/>
                          <w:spacing w:val="-3"/>
                          <w:w w:val="115"/>
                          <w:sz w:val="16"/>
                        </w:rPr>
                        <w:t>60</w:t>
                      </w:r>
                      <w:r>
                        <w:rPr>
                          <w:rFonts w:ascii="Arial"/>
                          <w:sz w:val="16"/>
                        </w:rPr>
                      </w:r>
                    </w:p>
                    <w:p>
                      <w:pPr>
                        <w:spacing w:line="175" w:lineRule="exact" w:before="8"/>
                        <w:ind w:left="0" w:right="0" w:firstLine="0"/>
                        <w:jc w:val="center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color w:val="231F20"/>
                          <w:spacing w:val="1"/>
                          <w:w w:val="115"/>
                          <w:sz w:val="16"/>
                        </w:rPr>
                        <w:t>Ri</w:t>
                      </w:r>
                      <w:r>
                        <w:rPr>
                          <w:rFonts w:ascii="Arial"/>
                          <w:color w:val="231F20"/>
                          <w:w w:val="115"/>
                          <w:sz w:val="16"/>
                        </w:rPr>
                        <w:t>gipr</w:t>
                      </w:r>
                      <w:r>
                        <w:rPr>
                          <w:rFonts w:ascii="Arial"/>
                          <w:color w:val="231F20"/>
                          <w:spacing w:val="1"/>
                          <w:w w:val="115"/>
                          <w:sz w:val="16"/>
                        </w:rPr>
                        <w:t>o</w:t>
                      </w:r>
                      <w:r>
                        <w:rPr>
                          <w:rFonts w:ascii="Arial"/>
                          <w:color w:val="231F20"/>
                          <w:w w:val="115"/>
                          <w:sz w:val="16"/>
                        </w:rPr>
                        <w:t>fil</w:t>
                      </w:r>
                      <w:r>
                        <w:rPr>
                          <w:rFonts w:asci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1997;top:1532;width:810;height:544" type="#_x0000_t202" filled="false" stroked="false">
                <v:textbox inset="0,0,0,0">
                  <w:txbxContent>
                    <w:p>
                      <w:pPr>
                        <w:spacing w:line="169" w:lineRule="exact" w:before="0"/>
                        <w:ind w:left="-1" w:right="0" w:firstLine="0"/>
                        <w:jc w:val="center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color w:val="231F20"/>
                          <w:spacing w:val="1"/>
                          <w:w w:val="110"/>
                          <w:sz w:val="16"/>
                        </w:rPr>
                        <w:t>Ri</w:t>
                      </w:r>
                      <w:r>
                        <w:rPr>
                          <w:rFonts w:ascii="Arial"/>
                          <w:color w:val="231F20"/>
                          <w:w w:val="110"/>
                          <w:sz w:val="16"/>
                        </w:rPr>
                        <w:t>gip</w:t>
                      </w:r>
                      <w:r>
                        <w:rPr>
                          <w:rFonts w:ascii="Arial"/>
                          <w:color w:val="231F20"/>
                          <w:spacing w:val="1"/>
                          <w:w w:val="110"/>
                          <w:sz w:val="16"/>
                        </w:rPr>
                        <w:t>s</w:t>
                      </w:r>
                      <w:r>
                        <w:rPr>
                          <w:rFonts w:ascii="Arial"/>
                          <w:sz w:val="16"/>
                        </w:rPr>
                      </w:r>
                    </w:p>
                    <w:p>
                      <w:pPr>
                        <w:spacing w:line="250" w:lineRule="auto" w:before="8"/>
                        <w:ind w:left="0" w:right="0" w:firstLine="0"/>
                        <w:jc w:val="center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color w:val="231F20"/>
                          <w:spacing w:val="1"/>
                          <w:w w:val="105"/>
                          <w:sz w:val="16"/>
                        </w:rPr>
                        <w:t>C</w:t>
                      </w:r>
                      <w:r>
                        <w:rPr>
                          <w:rFonts w:ascii="Arial"/>
                          <w:color w:val="231F20"/>
                          <w:w w:val="105"/>
                          <w:sz w:val="16"/>
                        </w:rPr>
                        <w:t>lim</w:t>
                      </w:r>
                      <w:r>
                        <w:rPr>
                          <w:rFonts w:ascii="Arial"/>
                          <w:color w:val="231F20"/>
                          <w:spacing w:val="1"/>
                          <w:w w:val="105"/>
                          <w:sz w:val="16"/>
                        </w:rPr>
                        <w:t>a</w:t>
                      </w:r>
                      <w:r>
                        <w:rPr>
                          <w:rFonts w:ascii="Arial"/>
                          <w:color w:val="231F20"/>
                          <w:spacing w:val="43"/>
                          <w:w w:val="105"/>
                          <w:sz w:val="16"/>
                        </w:rPr>
                        <w:t> </w:t>
                      </w:r>
                      <w:r>
                        <w:rPr>
                          <w:rFonts w:ascii="Arial"/>
                          <w:color w:val="231F20"/>
                          <w:spacing w:val="-4"/>
                          <w:w w:val="105"/>
                          <w:sz w:val="16"/>
                        </w:rPr>
                        <w:t>Top</w:t>
                      </w:r>
                      <w:r>
                        <w:rPr>
                          <w:rFonts w:ascii="Arial"/>
                          <w:color w:val="231F20"/>
                          <w:spacing w:val="24"/>
                          <w:w w:val="119"/>
                          <w:sz w:val="16"/>
                        </w:rPr>
                        <w:t> </w:t>
                      </w:r>
                      <w:r>
                        <w:rPr>
                          <w:rFonts w:ascii="Arial"/>
                          <w:color w:val="231F20"/>
                          <w:spacing w:val="4"/>
                          <w:w w:val="105"/>
                          <w:sz w:val="16"/>
                        </w:rPr>
                        <w:t>R</w:t>
                      </w:r>
                      <w:r>
                        <w:rPr>
                          <w:rFonts w:ascii="Arial"/>
                          <w:color w:val="231F20"/>
                          <w:w w:val="105"/>
                          <w:sz w:val="16"/>
                        </w:rPr>
                        <w:t>F</w:t>
                      </w:r>
                      <w:r>
                        <w:rPr>
                          <w:rFonts w:ascii="Arial"/>
                          <w:color w:val="231F20"/>
                          <w:spacing w:val="-22"/>
                          <w:w w:val="105"/>
                          <w:sz w:val="16"/>
                        </w:rPr>
                        <w:t> </w:t>
                      </w:r>
                      <w:r>
                        <w:rPr>
                          <w:rFonts w:ascii="Arial"/>
                          <w:color w:val="231F20"/>
                          <w:spacing w:val="6"/>
                          <w:w w:val="105"/>
                          <w:sz w:val="16"/>
                        </w:rPr>
                        <w:t>1</w:t>
                      </w:r>
                      <w:r>
                        <w:rPr>
                          <w:rFonts w:ascii="Arial"/>
                          <w:color w:val="231F20"/>
                          <w:w w:val="105"/>
                          <w:sz w:val="16"/>
                        </w:rPr>
                        <w:t>0</w:t>
                      </w:r>
                      <w:r>
                        <w:rPr>
                          <w:rFonts w:asci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5173;top:1724;width:422;height:160" type="#_x0000_t202" filled="false" stroked="false">
                <v:textbox inset="0,0,0,0">
                  <w:txbxContent>
                    <w:p>
                      <w:pPr>
                        <w:spacing w:line="16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color w:val="231F20"/>
                          <w:spacing w:val="6"/>
                          <w:w w:val="110"/>
                          <w:sz w:val="16"/>
                        </w:rPr>
                        <w:t>1</w:t>
                      </w:r>
                      <w:r>
                        <w:rPr>
                          <w:rFonts w:ascii="Arial"/>
                          <w:color w:val="231F20"/>
                          <w:spacing w:val="3"/>
                          <w:w w:val="110"/>
                          <w:sz w:val="16"/>
                        </w:rPr>
                        <w:t>000</w:t>
                      </w:r>
                      <w:r>
                        <w:rPr>
                          <w:rFonts w:asci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6202;top:1724;width:625;height:160" type="#_x0000_t202" filled="false" stroked="false">
                <v:textbox inset="0,0,0,0">
                  <w:txbxContent>
                    <w:p>
                      <w:pPr>
                        <w:spacing w:line="16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/>
                          <w:color w:val="231F20"/>
                          <w:spacing w:val="1"/>
                          <w:w w:val="110"/>
                          <w:sz w:val="16"/>
                        </w:rPr>
                        <w:t>n</w:t>
                      </w:r>
                      <w:r>
                        <w:rPr>
                          <w:rFonts w:ascii="Arial" w:hAnsi="Arial"/>
                          <w:color w:val="231F20"/>
                          <w:w w:val="110"/>
                          <w:sz w:val="16"/>
                        </w:rPr>
                        <w:t>ó</w:t>
                      </w:r>
                      <w:r>
                        <w:rPr>
                          <w:rFonts w:ascii="Arial" w:hAnsi="Arial"/>
                          <w:color w:val="231F20"/>
                          <w:spacing w:val="1"/>
                          <w:w w:val="110"/>
                          <w:sz w:val="16"/>
                        </w:rPr>
                        <w:t>n</w:t>
                      </w:r>
                      <w:r>
                        <w:rPr>
                          <w:rFonts w:ascii="Arial" w:hAnsi="Arial"/>
                          <w:color w:val="231F20"/>
                          <w:w w:val="110"/>
                          <w:sz w:val="16"/>
                        </w:rPr>
                        <w:t>i</w:t>
                      </w:r>
                      <w:r>
                        <w:rPr>
                          <w:rFonts w:ascii="Arial" w:hAnsi="Arial"/>
                          <w:color w:val="231F20"/>
                          <w:spacing w:val="1"/>
                          <w:w w:val="110"/>
                          <w:sz w:val="16"/>
                        </w:rPr>
                        <w:t>usz</w:t>
                      </w:r>
                      <w:r>
                        <w:rPr>
                          <w:rFonts w:ascii="Arial" w:hAns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7477;top:1724;width:349;height:160" type="#_x0000_t202" filled="false" stroked="false">
                <v:textbox inset="0,0,0,0">
                  <w:txbxContent>
                    <w:p>
                      <w:pPr>
                        <w:spacing w:line="16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color w:val="231F20"/>
                          <w:spacing w:val="5"/>
                          <w:w w:val="125"/>
                          <w:sz w:val="16"/>
                        </w:rPr>
                        <w:t>9</w:t>
                      </w:r>
                      <w:r>
                        <w:rPr>
                          <w:rFonts w:ascii="Arial"/>
                          <w:color w:val="231F20"/>
                          <w:spacing w:val="4"/>
                          <w:w w:val="125"/>
                          <w:sz w:val="16"/>
                        </w:rPr>
                        <w:t>00</w:t>
                      </w:r>
                      <w:r>
                        <w:rPr>
                          <w:rFonts w:asci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8593;top:1724;width:379;height:160" type="#_x0000_t202" filled="false" stroked="false">
                <v:textbox inset="0,0,0,0">
                  <w:txbxContent>
                    <w:p>
                      <w:pPr>
                        <w:spacing w:line="16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color w:val="231F20"/>
                          <w:spacing w:val="2"/>
                          <w:w w:val="115"/>
                          <w:sz w:val="16"/>
                        </w:rPr>
                        <w:t>0,3</w:t>
                      </w:r>
                      <w:r>
                        <w:rPr>
                          <w:rFonts w:ascii="Arial"/>
                          <w:color w:val="231F20"/>
                          <w:spacing w:val="1"/>
                          <w:w w:val="115"/>
                          <w:sz w:val="16"/>
                        </w:rPr>
                        <w:t>0</w:t>
                      </w:r>
                      <w:r>
                        <w:rPr>
                          <w:rFonts w:asci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9801;top:1724;width:236;height:160" type="#_x0000_t202" filled="false" stroked="false">
                <v:textbox inset="0,0,0,0">
                  <w:txbxContent>
                    <w:p>
                      <w:pPr>
                        <w:spacing w:line="16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color w:val="231F20"/>
                          <w:spacing w:val="5"/>
                          <w:w w:val="110"/>
                          <w:sz w:val="16"/>
                        </w:rPr>
                        <w:t>A2</w:t>
                      </w:r>
                      <w:r>
                        <w:rPr>
                          <w:rFonts w:asci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236;top:2610;width:1276;height:544" type="#_x0000_t202" filled="false" stroked="false">
                <v:textbox inset="0,0,0,0">
                  <w:txbxContent>
                    <w:p>
                      <w:pPr>
                        <w:spacing w:line="169" w:lineRule="exact" w:before="0"/>
                        <w:ind w:left="0" w:right="0" w:firstLine="0"/>
                        <w:jc w:val="center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/>
                          <w:color w:val="231F20"/>
                          <w:spacing w:val="4"/>
                          <w:w w:val="115"/>
                          <w:sz w:val="16"/>
                        </w:rPr>
                        <w:t>D</w:t>
                      </w:r>
                      <w:r>
                        <w:rPr>
                          <w:rFonts w:ascii="Arial" w:hAnsi="Arial"/>
                          <w:color w:val="231F20"/>
                          <w:spacing w:val="2"/>
                          <w:w w:val="115"/>
                          <w:sz w:val="16"/>
                        </w:rPr>
                        <w:t>u</w:t>
                      </w:r>
                      <w:r>
                        <w:rPr>
                          <w:rFonts w:ascii="Arial" w:hAnsi="Arial"/>
                          <w:color w:val="231F20"/>
                          <w:spacing w:val="1"/>
                          <w:w w:val="115"/>
                          <w:sz w:val="16"/>
                        </w:rPr>
                        <w:t>pl</w:t>
                      </w:r>
                      <w:r>
                        <w:rPr>
                          <w:rFonts w:ascii="Arial" w:hAnsi="Arial"/>
                          <w:color w:val="231F20"/>
                          <w:w w:val="115"/>
                          <w:sz w:val="16"/>
                        </w:rPr>
                        <w:t>a</w:t>
                      </w:r>
                      <w:r>
                        <w:rPr>
                          <w:rFonts w:ascii="Arial" w:hAnsi="Arial"/>
                          <w:color w:val="231F20"/>
                          <w:spacing w:val="-7"/>
                          <w:w w:val="115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231F20"/>
                          <w:spacing w:val="1"/>
                          <w:w w:val="115"/>
                          <w:sz w:val="16"/>
                        </w:rPr>
                        <w:t>p</w:t>
                      </w:r>
                      <w:r>
                        <w:rPr>
                          <w:rFonts w:ascii="Arial" w:hAnsi="Arial"/>
                          <w:color w:val="231F20"/>
                          <w:w w:val="115"/>
                          <w:sz w:val="16"/>
                        </w:rPr>
                        <w:t>ro</w:t>
                      </w:r>
                      <w:r>
                        <w:rPr>
                          <w:rFonts w:ascii="Arial" w:hAnsi="Arial"/>
                          <w:color w:val="231F20"/>
                          <w:spacing w:val="2"/>
                          <w:w w:val="115"/>
                          <w:sz w:val="16"/>
                        </w:rPr>
                        <w:t>f</w:t>
                      </w:r>
                      <w:r>
                        <w:rPr>
                          <w:rFonts w:ascii="Arial" w:hAnsi="Arial"/>
                          <w:color w:val="231F20"/>
                          <w:w w:val="115"/>
                          <w:sz w:val="16"/>
                        </w:rPr>
                        <w:t>il</w:t>
                      </w:r>
                      <w:r>
                        <w:rPr>
                          <w:rFonts w:ascii="Arial" w:hAnsi="Arial"/>
                          <w:color w:val="231F20"/>
                          <w:spacing w:val="-7"/>
                          <w:w w:val="115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231F20"/>
                          <w:w w:val="115"/>
                          <w:sz w:val="16"/>
                        </w:rPr>
                        <w:t>váz</w:t>
                      </w:r>
                      <w:r>
                        <w:rPr>
                          <w:rFonts w:ascii="Arial" w:hAnsi="Arial"/>
                          <w:sz w:val="16"/>
                        </w:rPr>
                      </w:r>
                    </w:p>
                    <w:p>
                      <w:pPr>
                        <w:spacing w:before="8"/>
                        <w:ind w:left="0" w:right="0" w:firstLine="0"/>
                        <w:jc w:val="center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color w:val="231F20"/>
                          <w:spacing w:val="2"/>
                          <w:w w:val="115"/>
                          <w:sz w:val="16"/>
                        </w:rPr>
                        <w:t>R-CD</w:t>
                      </w:r>
                      <w:r>
                        <w:rPr>
                          <w:rFonts w:ascii="Arial"/>
                          <w:color w:val="231F20"/>
                          <w:spacing w:val="-12"/>
                          <w:w w:val="115"/>
                          <w:sz w:val="16"/>
                        </w:rPr>
                        <w:t> </w:t>
                      </w:r>
                      <w:r>
                        <w:rPr>
                          <w:rFonts w:ascii="Arial"/>
                          <w:color w:val="231F20"/>
                          <w:spacing w:val="-4"/>
                          <w:w w:val="115"/>
                          <w:sz w:val="16"/>
                        </w:rPr>
                        <w:t>27</w:t>
                      </w:r>
                      <w:r>
                        <w:rPr>
                          <w:rFonts w:ascii="Arial"/>
                          <w:color w:val="231F20"/>
                          <w:spacing w:val="-2"/>
                          <w:w w:val="115"/>
                          <w:sz w:val="16"/>
                        </w:rPr>
                        <w:t>/</w:t>
                      </w:r>
                      <w:r>
                        <w:rPr>
                          <w:rFonts w:ascii="Arial"/>
                          <w:color w:val="231F20"/>
                          <w:spacing w:val="-3"/>
                          <w:w w:val="115"/>
                          <w:sz w:val="16"/>
                        </w:rPr>
                        <w:t>60</w:t>
                      </w:r>
                      <w:r>
                        <w:rPr>
                          <w:rFonts w:ascii="Arial"/>
                          <w:sz w:val="16"/>
                        </w:rPr>
                      </w:r>
                    </w:p>
                    <w:p>
                      <w:pPr>
                        <w:spacing w:line="175" w:lineRule="exact" w:before="8"/>
                        <w:ind w:left="0" w:right="0" w:firstLine="0"/>
                        <w:jc w:val="center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color w:val="231F20"/>
                          <w:spacing w:val="1"/>
                          <w:w w:val="115"/>
                          <w:sz w:val="16"/>
                        </w:rPr>
                        <w:t>Ri</w:t>
                      </w:r>
                      <w:r>
                        <w:rPr>
                          <w:rFonts w:ascii="Arial"/>
                          <w:color w:val="231F20"/>
                          <w:w w:val="115"/>
                          <w:sz w:val="16"/>
                        </w:rPr>
                        <w:t>gipr</w:t>
                      </w:r>
                      <w:r>
                        <w:rPr>
                          <w:rFonts w:ascii="Arial"/>
                          <w:color w:val="231F20"/>
                          <w:spacing w:val="1"/>
                          <w:w w:val="115"/>
                          <w:sz w:val="16"/>
                        </w:rPr>
                        <w:t>o</w:t>
                      </w:r>
                      <w:r>
                        <w:rPr>
                          <w:rFonts w:ascii="Arial"/>
                          <w:color w:val="231F20"/>
                          <w:w w:val="115"/>
                          <w:sz w:val="16"/>
                        </w:rPr>
                        <w:t>fil</w:t>
                      </w:r>
                      <w:r>
                        <w:rPr>
                          <w:rFonts w:asci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1942;top:2610;width:919;height:544" type="#_x0000_t202" filled="false" stroked="false">
                <v:textbox inset="0,0,0,0">
                  <w:txbxContent>
                    <w:p>
                      <w:pPr>
                        <w:spacing w:line="169" w:lineRule="exact" w:before="0"/>
                        <w:ind w:left="0" w:right="0" w:firstLine="0"/>
                        <w:jc w:val="center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color w:val="231F20"/>
                          <w:spacing w:val="1"/>
                          <w:w w:val="110"/>
                          <w:sz w:val="16"/>
                        </w:rPr>
                        <w:t>Ri</w:t>
                      </w:r>
                      <w:r>
                        <w:rPr>
                          <w:rFonts w:ascii="Arial"/>
                          <w:color w:val="231F20"/>
                          <w:w w:val="110"/>
                          <w:sz w:val="16"/>
                        </w:rPr>
                        <w:t>gip</w:t>
                      </w:r>
                      <w:r>
                        <w:rPr>
                          <w:rFonts w:ascii="Arial"/>
                          <w:color w:val="231F20"/>
                          <w:spacing w:val="1"/>
                          <w:w w:val="110"/>
                          <w:sz w:val="16"/>
                        </w:rPr>
                        <w:t>s</w:t>
                      </w:r>
                      <w:r>
                        <w:rPr>
                          <w:rFonts w:ascii="Arial"/>
                          <w:sz w:val="16"/>
                        </w:rPr>
                      </w:r>
                    </w:p>
                    <w:p>
                      <w:pPr>
                        <w:spacing w:line="250" w:lineRule="auto" w:before="8"/>
                        <w:ind w:left="0" w:right="0" w:hanging="1"/>
                        <w:jc w:val="center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/>
                          <w:color w:val="231F20"/>
                          <w:spacing w:val="1"/>
                          <w:w w:val="115"/>
                          <w:sz w:val="16"/>
                        </w:rPr>
                        <w:t>C</w:t>
                      </w:r>
                      <w:r>
                        <w:rPr>
                          <w:rFonts w:ascii="Arial" w:hAnsi="Arial"/>
                          <w:color w:val="231F20"/>
                          <w:w w:val="115"/>
                          <w:sz w:val="16"/>
                        </w:rPr>
                        <w:t>li</w:t>
                      </w:r>
                      <w:r>
                        <w:rPr>
                          <w:rFonts w:ascii="Arial" w:hAnsi="Arial"/>
                          <w:color w:val="231F20"/>
                          <w:spacing w:val="1"/>
                          <w:w w:val="115"/>
                          <w:sz w:val="16"/>
                        </w:rPr>
                        <w:t>ma</w:t>
                      </w:r>
                      <w:r>
                        <w:rPr>
                          <w:rFonts w:ascii="Arial" w:hAnsi="Arial"/>
                          <w:color w:val="231F20"/>
                          <w:w w:val="115"/>
                          <w:sz w:val="16"/>
                        </w:rPr>
                        <w:t>fit</w:t>
                      </w:r>
                      <w:r>
                        <w:rPr>
                          <w:rFonts w:ascii="Arial" w:hAnsi="Arial"/>
                          <w:color w:val="231F20"/>
                          <w:spacing w:val="-35"/>
                          <w:w w:val="115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231F20"/>
                          <w:spacing w:val="3"/>
                          <w:w w:val="115"/>
                          <w:sz w:val="16"/>
                        </w:rPr>
                        <w:t>1</w:t>
                      </w:r>
                      <w:r>
                        <w:rPr>
                          <w:rFonts w:ascii="Arial" w:hAnsi="Arial"/>
                          <w:color w:val="231F20"/>
                          <w:spacing w:val="1"/>
                          <w:w w:val="115"/>
                          <w:sz w:val="16"/>
                        </w:rPr>
                        <w:t>0</w:t>
                      </w:r>
                      <w:r>
                        <w:rPr>
                          <w:rFonts w:ascii="Arial" w:hAnsi="Arial"/>
                          <w:color w:val="231F20"/>
                          <w:spacing w:val="23"/>
                          <w:w w:val="128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231F20"/>
                          <w:w w:val="115"/>
                          <w:sz w:val="16"/>
                        </w:rPr>
                        <w:t>(tömör</w:t>
                      </w:r>
                      <w:r>
                        <w:rPr>
                          <w:rFonts w:ascii="Arial" w:hAnsi="Arial"/>
                          <w:color w:val="231F20"/>
                          <w:spacing w:val="23"/>
                          <w:w w:val="115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5"/>
                          <w:sz w:val="16"/>
                        </w:rPr>
                        <w:t>l</w:t>
                      </w:r>
                      <w:r>
                        <w:rPr>
                          <w:rFonts w:ascii="Arial" w:hAnsi="Arial"/>
                          <w:color w:val="231F20"/>
                          <w:spacing w:val="-3"/>
                          <w:w w:val="115"/>
                          <w:sz w:val="16"/>
                        </w:rPr>
                        <w:t>a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5"/>
                          <w:sz w:val="16"/>
                        </w:rPr>
                        <w:t>p)</w:t>
                      </w:r>
                      <w:r>
                        <w:rPr>
                          <w:rFonts w:ascii="Arial" w:hAns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5173;top:2802;width:422;height:160" type="#_x0000_t202" filled="false" stroked="false">
                <v:textbox inset="0,0,0,0">
                  <w:txbxContent>
                    <w:p>
                      <w:pPr>
                        <w:spacing w:line="16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color w:val="231F20"/>
                          <w:spacing w:val="6"/>
                          <w:w w:val="110"/>
                          <w:sz w:val="16"/>
                        </w:rPr>
                        <w:t>1</w:t>
                      </w:r>
                      <w:r>
                        <w:rPr>
                          <w:rFonts w:ascii="Arial"/>
                          <w:color w:val="231F20"/>
                          <w:spacing w:val="3"/>
                          <w:w w:val="110"/>
                          <w:sz w:val="16"/>
                        </w:rPr>
                        <w:t>000</w:t>
                      </w:r>
                      <w:r>
                        <w:rPr>
                          <w:rFonts w:asci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6202;top:2802;width:625;height:160" type="#_x0000_t202" filled="false" stroked="false">
                <v:textbox inset="0,0,0,0">
                  <w:txbxContent>
                    <w:p>
                      <w:pPr>
                        <w:spacing w:line="16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/>
                          <w:color w:val="231F20"/>
                          <w:spacing w:val="1"/>
                          <w:w w:val="110"/>
                          <w:sz w:val="16"/>
                        </w:rPr>
                        <w:t>n</w:t>
                      </w:r>
                      <w:r>
                        <w:rPr>
                          <w:rFonts w:ascii="Arial" w:hAnsi="Arial"/>
                          <w:color w:val="231F20"/>
                          <w:w w:val="110"/>
                          <w:sz w:val="16"/>
                        </w:rPr>
                        <w:t>ó</w:t>
                      </w:r>
                      <w:r>
                        <w:rPr>
                          <w:rFonts w:ascii="Arial" w:hAnsi="Arial"/>
                          <w:color w:val="231F20"/>
                          <w:spacing w:val="1"/>
                          <w:w w:val="110"/>
                          <w:sz w:val="16"/>
                        </w:rPr>
                        <w:t>n</w:t>
                      </w:r>
                      <w:r>
                        <w:rPr>
                          <w:rFonts w:ascii="Arial" w:hAnsi="Arial"/>
                          <w:color w:val="231F20"/>
                          <w:w w:val="110"/>
                          <w:sz w:val="16"/>
                        </w:rPr>
                        <w:t>i</w:t>
                      </w:r>
                      <w:r>
                        <w:rPr>
                          <w:rFonts w:ascii="Arial" w:hAnsi="Arial"/>
                          <w:color w:val="231F20"/>
                          <w:spacing w:val="1"/>
                          <w:w w:val="110"/>
                          <w:sz w:val="16"/>
                        </w:rPr>
                        <w:t>usz</w:t>
                      </w:r>
                      <w:r>
                        <w:rPr>
                          <w:rFonts w:ascii="Arial" w:hAns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7477;top:2802;width:349;height:160" type="#_x0000_t202" filled="false" stroked="false">
                <v:textbox inset="0,0,0,0">
                  <w:txbxContent>
                    <w:p>
                      <w:pPr>
                        <w:spacing w:line="16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color w:val="231F20"/>
                          <w:spacing w:val="5"/>
                          <w:w w:val="125"/>
                          <w:sz w:val="16"/>
                        </w:rPr>
                        <w:t>9</w:t>
                      </w:r>
                      <w:r>
                        <w:rPr>
                          <w:rFonts w:ascii="Arial"/>
                          <w:color w:val="231F20"/>
                          <w:spacing w:val="4"/>
                          <w:w w:val="125"/>
                          <w:sz w:val="16"/>
                        </w:rPr>
                        <w:t>00</w:t>
                      </w:r>
                      <w:r>
                        <w:rPr>
                          <w:rFonts w:asci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8603;top:2802;width:361;height:160" type="#_x0000_t202" filled="false" stroked="false">
                <v:textbox inset="0,0,0,0">
                  <w:txbxContent>
                    <w:p>
                      <w:pPr>
                        <w:spacing w:line="16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color w:val="231F20"/>
                          <w:spacing w:val="1"/>
                          <w:w w:val="110"/>
                          <w:sz w:val="16"/>
                        </w:rPr>
                        <w:t>0,</w:t>
                      </w:r>
                      <w:r>
                        <w:rPr>
                          <w:rFonts w:ascii="Arial"/>
                          <w:color w:val="231F20"/>
                          <w:spacing w:val="2"/>
                          <w:w w:val="110"/>
                          <w:sz w:val="16"/>
                        </w:rPr>
                        <w:t>52</w:t>
                      </w:r>
                      <w:r>
                        <w:rPr>
                          <w:rFonts w:asci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9801;top:2802;width:236;height:160" type="#_x0000_t202" filled="false" stroked="false">
                <v:textbox inset="0,0,0,0">
                  <w:txbxContent>
                    <w:p>
                      <w:pPr>
                        <w:spacing w:line="16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color w:val="231F20"/>
                          <w:spacing w:val="5"/>
                          <w:w w:val="110"/>
                          <w:sz w:val="16"/>
                        </w:rPr>
                        <w:t>A2</w:t>
                      </w:r>
                      <w:r>
                        <w:rPr>
                          <w:rFonts w:asci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236;top:3687;width:1276;height:544" type="#_x0000_t202" filled="false" stroked="false">
                <v:textbox inset="0,0,0,0">
                  <w:txbxContent>
                    <w:p>
                      <w:pPr>
                        <w:spacing w:line="169" w:lineRule="exact" w:before="0"/>
                        <w:ind w:left="0" w:right="0" w:firstLine="0"/>
                        <w:jc w:val="center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/>
                          <w:color w:val="231F20"/>
                          <w:spacing w:val="4"/>
                          <w:w w:val="115"/>
                          <w:sz w:val="16"/>
                        </w:rPr>
                        <w:t>D</w:t>
                      </w:r>
                      <w:r>
                        <w:rPr>
                          <w:rFonts w:ascii="Arial" w:hAnsi="Arial"/>
                          <w:color w:val="231F20"/>
                          <w:spacing w:val="2"/>
                          <w:w w:val="115"/>
                          <w:sz w:val="16"/>
                        </w:rPr>
                        <w:t>u</w:t>
                      </w:r>
                      <w:r>
                        <w:rPr>
                          <w:rFonts w:ascii="Arial" w:hAnsi="Arial"/>
                          <w:color w:val="231F20"/>
                          <w:spacing w:val="1"/>
                          <w:w w:val="115"/>
                          <w:sz w:val="16"/>
                        </w:rPr>
                        <w:t>pl</w:t>
                      </w:r>
                      <w:r>
                        <w:rPr>
                          <w:rFonts w:ascii="Arial" w:hAnsi="Arial"/>
                          <w:color w:val="231F20"/>
                          <w:w w:val="115"/>
                          <w:sz w:val="16"/>
                        </w:rPr>
                        <w:t>a</w:t>
                      </w:r>
                      <w:r>
                        <w:rPr>
                          <w:rFonts w:ascii="Arial" w:hAnsi="Arial"/>
                          <w:color w:val="231F20"/>
                          <w:spacing w:val="-7"/>
                          <w:w w:val="115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231F20"/>
                          <w:spacing w:val="1"/>
                          <w:w w:val="115"/>
                          <w:sz w:val="16"/>
                        </w:rPr>
                        <w:t>p</w:t>
                      </w:r>
                      <w:r>
                        <w:rPr>
                          <w:rFonts w:ascii="Arial" w:hAnsi="Arial"/>
                          <w:color w:val="231F20"/>
                          <w:w w:val="115"/>
                          <w:sz w:val="16"/>
                        </w:rPr>
                        <w:t>ro</w:t>
                      </w:r>
                      <w:r>
                        <w:rPr>
                          <w:rFonts w:ascii="Arial" w:hAnsi="Arial"/>
                          <w:color w:val="231F20"/>
                          <w:spacing w:val="2"/>
                          <w:w w:val="115"/>
                          <w:sz w:val="16"/>
                        </w:rPr>
                        <w:t>f</w:t>
                      </w:r>
                      <w:r>
                        <w:rPr>
                          <w:rFonts w:ascii="Arial" w:hAnsi="Arial"/>
                          <w:color w:val="231F20"/>
                          <w:w w:val="115"/>
                          <w:sz w:val="16"/>
                        </w:rPr>
                        <w:t>il</w:t>
                      </w:r>
                      <w:r>
                        <w:rPr>
                          <w:rFonts w:ascii="Arial" w:hAnsi="Arial"/>
                          <w:color w:val="231F20"/>
                          <w:spacing w:val="-7"/>
                          <w:w w:val="115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231F20"/>
                          <w:w w:val="115"/>
                          <w:sz w:val="16"/>
                        </w:rPr>
                        <w:t>váz</w:t>
                      </w:r>
                      <w:r>
                        <w:rPr>
                          <w:rFonts w:ascii="Arial" w:hAnsi="Arial"/>
                          <w:sz w:val="16"/>
                        </w:rPr>
                      </w:r>
                    </w:p>
                    <w:p>
                      <w:pPr>
                        <w:spacing w:before="8"/>
                        <w:ind w:left="0" w:right="0" w:firstLine="0"/>
                        <w:jc w:val="center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color w:val="231F20"/>
                          <w:spacing w:val="2"/>
                          <w:w w:val="115"/>
                          <w:sz w:val="16"/>
                        </w:rPr>
                        <w:t>R-CD</w:t>
                      </w:r>
                      <w:r>
                        <w:rPr>
                          <w:rFonts w:ascii="Arial"/>
                          <w:color w:val="231F20"/>
                          <w:spacing w:val="-12"/>
                          <w:w w:val="115"/>
                          <w:sz w:val="16"/>
                        </w:rPr>
                        <w:t> </w:t>
                      </w:r>
                      <w:r>
                        <w:rPr>
                          <w:rFonts w:ascii="Arial"/>
                          <w:color w:val="231F20"/>
                          <w:spacing w:val="-4"/>
                          <w:w w:val="115"/>
                          <w:sz w:val="16"/>
                        </w:rPr>
                        <w:t>27</w:t>
                      </w:r>
                      <w:r>
                        <w:rPr>
                          <w:rFonts w:ascii="Arial"/>
                          <w:color w:val="231F20"/>
                          <w:spacing w:val="-2"/>
                          <w:w w:val="115"/>
                          <w:sz w:val="16"/>
                        </w:rPr>
                        <w:t>/</w:t>
                      </w:r>
                      <w:r>
                        <w:rPr>
                          <w:rFonts w:ascii="Arial"/>
                          <w:color w:val="231F20"/>
                          <w:spacing w:val="-3"/>
                          <w:w w:val="115"/>
                          <w:sz w:val="16"/>
                        </w:rPr>
                        <w:t>60</w:t>
                      </w:r>
                      <w:r>
                        <w:rPr>
                          <w:rFonts w:ascii="Arial"/>
                          <w:sz w:val="16"/>
                        </w:rPr>
                      </w:r>
                    </w:p>
                    <w:p>
                      <w:pPr>
                        <w:spacing w:line="175" w:lineRule="exact" w:before="8"/>
                        <w:ind w:left="0" w:right="0" w:firstLine="0"/>
                        <w:jc w:val="center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color w:val="231F20"/>
                          <w:spacing w:val="1"/>
                          <w:w w:val="115"/>
                          <w:sz w:val="16"/>
                        </w:rPr>
                        <w:t>Ri</w:t>
                      </w:r>
                      <w:r>
                        <w:rPr>
                          <w:rFonts w:ascii="Arial"/>
                          <w:color w:val="231F20"/>
                          <w:w w:val="115"/>
                          <w:sz w:val="16"/>
                        </w:rPr>
                        <w:t>gipr</w:t>
                      </w:r>
                      <w:r>
                        <w:rPr>
                          <w:rFonts w:ascii="Arial"/>
                          <w:color w:val="231F20"/>
                          <w:spacing w:val="1"/>
                          <w:w w:val="115"/>
                          <w:sz w:val="16"/>
                        </w:rPr>
                        <w:t>o</w:t>
                      </w:r>
                      <w:r>
                        <w:rPr>
                          <w:rFonts w:ascii="Arial"/>
                          <w:color w:val="231F20"/>
                          <w:w w:val="115"/>
                          <w:sz w:val="16"/>
                        </w:rPr>
                        <w:t>fil</w:t>
                      </w:r>
                      <w:r>
                        <w:rPr>
                          <w:rFonts w:asci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1832;top:3687;width:1139;height:544" type="#_x0000_t202" filled="false" stroked="false">
                <v:textbox inset="0,0,0,0">
                  <w:txbxContent>
                    <w:p>
                      <w:pPr>
                        <w:spacing w:line="169" w:lineRule="exact" w:before="0"/>
                        <w:ind w:left="143" w:right="0" w:firstLine="86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color w:val="231F20"/>
                          <w:spacing w:val="2"/>
                          <w:w w:val="115"/>
                          <w:sz w:val="16"/>
                        </w:rPr>
                        <w:t>R</w:t>
                      </w:r>
                      <w:r>
                        <w:rPr>
                          <w:rFonts w:ascii="Arial"/>
                          <w:color w:val="231F20"/>
                          <w:spacing w:val="1"/>
                          <w:w w:val="115"/>
                          <w:sz w:val="16"/>
                        </w:rPr>
                        <w:t>ig</w:t>
                      </w:r>
                      <w:r>
                        <w:rPr>
                          <w:rFonts w:ascii="Arial"/>
                          <w:color w:val="231F20"/>
                          <w:w w:val="115"/>
                          <w:sz w:val="16"/>
                        </w:rPr>
                        <w:t>i</w:t>
                      </w:r>
                      <w:r>
                        <w:rPr>
                          <w:rFonts w:ascii="Arial"/>
                          <w:color w:val="231F20"/>
                          <w:spacing w:val="-2"/>
                          <w:w w:val="115"/>
                          <w:sz w:val="16"/>
                        </w:rPr>
                        <w:t>t</w:t>
                      </w:r>
                      <w:r>
                        <w:rPr>
                          <w:rFonts w:ascii="Arial"/>
                          <w:color w:val="231F20"/>
                          <w:spacing w:val="1"/>
                          <w:w w:val="115"/>
                          <w:sz w:val="16"/>
                        </w:rPr>
                        <w:t>o</w:t>
                      </w:r>
                      <w:r>
                        <w:rPr>
                          <w:rFonts w:ascii="Arial"/>
                          <w:color w:val="231F20"/>
                          <w:spacing w:val="3"/>
                          <w:w w:val="115"/>
                          <w:sz w:val="16"/>
                        </w:rPr>
                        <w:t>n</w:t>
                      </w:r>
                      <w:r>
                        <w:rPr>
                          <w:rFonts w:ascii="Arial"/>
                          <w:color w:val="231F20"/>
                          <w:w w:val="115"/>
                          <w:sz w:val="16"/>
                        </w:rPr>
                        <w:t>e</w:t>
                      </w:r>
                      <w:r>
                        <w:rPr>
                          <w:rFonts w:ascii="Arial"/>
                          <w:sz w:val="16"/>
                        </w:rPr>
                      </w:r>
                    </w:p>
                    <w:p>
                      <w:pPr>
                        <w:spacing w:line="250" w:lineRule="auto" w:before="8"/>
                        <w:ind w:left="0" w:right="0" w:firstLine="143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/>
                          <w:color w:val="231F20"/>
                          <w:spacing w:val="1"/>
                          <w:w w:val="115"/>
                          <w:sz w:val="16"/>
                        </w:rPr>
                        <w:t>C</w:t>
                      </w:r>
                      <w:r>
                        <w:rPr>
                          <w:rFonts w:ascii="Arial" w:hAnsi="Arial"/>
                          <w:color w:val="231F20"/>
                          <w:w w:val="115"/>
                          <w:sz w:val="16"/>
                        </w:rPr>
                        <w:t>li</w:t>
                      </w:r>
                      <w:r>
                        <w:rPr>
                          <w:rFonts w:ascii="Arial" w:hAnsi="Arial"/>
                          <w:color w:val="231F20"/>
                          <w:spacing w:val="1"/>
                          <w:w w:val="115"/>
                          <w:sz w:val="16"/>
                        </w:rPr>
                        <w:t>ma</w:t>
                      </w:r>
                      <w:r>
                        <w:rPr>
                          <w:rFonts w:ascii="Arial" w:hAnsi="Arial"/>
                          <w:color w:val="231F20"/>
                          <w:w w:val="115"/>
                          <w:sz w:val="16"/>
                        </w:rPr>
                        <w:t>fit</w:t>
                      </w:r>
                      <w:r>
                        <w:rPr>
                          <w:rFonts w:ascii="Arial" w:hAnsi="Arial"/>
                          <w:color w:val="231F20"/>
                          <w:spacing w:val="-35"/>
                          <w:w w:val="115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231F20"/>
                          <w:spacing w:val="3"/>
                          <w:w w:val="115"/>
                          <w:sz w:val="16"/>
                        </w:rPr>
                        <w:t>1</w:t>
                      </w:r>
                      <w:r>
                        <w:rPr>
                          <w:rFonts w:ascii="Arial" w:hAnsi="Arial"/>
                          <w:color w:val="231F20"/>
                          <w:spacing w:val="1"/>
                          <w:w w:val="115"/>
                          <w:sz w:val="16"/>
                        </w:rPr>
                        <w:t>0</w:t>
                      </w:r>
                      <w:r>
                        <w:rPr>
                          <w:rFonts w:ascii="Arial" w:hAnsi="Arial"/>
                          <w:color w:val="231F20"/>
                          <w:spacing w:val="23"/>
                          <w:w w:val="128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231F20"/>
                          <w:w w:val="115"/>
                          <w:sz w:val="16"/>
                        </w:rPr>
                        <w:t>(p</w:t>
                      </w:r>
                      <w:r>
                        <w:rPr>
                          <w:rFonts w:ascii="Arial" w:hAnsi="Arial"/>
                          <w:color w:val="231F20"/>
                          <w:spacing w:val="1"/>
                          <w:w w:val="115"/>
                          <w:sz w:val="16"/>
                        </w:rPr>
                        <w:t>e</w:t>
                      </w:r>
                      <w:r>
                        <w:rPr>
                          <w:rFonts w:ascii="Arial" w:hAnsi="Arial"/>
                          <w:color w:val="231F20"/>
                          <w:w w:val="115"/>
                          <w:sz w:val="16"/>
                        </w:rPr>
                        <w:t>rf</w:t>
                      </w:r>
                      <w:r>
                        <w:rPr>
                          <w:rFonts w:ascii="Arial" w:hAnsi="Arial"/>
                          <w:color w:val="231F20"/>
                          <w:spacing w:val="1"/>
                          <w:w w:val="115"/>
                          <w:sz w:val="16"/>
                        </w:rPr>
                        <w:t>o</w:t>
                      </w:r>
                      <w:r>
                        <w:rPr>
                          <w:rFonts w:ascii="Arial" w:hAnsi="Arial"/>
                          <w:color w:val="231F20"/>
                          <w:w w:val="115"/>
                          <w:sz w:val="16"/>
                        </w:rPr>
                        <w:t>r</w:t>
                      </w:r>
                      <w:r>
                        <w:rPr>
                          <w:rFonts w:ascii="Arial" w:hAnsi="Arial"/>
                          <w:color w:val="231F20"/>
                          <w:spacing w:val="1"/>
                          <w:w w:val="115"/>
                          <w:sz w:val="16"/>
                        </w:rPr>
                        <w:t>á</w:t>
                      </w:r>
                      <w:r>
                        <w:rPr>
                          <w:rFonts w:ascii="Arial" w:hAnsi="Arial"/>
                          <w:color w:val="231F20"/>
                          <w:w w:val="115"/>
                          <w:sz w:val="16"/>
                        </w:rPr>
                        <w:t>lt</w:t>
                      </w:r>
                      <w:r>
                        <w:rPr>
                          <w:rFonts w:ascii="Arial" w:hAnsi="Arial"/>
                          <w:color w:val="231F20"/>
                          <w:spacing w:val="30"/>
                          <w:w w:val="115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5"/>
                          <w:sz w:val="16"/>
                        </w:rPr>
                        <w:t>l</w:t>
                      </w:r>
                      <w:r>
                        <w:rPr>
                          <w:rFonts w:ascii="Arial" w:hAnsi="Arial"/>
                          <w:color w:val="231F20"/>
                          <w:spacing w:val="-3"/>
                          <w:w w:val="115"/>
                          <w:sz w:val="16"/>
                        </w:rPr>
                        <w:t>a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5"/>
                          <w:sz w:val="16"/>
                        </w:rPr>
                        <w:t>p)</w:t>
                      </w:r>
                      <w:r>
                        <w:rPr>
                          <w:rFonts w:ascii="Arial" w:hAns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5173;top:3879;width:422;height:160" type="#_x0000_t202" filled="false" stroked="false">
                <v:textbox inset="0,0,0,0">
                  <w:txbxContent>
                    <w:p>
                      <w:pPr>
                        <w:spacing w:line="16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color w:val="231F20"/>
                          <w:spacing w:val="6"/>
                          <w:w w:val="110"/>
                          <w:sz w:val="16"/>
                        </w:rPr>
                        <w:t>1</w:t>
                      </w:r>
                      <w:r>
                        <w:rPr>
                          <w:rFonts w:ascii="Arial"/>
                          <w:color w:val="231F20"/>
                          <w:spacing w:val="3"/>
                          <w:w w:val="110"/>
                          <w:sz w:val="16"/>
                        </w:rPr>
                        <w:t>000</w:t>
                      </w:r>
                      <w:r>
                        <w:rPr>
                          <w:rFonts w:asci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6203;top:3879;width:625;height:160" type="#_x0000_t202" filled="false" stroked="false">
                <v:textbox inset="0,0,0,0">
                  <w:txbxContent>
                    <w:p>
                      <w:pPr>
                        <w:spacing w:line="16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/>
                          <w:color w:val="231F20"/>
                          <w:spacing w:val="1"/>
                          <w:w w:val="110"/>
                          <w:sz w:val="16"/>
                        </w:rPr>
                        <w:t>n</w:t>
                      </w:r>
                      <w:r>
                        <w:rPr>
                          <w:rFonts w:ascii="Arial" w:hAnsi="Arial"/>
                          <w:color w:val="231F20"/>
                          <w:w w:val="110"/>
                          <w:sz w:val="16"/>
                        </w:rPr>
                        <w:t>ó</w:t>
                      </w:r>
                      <w:r>
                        <w:rPr>
                          <w:rFonts w:ascii="Arial" w:hAnsi="Arial"/>
                          <w:color w:val="231F20"/>
                          <w:spacing w:val="1"/>
                          <w:w w:val="110"/>
                          <w:sz w:val="16"/>
                        </w:rPr>
                        <w:t>n</w:t>
                      </w:r>
                      <w:r>
                        <w:rPr>
                          <w:rFonts w:ascii="Arial" w:hAnsi="Arial"/>
                          <w:color w:val="231F20"/>
                          <w:w w:val="110"/>
                          <w:sz w:val="16"/>
                        </w:rPr>
                        <w:t>i</w:t>
                      </w:r>
                      <w:r>
                        <w:rPr>
                          <w:rFonts w:ascii="Arial" w:hAnsi="Arial"/>
                          <w:color w:val="231F20"/>
                          <w:spacing w:val="1"/>
                          <w:w w:val="110"/>
                          <w:sz w:val="16"/>
                        </w:rPr>
                        <w:t>usz</w:t>
                      </w:r>
                      <w:r>
                        <w:rPr>
                          <w:rFonts w:ascii="Arial" w:hAns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7477;top:3879;width:349;height:160" type="#_x0000_t202" filled="false" stroked="false">
                <v:textbox inset="0,0,0,0">
                  <w:txbxContent>
                    <w:p>
                      <w:pPr>
                        <w:spacing w:line="16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color w:val="231F20"/>
                          <w:spacing w:val="5"/>
                          <w:w w:val="125"/>
                          <w:sz w:val="16"/>
                        </w:rPr>
                        <w:t>9</w:t>
                      </w:r>
                      <w:r>
                        <w:rPr>
                          <w:rFonts w:ascii="Arial"/>
                          <w:color w:val="231F20"/>
                          <w:spacing w:val="4"/>
                          <w:w w:val="125"/>
                          <w:sz w:val="16"/>
                        </w:rPr>
                        <w:t>00</w:t>
                      </w:r>
                      <w:r>
                        <w:rPr>
                          <w:rFonts w:asci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8603;top:3879;width:361;height:160" type="#_x0000_t202" filled="false" stroked="false">
                <v:textbox inset="0,0,0,0">
                  <w:txbxContent>
                    <w:p>
                      <w:pPr>
                        <w:spacing w:line="16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color w:val="231F20"/>
                          <w:spacing w:val="1"/>
                          <w:w w:val="110"/>
                          <w:sz w:val="16"/>
                        </w:rPr>
                        <w:t>0,</w:t>
                      </w:r>
                      <w:r>
                        <w:rPr>
                          <w:rFonts w:ascii="Arial"/>
                          <w:color w:val="231F20"/>
                          <w:spacing w:val="2"/>
                          <w:w w:val="110"/>
                          <w:sz w:val="16"/>
                        </w:rPr>
                        <w:t>52</w:t>
                      </w:r>
                      <w:r>
                        <w:rPr>
                          <w:rFonts w:asci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9802;top:3879;width:236;height:160" type="#_x0000_t202" filled="false" stroked="false">
                <v:textbox inset="0,0,0,0">
                  <w:txbxContent>
                    <w:p>
                      <w:pPr>
                        <w:spacing w:line="16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color w:val="231F20"/>
                          <w:spacing w:val="5"/>
                          <w:w w:val="110"/>
                          <w:sz w:val="16"/>
                        </w:rPr>
                        <w:t>A2</w:t>
                      </w:r>
                      <w:r>
                        <w:rPr>
                          <w:rFonts w:asci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rebuchet MS" w:hAnsi="Trebuchet MS" w:cs="Trebuchet MS" w:eastAsia="Trebuchet MS"/>
          <w:sz w:val="20"/>
          <w:szCs w:val="20"/>
        </w:rPr>
      </w:r>
    </w:p>
    <w:p>
      <w:pPr>
        <w:spacing w:after="0" w:line="200" w:lineRule="atLeast"/>
        <w:rPr>
          <w:rFonts w:ascii="Trebuchet MS" w:hAnsi="Trebuchet MS" w:cs="Trebuchet MS" w:eastAsia="Trebuchet MS"/>
          <w:sz w:val="20"/>
          <w:szCs w:val="20"/>
        </w:rPr>
        <w:sectPr>
          <w:type w:val="continuous"/>
          <w:pgSz w:w="11910" w:h="16840"/>
          <w:pgMar w:top="1580" w:bottom="280" w:left="600" w:right="580"/>
        </w:sect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7" w:lineRule="auto" w:before="193"/>
        <w:ind w:left="114" w:right="6257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/>
        <w:pict>
          <v:group style="position:absolute;margin-left:311.811005pt;margin-top:-24.121094pt;width:247.75pt;height:343pt;mso-position-horizontal-relative:page;mso-position-vertical-relative:paragraph;z-index:3808" coordorigin="6236,-482" coordsize="4955,6860">
            <v:group style="position:absolute;left:6236;top:-482;width:4955;height:1984" coordorigin="6236,-482" coordsize="4955,1984">
              <v:shape style="position:absolute;left:6236;top:-482;width:4955;height:1984" coordorigin="6236,-482" coordsize="4955,1984" path="m11191,-482l6236,-482,6236,1321,6247,1387,6275,1440,6337,1488,6396,1502,6418,1502,10982,616,11042,596,11095,560,11139,512,11171,455,11189,393,11191,-482xe" filled="true" fillcolor="#006cb7" stroked="false">
                <v:path arrowok="t"/>
                <v:fill type="solid"/>
              </v:shape>
            </v:group>
            <v:group style="position:absolute;left:6246;top:1115;width:4935;height:5253" coordorigin="6246,1115" coordsize="4935,5253">
              <v:shape style="position:absolute;left:6246;top:1115;width:4935;height:5253" coordorigin="6246,1115" coordsize="4935,5253" path="m11181,5234l11181,3373,11181,2984,11181,1285,11180,1263,11163,1203,11111,1143,11038,1116,11018,1115,10999,1116,6448,2000,6388,2021,6335,2058,6292,2107,6262,2164,6247,2227,6246,2984,6246,3373,6246,6197,6256,6261,6286,6313,6334,6350,6409,6367,6429,6366,10980,5482,11040,5461,11092,5424,11135,5376,11165,5318,11180,5255,11181,5234xe" filled="false" stroked="true" strokeweight="1pt" strokecolor="#006cb7">
                <v:path arrowok="t"/>
              </v:shape>
              <v:shape style="position:absolute;left:9754;top:4099;width:1173;height:1154" type="#_x0000_t75" stroked="false">
                <v:imagedata r:id="rId20" o:title=""/>
              </v:shape>
              <v:shape style="position:absolute;left:6559;top:-62;width:3656;height:640" type="#_x0000_t202" filled="false" stroked="false">
                <v:textbox inset="0,0,0,0">
                  <w:txbxContent>
                    <w:p>
                      <w:pPr>
                        <w:spacing w:line="196" w:lineRule="auto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32"/>
                          <w:szCs w:val="32"/>
                        </w:rPr>
                      </w:pPr>
                      <w:r>
                        <w:rPr>
                          <w:rFonts w:ascii="Calibri" w:hAnsi="Calibri"/>
                          <w:b/>
                          <w:color w:val="FFFFFF"/>
                          <w:w w:val="80"/>
                          <w:sz w:val="32"/>
                        </w:rPr>
                        <w:t>Profilvázban</w:t>
                      </w:r>
                      <w:r>
                        <w:rPr>
                          <w:rFonts w:ascii="Calibri" w:hAnsi="Calibri"/>
                          <w:b/>
                          <w:color w:val="FFFFFF"/>
                          <w:spacing w:val="-10"/>
                          <w:w w:val="80"/>
                          <w:sz w:val="32"/>
                        </w:rPr>
                        <w:t> </w:t>
                      </w:r>
                      <w:r>
                        <w:rPr>
                          <w:rFonts w:ascii="Calibri" w:hAnsi="Calibri"/>
                          <w:b/>
                          <w:color w:val="FFFFFF"/>
                          <w:w w:val="80"/>
                          <w:sz w:val="32"/>
                        </w:rPr>
                        <w:t>elhelyezett</w:t>
                      </w:r>
                      <w:r>
                        <w:rPr>
                          <w:rFonts w:ascii="Calibri" w:hAnsi="Calibri"/>
                          <w:b/>
                          <w:color w:val="FFFFFF"/>
                          <w:spacing w:val="-9"/>
                          <w:w w:val="80"/>
                          <w:sz w:val="32"/>
                        </w:rPr>
                        <w:t> </w:t>
                      </w:r>
                      <w:r>
                        <w:rPr>
                          <w:rFonts w:ascii="Calibri" w:hAnsi="Calibri"/>
                          <w:b/>
                          <w:color w:val="FFFFFF"/>
                          <w:w w:val="80"/>
                          <w:sz w:val="32"/>
                        </w:rPr>
                        <w:t>hűtő-fűtő</w:t>
                      </w:r>
                      <w:r>
                        <w:rPr>
                          <w:rFonts w:ascii="Calibri" w:hAnsi="Calibri"/>
                          <w:b/>
                          <w:color w:val="FFFFFF"/>
                          <w:spacing w:val="23"/>
                          <w:w w:val="79"/>
                          <w:sz w:val="32"/>
                        </w:rPr>
                        <w:t> </w:t>
                      </w:r>
                      <w:r>
                        <w:rPr>
                          <w:rFonts w:ascii="Calibri" w:hAnsi="Calibri"/>
                          <w:b/>
                          <w:color w:val="FFFFFF"/>
                          <w:w w:val="75"/>
                          <w:sz w:val="32"/>
                        </w:rPr>
                        <w:t>panelekkel</w:t>
                      </w:r>
                      <w:r>
                        <w:rPr>
                          <w:rFonts w:ascii="Calibri" w:hAnsi="Calibri"/>
                          <w:b/>
                          <w:color w:val="FFFFFF"/>
                          <w:spacing w:val="16"/>
                          <w:w w:val="75"/>
                          <w:sz w:val="32"/>
                        </w:rPr>
                        <w:t> </w:t>
                      </w:r>
                      <w:r>
                        <w:rPr>
                          <w:rFonts w:ascii="Calibri" w:hAnsi="Calibri"/>
                          <w:b/>
                          <w:color w:val="FFFFFF"/>
                          <w:w w:val="75"/>
                          <w:sz w:val="32"/>
                        </w:rPr>
                        <w:t>készülő</w:t>
                      </w:r>
                      <w:r>
                        <w:rPr>
                          <w:rFonts w:ascii="Calibri" w:hAnsi="Calibri"/>
                          <w:b/>
                          <w:color w:val="FFFFFF"/>
                          <w:spacing w:val="16"/>
                          <w:w w:val="75"/>
                          <w:sz w:val="32"/>
                        </w:rPr>
                        <w:t> </w:t>
                      </w:r>
                      <w:r>
                        <w:rPr>
                          <w:rFonts w:ascii="Calibri" w:hAnsi="Calibri"/>
                          <w:b/>
                          <w:color w:val="FFFFFF"/>
                          <w:w w:val="75"/>
                          <w:sz w:val="32"/>
                        </w:rPr>
                        <w:t>álmennyezetek</w:t>
                      </w:r>
                      <w:r>
                        <w:rPr>
                          <w:rFonts w:ascii="Calibri" w:hAnsi="Calibri"/>
                          <w:sz w:val="32"/>
                        </w:rPr>
                      </w:r>
                    </w:p>
                  </w:txbxContent>
                </v:textbox>
                <w10:wrap type="none"/>
              </v:shape>
              <v:shape style="position:absolute;left:6520;top:1775;width:4389;height:3841" type="#_x0000_t202" filled="false" stroked="false">
                <v:textbox inset="0,0,0,0">
                  <w:txbxContent>
                    <w:p>
                      <w:pPr>
                        <w:spacing w:line="256" w:lineRule="exact" w:before="0"/>
                        <w:ind w:left="2441" w:right="0" w:firstLine="0"/>
                        <w:jc w:val="left"/>
                        <w:rPr>
                          <w:rFonts w:ascii="Trebuchet MS" w:hAnsi="Trebuchet MS" w:cs="Trebuchet MS" w:eastAsia="Trebuchet MS"/>
                          <w:sz w:val="24"/>
                          <w:szCs w:val="24"/>
                        </w:rPr>
                      </w:pPr>
                      <w:r>
                        <w:rPr>
                          <w:rFonts w:ascii="Trebuchet MS"/>
                          <w:b/>
                          <w:color w:val="006CB7"/>
                          <w:spacing w:val="-8"/>
                          <w:w w:val="115"/>
                          <w:sz w:val="24"/>
                        </w:rPr>
                        <w:t>F</w:t>
                      </w:r>
                      <w:r>
                        <w:rPr>
                          <w:rFonts w:ascii="Trebuchet MS"/>
                          <w:b/>
                          <w:color w:val="006CB7"/>
                          <w:spacing w:val="-7"/>
                          <w:w w:val="115"/>
                          <w:sz w:val="24"/>
                        </w:rPr>
                        <w:t>ON</w:t>
                      </w:r>
                      <w:r>
                        <w:rPr>
                          <w:rFonts w:ascii="Trebuchet MS"/>
                          <w:b/>
                          <w:color w:val="006CB7"/>
                          <w:spacing w:val="-8"/>
                          <w:w w:val="115"/>
                          <w:sz w:val="24"/>
                        </w:rPr>
                        <w:t>T</w:t>
                      </w:r>
                      <w:r>
                        <w:rPr>
                          <w:rFonts w:ascii="Trebuchet MS"/>
                          <w:b/>
                          <w:color w:val="006CB7"/>
                          <w:spacing w:val="-7"/>
                          <w:w w:val="115"/>
                          <w:sz w:val="24"/>
                        </w:rPr>
                        <w:t>OS</w:t>
                      </w:r>
                      <w:r>
                        <w:rPr>
                          <w:rFonts w:ascii="Trebuchet MS"/>
                          <w:b/>
                          <w:color w:val="006CB7"/>
                          <w:spacing w:val="-28"/>
                          <w:w w:val="115"/>
                          <w:sz w:val="24"/>
                        </w:rPr>
                        <w:t> </w:t>
                      </w:r>
                      <w:r>
                        <w:rPr>
                          <w:rFonts w:ascii="Trebuchet MS"/>
                          <w:b/>
                          <w:color w:val="006CB7"/>
                          <w:spacing w:val="-5"/>
                          <w:w w:val="115"/>
                          <w:sz w:val="24"/>
                        </w:rPr>
                        <w:t>TU</w:t>
                      </w:r>
                      <w:r>
                        <w:rPr>
                          <w:rFonts w:ascii="Trebuchet MS"/>
                          <w:b/>
                          <w:color w:val="006CB7"/>
                          <w:spacing w:val="-4"/>
                          <w:w w:val="115"/>
                          <w:sz w:val="24"/>
                        </w:rPr>
                        <w:t>DNI</w:t>
                      </w:r>
                      <w:r>
                        <w:rPr>
                          <w:rFonts w:ascii="Trebuchet MS"/>
                          <w:b/>
                          <w:color w:val="006CB7"/>
                          <w:spacing w:val="-6"/>
                          <w:w w:val="115"/>
                          <w:sz w:val="24"/>
                        </w:rPr>
                        <w:t>!</w:t>
                      </w:r>
                      <w:r>
                        <w:rPr>
                          <w:rFonts w:ascii="Trebuchet MS"/>
                          <w:sz w:val="24"/>
                        </w:rPr>
                      </w:r>
                    </w:p>
                    <w:p>
                      <w:pPr>
                        <w:spacing w:line="240" w:lineRule="auto" w:before="10"/>
                        <w:rPr>
                          <w:rFonts w:ascii="Arial" w:hAnsi="Arial" w:cs="Arial" w:eastAsia="Arial"/>
                          <w:sz w:val="20"/>
                          <w:szCs w:val="20"/>
                        </w:rPr>
                      </w:pPr>
                    </w:p>
                    <w:p>
                      <w:pPr>
                        <w:spacing w:line="250" w:lineRule="auto" w:before="0"/>
                        <w:ind w:left="0" w:right="777" w:firstLine="0"/>
                        <w:jc w:val="left"/>
                        <w:rPr>
                          <w:rFonts w:ascii="Arial" w:hAnsi="Arial" w:cs="Arial" w:eastAsia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8"/>
                        </w:rPr>
                        <w:t>S</w:t>
                      </w:r>
                      <w:r>
                        <w:rPr>
                          <w:rFonts w:ascii="Arial" w:hAnsi="Arial"/>
                          <w:color w:val="231F20"/>
                          <w:spacing w:val="-1"/>
                          <w:w w:val="110"/>
                          <w:sz w:val="18"/>
                        </w:rPr>
                        <w:t>zü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8"/>
                        </w:rPr>
                        <w:t>ks</w:t>
                      </w:r>
                      <w:r>
                        <w:rPr>
                          <w:rFonts w:ascii="Arial" w:hAnsi="Arial"/>
                          <w:color w:val="231F20"/>
                          <w:spacing w:val="-1"/>
                          <w:w w:val="110"/>
                          <w:sz w:val="18"/>
                        </w:rPr>
                        <w:t>ége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8"/>
                        </w:rPr>
                        <w:t>s</w:t>
                      </w:r>
                      <w:r>
                        <w:rPr>
                          <w:rFonts w:ascii="Arial" w:hAnsi="Arial"/>
                          <w:color w:val="231F20"/>
                          <w:spacing w:val="-1"/>
                          <w:w w:val="110"/>
                          <w:sz w:val="18"/>
                        </w:rPr>
                        <w:t>-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8"/>
                        </w:rPr>
                        <w:t>e</w:t>
                      </w:r>
                      <w:r>
                        <w:rPr>
                          <w:rFonts w:ascii="Arial" w:hAnsi="Arial"/>
                          <w:color w:val="231F20"/>
                          <w:spacing w:val="13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231F20"/>
                          <w:spacing w:val="-1"/>
                          <w:w w:val="110"/>
                          <w:sz w:val="18"/>
                        </w:rPr>
                        <w:t>fóli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8"/>
                        </w:rPr>
                        <w:t>á</w:t>
                      </w:r>
                      <w:r>
                        <w:rPr>
                          <w:rFonts w:ascii="Arial" w:hAnsi="Arial"/>
                          <w:color w:val="231F20"/>
                          <w:spacing w:val="-1"/>
                          <w:w w:val="110"/>
                          <w:sz w:val="18"/>
                        </w:rPr>
                        <w:t>t</w:t>
                      </w:r>
                      <w:r>
                        <w:rPr>
                          <w:rFonts w:ascii="Arial" w:hAnsi="Arial"/>
                          <w:color w:val="231F20"/>
                          <w:spacing w:val="1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8"/>
                        </w:rPr>
                        <w:t>elhely</w:t>
                      </w:r>
                      <w:r>
                        <w:rPr>
                          <w:rFonts w:ascii="Arial" w:hAnsi="Arial"/>
                          <w:color w:val="231F20"/>
                          <w:spacing w:val="-3"/>
                          <w:w w:val="110"/>
                          <w:sz w:val="18"/>
                        </w:rPr>
                        <w:t>e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8"/>
                        </w:rPr>
                        <w:t>zni</w:t>
                      </w:r>
                      <w:r>
                        <w:rPr>
                          <w:rFonts w:ascii="Arial" w:hAnsi="Arial"/>
                          <w:color w:val="231F20"/>
                          <w:spacing w:val="13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231F20"/>
                          <w:w w:val="110"/>
                          <w:sz w:val="18"/>
                        </w:rPr>
                        <w:t>a</w:t>
                      </w:r>
                      <w:r>
                        <w:rPr>
                          <w:rFonts w:ascii="Arial" w:hAnsi="Arial"/>
                          <w:color w:val="231F20"/>
                          <w:spacing w:val="1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231F20"/>
                          <w:w w:val="110"/>
                          <w:sz w:val="18"/>
                        </w:rPr>
                        <w:t>hűtő-fűtő</w:t>
                      </w:r>
                      <w:r>
                        <w:rPr>
                          <w:rFonts w:ascii="Arial" w:hAnsi="Arial"/>
                          <w:color w:val="231F20"/>
                          <w:spacing w:val="27"/>
                          <w:w w:val="116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231F20"/>
                          <w:spacing w:val="-3"/>
                          <w:w w:val="110"/>
                          <w:sz w:val="18"/>
                        </w:rPr>
                        <w:t>á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8"/>
                        </w:rPr>
                        <w:t>lmenny</w:t>
                      </w:r>
                      <w:r>
                        <w:rPr>
                          <w:rFonts w:ascii="Arial" w:hAnsi="Arial"/>
                          <w:color w:val="231F20"/>
                          <w:spacing w:val="-3"/>
                          <w:w w:val="110"/>
                          <w:sz w:val="18"/>
                        </w:rPr>
                        <w:t>e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8"/>
                        </w:rPr>
                        <w:t>z</w:t>
                      </w:r>
                      <w:r>
                        <w:rPr>
                          <w:rFonts w:ascii="Arial" w:hAnsi="Arial"/>
                          <w:color w:val="231F20"/>
                          <w:spacing w:val="-3"/>
                          <w:w w:val="110"/>
                          <w:sz w:val="18"/>
                        </w:rPr>
                        <w:t>e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8"/>
                        </w:rPr>
                        <w:t>t</w:t>
                      </w:r>
                      <w:r>
                        <w:rPr>
                          <w:rFonts w:ascii="Arial" w:hAnsi="Arial"/>
                          <w:color w:val="231F20"/>
                          <w:spacing w:val="48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8"/>
                        </w:rPr>
                        <w:t>r</w:t>
                      </w:r>
                      <w:r>
                        <w:rPr>
                          <w:rFonts w:ascii="Arial" w:hAnsi="Arial"/>
                          <w:color w:val="231F20"/>
                          <w:spacing w:val="-3"/>
                          <w:w w:val="110"/>
                          <w:sz w:val="18"/>
                        </w:rPr>
                        <w:t>é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8"/>
                        </w:rPr>
                        <w:t>t</w:t>
                      </w:r>
                      <w:r>
                        <w:rPr>
                          <w:rFonts w:ascii="Arial" w:hAnsi="Arial"/>
                          <w:color w:val="231F20"/>
                          <w:spacing w:val="-3"/>
                          <w:w w:val="110"/>
                          <w:sz w:val="18"/>
                        </w:rPr>
                        <w:t>e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8"/>
                        </w:rPr>
                        <w:t>gr</w:t>
                      </w:r>
                      <w:r>
                        <w:rPr>
                          <w:rFonts w:ascii="Arial" w:hAnsi="Arial"/>
                          <w:color w:val="231F20"/>
                          <w:spacing w:val="-3"/>
                          <w:w w:val="110"/>
                          <w:sz w:val="18"/>
                        </w:rPr>
                        <w:t>en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8"/>
                        </w:rPr>
                        <w:t>djéb</w:t>
                      </w:r>
                      <w:r>
                        <w:rPr>
                          <w:rFonts w:ascii="Arial" w:hAnsi="Arial"/>
                          <w:color w:val="231F20"/>
                          <w:spacing w:val="-3"/>
                          <w:w w:val="110"/>
                          <w:sz w:val="18"/>
                        </w:rPr>
                        <w:t>e?</w:t>
                      </w:r>
                      <w:r>
                        <w:rPr>
                          <w:rFonts w:ascii="Arial" w:hAnsi="Arial"/>
                          <w:sz w:val="18"/>
                        </w:rPr>
                      </w:r>
                    </w:p>
                    <w:p>
                      <w:pPr>
                        <w:spacing w:line="240" w:lineRule="auto" w:before="9"/>
                        <w:rPr>
                          <w:rFonts w:ascii="Arial" w:hAnsi="Arial" w:cs="Arial" w:eastAsia="Arial"/>
                          <w:sz w:val="14"/>
                          <w:szCs w:val="14"/>
                        </w:rPr>
                      </w:pPr>
                    </w:p>
                    <w:p>
                      <w:pPr>
                        <w:spacing w:line="247" w:lineRule="auto" w:before="0"/>
                        <w:ind w:left="0" w:right="878" w:firstLine="0"/>
                        <w:jc w:val="left"/>
                        <w:rPr>
                          <w:rFonts w:ascii="Trebuchet MS" w:hAnsi="Trebuchet MS" w:cs="Trebuchet MS" w:eastAsia="Trebuchet MS"/>
                          <w:sz w:val="18"/>
                          <w:szCs w:val="18"/>
                        </w:rPr>
                      </w:pPr>
                      <w:r>
                        <w:rPr>
                          <w:rFonts w:ascii="Trebuchet MS" w:hAnsi="Trebuchet MS"/>
                          <w:b/>
                          <w:color w:val="006CB7"/>
                          <w:w w:val="110"/>
                          <w:sz w:val="18"/>
                        </w:rPr>
                        <w:t>Általános</w:t>
                      </w:r>
                      <w:r>
                        <w:rPr>
                          <w:rFonts w:ascii="Trebuchet MS" w:hAnsi="Trebuchet MS"/>
                          <w:b/>
                          <w:color w:val="006CB7"/>
                          <w:spacing w:val="-12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006CB7"/>
                          <w:w w:val="110"/>
                          <w:sz w:val="18"/>
                        </w:rPr>
                        <w:t>esetekben</w:t>
                      </w:r>
                      <w:r>
                        <w:rPr>
                          <w:rFonts w:ascii="Trebuchet MS" w:hAnsi="Trebuchet MS"/>
                          <w:b/>
                          <w:color w:val="006CB7"/>
                          <w:spacing w:val="-12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006CB7"/>
                          <w:spacing w:val="-1"/>
                          <w:w w:val="110"/>
                          <w:sz w:val="18"/>
                        </w:rPr>
                        <w:t>pá</w:t>
                      </w:r>
                      <w:r>
                        <w:rPr>
                          <w:rFonts w:ascii="Trebuchet MS" w:hAnsi="Trebuchet MS"/>
                          <w:b/>
                          <w:color w:val="006CB7"/>
                          <w:spacing w:val="-2"/>
                          <w:w w:val="110"/>
                          <w:sz w:val="18"/>
                        </w:rPr>
                        <w:t>raz</w:t>
                      </w:r>
                      <w:r>
                        <w:rPr>
                          <w:rFonts w:ascii="Trebuchet MS" w:hAnsi="Trebuchet MS"/>
                          <w:b/>
                          <w:color w:val="006CB7"/>
                          <w:spacing w:val="-1"/>
                          <w:w w:val="110"/>
                          <w:sz w:val="18"/>
                        </w:rPr>
                        <w:t>á</w:t>
                      </w:r>
                      <w:r>
                        <w:rPr>
                          <w:rFonts w:ascii="Trebuchet MS" w:hAnsi="Trebuchet MS"/>
                          <w:b/>
                          <w:color w:val="006CB7"/>
                          <w:spacing w:val="-2"/>
                          <w:w w:val="110"/>
                          <w:sz w:val="18"/>
                        </w:rPr>
                        <w:t>r</w:t>
                      </w:r>
                      <w:r>
                        <w:rPr>
                          <w:rFonts w:ascii="Trebuchet MS" w:hAnsi="Trebuchet MS"/>
                          <w:b/>
                          <w:color w:val="006CB7"/>
                          <w:spacing w:val="-1"/>
                          <w:w w:val="110"/>
                          <w:sz w:val="18"/>
                        </w:rPr>
                        <w:t>ó</w:t>
                      </w:r>
                      <w:r>
                        <w:rPr>
                          <w:rFonts w:ascii="Trebuchet MS" w:hAnsi="Trebuchet MS"/>
                          <w:b/>
                          <w:color w:val="006CB7"/>
                          <w:spacing w:val="-12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006CB7"/>
                          <w:spacing w:val="-2"/>
                          <w:w w:val="110"/>
                          <w:sz w:val="18"/>
                        </w:rPr>
                        <w:t>réte</w:t>
                      </w:r>
                      <w:r>
                        <w:rPr>
                          <w:rFonts w:ascii="Trebuchet MS" w:hAnsi="Trebuchet MS"/>
                          <w:b/>
                          <w:color w:val="006CB7"/>
                          <w:spacing w:val="-1"/>
                          <w:w w:val="110"/>
                          <w:sz w:val="18"/>
                        </w:rPr>
                        <w:t>g</w:t>
                      </w:r>
                      <w:r>
                        <w:rPr>
                          <w:rFonts w:ascii="Trebuchet MS" w:hAnsi="Trebuchet MS"/>
                          <w:b/>
                          <w:color w:val="006CB7"/>
                          <w:spacing w:val="34"/>
                          <w:w w:val="134"/>
                          <w:sz w:val="18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006CB7"/>
                          <w:w w:val="110"/>
                          <w:sz w:val="18"/>
                        </w:rPr>
                        <w:t>beépítésére</w:t>
                      </w:r>
                      <w:r>
                        <w:rPr>
                          <w:rFonts w:ascii="Trebuchet MS" w:hAnsi="Trebuchet MS"/>
                          <w:b/>
                          <w:color w:val="006CB7"/>
                          <w:spacing w:val="-17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006CB7"/>
                          <w:w w:val="110"/>
                          <w:sz w:val="18"/>
                        </w:rPr>
                        <w:t>nincs</w:t>
                      </w:r>
                      <w:r>
                        <w:rPr>
                          <w:rFonts w:ascii="Trebuchet MS" w:hAnsi="Trebuchet MS"/>
                          <w:b/>
                          <w:color w:val="006CB7"/>
                          <w:spacing w:val="-17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006CB7"/>
                          <w:w w:val="110"/>
                          <w:sz w:val="18"/>
                        </w:rPr>
                        <w:t>szükség</w:t>
                      </w:r>
                      <w:r>
                        <w:rPr>
                          <w:rFonts w:ascii="Trebuchet MS" w:hAnsi="Trebuchet MS"/>
                          <w:b/>
                          <w:color w:val="006CB7"/>
                          <w:spacing w:val="-17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006CB7"/>
                          <w:w w:val="110"/>
                          <w:sz w:val="18"/>
                        </w:rPr>
                        <w:t>a</w:t>
                      </w:r>
                      <w:r>
                        <w:rPr>
                          <w:rFonts w:ascii="Trebuchet MS" w:hAnsi="Trebuchet MS"/>
                          <w:b/>
                          <w:color w:val="006CB7"/>
                          <w:spacing w:val="-17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006CB7"/>
                          <w:spacing w:val="1"/>
                          <w:w w:val="110"/>
                          <w:sz w:val="18"/>
                        </w:rPr>
                        <w:t>hűt</w:t>
                      </w:r>
                      <w:r>
                        <w:rPr>
                          <w:rFonts w:ascii="Trebuchet MS" w:hAnsi="Trebuchet MS"/>
                          <w:b/>
                          <w:color w:val="006CB7"/>
                          <w:w w:val="110"/>
                          <w:sz w:val="18"/>
                        </w:rPr>
                        <w:t>ő</w:t>
                      </w:r>
                      <w:r>
                        <w:rPr>
                          <w:rFonts w:ascii="Trebuchet MS" w:hAnsi="Trebuchet MS"/>
                          <w:b/>
                          <w:color w:val="006CB7"/>
                          <w:spacing w:val="1"/>
                          <w:w w:val="110"/>
                          <w:sz w:val="18"/>
                        </w:rPr>
                        <w:t>-fűt</w:t>
                      </w:r>
                      <w:r>
                        <w:rPr>
                          <w:rFonts w:ascii="Trebuchet MS" w:hAnsi="Trebuchet MS"/>
                          <w:b/>
                          <w:color w:val="006CB7"/>
                          <w:w w:val="110"/>
                          <w:sz w:val="18"/>
                        </w:rPr>
                        <w:t>ő</w:t>
                      </w:r>
                      <w:r>
                        <w:rPr>
                          <w:rFonts w:ascii="Trebuchet MS" w:hAnsi="Trebuchet MS"/>
                          <w:b/>
                          <w:color w:val="006CB7"/>
                          <w:spacing w:val="36"/>
                          <w:w w:val="117"/>
                          <w:sz w:val="18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006CB7"/>
                          <w:spacing w:val="-1"/>
                          <w:w w:val="105"/>
                          <w:sz w:val="18"/>
                        </w:rPr>
                        <w:t>á</w:t>
                      </w:r>
                      <w:r>
                        <w:rPr>
                          <w:rFonts w:ascii="Trebuchet MS" w:hAnsi="Trebuchet MS"/>
                          <w:b/>
                          <w:color w:val="006CB7"/>
                          <w:spacing w:val="-2"/>
                          <w:w w:val="105"/>
                          <w:sz w:val="18"/>
                        </w:rPr>
                        <w:t>l</w:t>
                      </w:r>
                      <w:r>
                        <w:rPr>
                          <w:rFonts w:ascii="Trebuchet MS" w:hAnsi="Trebuchet MS"/>
                          <w:b/>
                          <w:color w:val="006CB7"/>
                          <w:spacing w:val="-1"/>
                          <w:w w:val="105"/>
                          <w:sz w:val="18"/>
                        </w:rPr>
                        <w:t>mennyezet</w:t>
                      </w:r>
                      <w:r>
                        <w:rPr>
                          <w:rFonts w:ascii="Trebuchet MS" w:hAnsi="Trebuchet MS"/>
                          <w:b/>
                          <w:color w:val="006CB7"/>
                          <w:spacing w:val="-2"/>
                          <w:w w:val="105"/>
                          <w:sz w:val="18"/>
                        </w:rPr>
                        <w:t>i</w:t>
                      </w:r>
                      <w:r>
                        <w:rPr>
                          <w:rFonts w:ascii="Trebuchet MS" w:hAnsi="Trebuchet MS"/>
                          <w:b/>
                          <w:color w:val="006CB7"/>
                          <w:spacing w:val="35"/>
                          <w:w w:val="105"/>
                          <w:sz w:val="18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006CB7"/>
                          <w:w w:val="105"/>
                          <w:sz w:val="18"/>
                        </w:rPr>
                        <w:t>rétegrendbe.</w:t>
                      </w:r>
                      <w:r>
                        <w:rPr>
                          <w:rFonts w:ascii="Trebuchet MS" w:hAnsi="Trebuchet MS"/>
                          <w:sz w:val="18"/>
                        </w:rPr>
                      </w:r>
                    </w:p>
                    <w:p>
                      <w:pPr>
                        <w:spacing w:line="240" w:lineRule="auto" w:before="9"/>
                        <w:rPr>
                          <w:rFonts w:ascii="Arial" w:hAnsi="Arial" w:cs="Arial" w:eastAsia="Arial"/>
                          <w:sz w:val="14"/>
                          <w:szCs w:val="14"/>
                        </w:rPr>
                      </w:pPr>
                    </w:p>
                    <w:p>
                      <w:pPr>
                        <w:spacing w:line="250" w:lineRule="auto" w:before="0"/>
                        <w:ind w:left="0" w:right="1371" w:firstLine="0"/>
                        <w:jc w:val="left"/>
                        <w:rPr>
                          <w:rFonts w:ascii="Arial" w:hAnsi="Arial" w:cs="Arial" w:eastAsia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/>
                          <w:color w:val="231F20"/>
                          <w:spacing w:val="-3"/>
                          <w:w w:val="110"/>
                          <w:sz w:val="18"/>
                        </w:rPr>
                        <w:t>E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8"/>
                        </w:rPr>
                        <w:t>gy</w:t>
                      </w:r>
                      <w:r>
                        <w:rPr>
                          <w:rFonts w:ascii="Arial" w:hAnsi="Arial"/>
                          <w:color w:val="231F20"/>
                          <w:spacing w:val="-3"/>
                          <w:w w:val="110"/>
                          <w:sz w:val="18"/>
                        </w:rPr>
                        <w:t>e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8"/>
                        </w:rPr>
                        <w:t>di</w:t>
                      </w:r>
                      <w:r>
                        <w:rPr>
                          <w:rFonts w:ascii="Arial" w:hAnsi="Arial"/>
                          <w:color w:val="231F20"/>
                          <w:spacing w:val="3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8"/>
                        </w:rPr>
                        <w:t>ese</w:t>
                      </w:r>
                      <w:r>
                        <w:rPr>
                          <w:rFonts w:ascii="Arial" w:hAnsi="Arial"/>
                          <w:color w:val="231F20"/>
                          <w:spacing w:val="-1"/>
                          <w:w w:val="110"/>
                          <w:sz w:val="18"/>
                        </w:rPr>
                        <w:t>t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8"/>
                        </w:rPr>
                        <w:t>e</w:t>
                      </w:r>
                      <w:r>
                        <w:rPr>
                          <w:rFonts w:ascii="Arial" w:hAnsi="Arial"/>
                          <w:color w:val="231F20"/>
                          <w:spacing w:val="-1"/>
                          <w:w w:val="110"/>
                          <w:sz w:val="18"/>
                        </w:rPr>
                        <w:t>kb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8"/>
                        </w:rPr>
                        <w:t>e</w:t>
                      </w:r>
                      <w:r>
                        <w:rPr>
                          <w:rFonts w:ascii="Arial" w:hAnsi="Arial"/>
                          <w:color w:val="231F20"/>
                          <w:spacing w:val="-1"/>
                          <w:w w:val="110"/>
                          <w:sz w:val="18"/>
                        </w:rPr>
                        <w:t>n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8"/>
                        </w:rPr>
                        <w:t>,</w:t>
                      </w:r>
                      <w:r>
                        <w:rPr>
                          <w:rFonts w:ascii="Arial" w:hAnsi="Arial"/>
                          <w:color w:val="231F20"/>
                          <w:spacing w:val="3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231F20"/>
                          <w:w w:val="110"/>
                          <w:sz w:val="18"/>
                        </w:rPr>
                        <w:t>a</w:t>
                      </w:r>
                      <w:r>
                        <w:rPr>
                          <w:rFonts w:ascii="Arial" w:hAnsi="Arial"/>
                          <w:color w:val="231F20"/>
                          <w:spacing w:val="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231F20"/>
                          <w:spacing w:val="-1"/>
                          <w:w w:val="110"/>
                          <w:sz w:val="18"/>
                        </w:rPr>
                        <w:t>fóli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8"/>
                        </w:rPr>
                        <w:t>a</w:t>
                      </w:r>
                      <w:r>
                        <w:rPr>
                          <w:rFonts w:ascii="Arial" w:hAnsi="Arial"/>
                          <w:color w:val="231F20"/>
                          <w:spacing w:val="23"/>
                          <w:w w:val="104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231F20"/>
                          <w:spacing w:val="-3"/>
                          <w:w w:val="110"/>
                          <w:sz w:val="18"/>
                        </w:rPr>
                        <w:t>e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8"/>
                        </w:rPr>
                        <w:t>l</w:t>
                      </w:r>
                      <w:r>
                        <w:rPr>
                          <w:rFonts w:ascii="Arial" w:hAnsi="Arial"/>
                          <w:color w:val="231F20"/>
                          <w:spacing w:val="-3"/>
                          <w:w w:val="110"/>
                          <w:sz w:val="18"/>
                        </w:rPr>
                        <w:t>he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8"/>
                        </w:rPr>
                        <w:t>ly</w:t>
                      </w:r>
                      <w:r>
                        <w:rPr>
                          <w:rFonts w:ascii="Arial" w:hAnsi="Arial"/>
                          <w:color w:val="231F20"/>
                          <w:spacing w:val="-3"/>
                          <w:w w:val="110"/>
                          <w:sz w:val="18"/>
                        </w:rPr>
                        <w:t>e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8"/>
                        </w:rPr>
                        <w:t>z</w:t>
                      </w:r>
                      <w:r>
                        <w:rPr>
                          <w:rFonts w:ascii="Arial" w:hAnsi="Arial"/>
                          <w:color w:val="231F20"/>
                          <w:spacing w:val="-3"/>
                          <w:w w:val="110"/>
                          <w:sz w:val="18"/>
                        </w:rPr>
                        <w:t>és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8"/>
                        </w:rPr>
                        <w:t>éről</w:t>
                      </w:r>
                      <w:r>
                        <w:rPr>
                          <w:rFonts w:ascii="Arial" w:hAnsi="Arial"/>
                          <w:color w:val="231F20"/>
                          <w:spacing w:val="13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8"/>
                        </w:rPr>
                        <w:t>a</w:t>
                      </w:r>
                      <w:r>
                        <w:rPr>
                          <w:rFonts w:ascii="Arial" w:hAnsi="Arial"/>
                          <w:color w:val="231F20"/>
                          <w:spacing w:val="-1"/>
                          <w:w w:val="110"/>
                          <w:sz w:val="18"/>
                        </w:rPr>
                        <w:t>z</w:t>
                      </w:r>
                      <w:r>
                        <w:rPr>
                          <w:rFonts w:ascii="Arial" w:hAnsi="Arial"/>
                          <w:color w:val="231F20"/>
                          <w:spacing w:val="1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8"/>
                        </w:rPr>
                        <w:t>ép</w:t>
                      </w:r>
                      <w:r>
                        <w:rPr>
                          <w:rFonts w:ascii="Arial" w:hAnsi="Arial"/>
                          <w:color w:val="231F20"/>
                          <w:spacing w:val="-3"/>
                          <w:w w:val="110"/>
                          <w:sz w:val="18"/>
                        </w:rPr>
                        <w:t>í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8"/>
                        </w:rPr>
                        <w:t>t</w:t>
                      </w:r>
                      <w:r>
                        <w:rPr>
                          <w:rFonts w:ascii="Arial" w:hAnsi="Arial"/>
                          <w:color w:val="231F20"/>
                          <w:spacing w:val="-3"/>
                          <w:w w:val="110"/>
                          <w:sz w:val="18"/>
                        </w:rPr>
                        <w:t>és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8"/>
                        </w:rPr>
                        <w:t>zterv</w:t>
                      </w:r>
                      <w:r>
                        <w:rPr>
                          <w:rFonts w:ascii="Arial" w:hAnsi="Arial"/>
                          <w:color w:val="231F20"/>
                          <w:spacing w:val="-3"/>
                          <w:w w:val="110"/>
                          <w:sz w:val="18"/>
                        </w:rPr>
                        <w:t>e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8"/>
                        </w:rPr>
                        <w:t>ző</w:t>
                      </w:r>
                      <w:r>
                        <w:rPr>
                          <w:rFonts w:ascii="Arial" w:hAnsi="Arial"/>
                          <w:color w:val="231F20"/>
                          <w:spacing w:val="51"/>
                          <w:w w:val="116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8"/>
                        </w:rPr>
                        <w:t>hozz</w:t>
                      </w:r>
                      <w:r>
                        <w:rPr>
                          <w:rFonts w:ascii="Arial" w:hAnsi="Arial"/>
                          <w:color w:val="231F20"/>
                          <w:spacing w:val="-3"/>
                          <w:w w:val="110"/>
                          <w:sz w:val="18"/>
                        </w:rPr>
                        <w:t>a</w:t>
                      </w:r>
                      <w:r>
                        <w:rPr>
                          <w:rFonts w:ascii="Arial" w:hAnsi="Arial"/>
                          <w:color w:val="231F20"/>
                          <w:spacing w:val="2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231F20"/>
                          <w:w w:val="110"/>
                          <w:sz w:val="18"/>
                        </w:rPr>
                        <w:t>meg</w:t>
                      </w:r>
                      <w:r>
                        <w:rPr>
                          <w:rFonts w:ascii="Arial" w:hAnsi="Arial"/>
                          <w:color w:val="231F20"/>
                          <w:spacing w:val="3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231F20"/>
                          <w:w w:val="110"/>
                          <w:sz w:val="18"/>
                        </w:rPr>
                        <w:t>a</w:t>
                      </w:r>
                      <w:r>
                        <w:rPr>
                          <w:rFonts w:ascii="Arial" w:hAnsi="Arial"/>
                          <w:color w:val="231F20"/>
                          <w:spacing w:val="3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231F20"/>
                          <w:spacing w:val="-1"/>
                          <w:w w:val="110"/>
                          <w:sz w:val="18"/>
                        </w:rPr>
                        <w:t>dönt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8"/>
                        </w:rPr>
                        <w:t>és</w:t>
                      </w:r>
                      <w:r>
                        <w:rPr>
                          <w:rFonts w:ascii="Arial" w:hAnsi="Arial"/>
                          <w:color w:val="231F20"/>
                          <w:spacing w:val="-1"/>
                          <w:w w:val="110"/>
                          <w:sz w:val="18"/>
                        </w:rPr>
                        <w:t>t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8"/>
                        </w:rPr>
                        <w:t>,</w:t>
                      </w:r>
                      <w:r>
                        <w:rPr>
                          <w:rFonts w:ascii="Arial" w:hAnsi="Arial"/>
                          <w:color w:val="231F20"/>
                          <w:spacing w:val="3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231F20"/>
                          <w:w w:val="110"/>
                          <w:sz w:val="18"/>
                        </w:rPr>
                        <w:t>a</w:t>
                      </w:r>
                      <w:r>
                        <w:rPr>
                          <w:rFonts w:ascii="Arial" w:hAnsi="Arial"/>
                          <w:color w:val="231F20"/>
                          <w:spacing w:val="2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231F20"/>
                          <w:spacing w:val="-1"/>
                          <w:w w:val="110"/>
                          <w:sz w:val="18"/>
                        </w:rPr>
                        <w:t>t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8"/>
                        </w:rPr>
                        <w:t>e</w:t>
                      </w:r>
                      <w:r>
                        <w:rPr>
                          <w:rFonts w:ascii="Arial" w:hAnsi="Arial"/>
                          <w:color w:val="231F20"/>
                          <w:spacing w:val="-1"/>
                          <w:w w:val="110"/>
                          <w:sz w:val="18"/>
                        </w:rPr>
                        <w:t>lj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8"/>
                        </w:rPr>
                        <w:t>es</w:t>
                      </w:r>
                      <w:r>
                        <w:rPr>
                          <w:rFonts w:ascii="Arial" w:hAnsi="Arial"/>
                          <w:color w:val="231F20"/>
                          <w:spacing w:val="27"/>
                          <w:w w:val="99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8"/>
                        </w:rPr>
                        <w:t>r</w:t>
                      </w:r>
                      <w:r>
                        <w:rPr>
                          <w:rFonts w:ascii="Arial" w:hAnsi="Arial"/>
                          <w:color w:val="231F20"/>
                          <w:spacing w:val="-3"/>
                          <w:w w:val="110"/>
                          <w:sz w:val="18"/>
                        </w:rPr>
                        <w:t>é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8"/>
                        </w:rPr>
                        <w:t>t</w:t>
                      </w:r>
                      <w:r>
                        <w:rPr>
                          <w:rFonts w:ascii="Arial" w:hAnsi="Arial"/>
                          <w:color w:val="231F20"/>
                          <w:spacing w:val="-3"/>
                          <w:w w:val="110"/>
                          <w:sz w:val="18"/>
                        </w:rPr>
                        <w:t>e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8"/>
                        </w:rPr>
                        <w:t>gr</w:t>
                      </w:r>
                      <w:r>
                        <w:rPr>
                          <w:rFonts w:ascii="Arial" w:hAnsi="Arial"/>
                          <w:color w:val="231F20"/>
                          <w:spacing w:val="-3"/>
                          <w:w w:val="110"/>
                          <w:sz w:val="18"/>
                        </w:rPr>
                        <w:t>en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8"/>
                        </w:rPr>
                        <w:t>d</w:t>
                      </w:r>
                      <w:r>
                        <w:rPr>
                          <w:rFonts w:ascii="Arial" w:hAnsi="Arial"/>
                          <w:color w:val="231F20"/>
                          <w:spacing w:val="27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231F20"/>
                          <w:spacing w:val="-1"/>
                          <w:w w:val="110"/>
                          <w:sz w:val="18"/>
                        </w:rPr>
                        <w:t>i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8"/>
                        </w:rPr>
                        <w:t>s</w:t>
                      </w:r>
                      <w:r>
                        <w:rPr>
                          <w:rFonts w:ascii="Arial" w:hAnsi="Arial"/>
                          <w:color w:val="231F20"/>
                          <w:spacing w:val="-1"/>
                          <w:w w:val="110"/>
                          <w:sz w:val="18"/>
                        </w:rPr>
                        <w:t>mer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8"/>
                        </w:rPr>
                        <w:t>e</w:t>
                      </w:r>
                      <w:r>
                        <w:rPr>
                          <w:rFonts w:ascii="Arial" w:hAnsi="Arial"/>
                          <w:color w:val="231F20"/>
                          <w:spacing w:val="-1"/>
                          <w:w w:val="110"/>
                          <w:sz w:val="18"/>
                        </w:rPr>
                        <w:t>tében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8"/>
                        </w:rPr>
                        <w:t>.</w:t>
                      </w:r>
                      <w:r>
                        <w:rPr>
                          <w:rFonts w:ascii="Arial" w:hAnsi="Arial"/>
                          <w:color w:val="231F20"/>
                          <w:spacing w:val="27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231F20"/>
                          <w:w w:val="110"/>
                          <w:sz w:val="18"/>
                        </w:rPr>
                        <w:t>A</w:t>
                      </w:r>
                      <w:r>
                        <w:rPr>
                          <w:rFonts w:ascii="Arial" w:hAnsi="Arial"/>
                          <w:color w:val="231F20"/>
                          <w:spacing w:val="27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231F20"/>
                          <w:spacing w:val="-1"/>
                          <w:w w:val="110"/>
                          <w:sz w:val="18"/>
                        </w:rPr>
                        <w:t>dönt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8"/>
                        </w:rPr>
                        <w:t>és</w:t>
                      </w:r>
                      <w:r>
                        <w:rPr>
                          <w:rFonts w:ascii="Arial" w:hAnsi="Arial"/>
                          <w:color w:val="231F20"/>
                          <w:spacing w:val="-1"/>
                          <w:w w:val="110"/>
                          <w:sz w:val="18"/>
                        </w:rPr>
                        <w:t>t</w:t>
                      </w:r>
                      <w:r>
                        <w:rPr>
                          <w:rFonts w:ascii="Arial" w:hAnsi="Arial"/>
                          <w:color w:val="231F20"/>
                          <w:spacing w:val="33"/>
                          <w:w w:val="145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8"/>
                        </w:rPr>
                        <w:t>e</w:t>
                      </w:r>
                      <w:r>
                        <w:rPr>
                          <w:rFonts w:ascii="Arial" w:hAnsi="Arial"/>
                          <w:color w:val="231F20"/>
                          <w:spacing w:val="-1"/>
                          <w:w w:val="110"/>
                          <w:sz w:val="18"/>
                        </w:rPr>
                        <w:t>lős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8"/>
                        </w:rPr>
                        <w:t>e</w:t>
                      </w:r>
                      <w:r>
                        <w:rPr>
                          <w:rFonts w:ascii="Arial" w:hAnsi="Arial"/>
                          <w:color w:val="231F20"/>
                          <w:spacing w:val="-1"/>
                          <w:w w:val="110"/>
                          <w:sz w:val="18"/>
                        </w:rPr>
                        <w:t>g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8"/>
                        </w:rPr>
                        <w:t>í</w:t>
                      </w:r>
                      <w:r>
                        <w:rPr>
                          <w:rFonts w:ascii="Arial" w:hAnsi="Arial"/>
                          <w:color w:val="231F20"/>
                          <w:spacing w:val="-1"/>
                          <w:w w:val="110"/>
                          <w:sz w:val="18"/>
                        </w:rPr>
                        <w:t>tő</w:t>
                      </w:r>
                      <w:r>
                        <w:rPr>
                          <w:rFonts w:ascii="Arial" w:hAnsi="Arial"/>
                          <w:color w:val="231F20"/>
                          <w:spacing w:val="41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8"/>
                        </w:rPr>
                        <w:t>fonto</w:t>
                      </w:r>
                      <w:r>
                        <w:rPr>
                          <w:rFonts w:ascii="Arial" w:hAnsi="Arial"/>
                          <w:color w:val="231F20"/>
                          <w:spacing w:val="-3"/>
                          <w:w w:val="110"/>
                          <w:sz w:val="18"/>
                        </w:rPr>
                        <w:t>s</w:t>
                      </w:r>
                      <w:r>
                        <w:rPr>
                          <w:rFonts w:ascii="Arial" w:hAnsi="Arial"/>
                          <w:color w:val="231F20"/>
                          <w:spacing w:val="42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231F20"/>
                          <w:spacing w:val="-1"/>
                          <w:w w:val="110"/>
                          <w:sz w:val="18"/>
                        </w:rPr>
                        <w:t>információk</w:t>
                      </w:r>
                      <w:r>
                        <w:rPr>
                          <w:rFonts w:ascii="Arial" w:hAnsi="Arial"/>
                          <w:sz w:val="18"/>
                        </w:rPr>
                      </w:r>
                    </w:p>
                    <w:p>
                      <w:pPr>
                        <w:spacing w:line="250" w:lineRule="auto" w:before="0"/>
                        <w:ind w:left="0" w:right="1477" w:hanging="1"/>
                        <w:jc w:val="left"/>
                        <w:rPr>
                          <w:rFonts w:ascii="Arial" w:hAnsi="Arial" w:cs="Arial" w:eastAsia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/>
                          <w:color w:val="231F20"/>
                          <w:w w:val="110"/>
                          <w:sz w:val="18"/>
                        </w:rPr>
                        <w:t>a</w:t>
                      </w:r>
                      <w:r>
                        <w:rPr>
                          <w:rFonts w:ascii="Arial" w:hAnsi="Arial"/>
                          <w:color w:val="231F20"/>
                          <w:spacing w:val="16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8"/>
                        </w:rPr>
                        <w:t>Ri</w:t>
                      </w:r>
                      <w:r>
                        <w:rPr>
                          <w:rFonts w:ascii="Arial" w:hAnsi="Arial"/>
                          <w:color w:val="231F20"/>
                          <w:spacing w:val="-1"/>
                          <w:w w:val="110"/>
                          <w:sz w:val="18"/>
                        </w:rPr>
                        <w:t>gip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8"/>
                        </w:rPr>
                        <w:t>s</w:t>
                      </w:r>
                      <w:r>
                        <w:rPr>
                          <w:rFonts w:ascii="Arial" w:hAnsi="Arial"/>
                          <w:color w:val="231F20"/>
                          <w:spacing w:val="-1"/>
                          <w:w w:val="110"/>
                          <w:position w:val="6"/>
                          <w:sz w:val="10"/>
                        </w:rPr>
                        <w:t>®</w:t>
                      </w:r>
                      <w:r>
                        <w:rPr>
                          <w:rFonts w:ascii="Arial" w:hAnsi="Arial"/>
                          <w:color w:val="231F20"/>
                          <w:w w:val="110"/>
                          <w:position w:val="6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color w:val="231F20"/>
                          <w:spacing w:val="12"/>
                          <w:w w:val="110"/>
                          <w:position w:val="6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color w:val="231F20"/>
                          <w:spacing w:val="-1"/>
                          <w:w w:val="110"/>
                          <w:sz w:val="18"/>
                        </w:rPr>
                        <w:t>honl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8"/>
                        </w:rPr>
                        <w:t>a</w:t>
                      </w:r>
                      <w:r>
                        <w:rPr>
                          <w:rFonts w:ascii="Arial" w:hAnsi="Arial"/>
                          <w:color w:val="231F20"/>
                          <w:spacing w:val="-1"/>
                          <w:w w:val="110"/>
                          <w:sz w:val="18"/>
                        </w:rPr>
                        <w:t>pon</w:t>
                      </w:r>
                      <w:r>
                        <w:rPr>
                          <w:rFonts w:ascii="Arial" w:hAnsi="Arial"/>
                          <w:color w:val="231F20"/>
                          <w:spacing w:val="17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231F20"/>
                          <w:spacing w:val="-1"/>
                          <w:w w:val="110"/>
                          <w:sz w:val="18"/>
                        </w:rPr>
                        <w:t>m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8"/>
                        </w:rPr>
                        <w:t>e</w:t>
                      </w:r>
                      <w:r>
                        <w:rPr>
                          <w:rFonts w:ascii="Arial" w:hAnsi="Arial"/>
                          <w:color w:val="231F20"/>
                          <w:spacing w:val="-1"/>
                          <w:w w:val="110"/>
                          <w:sz w:val="18"/>
                        </w:rPr>
                        <w:t>gtalálh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8"/>
                        </w:rPr>
                        <w:t>a</w:t>
                      </w:r>
                      <w:r>
                        <w:rPr>
                          <w:rFonts w:ascii="Arial" w:hAnsi="Arial"/>
                          <w:color w:val="231F20"/>
                          <w:spacing w:val="-1"/>
                          <w:w w:val="110"/>
                          <w:sz w:val="18"/>
                        </w:rPr>
                        <w:t>tó</w:t>
                      </w:r>
                      <w:r>
                        <w:rPr>
                          <w:rFonts w:ascii="Arial" w:hAnsi="Arial"/>
                          <w:color w:val="231F20"/>
                          <w:spacing w:val="21"/>
                          <w:w w:val="116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231F20"/>
                          <w:spacing w:val="-1"/>
                          <w:w w:val="110"/>
                          <w:sz w:val="18"/>
                        </w:rPr>
                        <w:t>tanulm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8"/>
                        </w:rPr>
                        <w:t>án</w:t>
                      </w:r>
                      <w:r>
                        <w:rPr>
                          <w:rFonts w:ascii="Arial" w:hAnsi="Arial"/>
                          <w:color w:val="231F20"/>
                          <w:spacing w:val="-1"/>
                          <w:w w:val="110"/>
                          <w:sz w:val="18"/>
                        </w:rPr>
                        <w:t>yb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8"/>
                        </w:rPr>
                        <w:t>an</w:t>
                      </w:r>
                      <w:r>
                        <w:rPr>
                          <w:rFonts w:ascii="Arial" w:hAnsi="Arial"/>
                          <w:color w:val="231F20"/>
                          <w:spacing w:val="13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8"/>
                        </w:rPr>
                        <w:t>s</w:t>
                      </w:r>
                      <w:r>
                        <w:rPr>
                          <w:rFonts w:ascii="Arial" w:hAnsi="Arial"/>
                          <w:color w:val="231F20"/>
                          <w:spacing w:val="-1"/>
                          <w:w w:val="110"/>
                          <w:sz w:val="18"/>
                        </w:rPr>
                        <w:t>z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8"/>
                        </w:rPr>
                        <w:t>e</w:t>
                      </w:r>
                      <w:r>
                        <w:rPr>
                          <w:rFonts w:ascii="Arial" w:hAnsi="Arial"/>
                          <w:color w:val="231F20"/>
                          <w:spacing w:val="-1"/>
                          <w:w w:val="110"/>
                          <w:sz w:val="18"/>
                        </w:rPr>
                        <w:t>r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8"/>
                        </w:rPr>
                        <w:t>e</w:t>
                      </w:r>
                      <w:r>
                        <w:rPr>
                          <w:rFonts w:ascii="Arial" w:hAnsi="Arial"/>
                          <w:color w:val="231F20"/>
                          <w:spacing w:val="-1"/>
                          <w:w w:val="110"/>
                          <w:sz w:val="18"/>
                        </w:rPr>
                        <w:t>peln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8"/>
                        </w:rPr>
                        <w:t>e</w:t>
                      </w:r>
                      <w:r>
                        <w:rPr>
                          <w:rFonts w:ascii="Arial" w:hAnsi="Arial"/>
                          <w:color w:val="231F20"/>
                          <w:spacing w:val="-1"/>
                          <w:w w:val="110"/>
                          <w:sz w:val="18"/>
                        </w:rPr>
                        <w:t>k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8"/>
                        </w:rPr>
                        <w:t>,</w:t>
                      </w:r>
                      <w:r>
                        <w:rPr>
                          <w:rFonts w:ascii="Arial" w:hAnsi="Arial"/>
                          <w:color w:val="231F20"/>
                          <w:spacing w:val="23"/>
                          <w:w w:val="88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8"/>
                        </w:rPr>
                        <w:t>a</w:t>
                      </w:r>
                      <w:r>
                        <w:rPr>
                          <w:rFonts w:ascii="Arial" w:hAnsi="Arial"/>
                          <w:color w:val="231F20"/>
                          <w:spacing w:val="-1"/>
                          <w:w w:val="110"/>
                          <w:sz w:val="18"/>
                        </w:rPr>
                        <w:t>m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8"/>
                        </w:rPr>
                        <w:t>e</w:t>
                      </w:r>
                      <w:r>
                        <w:rPr>
                          <w:rFonts w:ascii="Arial" w:hAnsi="Arial"/>
                          <w:color w:val="231F20"/>
                          <w:spacing w:val="-1"/>
                          <w:w w:val="110"/>
                          <w:sz w:val="18"/>
                        </w:rPr>
                        <w:t>ly</w:t>
                      </w:r>
                      <w:r>
                        <w:rPr>
                          <w:rFonts w:ascii="Arial" w:hAnsi="Arial"/>
                          <w:color w:val="231F20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8"/>
                        </w:rPr>
                        <w:t>a</w:t>
                      </w:r>
                      <w:r>
                        <w:rPr>
                          <w:rFonts w:ascii="Arial" w:hAnsi="Arial"/>
                          <w:color w:val="231F20"/>
                          <w:spacing w:val="-1"/>
                          <w:w w:val="110"/>
                          <w:sz w:val="18"/>
                        </w:rPr>
                        <w:t>z</w:t>
                      </w:r>
                      <w:r>
                        <w:rPr>
                          <w:rFonts w:ascii="Arial" w:hAnsi="Arial"/>
                          <w:color w:val="231F20"/>
                          <w:spacing w:val="1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8"/>
                        </w:rPr>
                        <w:t>a</w:t>
                      </w:r>
                      <w:r>
                        <w:rPr>
                          <w:rFonts w:ascii="Arial" w:hAnsi="Arial"/>
                          <w:color w:val="231F20"/>
                          <w:spacing w:val="-1"/>
                          <w:w w:val="110"/>
                          <w:sz w:val="18"/>
                        </w:rPr>
                        <w:t>l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8"/>
                        </w:rPr>
                        <w:t>á</w:t>
                      </w:r>
                      <w:r>
                        <w:rPr>
                          <w:rFonts w:ascii="Arial" w:hAnsi="Arial"/>
                          <w:color w:val="231F20"/>
                          <w:spacing w:val="-1"/>
                          <w:w w:val="110"/>
                          <w:sz w:val="18"/>
                        </w:rPr>
                        <w:t>bbi</w:t>
                      </w:r>
                      <w:r>
                        <w:rPr>
                          <w:rFonts w:ascii="Arial" w:hAnsi="Arial"/>
                          <w:color w:val="231F20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231F20"/>
                          <w:spacing w:val="1"/>
                          <w:w w:val="110"/>
                          <w:sz w:val="18"/>
                        </w:rPr>
                        <w:t>QR</w:t>
                      </w:r>
                      <w:r>
                        <w:rPr>
                          <w:rFonts w:ascii="Arial" w:hAnsi="Arial"/>
                          <w:color w:val="231F20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8"/>
                        </w:rPr>
                        <w:t>kód</w:t>
                      </w:r>
                      <w:r>
                        <w:rPr>
                          <w:rFonts w:ascii="Arial" w:hAnsi="Arial"/>
                          <w:color w:val="231F20"/>
                          <w:spacing w:val="23"/>
                          <w:w w:val="119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231F20"/>
                          <w:spacing w:val="-1"/>
                          <w:w w:val="110"/>
                          <w:sz w:val="18"/>
                        </w:rPr>
                        <w:t>beolv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8"/>
                        </w:rPr>
                        <w:t>asásá</w:t>
                      </w:r>
                      <w:r>
                        <w:rPr>
                          <w:rFonts w:ascii="Arial" w:hAnsi="Arial"/>
                          <w:color w:val="231F20"/>
                          <w:spacing w:val="-1"/>
                          <w:w w:val="110"/>
                          <w:sz w:val="18"/>
                        </w:rPr>
                        <w:t>v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8"/>
                        </w:rPr>
                        <w:t>a</w:t>
                      </w:r>
                      <w:r>
                        <w:rPr>
                          <w:rFonts w:ascii="Arial" w:hAnsi="Arial"/>
                          <w:color w:val="231F20"/>
                          <w:spacing w:val="-1"/>
                          <w:w w:val="110"/>
                          <w:sz w:val="18"/>
                        </w:rPr>
                        <w:t>l</w:t>
                      </w:r>
                      <w:r>
                        <w:rPr>
                          <w:rFonts w:ascii="Arial" w:hAnsi="Arial"/>
                          <w:color w:val="231F20"/>
                          <w:spacing w:val="-4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8"/>
                        </w:rPr>
                        <w:t>é</w:t>
                      </w:r>
                      <w:r>
                        <w:rPr>
                          <w:rFonts w:ascii="Arial" w:hAnsi="Arial"/>
                          <w:color w:val="231F20"/>
                          <w:spacing w:val="-1"/>
                          <w:w w:val="110"/>
                          <w:sz w:val="18"/>
                        </w:rPr>
                        <w:t>rh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8"/>
                        </w:rPr>
                        <w:t>e</w:t>
                      </w:r>
                      <w:r>
                        <w:rPr>
                          <w:rFonts w:ascii="Arial" w:hAnsi="Arial"/>
                          <w:color w:val="231F20"/>
                          <w:spacing w:val="-1"/>
                          <w:w w:val="110"/>
                          <w:sz w:val="18"/>
                        </w:rPr>
                        <w:t>tő</w:t>
                      </w:r>
                      <w:r>
                        <w:rPr>
                          <w:rFonts w:ascii="Arial" w:hAnsi="Arial"/>
                          <w:color w:val="231F20"/>
                          <w:spacing w:val="-3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231F20"/>
                          <w:w w:val="110"/>
                          <w:sz w:val="18"/>
                        </w:rPr>
                        <w:t>el.</w:t>
                      </w:r>
                      <w:r>
                        <w:rPr>
                          <w:rFonts w:ascii="Arial" w:hAnsi="Arial"/>
                          <w:sz w:val="18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>
          <w:rFonts w:ascii="Trebuchet MS" w:hAnsi="Trebuchet MS"/>
          <w:b/>
          <w:color w:val="006CB7"/>
          <w:spacing w:val="-6"/>
          <w:w w:val="115"/>
          <w:sz w:val="28"/>
        </w:rPr>
        <w:t>HŰT</w:t>
      </w:r>
      <w:r>
        <w:rPr>
          <w:rFonts w:ascii="Trebuchet MS" w:hAnsi="Trebuchet MS"/>
          <w:b/>
          <w:color w:val="006CB7"/>
          <w:spacing w:val="-5"/>
          <w:w w:val="115"/>
          <w:sz w:val="28"/>
        </w:rPr>
        <w:t>Ő</w:t>
      </w:r>
      <w:r>
        <w:rPr>
          <w:rFonts w:ascii="Trebuchet MS" w:hAnsi="Trebuchet MS"/>
          <w:b/>
          <w:color w:val="006CB7"/>
          <w:spacing w:val="-6"/>
          <w:w w:val="115"/>
          <w:sz w:val="28"/>
        </w:rPr>
        <w:t>-FŰT</w:t>
      </w:r>
      <w:r>
        <w:rPr>
          <w:rFonts w:ascii="Trebuchet MS" w:hAnsi="Trebuchet MS"/>
          <w:b/>
          <w:color w:val="006CB7"/>
          <w:spacing w:val="-5"/>
          <w:w w:val="115"/>
          <w:sz w:val="28"/>
        </w:rPr>
        <w:t>Ő</w:t>
      </w:r>
      <w:r>
        <w:rPr>
          <w:rFonts w:ascii="Trebuchet MS" w:hAnsi="Trebuchet MS"/>
          <w:b/>
          <w:color w:val="006CB7"/>
          <w:spacing w:val="-22"/>
          <w:w w:val="115"/>
          <w:sz w:val="28"/>
        </w:rPr>
        <w:t> </w:t>
      </w:r>
      <w:r>
        <w:rPr>
          <w:rFonts w:ascii="Trebuchet MS" w:hAnsi="Trebuchet MS"/>
          <w:b/>
          <w:color w:val="006CB7"/>
          <w:spacing w:val="-5"/>
          <w:w w:val="115"/>
          <w:sz w:val="28"/>
        </w:rPr>
        <w:t>ÁLMENNYEZE</w:t>
      </w:r>
      <w:r>
        <w:rPr>
          <w:rFonts w:ascii="Trebuchet MS" w:hAnsi="Trebuchet MS"/>
          <w:b/>
          <w:color w:val="006CB7"/>
          <w:spacing w:val="-6"/>
          <w:w w:val="115"/>
          <w:sz w:val="28"/>
        </w:rPr>
        <w:t>T</w:t>
      </w:r>
      <w:r>
        <w:rPr>
          <w:rFonts w:ascii="Trebuchet MS" w:hAnsi="Trebuchet MS"/>
          <w:b/>
          <w:color w:val="006CB7"/>
          <w:spacing w:val="-5"/>
          <w:w w:val="115"/>
          <w:sz w:val="28"/>
        </w:rPr>
        <w:t>EK</w:t>
      </w:r>
      <w:r>
        <w:rPr>
          <w:rFonts w:ascii="Trebuchet MS" w:hAnsi="Trebuchet MS"/>
          <w:b/>
          <w:color w:val="006CB7"/>
          <w:spacing w:val="23"/>
          <w:w w:val="118"/>
          <w:sz w:val="28"/>
        </w:rPr>
        <w:t> </w:t>
      </w:r>
      <w:r>
        <w:rPr>
          <w:rFonts w:ascii="Trebuchet MS" w:hAnsi="Trebuchet MS"/>
          <w:b/>
          <w:color w:val="006CB7"/>
          <w:spacing w:val="-9"/>
          <w:w w:val="115"/>
          <w:sz w:val="28"/>
        </w:rPr>
        <w:t>S</w:t>
      </w:r>
      <w:r>
        <w:rPr>
          <w:rFonts w:ascii="Trebuchet MS" w:hAnsi="Trebuchet MS"/>
          <w:b/>
          <w:color w:val="006CB7"/>
          <w:spacing w:val="-5"/>
          <w:w w:val="115"/>
          <w:sz w:val="28"/>
        </w:rPr>
        <w:t>Z</w:t>
      </w:r>
      <w:r>
        <w:rPr>
          <w:rFonts w:ascii="Trebuchet MS" w:hAnsi="Trebuchet MS"/>
          <w:b/>
          <w:color w:val="006CB7"/>
          <w:spacing w:val="-2"/>
          <w:w w:val="115"/>
          <w:sz w:val="28"/>
        </w:rPr>
        <w:t>E</w:t>
      </w:r>
      <w:r>
        <w:rPr>
          <w:rFonts w:ascii="Trebuchet MS" w:hAnsi="Trebuchet MS"/>
          <w:b/>
          <w:color w:val="006CB7"/>
          <w:spacing w:val="-4"/>
          <w:w w:val="115"/>
          <w:sz w:val="28"/>
        </w:rPr>
        <w:t>RK</w:t>
      </w:r>
      <w:r>
        <w:rPr>
          <w:rFonts w:ascii="Trebuchet MS" w:hAnsi="Trebuchet MS"/>
          <w:b/>
          <w:color w:val="006CB7"/>
          <w:spacing w:val="-6"/>
          <w:w w:val="115"/>
          <w:sz w:val="28"/>
        </w:rPr>
        <w:t>E</w:t>
      </w:r>
      <w:r>
        <w:rPr>
          <w:rFonts w:ascii="Trebuchet MS" w:hAnsi="Trebuchet MS"/>
          <w:b/>
          <w:color w:val="006CB7"/>
          <w:spacing w:val="-5"/>
          <w:w w:val="115"/>
          <w:sz w:val="28"/>
        </w:rPr>
        <w:t>Z</w:t>
      </w:r>
      <w:r>
        <w:rPr>
          <w:rFonts w:ascii="Trebuchet MS" w:hAnsi="Trebuchet MS"/>
          <w:b/>
          <w:color w:val="006CB7"/>
          <w:spacing w:val="-4"/>
          <w:w w:val="115"/>
          <w:sz w:val="28"/>
        </w:rPr>
        <w:t>E</w:t>
      </w:r>
      <w:r>
        <w:rPr>
          <w:rFonts w:ascii="Trebuchet MS" w:hAnsi="Trebuchet MS"/>
          <w:b/>
          <w:color w:val="006CB7"/>
          <w:spacing w:val="-10"/>
          <w:w w:val="115"/>
          <w:sz w:val="28"/>
        </w:rPr>
        <w:t>T</w:t>
      </w:r>
      <w:r>
        <w:rPr>
          <w:rFonts w:ascii="Trebuchet MS" w:hAnsi="Trebuchet MS"/>
          <w:b/>
          <w:color w:val="006CB7"/>
          <w:w w:val="115"/>
          <w:sz w:val="28"/>
        </w:rPr>
        <w:t>I</w:t>
      </w:r>
      <w:r>
        <w:rPr>
          <w:rFonts w:ascii="Trebuchet MS" w:hAnsi="Trebuchet MS"/>
          <w:b/>
          <w:color w:val="006CB7"/>
          <w:spacing w:val="85"/>
          <w:w w:val="115"/>
          <w:sz w:val="28"/>
        </w:rPr>
        <w:t> </w:t>
      </w:r>
      <w:r>
        <w:rPr>
          <w:rFonts w:ascii="Trebuchet MS" w:hAnsi="Trebuchet MS"/>
          <w:b/>
          <w:color w:val="006CB7"/>
          <w:spacing w:val="-2"/>
          <w:w w:val="115"/>
          <w:sz w:val="28"/>
        </w:rPr>
        <w:t>C</w:t>
      </w:r>
      <w:r>
        <w:rPr>
          <w:rFonts w:ascii="Trebuchet MS" w:hAnsi="Trebuchet MS"/>
          <w:b/>
          <w:color w:val="006CB7"/>
          <w:spacing w:val="-8"/>
          <w:w w:val="115"/>
          <w:sz w:val="28"/>
        </w:rPr>
        <w:t>S</w:t>
      </w:r>
      <w:r>
        <w:rPr>
          <w:rFonts w:ascii="Trebuchet MS" w:hAnsi="Trebuchet MS"/>
          <w:b/>
          <w:color w:val="006CB7"/>
          <w:spacing w:val="-5"/>
          <w:w w:val="115"/>
          <w:sz w:val="28"/>
        </w:rPr>
        <w:t>O</w:t>
      </w:r>
      <w:r>
        <w:rPr>
          <w:rFonts w:ascii="Trebuchet MS" w:hAnsi="Trebuchet MS"/>
          <w:b/>
          <w:color w:val="006CB7"/>
          <w:spacing w:val="-4"/>
          <w:w w:val="115"/>
          <w:sz w:val="28"/>
        </w:rPr>
        <w:t>M</w:t>
      </w:r>
      <w:r>
        <w:rPr>
          <w:rFonts w:ascii="Trebuchet MS" w:hAnsi="Trebuchet MS"/>
          <w:b/>
          <w:color w:val="006CB7"/>
          <w:spacing w:val="-5"/>
          <w:w w:val="115"/>
          <w:sz w:val="28"/>
        </w:rPr>
        <w:t>Ó</w:t>
      </w:r>
      <w:r>
        <w:rPr>
          <w:rFonts w:ascii="Trebuchet MS" w:hAnsi="Trebuchet MS"/>
          <w:b/>
          <w:color w:val="006CB7"/>
          <w:spacing w:val="-4"/>
          <w:w w:val="115"/>
          <w:sz w:val="28"/>
        </w:rPr>
        <w:t>P</w:t>
      </w:r>
      <w:r>
        <w:rPr>
          <w:rFonts w:ascii="Trebuchet MS" w:hAnsi="Trebuchet MS"/>
          <w:b/>
          <w:color w:val="006CB7"/>
          <w:spacing w:val="-5"/>
          <w:w w:val="115"/>
          <w:sz w:val="28"/>
        </w:rPr>
        <w:t>O</w:t>
      </w:r>
      <w:r>
        <w:rPr>
          <w:rFonts w:ascii="Trebuchet MS" w:hAnsi="Trebuchet MS"/>
          <w:b/>
          <w:color w:val="006CB7"/>
          <w:spacing w:val="-8"/>
          <w:w w:val="115"/>
          <w:sz w:val="28"/>
        </w:rPr>
        <w:t>N</w:t>
      </w:r>
      <w:r>
        <w:rPr>
          <w:rFonts w:ascii="Trebuchet MS" w:hAnsi="Trebuchet MS"/>
          <w:b/>
          <w:color w:val="006CB7"/>
          <w:spacing w:val="-32"/>
          <w:w w:val="115"/>
          <w:sz w:val="28"/>
        </w:rPr>
        <w:t>T</w:t>
      </w:r>
      <w:r>
        <w:rPr>
          <w:rFonts w:ascii="Trebuchet MS" w:hAnsi="Trebuchet MS"/>
          <w:b/>
          <w:color w:val="006CB7"/>
          <w:spacing w:val="-16"/>
          <w:w w:val="115"/>
          <w:sz w:val="28"/>
        </w:rPr>
        <w:t>J</w:t>
      </w:r>
      <w:r>
        <w:rPr>
          <w:rFonts w:ascii="Trebuchet MS" w:hAnsi="Trebuchet MS"/>
          <w:b/>
          <w:color w:val="006CB7"/>
          <w:spacing w:val="-8"/>
          <w:w w:val="115"/>
          <w:sz w:val="28"/>
        </w:rPr>
        <w:t>A</w:t>
      </w:r>
      <w:r>
        <w:rPr>
          <w:rFonts w:ascii="Trebuchet MS" w:hAnsi="Trebuchet MS"/>
          <w:b/>
          <w:color w:val="006CB7"/>
          <w:w w:val="115"/>
          <w:sz w:val="28"/>
        </w:rPr>
        <w:t>I</w:t>
      </w:r>
      <w:r>
        <w:rPr>
          <w:rFonts w:ascii="Trebuchet MS" w:hAnsi="Trebuchet MS"/>
          <w:sz w:val="28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4"/>
        <w:rPr>
          <w:rFonts w:ascii="Trebuchet MS" w:hAnsi="Trebuchet MS" w:cs="Trebuchet MS" w:eastAsia="Trebuchet MS"/>
          <w:b/>
          <w:bCs/>
          <w:sz w:val="25"/>
          <w:szCs w:val="25"/>
        </w:rPr>
      </w:pPr>
    </w:p>
    <w:p>
      <w:pPr>
        <w:spacing w:before="77"/>
        <w:ind w:left="114" w:right="0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/>
          <w:b/>
          <w:color w:val="006CB7"/>
          <w:spacing w:val="-7"/>
          <w:w w:val="110"/>
          <w:sz w:val="24"/>
        </w:rPr>
        <w:t>Jel</w:t>
      </w:r>
      <w:r>
        <w:rPr>
          <w:rFonts w:ascii="Trebuchet MS" w:hAnsi="Trebuchet MS"/>
          <w:b/>
          <w:color w:val="006CB7"/>
          <w:spacing w:val="-6"/>
          <w:w w:val="110"/>
          <w:sz w:val="24"/>
        </w:rPr>
        <w:t>ma</w:t>
      </w:r>
      <w:r>
        <w:rPr>
          <w:rFonts w:ascii="Trebuchet MS" w:hAnsi="Trebuchet MS"/>
          <w:b/>
          <w:color w:val="006CB7"/>
          <w:spacing w:val="-5"/>
          <w:w w:val="110"/>
          <w:sz w:val="24"/>
        </w:rPr>
        <w:t>g</w:t>
      </w:r>
      <w:r>
        <w:rPr>
          <w:rFonts w:ascii="Trebuchet MS" w:hAnsi="Trebuchet MS"/>
          <w:b/>
          <w:color w:val="006CB7"/>
          <w:spacing w:val="-6"/>
          <w:w w:val="110"/>
          <w:sz w:val="24"/>
        </w:rPr>
        <w:t>ya</w:t>
      </w:r>
      <w:r>
        <w:rPr>
          <w:rFonts w:ascii="Trebuchet MS" w:hAnsi="Trebuchet MS"/>
          <w:b/>
          <w:color w:val="006CB7"/>
          <w:spacing w:val="-7"/>
          <w:w w:val="110"/>
          <w:sz w:val="24"/>
        </w:rPr>
        <w:t>rázat</w:t>
      </w:r>
      <w:r>
        <w:rPr>
          <w:rFonts w:ascii="Trebuchet MS" w:hAnsi="Trebuchet MS"/>
          <w:sz w:val="24"/>
        </w:rPr>
      </w:r>
    </w:p>
    <w:p>
      <w:pPr>
        <w:numPr>
          <w:ilvl w:val="0"/>
          <w:numId w:val="7"/>
        </w:numPr>
        <w:tabs>
          <w:tab w:pos="342" w:val="left" w:leader="none"/>
        </w:tabs>
        <w:spacing w:before="96"/>
        <w:ind w:left="341" w:right="0" w:hanging="227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 w:hAnsi="Arial"/>
          <w:color w:val="231F20"/>
          <w:spacing w:val="-2"/>
          <w:w w:val="110"/>
          <w:sz w:val="14"/>
        </w:rPr>
        <w:t>C</w:t>
      </w:r>
      <w:r>
        <w:rPr>
          <w:rFonts w:ascii="Arial" w:hAnsi="Arial"/>
          <w:color w:val="231F20"/>
          <w:spacing w:val="-1"/>
          <w:w w:val="110"/>
          <w:sz w:val="14"/>
        </w:rPr>
        <w:t>lim</w:t>
      </w:r>
      <w:r>
        <w:rPr>
          <w:rFonts w:ascii="Arial" w:hAnsi="Arial"/>
          <w:color w:val="231F20"/>
          <w:spacing w:val="-2"/>
          <w:w w:val="110"/>
          <w:sz w:val="14"/>
        </w:rPr>
        <w:t>a</w:t>
      </w:r>
      <w:r>
        <w:rPr>
          <w:rFonts w:ascii="Arial" w:hAnsi="Arial"/>
          <w:color w:val="231F20"/>
          <w:spacing w:val="2"/>
          <w:w w:val="110"/>
          <w:sz w:val="14"/>
        </w:rPr>
        <w:t> </w:t>
      </w:r>
      <w:r>
        <w:rPr>
          <w:rFonts w:ascii="Arial" w:hAnsi="Arial"/>
          <w:color w:val="231F20"/>
          <w:spacing w:val="-5"/>
          <w:w w:val="110"/>
          <w:sz w:val="14"/>
        </w:rPr>
        <w:t>T</w:t>
      </w:r>
      <w:r>
        <w:rPr>
          <w:rFonts w:ascii="Arial" w:hAnsi="Arial"/>
          <w:color w:val="231F20"/>
          <w:spacing w:val="-4"/>
          <w:w w:val="110"/>
          <w:sz w:val="14"/>
        </w:rPr>
        <w:t>op</w:t>
      </w:r>
      <w:r>
        <w:rPr>
          <w:rFonts w:ascii="Arial" w:hAnsi="Arial"/>
          <w:color w:val="231F20"/>
          <w:spacing w:val="3"/>
          <w:w w:val="110"/>
          <w:sz w:val="14"/>
        </w:rPr>
        <w:t> </w:t>
      </w:r>
      <w:r>
        <w:rPr>
          <w:rFonts w:ascii="Arial" w:hAnsi="Arial"/>
          <w:color w:val="231F20"/>
          <w:w w:val="110"/>
          <w:sz w:val="14"/>
        </w:rPr>
        <w:t>RF</w:t>
      </w:r>
      <w:r>
        <w:rPr>
          <w:rFonts w:ascii="Arial" w:hAnsi="Arial"/>
          <w:color w:val="231F20"/>
          <w:spacing w:val="3"/>
          <w:w w:val="110"/>
          <w:sz w:val="14"/>
        </w:rPr>
        <w:t> </w:t>
      </w:r>
      <w:r>
        <w:rPr>
          <w:rFonts w:ascii="Arial" w:hAnsi="Arial"/>
          <w:color w:val="231F20"/>
          <w:spacing w:val="1"/>
          <w:w w:val="110"/>
          <w:sz w:val="14"/>
        </w:rPr>
        <w:t>1</w:t>
      </w:r>
      <w:r>
        <w:rPr>
          <w:rFonts w:ascii="Arial" w:hAnsi="Arial"/>
          <w:color w:val="231F20"/>
          <w:w w:val="110"/>
          <w:sz w:val="14"/>
        </w:rPr>
        <w:t>0</w:t>
      </w:r>
      <w:r>
        <w:rPr>
          <w:rFonts w:ascii="Arial" w:hAnsi="Arial"/>
          <w:color w:val="231F20"/>
          <w:spacing w:val="2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é</w:t>
      </w:r>
      <w:r>
        <w:rPr>
          <w:rFonts w:ascii="Arial" w:hAnsi="Arial"/>
          <w:color w:val="231F20"/>
          <w:spacing w:val="-1"/>
          <w:w w:val="110"/>
          <w:sz w:val="14"/>
        </w:rPr>
        <w:t>p</w:t>
      </w:r>
      <w:r>
        <w:rPr>
          <w:rFonts w:ascii="Arial" w:hAnsi="Arial"/>
          <w:color w:val="231F20"/>
          <w:spacing w:val="-2"/>
          <w:w w:val="110"/>
          <w:sz w:val="14"/>
        </w:rPr>
        <w:t>í</w:t>
      </w:r>
      <w:r>
        <w:rPr>
          <w:rFonts w:ascii="Arial" w:hAnsi="Arial"/>
          <w:color w:val="231F20"/>
          <w:spacing w:val="-1"/>
          <w:w w:val="110"/>
          <w:sz w:val="14"/>
        </w:rPr>
        <w:t>től</w:t>
      </w:r>
      <w:r>
        <w:rPr>
          <w:rFonts w:ascii="Arial" w:hAnsi="Arial"/>
          <w:color w:val="231F20"/>
          <w:spacing w:val="-2"/>
          <w:w w:val="110"/>
          <w:sz w:val="14"/>
        </w:rPr>
        <w:t>e</w:t>
      </w:r>
      <w:r>
        <w:rPr>
          <w:rFonts w:ascii="Arial" w:hAnsi="Arial"/>
          <w:color w:val="231F20"/>
          <w:spacing w:val="-1"/>
          <w:w w:val="110"/>
          <w:sz w:val="14"/>
        </w:rPr>
        <w:t>m</w:t>
      </w:r>
      <w:r>
        <w:rPr>
          <w:rFonts w:ascii="Arial" w:hAnsi="Arial"/>
          <w:color w:val="231F20"/>
          <w:spacing w:val="-2"/>
          <w:w w:val="110"/>
          <w:sz w:val="14"/>
        </w:rPr>
        <w:t>e</w:t>
      </w:r>
      <w:r>
        <w:rPr>
          <w:rFonts w:ascii="Arial" w:hAnsi="Arial"/>
          <w:color w:val="231F20"/>
          <w:spacing w:val="-1"/>
          <w:w w:val="110"/>
          <w:sz w:val="14"/>
        </w:rPr>
        <w:t>z</w:t>
      </w:r>
      <w:r>
        <w:rPr>
          <w:rFonts w:ascii="Arial" w:hAnsi="Arial"/>
          <w:color w:val="231F20"/>
          <w:spacing w:val="3"/>
          <w:w w:val="110"/>
          <w:sz w:val="14"/>
        </w:rPr>
        <w:t> </w:t>
      </w:r>
      <w:r>
        <w:rPr>
          <w:rFonts w:ascii="Arial" w:hAnsi="Arial"/>
          <w:color w:val="231F20"/>
          <w:spacing w:val="-1"/>
          <w:w w:val="110"/>
          <w:sz w:val="14"/>
        </w:rPr>
        <w:t>bor</w:t>
      </w:r>
      <w:r>
        <w:rPr>
          <w:rFonts w:ascii="Arial" w:hAnsi="Arial"/>
          <w:color w:val="231F20"/>
          <w:spacing w:val="-2"/>
          <w:w w:val="110"/>
          <w:sz w:val="14"/>
        </w:rPr>
        <w:t>í</w:t>
      </w:r>
      <w:r>
        <w:rPr>
          <w:rFonts w:ascii="Arial" w:hAnsi="Arial"/>
          <w:color w:val="231F20"/>
          <w:spacing w:val="-1"/>
          <w:w w:val="110"/>
          <w:sz w:val="14"/>
        </w:rPr>
        <w:t>t</w:t>
      </w:r>
      <w:r>
        <w:rPr>
          <w:rFonts w:ascii="Arial" w:hAnsi="Arial"/>
          <w:color w:val="231F20"/>
          <w:spacing w:val="-2"/>
          <w:w w:val="110"/>
          <w:sz w:val="14"/>
        </w:rPr>
        <w:t>ás</w:t>
      </w:r>
      <w:r>
        <w:rPr>
          <w:rFonts w:ascii="Arial" w:hAnsi="Arial"/>
          <w:color w:val="231F20"/>
          <w:spacing w:val="3"/>
          <w:w w:val="110"/>
          <w:sz w:val="14"/>
        </w:rPr>
        <w:t> </w:t>
      </w:r>
      <w:r>
        <w:rPr>
          <w:rFonts w:ascii="Arial" w:hAnsi="Arial"/>
          <w:color w:val="231F20"/>
          <w:spacing w:val="-3"/>
          <w:w w:val="110"/>
          <w:sz w:val="14"/>
        </w:rPr>
        <w:t>(v</w:t>
      </w:r>
      <w:r>
        <w:rPr>
          <w:rFonts w:ascii="Arial" w:hAnsi="Arial"/>
          <w:color w:val="231F20"/>
          <w:spacing w:val="-4"/>
          <w:w w:val="110"/>
          <w:sz w:val="14"/>
        </w:rPr>
        <w:t>a</w:t>
      </w:r>
      <w:r>
        <w:rPr>
          <w:rFonts w:ascii="Arial" w:hAnsi="Arial"/>
          <w:color w:val="231F20"/>
          <w:spacing w:val="-3"/>
          <w:w w:val="110"/>
          <w:sz w:val="14"/>
        </w:rPr>
        <w:t>gy</w:t>
      </w:r>
      <w:r>
        <w:rPr>
          <w:rFonts w:ascii="Arial" w:hAnsi="Arial"/>
          <w:color w:val="231F20"/>
          <w:spacing w:val="2"/>
          <w:w w:val="110"/>
          <w:sz w:val="14"/>
        </w:rPr>
        <w:t> </w:t>
      </w:r>
      <w:r>
        <w:rPr>
          <w:rFonts w:ascii="Arial" w:hAnsi="Arial"/>
          <w:color w:val="231F20"/>
          <w:spacing w:val="-3"/>
          <w:w w:val="110"/>
          <w:sz w:val="14"/>
        </w:rPr>
        <w:t>C</w:t>
      </w:r>
      <w:r>
        <w:rPr>
          <w:rFonts w:ascii="Arial" w:hAnsi="Arial"/>
          <w:color w:val="231F20"/>
          <w:spacing w:val="-2"/>
          <w:w w:val="110"/>
          <w:sz w:val="14"/>
        </w:rPr>
        <w:t>lim</w:t>
      </w:r>
      <w:r>
        <w:rPr>
          <w:rFonts w:ascii="Arial" w:hAnsi="Arial"/>
          <w:color w:val="231F20"/>
          <w:spacing w:val="-3"/>
          <w:w w:val="110"/>
          <w:sz w:val="14"/>
        </w:rPr>
        <w:t>a</w:t>
      </w:r>
      <w:r>
        <w:rPr>
          <w:rFonts w:ascii="Arial" w:hAnsi="Arial"/>
          <w:color w:val="231F20"/>
          <w:spacing w:val="-2"/>
          <w:w w:val="110"/>
          <w:sz w:val="14"/>
        </w:rPr>
        <w:t>fit)</w:t>
      </w:r>
      <w:r>
        <w:rPr>
          <w:rFonts w:ascii="Arial" w:hAnsi="Arial"/>
          <w:sz w:val="14"/>
        </w:rPr>
      </w:r>
    </w:p>
    <w:p>
      <w:pPr>
        <w:numPr>
          <w:ilvl w:val="0"/>
          <w:numId w:val="7"/>
        </w:numPr>
        <w:tabs>
          <w:tab w:pos="342" w:val="left" w:leader="none"/>
        </w:tabs>
        <w:spacing w:before="63"/>
        <w:ind w:left="341" w:right="0" w:hanging="227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 w:hAnsi="Arial"/>
          <w:color w:val="231F20"/>
          <w:spacing w:val="-3"/>
          <w:w w:val="110"/>
          <w:sz w:val="14"/>
        </w:rPr>
        <w:t>R</w:t>
      </w:r>
      <w:r>
        <w:rPr>
          <w:rFonts w:ascii="Arial" w:hAnsi="Arial"/>
          <w:color w:val="231F20"/>
          <w:spacing w:val="-2"/>
          <w:w w:val="110"/>
          <w:sz w:val="14"/>
        </w:rPr>
        <w:t>igiton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14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C</w:t>
      </w:r>
      <w:r>
        <w:rPr>
          <w:rFonts w:ascii="Arial" w:hAnsi="Arial"/>
          <w:color w:val="231F20"/>
          <w:spacing w:val="-1"/>
          <w:w w:val="110"/>
          <w:sz w:val="14"/>
        </w:rPr>
        <w:t>lim</w:t>
      </w:r>
      <w:r>
        <w:rPr>
          <w:rFonts w:ascii="Arial" w:hAnsi="Arial"/>
          <w:color w:val="231F20"/>
          <w:spacing w:val="-2"/>
          <w:w w:val="110"/>
          <w:sz w:val="14"/>
        </w:rPr>
        <w:t>a</w:t>
      </w:r>
      <w:r>
        <w:rPr>
          <w:rFonts w:ascii="Arial" w:hAnsi="Arial"/>
          <w:color w:val="231F20"/>
          <w:spacing w:val="-1"/>
          <w:w w:val="110"/>
          <w:sz w:val="14"/>
        </w:rPr>
        <w:t>fit</w:t>
      </w:r>
      <w:r>
        <w:rPr>
          <w:rFonts w:ascii="Arial" w:hAnsi="Arial"/>
          <w:color w:val="231F20"/>
          <w:spacing w:val="14"/>
          <w:w w:val="110"/>
          <w:sz w:val="14"/>
        </w:rPr>
        <w:t> </w:t>
      </w:r>
      <w:r>
        <w:rPr>
          <w:rFonts w:ascii="Arial" w:hAnsi="Arial"/>
          <w:color w:val="231F20"/>
          <w:spacing w:val="1"/>
          <w:w w:val="110"/>
          <w:sz w:val="14"/>
        </w:rPr>
        <w:t>1</w:t>
      </w:r>
      <w:r>
        <w:rPr>
          <w:rFonts w:ascii="Arial" w:hAnsi="Arial"/>
          <w:color w:val="231F20"/>
          <w:w w:val="110"/>
          <w:sz w:val="14"/>
        </w:rPr>
        <w:t>0</w:t>
      </w:r>
      <w:r>
        <w:rPr>
          <w:rFonts w:ascii="Arial" w:hAnsi="Arial"/>
          <w:color w:val="231F20"/>
          <w:spacing w:val="14"/>
          <w:w w:val="110"/>
          <w:sz w:val="14"/>
        </w:rPr>
        <w:t> </w:t>
      </w:r>
      <w:r>
        <w:rPr>
          <w:rFonts w:ascii="Arial" w:hAnsi="Arial"/>
          <w:color w:val="231F20"/>
          <w:spacing w:val="-1"/>
          <w:w w:val="110"/>
          <w:sz w:val="14"/>
        </w:rPr>
        <w:t>p</w:t>
      </w:r>
      <w:r>
        <w:rPr>
          <w:rFonts w:ascii="Arial" w:hAnsi="Arial"/>
          <w:color w:val="231F20"/>
          <w:spacing w:val="-2"/>
          <w:w w:val="110"/>
          <w:sz w:val="14"/>
        </w:rPr>
        <w:t>e</w:t>
      </w:r>
      <w:r>
        <w:rPr>
          <w:rFonts w:ascii="Arial" w:hAnsi="Arial"/>
          <w:color w:val="231F20"/>
          <w:spacing w:val="-1"/>
          <w:w w:val="110"/>
          <w:sz w:val="14"/>
        </w:rPr>
        <w:t>rfor</w:t>
      </w:r>
      <w:r>
        <w:rPr>
          <w:rFonts w:ascii="Arial" w:hAnsi="Arial"/>
          <w:color w:val="231F20"/>
          <w:spacing w:val="-2"/>
          <w:w w:val="110"/>
          <w:sz w:val="14"/>
        </w:rPr>
        <w:t>á</w:t>
      </w:r>
      <w:r>
        <w:rPr>
          <w:rFonts w:ascii="Arial" w:hAnsi="Arial"/>
          <w:color w:val="231F20"/>
          <w:spacing w:val="-1"/>
          <w:w w:val="110"/>
          <w:sz w:val="14"/>
        </w:rPr>
        <w:t>lt</w:t>
      </w:r>
      <w:r>
        <w:rPr>
          <w:rFonts w:ascii="Arial" w:hAnsi="Arial"/>
          <w:color w:val="231F20"/>
          <w:spacing w:val="14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é</w:t>
      </w:r>
      <w:r>
        <w:rPr>
          <w:rFonts w:ascii="Arial" w:hAnsi="Arial"/>
          <w:color w:val="231F20"/>
          <w:spacing w:val="-1"/>
          <w:w w:val="110"/>
          <w:sz w:val="14"/>
        </w:rPr>
        <w:t>p</w:t>
      </w:r>
      <w:r>
        <w:rPr>
          <w:rFonts w:ascii="Arial" w:hAnsi="Arial"/>
          <w:color w:val="231F20"/>
          <w:spacing w:val="-2"/>
          <w:w w:val="110"/>
          <w:sz w:val="14"/>
        </w:rPr>
        <w:t>í</w:t>
      </w:r>
      <w:r>
        <w:rPr>
          <w:rFonts w:ascii="Arial" w:hAnsi="Arial"/>
          <w:color w:val="231F20"/>
          <w:spacing w:val="-1"/>
          <w:w w:val="110"/>
          <w:sz w:val="14"/>
        </w:rPr>
        <w:t>től</w:t>
      </w:r>
      <w:r>
        <w:rPr>
          <w:rFonts w:ascii="Arial" w:hAnsi="Arial"/>
          <w:color w:val="231F20"/>
          <w:spacing w:val="-2"/>
          <w:w w:val="110"/>
          <w:sz w:val="14"/>
        </w:rPr>
        <w:t>e</w:t>
      </w:r>
      <w:r>
        <w:rPr>
          <w:rFonts w:ascii="Arial" w:hAnsi="Arial"/>
          <w:color w:val="231F20"/>
          <w:spacing w:val="-1"/>
          <w:w w:val="110"/>
          <w:sz w:val="14"/>
        </w:rPr>
        <w:t>m</w:t>
      </w:r>
      <w:r>
        <w:rPr>
          <w:rFonts w:ascii="Arial" w:hAnsi="Arial"/>
          <w:color w:val="231F20"/>
          <w:spacing w:val="-2"/>
          <w:w w:val="110"/>
          <w:sz w:val="14"/>
        </w:rPr>
        <w:t>e</w:t>
      </w:r>
      <w:r>
        <w:rPr>
          <w:rFonts w:ascii="Arial" w:hAnsi="Arial"/>
          <w:color w:val="231F20"/>
          <w:spacing w:val="-1"/>
          <w:w w:val="110"/>
          <w:sz w:val="14"/>
        </w:rPr>
        <w:t>z</w:t>
      </w:r>
      <w:r>
        <w:rPr>
          <w:rFonts w:ascii="Arial" w:hAnsi="Arial"/>
          <w:sz w:val="14"/>
        </w:rPr>
      </w:r>
    </w:p>
    <w:p>
      <w:pPr>
        <w:numPr>
          <w:ilvl w:val="0"/>
          <w:numId w:val="7"/>
        </w:numPr>
        <w:tabs>
          <w:tab w:pos="342" w:val="left" w:leader="none"/>
        </w:tabs>
        <w:spacing w:before="63"/>
        <w:ind w:left="341" w:right="0" w:hanging="227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 w:hAnsi="Arial"/>
          <w:color w:val="231F20"/>
          <w:spacing w:val="-2"/>
          <w:w w:val="115"/>
          <w:sz w:val="14"/>
        </w:rPr>
        <w:t>C</w:t>
      </w:r>
      <w:r>
        <w:rPr>
          <w:rFonts w:ascii="Arial" w:hAnsi="Arial"/>
          <w:color w:val="231F20"/>
          <w:spacing w:val="-1"/>
          <w:w w:val="115"/>
          <w:sz w:val="14"/>
        </w:rPr>
        <w:t>lim</w:t>
      </w:r>
      <w:r>
        <w:rPr>
          <w:rFonts w:ascii="Arial" w:hAnsi="Arial"/>
          <w:color w:val="231F20"/>
          <w:spacing w:val="-2"/>
          <w:w w:val="115"/>
          <w:sz w:val="14"/>
        </w:rPr>
        <w:t>a</w:t>
      </w:r>
      <w:r>
        <w:rPr>
          <w:rFonts w:ascii="Arial" w:hAnsi="Arial"/>
          <w:color w:val="231F20"/>
          <w:spacing w:val="-1"/>
          <w:w w:val="115"/>
          <w:sz w:val="14"/>
        </w:rPr>
        <w:t>fit</w:t>
      </w:r>
      <w:r>
        <w:rPr>
          <w:rFonts w:ascii="Arial" w:hAnsi="Arial"/>
          <w:color w:val="231F20"/>
          <w:spacing w:val="-20"/>
          <w:w w:val="115"/>
          <w:sz w:val="14"/>
        </w:rPr>
        <w:t> </w:t>
      </w:r>
      <w:r>
        <w:rPr>
          <w:rFonts w:ascii="Arial" w:hAnsi="Arial"/>
          <w:color w:val="231F20"/>
          <w:spacing w:val="1"/>
          <w:w w:val="115"/>
          <w:sz w:val="14"/>
        </w:rPr>
        <w:t>1</w:t>
      </w:r>
      <w:r>
        <w:rPr>
          <w:rFonts w:ascii="Arial" w:hAnsi="Arial"/>
          <w:color w:val="231F20"/>
          <w:w w:val="115"/>
          <w:sz w:val="14"/>
        </w:rPr>
        <w:t>0</w:t>
      </w:r>
      <w:r>
        <w:rPr>
          <w:rFonts w:ascii="Arial" w:hAnsi="Arial"/>
          <w:color w:val="231F20"/>
          <w:spacing w:val="-20"/>
          <w:w w:val="115"/>
          <w:sz w:val="14"/>
        </w:rPr>
        <w:t> </w:t>
      </w:r>
      <w:r>
        <w:rPr>
          <w:rFonts w:ascii="Arial" w:hAnsi="Arial"/>
          <w:color w:val="231F20"/>
          <w:spacing w:val="-2"/>
          <w:w w:val="115"/>
          <w:sz w:val="14"/>
        </w:rPr>
        <w:t>é</w:t>
      </w:r>
      <w:r>
        <w:rPr>
          <w:rFonts w:ascii="Arial" w:hAnsi="Arial"/>
          <w:color w:val="231F20"/>
          <w:spacing w:val="-1"/>
          <w:w w:val="115"/>
          <w:sz w:val="14"/>
        </w:rPr>
        <w:t>p</w:t>
      </w:r>
      <w:r>
        <w:rPr>
          <w:rFonts w:ascii="Arial" w:hAnsi="Arial"/>
          <w:color w:val="231F20"/>
          <w:spacing w:val="-2"/>
          <w:w w:val="115"/>
          <w:sz w:val="14"/>
        </w:rPr>
        <w:t>í</w:t>
      </w:r>
      <w:r>
        <w:rPr>
          <w:rFonts w:ascii="Arial" w:hAnsi="Arial"/>
          <w:color w:val="231F20"/>
          <w:spacing w:val="-1"/>
          <w:w w:val="115"/>
          <w:sz w:val="14"/>
        </w:rPr>
        <w:t>től</w:t>
      </w:r>
      <w:r>
        <w:rPr>
          <w:rFonts w:ascii="Arial" w:hAnsi="Arial"/>
          <w:color w:val="231F20"/>
          <w:spacing w:val="-2"/>
          <w:w w:val="115"/>
          <w:sz w:val="14"/>
        </w:rPr>
        <w:t>e</w:t>
      </w:r>
      <w:r>
        <w:rPr>
          <w:rFonts w:ascii="Arial" w:hAnsi="Arial"/>
          <w:color w:val="231F20"/>
          <w:spacing w:val="-1"/>
          <w:w w:val="115"/>
          <w:sz w:val="14"/>
        </w:rPr>
        <w:t>m</w:t>
      </w:r>
      <w:r>
        <w:rPr>
          <w:rFonts w:ascii="Arial" w:hAnsi="Arial"/>
          <w:color w:val="231F20"/>
          <w:spacing w:val="-2"/>
          <w:w w:val="115"/>
          <w:sz w:val="14"/>
        </w:rPr>
        <w:t>ez</w:t>
      </w:r>
      <w:r>
        <w:rPr>
          <w:rFonts w:ascii="Arial" w:hAnsi="Arial"/>
          <w:color w:val="231F20"/>
          <w:spacing w:val="-1"/>
          <w:w w:val="115"/>
          <w:sz w:val="14"/>
        </w:rPr>
        <w:t>ből</w:t>
      </w:r>
      <w:r>
        <w:rPr>
          <w:rFonts w:ascii="Arial" w:hAnsi="Arial"/>
          <w:color w:val="231F20"/>
          <w:spacing w:val="-20"/>
          <w:w w:val="115"/>
          <w:sz w:val="14"/>
        </w:rPr>
        <w:t> </w:t>
      </w:r>
      <w:r>
        <w:rPr>
          <w:rFonts w:ascii="Arial" w:hAnsi="Arial"/>
          <w:color w:val="231F20"/>
          <w:spacing w:val="-3"/>
          <w:w w:val="115"/>
          <w:sz w:val="14"/>
        </w:rPr>
        <w:t>készü</w:t>
      </w:r>
      <w:r>
        <w:rPr>
          <w:rFonts w:ascii="Arial" w:hAnsi="Arial"/>
          <w:color w:val="231F20"/>
          <w:spacing w:val="-2"/>
          <w:w w:val="115"/>
          <w:sz w:val="14"/>
        </w:rPr>
        <w:t>lt</w:t>
      </w:r>
      <w:r>
        <w:rPr>
          <w:rFonts w:ascii="Arial" w:hAnsi="Arial"/>
          <w:color w:val="231F20"/>
          <w:spacing w:val="-19"/>
          <w:w w:val="115"/>
          <w:sz w:val="14"/>
        </w:rPr>
        <w:t> </w:t>
      </w:r>
      <w:r>
        <w:rPr>
          <w:rFonts w:ascii="Arial" w:hAnsi="Arial"/>
          <w:color w:val="231F20"/>
          <w:spacing w:val="-1"/>
          <w:w w:val="115"/>
          <w:sz w:val="14"/>
        </w:rPr>
        <w:t>fr</w:t>
      </w:r>
      <w:r>
        <w:rPr>
          <w:rFonts w:ascii="Arial" w:hAnsi="Arial"/>
          <w:color w:val="231F20"/>
          <w:spacing w:val="-2"/>
          <w:w w:val="115"/>
          <w:sz w:val="14"/>
        </w:rPr>
        <w:t>íz</w:t>
      </w:r>
      <w:r>
        <w:rPr>
          <w:rFonts w:ascii="Arial" w:hAnsi="Arial"/>
          <w:sz w:val="14"/>
        </w:rPr>
      </w:r>
    </w:p>
    <w:p>
      <w:pPr>
        <w:numPr>
          <w:ilvl w:val="0"/>
          <w:numId w:val="7"/>
        </w:numPr>
        <w:tabs>
          <w:tab w:pos="342" w:val="left" w:leader="none"/>
        </w:tabs>
        <w:spacing w:before="63"/>
        <w:ind w:left="341" w:right="0" w:hanging="227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/>
          <w:color w:val="231F20"/>
          <w:w w:val="115"/>
          <w:sz w:val="14"/>
        </w:rPr>
        <w:t>R-CD</w:t>
      </w:r>
      <w:r>
        <w:rPr>
          <w:rFonts w:ascii="Arial"/>
          <w:color w:val="231F20"/>
          <w:spacing w:val="-10"/>
          <w:w w:val="115"/>
          <w:sz w:val="14"/>
        </w:rPr>
        <w:t> </w:t>
      </w:r>
      <w:r>
        <w:rPr>
          <w:rFonts w:ascii="Arial"/>
          <w:color w:val="231F20"/>
          <w:spacing w:val="-5"/>
          <w:w w:val="115"/>
          <w:sz w:val="14"/>
        </w:rPr>
        <w:t>27</w:t>
      </w:r>
      <w:r>
        <w:rPr>
          <w:rFonts w:ascii="Arial"/>
          <w:color w:val="231F20"/>
          <w:spacing w:val="-3"/>
          <w:w w:val="115"/>
          <w:sz w:val="14"/>
        </w:rPr>
        <w:t>/</w:t>
      </w:r>
      <w:r>
        <w:rPr>
          <w:rFonts w:ascii="Arial"/>
          <w:color w:val="231F20"/>
          <w:spacing w:val="-4"/>
          <w:w w:val="115"/>
          <w:sz w:val="14"/>
        </w:rPr>
        <w:t>60</w:t>
      </w:r>
      <w:r>
        <w:rPr>
          <w:rFonts w:ascii="Arial"/>
          <w:color w:val="231F20"/>
          <w:spacing w:val="-9"/>
          <w:w w:val="115"/>
          <w:sz w:val="14"/>
        </w:rPr>
        <w:t> </w:t>
      </w:r>
      <w:r>
        <w:rPr>
          <w:rFonts w:ascii="Arial"/>
          <w:color w:val="231F20"/>
          <w:spacing w:val="-2"/>
          <w:w w:val="115"/>
          <w:sz w:val="14"/>
        </w:rPr>
        <w:t>R</w:t>
      </w:r>
      <w:r>
        <w:rPr>
          <w:rFonts w:ascii="Arial"/>
          <w:color w:val="231F20"/>
          <w:spacing w:val="-1"/>
          <w:w w:val="115"/>
          <w:sz w:val="14"/>
        </w:rPr>
        <w:t>igiprofil</w:t>
      </w:r>
      <w:r>
        <w:rPr>
          <w:rFonts w:ascii="Arial"/>
          <w:sz w:val="14"/>
        </w:rPr>
      </w:r>
    </w:p>
    <w:p>
      <w:pPr>
        <w:numPr>
          <w:ilvl w:val="0"/>
          <w:numId w:val="7"/>
        </w:numPr>
        <w:tabs>
          <w:tab w:pos="342" w:val="left" w:leader="none"/>
        </w:tabs>
        <w:spacing w:before="63"/>
        <w:ind w:left="341" w:right="0" w:hanging="227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/>
          <w:color w:val="231F20"/>
          <w:w w:val="115"/>
          <w:sz w:val="14"/>
        </w:rPr>
        <w:t>R-UD</w:t>
      </w:r>
      <w:r>
        <w:rPr>
          <w:rFonts w:ascii="Arial"/>
          <w:color w:val="231F20"/>
          <w:spacing w:val="-18"/>
          <w:w w:val="115"/>
          <w:sz w:val="14"/>
        </w:rPr>
        <w:t> </w:t>
      </w:r>
      <w:r>
        <w:rPr>
          <w:rFonts w:ascii="Arial"/>
          <w:color w:val="231F20"/>
          <w:w w:val="115"/>
          <w:sz w:val="14"/>
        </w:rPr>
        <w:t>30</w:t>
      </w:r>
      <w:r>
        <w:rPr>
          <w:rFonts w:ascii="Arial"/>
          <w:color w:val="231F20"/>
          <w:spacing w:val="-17"/>
          <w:w w:val="115"/>
          <w:sz w:val="14"/>
        </w:rPr>
        <w:t> </w:t>
      </w:r>
      <w:r>
        <w:rPr>
          <w:rFonts w:ascii="Arial"/>
          <w:color w:val="231F20"/>
          <w:spacing w:val="-2"/>
          <w:w w:val="115"/>
          <w:sz w:val="14"/>
        </w:rPr>
        <w:t>R</w:t>
      </w:r>
      <w:r>
        <w:rPr>
          <w:rFonts w:ascii="Arial"/>
          <w:color w:val="231F20"/>
          <w:spacing w:val="-1"/>
          <w:w w:val="115"/>
          <w:sz w:val="14"/>
        </w:rPr>
        <w:t>igiprofil</w:t>
      </w:r>
      <w:r>
        <w:rPr>
          <w:rFonts w:ascii="Arial"/>
          <w:sz w:val="14"/>
        </w:rPr>
      </w:r>
    </w:p>
    <w:p>
      <w:pPr>
        <w:numPr>
          <w:ilvl w:val="0"/>
          <w:numId w:val="7"/>
        </w:numPr>
        <w:tabs>
          <w:tab w:pos="342" w:val="left" w:leader="none"/>
        </w:tabs>
        <w:spacing w:before="63"/>
        <w:ind w:left="341" w:right="0" w:hanging="227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 w:hAnsi="Arial"/>
          <w:color w:val="231F20"/>
          <w:spacing w:val="-3"/>
          <w:w w:val="110"/>
          <w:sz w:val="14"/>
        </w:rPr>
        <w:t>S</w:t>
      </w:r>
      <w:r>
        <w:rPr>
          <w:rFonts w:ascii="Arial" w:hAnsi="Arial"/>
          <w:color w:val="231F20"/>
          <w:spacing w:val="-2"/>
          <w:w w:val="110"/>
          <w:sz w:val="14"/>
        </w:rPr>
        <w:t>zig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t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lő</w:t>
      </w:r>
      <w:r>
        <w:rPr>
          <w:rFonts w:ascii="Arial" w:hAnsi="Arial"/>
          <w:color w:val="231F20"/>
          <w:spacing w:val="1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s</w:t>
      </w:r>
      <w:r>
        <w:rPr>
          <w:rFonts w:ascii="Arial" w:hAnsi="Arial"/>
          <w:color w:val="231F20"/>
          <w:spacing w:val="-1"/>
          <w:w w:val="110"/>
          <w:sz w:val="14"/>
        </w:rPr>
        <w:t>ziv</w:t>
      </w:r>
      <w:r>
        <w:rPr>
          <w:rFonts w:ascii="Arial" w:hAnsi="Arial"/>
          <w:color w:val="231F20"/>
          <w:spacing w:val="-2"/>
          <w:w w:val="110"/>
          <w:sz w:val="14"/>
        </w:rPr>
        <w:t>a</w:t>
      </w:r>
      <w:r>
        <w:rPr>
          <w:rFonts w:ascii="Arial" w:hAnsi="Arial"/>
          <w:color w:val="231F20"/>
          <w:spacing w:val="-1"/>
          <w:w w:val="110"/>
          <w:sz w:val="14"/>
        </w:rPr>
        <w:t>c</w:t>
      </w:r>
      <w:r>
        <w:rPr>
          <w:rFonts w:ascii="Arial" w:hAnsi="Arial"/>
          <w:color w:val="231F20"/>
          <w:spacing w:val="-2"/>
          <w:w w:val="110"/>
          <w:sz w:val="14"/>
        </w:rPr>
        <w:t>s</w:t>
      </w:r>
      <w:r>
        <w:rPr>
          <w:rFonts w:ascii="Arial" w:hAnsi="Arial"/>
          <w:color w:val="231F20"/>
          <w:spacing w:val="-1"/>
          <w:w w:val="110"/>
          <w:sz w:val="14"/>
        </w:rPr>
        <w:t>c</w:t>
      </w:r>
      <w:r>
        <w:rPr>
          <w:rFonts w:ascii="Arial" w:hAnsi="Arial"/>
          <w:color w:val="231F20"/>
          <w:spacing w:val="-2"/>
          <w:w w:val="110"/>
          <w:sz w:val="14"/>
        </w:rPr>
        <w:t>sí</w:t>
      </w:r>
      <w:r>
        <w:rPr>
          <w:rFonts w:ascii="Arial" w:hAnsi="Arial"/>
          <w:color w:val="231F20"/>
          <w:spacing w:val="-1"/>
          <w:w w:val="110"/>
          <w:sz w:val="14"/>
        </w:rPr>
        <w:t>k</w:t>
      </w:r>
      <w:r>
        <w:rPr>
          <w:rFonts w:ascii="Arial" w:hAnsi="Arial"/>
          <w:color w:val="231F20"/>
          <w:spacing w:val="1"/>
          <w:w w:val="110"/>
          <w:sz w:val="14"/>
        </w:rPr>
        <w:t> </w:t>
      </w:r>
      <w:r>
        <w:rPr>
          <w:rFonts w:ascii="Arial" w:hAnsi="Arial"/>
          <w:color w:val="231F20"/>
          <w:w w:val="110"/>
          <w:sz w:val="14"/>
        </w:rPr>
        <w:t>30</w:t>
      </w:r>
      <w:r>
        <w:rPr>
          <w:rFonts w:ascii="Arial" w:hAnsi="Arial"/>
          <w:color w:val="231F20"/>
          <w:spacing w:val="1"/>
          <w:w w:val="110"/>
          <w:sz w:val="14"/>
        </w:rPr>
        <w:t> </w:t>
      </w:r>
      <w:r>
        <w:rPr>
          <w:rFonts w:ascii="Arial" w:hAnsi="Arial"/>
          <w:color w:val="231F20"/>
          <w:w w:val="110"/>
          <w:sz w:val="14"/>
        </w:rPr>
        <w:t>mm</w:t>
      </w:r>
      <w:r>
        <w:rPr>
          <w:rFonts w:ascii="Arial" w:hAnsi="Arial"/>
          <w:sz w:val="14"/>
        </w:rPr>
      </w:r>
    </w:p>
    <w:p>
      <w:pPr>
        <w:numPr>
          <w:ilvl w:val="0"/>
          <w:numId w:val="7"/>
        </w:numPr>
        <w:tabs>
          <w:tab w:pos="342" w:val="left" w:leader="none"/>
        </w:tabs>
        <w:spacing w:before="63"/>
        <w:ind w:left="341" w:right="0" w:hanging="227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 w:hAnsi="Arial"/>
          <w:color w:val="231F20"/>
          <w:spacing w:val="-2"/>
          <w:w w:val="115"/>
          <w:sz w:val="14"/>
        </w:rPr>
        <w:t>F</w:t>
      </w:r>
      <w:r>
        <w:rPr>
          <w:rFonts w:ascii="Arial" w:hAnsi="Arial"/>
          <w:color w:val="231F20"/>
          <w:spacing w:val="-1"/>
          <w:w w:val="115"/>
          <w:sz w:val="14"/>
        </w:rPr>
        <w:t>öd</w:t>
      </w:r>
      <w:r>
        <w:rPr>
          <w:rFonts w:ascii="Arial" w:hAnsi="Arial"/>
          <w:color w:val="231F20"/>
          <w:spacing w:val="-2"/>
          <w:w w:val="115"/>
          <w:sz w:val="14"/>
        </w:rPr>
        <w:t>é</w:t>
      </w:r>
      <w:r>
        <w:rPr>
          <w:rFonts w:ascii="Arial" w:hAnsi="Arial"/>
          <w:color w:val="231F20"/>
          <w:spacing w:val="-1"/>
          <w:w w:val="115"/>
          <w:sz w:val="14"/>
        </w:rPr>
        <w:t>m</w:t>
      </w:r>
      <w:r>
        <w:rPr>
          <w:rFonts w:ascii="Arial" w:hAnsi="Arial"/>
          <w:color w:val="231F20"/>
          <w:spacing w:val="-2"/>
          <w:w w:val="115"/>
          <w:sz w:val="14"/>
        </w:rPr>
        <w:t>ne</w:t>
      </w:r>
      <w:r>
        <w:rPr>
          <w:rFonts w:ascii="Arial" w:hAnsi="Arial"/>
          <w:color w:val="231F20"/>
          <w:spacing w:val="-1"/>
          <w:w w:val="115"/>
          <w:sz w:val="14"/>
        </w:rPr>
        <w:t>k</w:t>
      </w:r>
      <w:r>
        <w:rPr>
          <w:rFonts w:ascii="Arial" w:hAnsi="Arial"/>
          <w:color w:val="231F20"/>
          <w:spacing w:val="-16"/>
          <w:w w:val="115"/>
          <w:sz w:val="14"/>
        </w:rPr>
        <w:t> </w:t>
      </w:r>
      <w:r>
        <w:rPr>
          <w:rFonts w:ascii="Arial" w:hAnsi="Arial"/>
          <w:color w:val="231F20"/>
          <w:spacing w:val="-1"/>
          <w:w w:val="115"/>
          <w:sz w:val="14"/>
        </w:rPr>
        <w:t>m</w:t>
      </w:r>
      <w:r>
        <w:rPr>
          <w:rFonts w:ascii="Arial" w:hAnsi="Arial"/>
          <w:color w:val="231F20"/>
          <w:spacing w:val="-2"/>
          <w:w w:val="115"/>
          <w:sz w:val="14"/>
        </w:rPr>
        <w:t>e</w:t>
      </w:r>
      <w:r>
        <w:rPr>
          <w:rFonts w:ascii="Arial" w:hAnsi="Arial"/>
          <w:color w:val="231F20"/>
          <w:spacing w:val="-1"/>
          <w:w w:val="115"/>
          <w:sz w:val="14"/>
        </w:rPr>
        <w:t>gf</w:t>
      </w:r>
      <w:r>
        <w:rPr>
          <w:rFonts w:ascii="Arial" w:hAnsi="Arial"/>
          <w:color w:val="231F20"/>
          <w:spacing w:val="-2"/>
          <w:w w:val="115"/>
          <w:sz w:val="14"/>
        </w:rPr>
        <w:t>e</w:t>
      </w:r>
      <w:r>
        <w:rPr>
          <w:rFonts w:ascii="Arial" w:hAnsi="Arial"/>
          <w:color w:val="231F20"/>
          <w:spacing w:val="-1"/>
          <w:w w:val="115"/>
          <w:sz w:val="14"/>
        </w:rPr>
        <w:t>l</w:t>
      </w:r>
      <w:r>
        <w:rPr>
          <w:rFonts w:ascii="Arial" w:hAnsi="Arial"/>
          <w:color w:val="231F20"/>
          <w:spacing w:val="-2"/>
          <w:w w:val="115"/>
          <w:sz w:val="14"/>
        </w:rPr>
        <w:t>e</w:t>
      </w:r>
      <w:r>
        <w:rPr>
          <w:rFonts w:ascii="Arial" w:hAnsi="Arial"/>
          <w:color w:val="231F20"/>
          <w:spacing w:val="-1"/>
          <w:w w:val="115"/>
          <w:sz w:val="14"/>
        </w:rPr>
        <w:t>lő</w:t>
      </w:r>
      <w:r>
        <w:rPr>
          <w:rFonts w:ascii="Arial" w:hAnsi="Arial"/>
          <w:color w:val="231F20"/>
          <w:spacing w:val="-16"/>
          <w:w w:val="115"/>
          <w:sz w:val="14"/>
        </w:rPr>
        <w:t> </w:t>
      </w:r>
      <w:r>
        <w:rPr>
          <w:rFonts w:ascii="Arial" w:hAnsi="Arial"/>
          <w:color w:val="231F20"/>
          <w:spacing w:val="-1"/>
          <w:w w:val="115"/>
          <w:sz w:val="14"/>
        </w:rPr>
        <w:t>rög</w:t>
      </w:r>
      <w:r>
        <w:rPr>
          <w:rFonts w:ascii="Arial" w:hAnsi="Arial"/>
          <w:color w:val="231F20"/>
          <w:spacing w:val="-2"/>
          <w:w w:val="115"/>
          <w:sz w:val="14"/>
        </w:rPr>
        <w:t>zí</w:t>
      </w:r>
      <w:r>
        <w:rPr>
          <w:rFonts w:ascii="Arial" w:hAnsi="Arial"/>
          <w:color w:val="231F20"/>
          <w:spacing w:val="-1"/>
          <w:w w:val="115"/>
          <w:sz w:val="14"/>
        </w:rPr>
        <w:t>tő</w:t>
      </w:r>
      <w:r>
        <w:rPr>
          <w:rFonts w:ascii="Arial" w:hAnsi="Arial"/>
          <w:color w:val="231F20"/>
          <w:spacing w:val="-2"/>
          <w:w w:val="115"/>
          <w:sz w:val="14"/>
        </w:rPr>
        <w:t>e</w:t>
      </w:r>
      <w:r>
        <w:rPr>
          <w:rFonts w:ascii="Arial" w:hAnsi="Arial"/>
          <w:color w:val="231F20"/>
          <w:spacing w:val="-1"/>
          <w:w w:val="115"/>
          <w:sz w:val="14"/>
        </w:rPr>
        <w:t>l</w:t>
      </w:r>
      <w:r>
        <w:rPr>
          <w:rFonts w:ascii="Arial" w:hAnsi="Arial"/>
          <w:color w:val="231F20"/>
          <w:spacing w:val="-2"/>
          <w:w w:val="115"/>
          <w:sz w:val="14"/>
        </w:rPr>
        <w:t>e</w:t>
      </w:r>
      <w:r>
        <w:rPr>
          <w:rFonts w:ascii="Arial" w:hAnsi="Arial"/>
          <w:color w:val="231F20"/>
          <w:spacing w:val="-1"/>
          <w:w w:val="115"/>
          <w:sz w:val="14"/>
        </w:rPr>
        <w:t>m</w:t>
      </w:r>
      <w:r>
        <w:rPr>
          <w:rFonts w:ascii="Arial" w:hAnsi="Arial"/>
          <w:color w:val="231F20"/>
          <w:spacing w:val="-15"/>
          <w:w w:val="115"/>
          <w:sz w:val="14"/>
        </w:rPr>
        <w:t> </w:t>
      </w:r>
      <w:r>
        <w:rPr>
          <w:rFonts w:ascii="Arial" w:hAnsi="Arial"/>
          <w:color w:val="231F20"/>
          <w:w w:val="115"/>
          <w:sz w:val="14"/>
        </w:rPr>
        <w:t>(pl.</w:t>
      </w:r>
      <w:r>
        <w:rPr>
          <w:rFonts w:ascii="Arial" w:hAnsi="Arial"/>
          <w:color w:val="231F20"/>
          <w:spacing w:val="-16"/>
          <w:w w:val="115"/>
          <w:sz w:val="14"/>
        </w:rPr>
        <w:t> </w:t>
      </w:r>
      <w:r>
        <w:rPr>
          <w:rFonts w:ascii="Arial" w:hAnsi="Arial"/>
          <w:color w:val="231F20"/>
          <w:spacing w:val="1"/>
          <w:w w:val="115"/>
          <w:sz w:val="14"/>
        </w:rPr>
        <w:t>UDN</w:t>
      </w:r>
      <w:r>
        <w:rPr>
          <w:rFonts w:ascii="Arial" w:hAnsi="Arial"/>
          <w:color w:val="231F20"/>
          <w:spacing w:val="-15"/>
          <w:w w:val="115"/>
          <w:sz w:val="14"/>
        </w:rPr>
        <w:t> </w:t>
      </w:r>
      <w:r>
        <w:rPr>
          <w:rFonts w:ascii="Arial" w:hAnsi="Arial"/>
          <w:color w:val="231F20"/>
          <w:w w:val="115"/>
          <w:sz w:val="14"/>
        </w:rPr>
        <w:t>6</w:t>
      </w:r>
      <w:r>
        <w:rPr>
          <w:rFonts w:ascii="Arial" w:hAnsi="Arial"/>
          <w:color w:val="231F20"/>
          <w:spacing w:val="-16"/>
          <w:w w:val="115"/>
          <w:sz w:val="14"/>
        </w:rPr>
        <w:t> </w:t>
      </w:r>
      <w:r>
        <w:rPr>
          <w:rFonts w:ascii="Arial" w:hAnsi="Arial"/>
          <w:color w:val="231F20"/>
          <w:w w:val="115"/>
          <w:sz w:val="14"/>
        </w:rPr>
        <w:t>x</w:t>
      </w:r>
      <w:r>
        <w:rPr>
          <w:rFonts w:ascii="Arial" w:hAnsi="Arial"/>
          <w:color w:val="231F20"/>
          <w:spacing w:val="-16"/>
          <w:w w:val="115"/>
          <w:sz w:val="14"/>
        </w:rPr>
        <w:t> </w:t>
      </w:r>
      <w:r>
        <w:rPr>
          <w:rFonts w:ascii="Arial" w:hAnsi="Arial"/>
          <w:color w:val="231F20"/>
          <w:w w:val="115"/>
          <w:sz w:val="14"/>
        </w:rPr>
        <w:t>35</w:t>
      </w:r>
      <w:r>
        <w:rPr>
          <w:rFonts w:ascii="Arial" w:hAnsi="Arial"/>
          <w:color w:val="231F20"/>
          <w:spacing w:val="-15"/>
          <w:w w:val="115"/>
          <w:sz w:val="14"/>
        </w:rPr>
        <w:t> </w:t>
      </w:r>
      <w:r>
        <w:rPr>
          <w:rFonts w:ascii="Arial" w:hAnsi="Arial"/>
          <w:color w:val="231F20"/>
          <w:spacing w:val="-3"/>
          <w:w w:val="115"/>
          <w:sz w:val="14"/>
        </w:rPr>
        <w:t>mm)</w:t>
      </w:r>
      <w:r>
        <w:rPr>
          <w:rFonts w:ascii="Arial" w:hAnsi="Arial"/>
          <w:sz w:val="14"/>
        </w:rPr>
      </w:r>
    </w:p>
    <w:p>
      <w:pPr>
        <w:numPr>
          <w:ilvl w:val="0"/>
          <w:numId w:val="7"/>
        </w:numPr>
        <w:tabs>
          <w:tab w:pos="342" w:val="left" w:leader="none"/>
        </w:tabs>
        <w:spacing w:before="63"/>
        <w:ind w:left="341" w:right="0" w:hanging="227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 w:hAnsi="Arial"/>
          <w:color w:val="231F20"/>
          <w:spacing w:val="-2"/>
          <w:w w:val="110"/>
          <w:sz w:val="14"/>
        </w:rPr>
        <w:t>Csa</w:t>
      </w:r>
      <w:r>
        <w:rPr>
          <w:rFonts w:ascii="Arial" w:hAnsi="Arial"/>
          <w:color w:val="231F20"/>
          <w:spacing w:val="-1"/>
          <w:w w:val="110"/>
          <w:sz w:val="14"/>
        </w:rPr>
        <w:t>v</w:t>
      </w:r>
      <w:r>
        <w:rPr>
          <w:rFonts w:ascii="Arial" w:hAnsi="Arial"/>
          <w:color w:val="231F20"/>
          <w:spacing w:val="-2"/>
          <w:w w:val="110"/>
          <w:sz w:val="14"/>
        </w:rPr>
        <w:t>a</w:t>
      </w:r>
      <w:r>
        <w:rPr>
          <w:rFonts w:ascii="Arial" w:hAnsi="Arial"/>
          <w:color w:val="231F20"/>
          <w:spacing w:val="-1"/>
          <w:w w:val="110"/>
          <w:sz w:val="14"/>
        </w:rPr>
        <w:t>r</w:t>
      </w:r>
      <w:r>
        <w:rPr>
          <w:rFonts w:ascii="Arial" w:hAnsi="Arial"/>
          <w:color w:val="231F20"/>
          <w:spacing w:val="12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a</w:t>
      </w:r>
      <w:r>
        <w:rPr>
          <w:rFonts w:ascii="Arial" w:hAnsi="Arial"/>
          <w:color w:val="231F20"/>
          <w:spacing w:val="-1"/>
          <w:w w:val="110"/>
          <w:sz w:val="14"/>
        </w:rPr>
        <w:t>z</w:t>
      </w:r>
      <w:r>
        <w:rPr>
          <w:rFonts w:ascii="Arial" w:hAnsi="Arial"/>
          <w:color w:val="231F20"/>
          <w:spacing w:val="12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é</w:t>
      </w:r>
      <w:r>
        <w:rPr>
          <w:rFonts w:ascii="Arial" w:hAnsi="Arial"/>
          <w:color w:val="231F20"/>
          <w:spacing w:val="-1"/>
          <w:w w:val="110"/>
          <w:sz w:val="14"/>
        </w:rPr>
        <w:t>p</w:t>
      </w:r>
      <w:r>
        <w:rPr>
          <w:rFonts w:ascii="Arial" w:hAnsi="Arial"/>
          <w:color w:val="231F20"/>
          <w:spacing w:val="-2"/>
          <w:w w:val="110"/>
          <w:sz w:val="14"/>
        </w:rPr>
        <w:t>í</w:t>
      </w:r>
      <w:r>
        <w:rPr>
          <w:rFonts w:ascii="Arial" w:hAnsi="Arial"/>
          <w:color w:val="231F20"/>
          <w:spacing w:val="-1"/>
          <w:w w:val="110"/>
          <w:sz w:val="14"/>
        </w:rPr>
        <w:t>től</w:t>
      </w:r>
      <w:r>
        <w:rPr>
          <w:rFonts w:ascii="Arial" w:hAnsi="Arial"/>
          <w:color w:val="231F20"/>
          <w:spacing w:val="-2"/>
          <w:w w:val="110"/>
          <w:sz w:val="14"/>
        </w:rPr>
        <w:t>e</w:t>
      </w:r>
      <w:r>
        <w:rPr>
          <w:rFonts w:ascii="Arial" w:hAnsi="Arial"/>
          <w:color w:val="231F20"/>
          <w:spacing w:val="-1"/>
          <w:w w:val="110"/>
          <w:sz w:val="14"/>
        </w:rPr>
        <w:t>m</w:t>
      </w:r>
      <w:r>
        <w:rPr>
          <w:rFonts w:ascii="Arial" w:hAnsi="Arial"/>
          <w:color w:val="231F20"/>
          <w:spacing w:val="-2"/>
          <w:w w:val="110"/>
          <w:sz w:val="14"/>
        </w:rPr>
        <w:t>e</w:t>
      </w:r>
      <w:r>
        <w:rPr>
          <w:rFonts w:ascii="Arial" w:hAnsi="Arial"/>
          <w:color w:val="231F20"/>
          <w:spacing w:val="-1"/>
          <w:w w:val="110"/>
          <w:sz w:val="14"/>
        </w:rPr>
        <w:t>z</w:t>
      </w:r>
      <w:r>
        <w:rPr>
          <w:rFonts w:ascii="Arial" w:hAnsi="Arial"/>
          <w:color w:val="231F20"/>
          <w:spacing w:val="13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profilhoz</w:t>
      </w:r>
      <w:r>
        <w:rPr>
          <w:rFonts w:ascii="Arial" w:hAnsi="Arial"/>
          <w:color w:val="231F20"/>
          <w:spacing w:val="12"/>
          <w:w w:val="110"/>
          <w:sz w:val="14"/>
        </w:rPr>
        <w:t> </w:t>
      </w:r>
      <w:r>
        <w:rPr>
          <w:rFonts w:ascii="Arial" w:hAnsi="Arial"/>
          <w:color w:val="231F20"/>
          <w:spacing w:val="-1"/>
          <w:w w:val="110"/>
          <w:sz w:val="14"/>
        </w:rPr>
        <w:t>tört</w:t>
      </w:r>
      <w:r>
        <w:rPr>
          <w:rFonts w:ascii="Arial" w:hAnsi="Arial"/>
          <w:color w:val="231F20"/>
          <w:spacing w:val="-2"/>
          <w:w w:val="110"/>
          <w:sz w:val="14"/>
        </w:rPr>
        <w:t>é</w:t>
      </w:r>
      <w:r>
        <w:rPr>
          <w:rFonts w:ascii="Arial" w:hAnsi="Arial"/>
          <w:color w:val="231F20"/>
          <w:spacing w:val="-1"/>
          <w:w w:val="110"/>
          <w:sz w:val="14"/>
        </w:rPr>
        <w:t>nő</w:t>
      </w:r>
      <w:r>
        <w:rPr>
          <w:rFonts w:ascii="Arial" w:hAnsi="Arial"/>
          <w:color w:val="231F20"/>
          <w:spacing w:val="12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rögz</w:t>
      </w:r>
      <w:r>
        <w:rPr>
          <w:rFonts w:ascii="Arial" w:hAnsi="Arial"/>
          <w:color w:val="231F20"/>
          <w:spacing w:val="-3"/>
          <w:w w:val="110"/>
          <w:sz w:val="14"/>
        </w:rPr>
        <w:t>í</w:t>
      </w:r>
      <w:r>
        <w:rPr>
          <w:rFonts w:ascii="Arial" w:hAnsi="Arial"/>
          <w:color w:val="231F20"/>
          <w:spacing w:val="-2"/>
          <w:w w:val="110"/>
          <w:sz w:val="14"/>
        </w:rPr>
        <w:t>t</w:t>
      </w:r>
      <w:r>
        <w:rPr>
          <w:rFonts w:ascii="Arial" w:hAnsi="Arial"/>
          <w:color w:val="231F20"/>
          <w:spacing w:val="-3"/>
          <w:w w:val="110"/>
          <w:sz w:val="14"/>
        </w:rPr>
        <w:t>ésé</w:t>
      </w:r>
      <w:r>
        <w:rPr>
          <w:rFonts w:ascii="Arial" w:hAnsi="Arial"/>
          <w:color w:val="231F20"/>
          <w:spacing w:val="-2"/>
          <w:w w:val="110"/>
          <w:sz w:val="14"/>
        </w:rPr>
        <w:t>h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z</w:t>
      </w:r>
      <w:r>
        <w:rPr>
          <w:rFonts w:ascii="Arial" w:hAnsi="Arial"/>
          <w:sz w:val="14"/>
        </w:rPr>
      </w:r>
    </w:p>
    <w:p>
      <w:pPr>
        <w:numPr>
          <w:ilvl w:val="1"/>
          <w:numId w:val="7"/>
        </w:numPr>
        <w:tabs>
          <w:tab w:pos="625" w:val="left" w:leader="none"/>
        </w:tabs>
        <w:spacing w:before="63"/>
        <w:ind w:left="625" w:right="0" w:hanging="284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/>
          <w:color w:val="231F20"/>
          <w:spacing w:val="-2"/>
          <w:w w:val="110"/>
          <w:sz w:val="14"/>
        </w:rPr>
        <w:t>C</w:t>
      </w:r>
      <w:r>
        <w:rPr>
          <w:rFonts w:ascii="Arial"/>
          <w:color w:val="231F20"/>
          <w:spacing w:val="-1"/>
          <w:w w:val="110"/>
          <w:sz w:val="14"/>
        </w:rPr>
        <w:t>lim</w:t>
      </w:r>
      <w:r>
        <w:rPr>
          <w:rFonts w:ascii="Arial"/>
          <w:color w:val="231F20"/>
          <w:spacing w:val="-2"/>
          <w:w w:val="110"/>
          <w:sz w:val="14"/>
        </w:rPr>
        <w:t>a</w:t>
      </w:r>
      <w:r>
        <w:rPr>
          <w:rFonts w:ascii="Arial"/>
          <w:color w:val="231F20"/>
          <w:spacing w:val="-7"/>
          <w:w w:val="110"/>
          <w:sz w:val="14"/>
        </w:rPr>
        <w:t> </w:t>
      </w:r>
      <w:r>
        <w:rPr>
          <w:rFonts w:ascii="Arial"/>
          <w:color w:val="231F20"/>
          <w:spacing w:val="-5"/>
          <w:w w:val="110"/>
          <w:sz w:val="14"/>
        </w:rPr>
        <w:t>T</w:t>
      </w:r>
      <w:r>
        <w:rPr>
          <w:rFonts w:ascii="Arial"/>
          <w:color w:val="231F20"/>
          <w:spacing w:val="-4"/>
          <w:w w:val="110"/>
          <w:sz w:val="14"/>
        </w:rPr>
        <w:t>op</w:t>
      </w:r>
      <w:r>
        <w:rPr>
          <w:rFonts w:ascii="Arial"/>
          <w:color w:val="231F20"/>
          <w:spacing w:val="-6"/>
          <w:w w:val="110"/>
          <w:sz w:val="14"/>
        </w:rPr>
        <w:t> </w:t>
      </w:r>
      <w:r>
        <w:rPr>
          <w:rFonts w:ascii="Arial"/>
          <w:color w:val="231F20"/>
          <w:w w:val="110"/>
          <w:sz w:val="14"/>
        </w:rPr>
        <w:t>RF</w:t>
      </w:r>
      <w:r>
        <w:rPr>
          <w:rFonts w:ascii="Arial"/>
          <w:color w:val="231F20"/>
          <w:spacing w:val="-6"/>
          <w:w w:val="110"/>
          <w:sz w:val="14"/>
        </w:rPr>
        <w:t> </w:t>
      </w:r>
      <w:r>
        <w:rPr>
          <w:rFonts w:ascii="Arial"/>
          <w:color w:val="231F20"/>
          <w:spacing w:val="1"/>
          <w:w w:val="110"/>
          <w:sz w:val="14"/>
        </w:rPr>
        <w:t>1</w:t>
      </w:r>
      <w:r>
        <w:rPr>
          <w:rFonts w:ascii="Arial"/>
          <w:color w:val="231F20"/>
          <w:w w:val="110"/>
          <w:sz w:val="14"/>
        </w:rPr>
        <w:t>0</w:t>
      </w:r>
      <w:r>
        <w:rPr>
          <w:rFonts w:ascii="Arial"/>
          <w:color w:val="231F20"/>
          <w:spacing w:val="-6"/>
          <w:w w:val="110"/>
          <w:sz w:val="14"/>
        </w:rPr>
        <w:t> </w:t>
      </w:r>
      <w:r>
        <w:rPr>
          <w:rFonts w:ascii="Arial"/>
          <w:color w:val="231F20"/>
          <w:spacing w:val="-1"/>
          <w:w w:val="110"/>
          <w:sz w:val="14"/>
        </w:rPr>
        <w:t>l</w:t>
      </w:r>
      <w:r>
        <w:rPr>
          <w:rFonts w:ascii="Arial"/>
          <w:color w:val="231F20"/>
          <w:spacing w:val="-2"/>
          <w:w w:val="110"/>
          <w:sz w:val="14"/>
        </w:rPr>
        <w:t>a</w:t>
      </w:r>
      <w:r>
        <w:rPr>
          <w:rFonts w:ascii="Arial"/>
          <w:color w:val="231F20"/>
          <w:spacing w:val="-1"/>
          <w:w w:val="110"/>
          <w:sz w:val="14"/>
        </w:rPr>
        <w:t>phoz</w:t>
      </w:r>
      <w:r>
        <w:rPr>
          <w:rFonts w:ascii="Arial"/>
          <w:color w:val="231F20"/>
          <w:spacing w:val="-2"/>
          <w:w w:val="110"/>
          <w:sz w:val="14"/>
        </w:rPr>
        <w:t>:</w:t>
      </w:r>
      <w:r>
        <w:rPr>
          <w:rFonts w:ascii="Arial"/>
          <w:color w:val="231F20"/>
          <w:spacing w:val="-6"/>
          <w:w w:val="110"/>
          <w:sz w:val="14"/>
        </w:rPr>
        <w:t> </w:t>
      </w:r>
      <w:r>
        <w:rPr>
          <w:rFonts w:ascii="Arial"/>
          <w:color w:val="231F20"/>
          <w:spacing w:val="-2"/>
          <w:w w:val="110"/>
          <w:sz w:val="14"/>
        </w:rPr>
        <w:t>Ha</w:t>
      </w:r>
      <w:r>
        <w:rPr>
          <w:rFonts w:ascii="Arial"/>
          <w:color w:val="231F20"/>
          <w:spacing w:val="-1"/>
          <w:w w:val="110"/>
          <w:sz w:val="14"/>
        </w:rPr>
        <w:t>r</w:t>
      </w:r>
      <w:r>
        <w:rPr>
          <w:rFonts w:ascii="Arial"/>
          <w:color w:val="231F20"/>
          <w:spacing w:val="-2"/>
          <w:w w:val="110"/>
          <w:sz w:val="14"/>
        </w:rPr>
        <w:t>F</w:t>
      </w:r>
      <w:r>
        <w:rPr>
          <w:rFonts w:ascii="Arial"/>
          <w:color w:val="231F20"/>
          <w:spacing w:val="-1"/>
          <w:w w:val="110"/>
          <w:sz w:val="14"/>
        </w:rPr>
        <w:t>ix</w:t>
      </w:r>
      <w:r>
        <w:rPr>
          <w:rFonts w:ascii="Arial"/>
          <w:color w:val="231F20"/>
          <w:spacing w:val="-6"/>
          <w:w w:val="110"/>
          <w:sz w:val="14"/>
        </w:rPr>
        <w:t> </w:t>
      </w:r>
      <w:r>
        <w:rPr>
          <w:rFonts w:ascii="Arial"/>
          <w:color w:val="231F20"/>
          <w:spacing w:val="-1"/>
          <w:w w:val="110"/>
          <w:sz w:val="14"/>
        </w:rPr>
        <w:t>v</w:t>
      </w:r>
      <w:r>
        <w:rPr>
          <w:rFonts w:ascii="Arial"/>
          <w:color w:val="231F20"/>
          <w:spacing w:val="-2"/>
          <w:w w:val="110"/>
          <w:sz w:val="14"/>
        </w:rPr>
        <w:t>a</w:t>
      </w:r>
      <w:r>
        <w:rPr>
          <w:rFonts w:ascii="Arial"/>
          <w:color w:val="231F20"/>
          <w:spacing w:val="-1"/>
          <w:w w:val="110"/>
          <w:sz w:val="14"/>
        </w:rPr>
        <w:t>gy</w:t>
      </w:r>
      <w:r>
        <w:rPr>
          <w:rFonts w:ascii="Arial"/>
          <w:color w:val="231F20"/>
          <w:spacing w:val="-6"/>
          <w:w w:val="110"/>
          <w:sz w:val="14"/>
        </w:rPr>
        <w:t> </w:t>
      </w:r>
      <w:r>
        <w:rPr>
          <w:rFonts w:ascii="Arial"/>
          <w:color w:val="231F20"/>
          <w:spacing w:val="-2"/>
          <w:w w:val="110"/>
          <w:sz w:val="14"/>
        </w:rPr>
        <w:t>Ha</w:t>
      </w:r>
      <w:r>
        <w:rPr>
          <w:rFonts w:ascii="Arial"/>
          <w:color w:val="231F20"/>
          <w:spacing w:val="-1"/>
          <w:w w:val="110"/>
          <w:sz w:val="14"/>
        </w:rPr>
        <w:t>rt</w:t>
      </w:r>
      <w:r>
        <w:rPr>
          <w:rFonts w:ascii="Arial"/>
          <w:color w:val="231F20"/>
          <w:spacing w:val="-2"/>
          <w:w w:val="110"/>
          <w:sz w:val="14"/>
        </w:rPr>
        <w:t>F</w:t>
      </w:r>
      <w:r>
        <w:rPr>
          <w:rFonts w:ascii="Arial"/>
          <w:color w:val="231F20"/>
          <w:spacing w:val="-1"/>
          <w:w w:val="110"/>
          <w:sz w:val="14"/>
        </w:rPr>
        <w:t>ix</w:t>
      </w:r>
      <w:r>
        <w:rPr>
          <w:rFonts w:ascii="Arial"/>
          <w:color w:val="231F20"/>
          <w:spacing w:val="-7"/>
          <w:w w:val="110"/>
          <w:sz w:val="14"/>
        </w:rPr>
        <w:t> </w:t>
      </w:r>
      <w:r>
        <w:rPr>
          <w:rFonts w:ascii="Arial"/>
          <w:color w:val="231F20"/>
          <w:spacing w:val="1"/>
          <w:w w:val="110"/>
          <w:sz w:val="14"/>
        </w:rPr>
        <w:t>HD</w:t>
      </w:r>
      <w:r>
        <w:rPr>
          <w:rFonts w:ascii="Arial"/>
          <w:color w:val="231F20"/>
          <w:spacing w:val="-6"/>
          <w:w w:val="110"/>
          <w:sz w:val="14"/>
        </w:rPr>
        <w:t> </w:t>
      </w:r>
      <w:r>
        <w:rPr>
          <w:rFonts w:ascii="Arial"/>
          <w:color w:val="231F20"/>
          <w:spacing w:val="1"/>
          <w:w w:val="110"/>
          <w:sz w:val="14"/>
        </w:rPr>
        <w:t>3,</w:t>
      </w:r>
      <w:r>
        <w:rPr>
          <w:rFonts w:ascii="Arial"/>
          <w:color w:val="231F20"/>
          <w:w w:val="110"/>
          <w:sz w:val="14"/>
        </w:rPr>
        <w:t>9</w:t>
      </w:r>
      <w:r>
        <w:rPr>
          <w:rFonts w:ascii="Arial"/>
          <w:color w:val="231F20"/>
          <w:spacing w:val="-6"/>
          <w:w w:val="110"/>
          <w:sz w:val="14"/>
        </w:rPr>
        <w:t> </w:t>
      </w:r>
      <w:r>
        <w:rPr>
          <w:rFonts w:ascii="Arial"/>
          <w:color w:val="231F20"/>
          <w:w w:val="110"/>
          <w:sz w:val="14"/>
        </w:rPr>
        <w:t>x</w:t>
      </w:r>
      <w:r>
        <w:rPr>
          <w:rFonts w:ascii="Arial"/>
          <w:color w:val="231F20"/>
          <w:spacing w:val="-6"/>
          <w:w w:val="110"/>
          <w:sz w:val="14"/>
        </w:rPr>
        <w:t> </w:t>
      </w:r>
      <w:r>
        <w:rPr>
          <w:rFonts w:ascii="Arial"/>
          <w:color w:val="231F20"/>
          <w:w w:val="110"/>
          <w:sz w:val="14"/>
        </w:rPr>
        <w:t>25</w:t>
      </w:r>
      <w:r>
        <w:rPr>
          <w:rFonts w:ascii="Arial"/>
          <w:color w:val="231F20"/>
          <w:spacing w:val="-6"/>
          <w:w w:val="110"/>
          <w:sz w:val="14"/>
        </w:rPr>
        <w:t> </w:t>
      </w:r>
      <w:r>
        <w:rPr>
          <w:rFonts w:ascii="Arial"/>
          <w:color w:val="231F20"/>
          <w:w w:val="110"/>
          <w:sz w:val="14"/>
        </w:rPr>
        <w:t>mm</w:t>
      </w:r>
      <w:r>
        <w:rPr>
          <w:rFonts w:ascii="Arial"/>
          <w:sz w:val="14"/>
        </w:rPr>
      </w:r>
    </w:p>
    <w:p>
      <w:pPr>
        <w:numPr>
          <w:ilvl w:val="1"/>
          <w:numId w:val="7"/>
        </w:numPr>
        <w:tabs>
          <w:tab w:pos="634" w:val="left" w:leader="none"/>
        </w:tabs>
        <w:spacing w:before="63"/>
        <w:ind w:left="633" w:right="0" w:hanging="292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 w:hAnsi="Arial"/>
          <w:color w:val="231F20"/>
          <w:spacing w:val="-2"/>
          <w:w w:val="110"/>
          <w:sz w:val="14"/>
        </w:rPr>
        <w:t>C</w:t>
      </w:r>
      <w:r>
        <w:rPr>
          <w:rFonts w:ascii="Arial" w:hAnsi="Arial"/>
          <w:color w:val="231F20"/>
          <w:spacing w:val="-1"/>
          <w:w w:val="110"/>
          <w:sz w:val="14"/>
        </w:rPr>
        <w:t>lim</w:t>
      </w:r>
      <w:r>
        <w:rPr>
          <w:rFonts w:ascii="Arial" w:hAnsi="Arial"/>
          <w:color w:val="231F20"/>
          <w:spacing w:val="-2"/>
          <w:w w:val="110"/>
          <w:sz w:val="14"/>
        </w:rPr>
        <w:t>a</w:t>
      </w:r>
      <w:r>
        <w:rPr>
          <w:rFonts w:ascii="Arial" w:hAnsi="Arial"/>
          <w:color w:val="231F20"/>
          <w:spacing w:val="2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F</w:t>
      </w:r>
      <w:r>
        <w:rPr>
          <w:rFonts w:ascii="Arial" w:hAnsi="Arial"/>
          <w:color w:val="231F20"/>
          <w:spacing w:val="-1"/>
          <w:w w:val="110"/>
          <w:sz w:val="14"/>
        </w:rPr>
        <w:t>it</w:t>
      </w:r>
      <w:r>
        <w:rPr>
          <w:rFonts w:ascii="Arial" w:hAnsi="Arial"/>
          <w:color w:val="231F20"/>
          <w:spacing w:val="2"/>
          <w:w w:val="110"/>
          <w:sz w:val="14"/>
        </w:rPr>
        <w:t> </w:t>
      </w:r>
      <w:r>
        <w:rPr>
          <w:rFonts w:ascii="Arial" w:hAnsi="Arial"/>
          <w:color w:val="231F20"/>
          <w:spacing w:val="-1"/>
          <w:w w:val="110"/>
          <w:sz w:val="14"/>
        </w:rPr>
        <w:t>l</w:t>
      </w:r>
      <w:r>
        <w:rPr>
          <w:rFonts w:ascii="Arial" w:hAnsi="Arial"/>
          <w:color w:val="231F20"/>
          <w:spacing w:val="-2"/>
          <w:w w:val="110"/>
          <w:sz w:val="14"/>
        </w:rPr>
        <w:t>a</w:t>
      </w:r>
      <w:r>
        <w:rPr>
          <w:rFonts w:ascii="Arial" w:hAnsi="Arial"/>
          <w:color w:val="231F20"/>
          <w:spacing w:val="-1"/>
          <w:w w:val="110"/>
          <w:sz w:val="14"/>
        </w:rPr>
        <w:t>pokhoz</w:t>
      </w:r>
      <w:r>
        <w:rPr>
          <w:rFonts w:ascii="Arial" w:hAnsi="Arial"/>
          <w:color w:val="231F20"/>
          <w:spacing w:val="-2"/>
          <w:w w:val="110"/>
          <w:sz w:val="14"/>
        </w:rPr>
        <w:t>:</w:t>
      </w:r>
      <w:r>
        <w:rPr>
          <w:rFonts w:ascii="Arial" w:hAnsi="Arial"/>
          <w:color w:val="231F20"/>
          <w:spacing w:val="2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C</w:t>
      </w:r>
      <w:r>
        <w:rPr>
          <w:rFonts w:ascii="Arial" w:hAnsi="Arial"/>
          <w:color w:val="231F20"/>
          <w:spacing w:val="-1"/>
          <w:w w:val="110"/>
          <w:sz w:val="14"/>
        </w:rPr>
        <w:t>lim</w:t>
      </w:r>
      <w:r>
        <w:rPr>
          <w:rFonts w:ascii="Arial" w:hAnsi="Arial"/>
          <w:color w:val="231F20"/>
          <w:spacing w:val="-2"/>
          <w:w w:val="110"/>
          <w:sz w:val="14"/>
        </w:rPr>
        <w:t>a</w:t>
      </w:r>
      <w:r>
        <w:rPr>
          <w:rFonts w:ascii="Arial" w:hAnsi="Arial"/>
          <w:color w:val="231F20"/>
          <w:spacing w:val="-1"/>
          <w:w w:val="110"/>
          <w:sz w:val="14"/>
        </w:rPr>
        <w:t>fit</w:t>
      </w:r>
      <w:r>
        <w:rPr>
          <w:rFonts w:ascii="Arial" w:hAnsi="Arial"/>
          <w:color w:val="231F20"/>
          <w:spacing w:val="2"/>
          <w:w w:val="110"/>
          <w:sz w:val="14"/>
        </w:rPr>
        <w:t> </w:t>
      </w:r>
      <w:r>
        <w:rPr>
          <w:rFonts w:ascii="Arial" w:hAnsi="Arial"/>
          <w:color w:val="231F20"/>
          <w:spacing w:val="-1"/>
          <w:w w:val="110"/>
          <w:sz w:val="14"/>
        </w:rPr>
        <w:t>c</w:t>
      </w:r>
      <w:r>
        <w:rPr>
          <w:rFonts w:ascii="Arial" w:hAnsi="Arial"/>
          <w:color w:val="231F20"/>
          <w:spacing w:val="-2"/>
          <w:w w:val="110"/>
          <w:sz w:val="14"/>
        </w:rPr>
        <w:t>sa</w:t>
      </w:r>
      <w:r>
        <w:rPr>
          <w:rFonts w:ascii="Arial" w:hAnsi="Arial"/>
          <w:color w:val="231F20"/>
          <w:spacing w:val="-1"/>
          <w:w w:val="110"/>
          <w:sz w:val="14"/>
        </w:rPr>
        <w:t>v</w:t>
      </w:r>
      <w:r>
        <w:rPr>
          <w:rFonts w:ascii="Arial" w:hAnsi="Arial"/>
          <w:color w:val="231F20"/>
          <w:spacing w:val="-2"/>
          <w:w w:val="110"/>
          <w:sz w:val="14"/>
        </w:rPr>
        <w:t>a</w:t>
      </w:r>
      <w:r>
        <w:rPr>
          <w:rFonts w:ascii="Arial" w:hAnsi="Arial"/>
          <w:color w:val="231F20"/>
          <w:spacing w:val="-1"/>
          <w:w w:val="110"/>
          <w:sz w:val="14"/>
        </w:rPr>
        <w:t>r</w:t>
      </w:r>
      <w:r>
        <w:rPr>
          <w:rFonts w:ascii="Arial" w:hAnsi="Arial"/>
          <w:color w:val="231F20"/>
          <w:spacing w:val="2"/>
          <w:w w:val="110"/>
          <w:sz w:val="14"/>
        </w:rPr>
        <w:t> </w:t>
      </w:r>
      <w:r>
        <w:rPr>
          <w:rFonts w:ascii="Arial" w:hAnsi="Arial"/>
          <w:color w:val="231F20"/>
          <w:w w:val="110"/>
          <w:sz w:val="14"/>
        </w:rPr>
        <w:t>23</w:t>
      </w:r>
      <w:r>
        <w:rPr>
          <w:rFonts w:ascii="Arial" w:hAnsi="Arial"/>
          <w:color w:val="231F20"/>
          <w:spacing w:val="3"/>
          <w:w w:val="110"/>
          <w:sz w:val="14"/>
        </w:rPr>
        <w:t> </w:t>
      </w:r>
      <w:r>
        <w:rPr>
          <w:rFonts w:ascii="Arial" w:hAnsi="Arial"/>
          <w:color w:val="231F20"/>
          <w:spacing w:val="-1"/>
          <w:w w:val="110"/>
          <w:sz w:val="14"/>
        </w:rPr>
        <w:t>f</w:t>
      </w:r>
      <w:r>
        <w:rPr>
          <w:rFonts w:ascii="Arial" w:hAnsi="Arial"/>
          <w:color w:val="231F20"/>
          <w:spacing w:val="-2"/>
          <w:w w:val="110"/>
          <w:sz w:val="14"/>
        </w:rPr>
        <w:t>e</w:t>
      </w:r>
      <w:r>
        <w:rPr>
          <w:rFonts w:ascii="Arial" w:hAnsi="Arial"/>
          <w:color w:val="231F20"/>
          <w:spacing w:val="-1"/>
          <w:w w:val="110"/>
          <w:sz w:val="14"/>
        </w:rPr>
        <w:t>h</w:t>
      </w:r>
      <w:r>
        <w:rPr>
          <w:rFonts w:ascii="Arial" w:hAnsi="Arial"/>
          <w:color w:val="231F20"/>
          <w:spacing w:val="-2"/>
          <w:w w:val="110"/>
          <w:sz w:val="14"/>
        </w:rPr>
        <w:t>é</w:t>
      </w:r>
      <w:r>
        <w:rPr>
          <w:rFonts w:ascii="Arial" w:hAnsi="Arial"/>
          <w:color w:val="231F20"/>
          <w:spacing w:val="-1"/>
          <w:w w:val="110"/>
          <w:sz w:val="14"/>
        </w:rPr>
        <w:t>r</w:t>
      </w:r>
      <w:r>
        <w:rPr>
          <w:rFonts w:ascii="Arial" w:hAnsi="Arial"/>
          <w:sz w:val="14"/>
        </w:rPr>
      </w:r>
    </w:p>
    <w:p>
      <w:pPr>
        <w:numPr>
          <w:ilvl w:val="0"/>
          <w:numId w:val="7"/>
        </w:numPr>
        <w:tabs>
          <w:tab w:pos="341" w:val="left" w:leader="none"/>
        </w:tabs>
        <w:spacing w:before="63"/>
        <w:ind w:left="341" w:right="0" w:hanging="227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 w:hAnsi="Arial"/>
          <w:color w:val="231F20"/>
          <w:spacing w:val="-2"/>
          <w:w w:val="110"/>
          <w:sz w:val="14"/>
        </w:rPr>
        <w:t>Hé</w:t>
      </w:r>
      <w:r>
        <w:rPr>
          <w:rFonts w:ascii="Arial" w:hAnsi="Arial"/>
          <w:color w:val="231F20"/>
          <w:spacing w:val="-1"/>
          <w:w w:val="110"/>
          <w:sz w:val="14"/>
        </w:rPr>
        <w:t>zagoló</w:t>
      </w:r>
      <w:r>
        <w:rPr>
          <w:rFonts w:ascii="Arial" w:hAnsi="Arial"/>
          <w:color w:val="231F20"/>
          <w:spacing w:val="-2"/>
          <w:w w:val="110"/>
          <w:sz w:val="14"/>
        </w:rPr>
        <w:t>a</w:t>
      </w:r>
      <w:r>
        <w:rPr>
          <w:rFonts w:ascii="Arial" w:hAnsi="Arial"/>
          <w:color w:val="231F20"/>
          <w:spacing w:val="-1"/>
          <w:w w:val="110"/>
          <w:sz w:val="14"/>
        </w:rPr>
        <w:t>nyag</w:t>
      </w:r>
      <w:r>
        <w:rPr>
          <w:rFonts w:ascii="Arial" w:hAnsi="Arial"/>
          <w:sz w:val="14"/>
        </w:rPr>
      </w:r>
    </w:p>
    <w:p>
      <w:pPr>
        <w:numPr>
          <w:ilvl w:val="0"/>
          <w:numId w:val="7"/>
        </w:numPr>
        <w:tabs>
          <w:tab w:pos="342" w:val="left" w:leader="none"/>
        </w:tabs>
        <w:spacing w:before="63"/>
        <w:ind w:left="341" w:right="0" w:hanging="227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 w:hAnsi="Arial"/>
          <w:color w:val="231F20"/>
          <w:spacing w:val="-2"/>
          <w:w w:val="110"/>
          <w:sz w:val="14"/>
        </w:rPr>
        <w:t>Pa</w:t>
      </w:r>
      <w:r>
        <w:rPr>
          <w:rFonts w:ascii="Arial" w:hAnsi="Arial"/>
          <w:color w:val="231F20"/>
          <w:spacing w:val="-1"/>
          <w:w w:val="110"/>
          <w:sz w:val="14"/>
        </w:rPr>
        <w:t>pír</w:t>
      </w:r>
      <w:r>
        <w:rPr>
          <w:rFonts w:ascii="Arial" w:hAnsi="Arial"/>
          <w:color w:val="231F20"/>
          <w:spacing w:val="-4"/>
          <w:w w:val="110"/>
          <w:sz w:val="14"/>
        </w:rPr>
        <w:t> </w:t>
      </w:r>
      <w:r>
        <w:rPr>
          <w:rFonts w:ascii="Arial" w:hAnsi="Arial"/>
          <w:color w:val="231F20"/>
          <w:spacing w:val="-1"/>
          <w:w w:val="110"/>
          <w:sz w:val="14"/>
        </w:rPr>
        <w:t>h</w:t>
      </w:r>
      <w:r>
        <w:rPr>
          <w:rFonts w:ascii="Arial" w:hAnsi="Arial"/>
          <w:color w:val="231F20"/>
          <w:spacing w:val="-2"/>
          <w:w w:val="110"/>
          <w:sz w:val="14"/>
        </w:rPr>
        <w:t>éza</w:t>
      </w:r>
      <w:r>
        <w:rPr>
          <w:rFonts w:ascii="Arial" w:hAnsi="Arial"/>
          <w:color w:val="231F20"/>
          <w:spacing w:val="-1"/>
          <w:w w:val="110"/>
          <w:sz w:val="14"/>
        </w:rPr>
        <w:t>g</w:t>
      </w:r>
      <w:r>
        <w:rPr>
          <w:rFonts w:ascii="Arial" w:hAnsi="Arial"/>
          <w:color w:val="231F20"/>
          <w:spacing w:val="-2"/>
          <w:w w:val="110"/>
          <w:sz w:val="14"/>
        </w:rPr>
        <w:t>e</w:t>
      </w:r>
      <w:r>
        <w:rPr>
          <w:rFonts w:ascii="Arial" w:hAnsi="Arial"/>
          <w:color w:val="231F20"/>
          <w:spacing w:val="-1"/>
          <w:w w:val="110"/>
          <w:sz w:val="14"/>
        </w:rPr>
        <w:t>rő</w:t>
      </w:r>
      <w:r>
        <w:rPr>
          <w:rFonts w:ascii="Arial" w:hAnsi="Arial"/>
          <w:color w:val="231F20"/>
          <w:spacing w:val="-2"/>
          <w:w w:val="110"/>
          <w:sz w:val="14"/>
        </w:rPr>
        <w:t>sí</w:t>
      </w:r>
      <w:r>
        <w:rPr>
          <w:rFonts w:ascii="Arial" w:hAnsi="Arial"/>
          <w:color w:val="231F20"/>
          <w:spacing w:val="-1"/>
          <w:w w:val="110"/>
          <w:sz w:val="14"/>
        </w:rPr>
        <w:t>tő</w:t>
      </w:r>
      <w:r>
        <w:rPr>
          <w:rFonts w:ascii="Arial" w:hAnsi="Arial"/>
          <w:color w:val="231F20"/>
          <w:spacing w:val="-4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sza</w:t>
      </w:r>
      <w:r>
        <w:rPr>
          <w:rFonts w:ascii="Arial" w:hAnsi="Arial"/>
          <w:color w:val="231F20"/>
          <w:spacing w:val="-1"/>
          <w:w w:val="110"/>
          <w:sz w:val="14"/>
        </w:rPr>
        <w:t>lag</w:t>
      </w:r>
      <w:r>
        <w:rPr>
          <w:rFonts w:ascii="Arial" w:hAnsi="Arial"/>
          <w:sz w:val="14"/>
        </w:rPr>
      </w:r>
    </w:p>
    <w:p>
      <w:pPr>
        <w:numPr>
          <w:ilvl w:val="0"/>
          <w:numId w:val="7"/>
        </w:numPr>
        <w:tabs>
          <w:tab w:pos="342" w:val="left" w:leader="none"/>
        </w:tabs>
        <w:spacing w:before="63"/>
        <w:ind w:left="341" w:right="0" w:hanging="227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 w:hAnsi="Arial"/>
          <w:color w:val="231F20"/>
          <w:spacing w:val="-1"/>
          <w:w w:val="105"/>
          <w:sz w:val="14"/>
        </w:rPr>
        <w:t>Fele</w:t>
      </w:r>
      <w:r>
        <w:rPr>
          <w:rFonts w:ascii="Arial" w:hAnsi="Arial"/>
          <w:color w:val="231F20"/>
          <w:spacing w:val="-2"/>
          <w:w w:val="105"/>
          <w:sz w:val="14"/>
        </w:rPr>
        <w:t>s</w:t>
      </w:r>
      <w:r>
        <w:rPr>
          <w:rFonts w:ascii="Arial" w:hAnsi="Arial"/>
          <w:color w:val="231F20"/>
          <w:spacing w:val="3"/>
          <w:w w:val="105"/>
          <w:sz w:val="14"/>
        </w:rPr>
        <w:t> </w:t>
      </w:r>
      <w:r>
        <w:rPr>
          <w:rFonts w:ascii="Arial" w:hAnsi="Arial"/>
          <w:color w:val="231F20"/>
          <w:spacing w:val="-1"/>
          <w:w w:val="105"/>
          <w:sz w:val="14"/>
        </w:rPr>
        <w:t>élvédő</w:t>
      </w:r>
      <w:r>
        <w:rPr>
          <w:rFonts w:ascii="Arial" w:hAnsi="Arial"/>
          <w:color w:val="231F20"/>
          <w:spacing w:val="-2"/>
          <w:w w:val="105"/>
          <w:sz w:val="14"/>
        </w:rPr>
        <w:t>sí</w:t>
      </w:r>
      <w:r>
        <w:rPr>
          <w:rFonts w:ascii="Arial" w:hAnsi="Arial"/>
          <w:color w:val="231F20"/>
          <w:spacing w:val="-1"/>
          <w:w w:val="105"/>
          <w:sz w:val="14"/>
        </w:rPr>
        <w:t>n</w:t>
      </w:r>
      <w:r>
        <w:rPr>
          <w:rFonts w:ascii="Arial" w:hAnsi="Arial"/>
          <w:color w:val="231F20"/>
          <w:spacing w:val="3"/>
          <w:w w:val="105"/>
          <w:sz w:val="14"/>
        </w:rPr>
        <w:t> </w:t>
      </w:r>
      <w:r>
        <w:rPr>
          <w:rFonts w:ascii="Arial" w:hAnsi="Arial"/>
          <w:color w:val="231F20"/>
          <w:spacing w:val="-2"/>
          <w:w w:val="105"/>
          <w:sz w:val="14"/>
        </w:rPr>
        <w:t>1</w:t>
      </w:r>
      <w:r>
        <w:rPr>
          <w:rFonts w:ascii="Arial" w:hAnsi="Arial"/>
          <w:color w:val="231F20"/>
          <w:spacing w:val="-1"/>
          <w:w w:val="105"/>
          <w:sz w:val="14"/>
        </w:rPr>
        <w:t>3</w:t>
      </w:r>
      <w:r>
        <w:rPr>
          <w:rFonts w:ascii="Arial" w:hAnsi="Arial"/>
          <w:color w:val="231F20"/>
          <w:spacing w:val="3"/>
          <w:w w:val="105"/>
          <w:sz w:val="14"/>
        </w:rPr>
        <w:t> </w:t>
      </w:r>
      <w:r>
        <w:rPr>
          <w:rFonts w:ascii="Arial" w:hAnsi="Arial"/>
          <w:color w:val="231F20"/>
          <w:w w:val="105"/>
          <w:sz w:val="14"/>
        </w:rPr>
        <w:t>x</w:t>
      </w:r>
      <w:r>
        <w:rPr>
          <w:rFonts w:ascii="Arial" w:hAnsi="Arial"/>
          <w:color w:val="231F20"/>
          <w:spacing w:val="3"/>
          <w:w w:val="105"/>
          <w:sz w:val="14"/>
        </w:rPr>
        <w:t> </w:t>
      </w:r>
      <w:r>
        <w:rPr>
          <w:rFonts w:ascii="Arial" w:hAnsi="Arial"/>
          <w:color w:val="231F20"/>
          <w:w w:val="105"/>
          <w:sz w:val="14"/>
        </w:rPr>
        <w:t>25</w:t>
      </w:r>
      <w:r>
        <w:rPr>
          <w:rFonts w:ascii="Arial" w:hAnsi="Arial"/>
          <w:color w:val="231F20"/>
          <w:spacing w:val="3"/>
          <w:w w:val="105"/>
          <w:sz w:val="14"/>
        </w:rPr>
        <w:t> </w:t>
      </w:r>
      <w:r>
        <w:rPr>
          <w:rFonts w:ascii="Arial" w:hAnsi="Arial"/>
          <w:color w:val="231F20"/>
          <w:w w:val="105"/>
          <w:sz w:val="14"/>
        </w:rPr>
        <w:t>mm</w:t>
      </w:r>
      <w:r>
        <w:rPr>
          <w:rFonts w:ascii="Arial" w:hAnsi="Arial"/>
          <w:sz w:val="14"/>
        </w:rPr>
      </w:r>
    </w:p>
    <w:p>
      <w:pPr>
        <w:numPr>
          <w:ilvl w:val="0"/>
          <w:numId w:val="7"/>
        </w:numPr>
        <w:tabs>
          <w:tab w:pos="342" w:val="left" w:leader="none"/>
        </w:tabs>
        <w:spacing w:before="63"/>
        <w:ind w:left="341" w:right="0" w:hanging="227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 w:hAnsi="Arial"/>
          <w:color w:val="231F20"/>
          <w:spacing w:val="-2"/>
          <w:w w:val="115"/>
          <w:sz w:val="14"/>
        </w:rPr>
        <w:t>N</w:t>
      </w:r>
      <w:r>
        <w:rPr>
          <w:rFonts w:ascii="Arial" w:hAnsi="Arial"/>
          <w:color w:val="231F20"/>
          <w:spacing w:val="-1"/>
          <w:w w:val="115"/>
          <w:sz w:val="14"/>
        </w:rPr>
        <w:t>ó</w:t>
      </w:r>
      <w:r>
        <w:rPr>
          <w:rFonts w:ascii="Arial" w:hAnsi="Arial"/>
          <w:color w:val="231F20"/>
          <w:spacing w:val="-2"/>
          <w:w w:val="115"/>
          <w:sz w:val="14"/>
        </w:rPr>
        <w:t>n</w:t>
      </w:r>
      <w:r>
        <w:rPr>
          <w:rFonts w:ascii="Arial" w:hAnsi="Arial"/>
          <w:color w:val="231F20"/>
          <w:spacing w:val="-1"/>
          <w:w w:val="115"/>
          <w:sz w:val="14"/>
        </w:rPr>
        <w:t>i</w:t>
      </w:r>
      <w:r>
        <w:rPr>
          <w:rFonts w:ascii="Arial" w:hAnsi="Arial"/>
          <w:color w:val="231F20"/>
          <w:spacing w:val="-2"/>
          <w:w w:val="115"/>
          <w:sz w:val="14"/>
        </w:rPr>
        <w:t>usz</w:t>
      </w:r>
      <w:r>
        <w:rPr>
          <w:rFonts w:ascii="Arial" w:hAnsi="Arial"/>
          <w:color w:val="231F20"/>
          <w:spacing w:val="-19"/>
          <w:w w:val="115"/>
          <w:sz w:val="14"/>
        </w:rPr>
        <w:t> </w:t>
      </w:r>
      <w:r>
        <w:rPr>
          <w:rFonts w:ascii="Arial" w:hAnsi="Arial"/>
          <w:color w:val="231F20"/>
          <w:spacing w:val="-1"/>
          <w:w w:val="115"/>
          <w:sz w:val="14"/>
        </w:rPr>
        <w:t>f</w:t>
      </w:r>
      <w:r>
        <w:rPr>
          <w:rFonts w:ascii="Arial" w:hAnsi="Arial"/>
          <w:color w:val="231F20"/>
          <w:spacing w:val="-2"/>
          <w:w w:val="115"/>
          <w:sz w:val="14"/>
        </w:rPr>
        <w:t>ü</w:t>
      </w:r>
      <w:r>
        <w:rPr>
          <w:rFonts w:ascii="Arial" w:hAnsi="Arial"/>
          <w:color w:val="231F20"/>
          <w:spacing w:val="-1"/>
          <w:w w:val="115"/>
          <w:sz w:val="14"/>
        </w:rPr>
        <w:t>gg</w:t>
      </w:r>
      <w:r>
        <w:rPr>
          <w:rFonts w:ascii="Arial" w:hAnsi="Arial"/>
          <w:color w:val="231F20"/>
          <w:spacing w:val="-2"/>
          <w:w w:val="115"/>
          <w:sz w:val="14"/>
        </w:rPr>
        <w:t>esz</w:t>
      </w:r>
      <w:r>
        <w:rPr>
          <w:rFonts w:ascii="Arial" w:hAnsi="Arial"/>
          <w:color w:val="231F20"/>
          <w:spacing w:val="-1"/>
          <w:w w:val="115"/>
          <w:sz w:val="14"/>
        </w:rPr>
        <w:t>tő</w:t>
      </w:r>
      <w:r>
        <w:rPr>
          <w:rFonts w:ascii="Arial" w:hAnsi="Arial"/>
          <w:color w:val="231F20"/>
          <w:spacing w:val="-19"/>
          <w:w w:val="115"/>
          <w:sz w:val="14"/>
        </w:rPr>
        <w:t> </w:t>
      </w:r>
      <w:r>
        <w:rPr>
          <w:rFonts w:ascii="Arial" w:hAnsi="Arial"/>
          <w:color w:val="231F20"/>
          <w:spacing w:val="-1"/>
          <w:w w:val="115"/>
          <w:sz w:val="14"/>
        </w:rPr>
        <w:t>f</w:t>
      </w:r>
      <w:r>
        <w:rPr>
          <w:rFonts w:ascii="Arial" w:hAnsi="Arial"/>
          <w:color w:val="231F20"/>
          <w:spacing w:val="-2"/>
          <w:w w:val="115"/>
          <w:sz w:val="14"/>
        </w:rPr>
        <w:t>é</w:t>
      </w:r>
      <w:r>
        <w:rPr>
          <w:rFonts w:ascii="Arial" w:hAnsi="Arial"/>
          <w:color w:val="231F20"/>
          <w:spacing w:val="-1"/>
          <w:w w:val="115"/>
          <w:sz w:val="14"/>
        </w:rPr>
        <w:t>m</w:t>
      </w:r>
      <w:r>
        <w:rPr>
          <w:rFonts w:ascii="Arial" w:hAnsi="Arial"/>
          <w:color w:val="231F20"/>
          <w:spacing w:val="-2"/>
          <w:w w:val="115"/>
          <w:sz w:val="14"/>
        </w:rPr>
        <w:t>hez</w:t>
      </w:r>
      <w:r>
        <w:rPr>
          <w:rFonts w:ascii="Arial" w:hAnsi="Arial"/>
          <w:color w:val="231F20"/>
          <w:spacing w:val="-19"/>
          <w:w w:val="115"/>
          <w:sz w:val="14"/>
        </w:rPr>
        <w:t> </w:t>
      </w:r>
      <w:r>
        <w:rPr>
          <w:rFonts w:ascii="Arial" w:hAnsi="Arial"/>
          <w:color w:val="231F20"/>
          <w:spacing w:val="-4"/>
          <w:w w:val="115"/>
          <w:sz w:val="14"/>
        </w:rPr>
        <w:t>(</w:t>
      </w:r>
      <w:r>
        <w:rPr>
          <w:rFonts w:ascii="Arial" w:hAnsi="Arial"/>
          <w:color w:val="231F20"/>
          <w:spacing w:val="-5"/>
          <w:w w:val="115"/>
          <w:sz w:val="14"/>
        </w:rPr>
        <w:t>a</w:t>
      </w:r>
      <w:r>
        <w:rPr>
          <w:rFonts w:ascii="Arial" w:hAnsi="Arial"/>
          <w:color w:val="231F20"/>
          <w:spacing w:val="-4"/>
          <w:w w:val="115"/>
          <w:sz w:val="14"/>
        </w:rPr>
        <w:t>l</w:t>
      </w:r>
      <w:r>
        <w:rPr>
          <w:rFonts w:ascii="Arial" w:hAnsi="Arial"/>
          <w:color w:val="231F20"/>
          <w:spacing w:val="-5"/>
          <w:w w:val="115"/>
          <w:sz w:val="14"/>
        </w:rPr>
        <w:t>s</w:t>
      </w:r>
      <w:r>
        <w:rPr>
          <w:rFonts w:ascii="Arial" w:hAnsi="Arial"/>
          <w:color w:val="231F20"/>
          <w:spacing w:val="-4"/>
          <w:w w:val="115"/>
          <w:sz w:val="14"/>
        </w:rPr>
        <w:t>ó)</w:t>
      </w:r>
      <w:r>
        <w:rPr>
          <w:rFonts w:ascii="Arial" w:hAnsi="Arial"/>
          <w:sz w:val="14"/>
        </w:rPr>
      </w:r>
    </w:p>
    <w:p>
      <w:pPr>
        <w:numPr>
          <w:ilvl w:val="0"/>
          <w:numId w:val="7"/>
        </w:numPr>
        <w:tabs>
          <w:tab w:pos="342" w:val="left" w:leader="none"/>
        </w:tabs>
        <w:spacing w:before="63"/>
        <w:ind w:left="341" w:right="0" w:hanging="227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 w:hAnsi="Arial"/>
          <w:color w:val="231F20"/>
          <w:spacing w:val="-2"/>
          <w:w w:val="115"/>
          <w:sz w:val="14"/>
        </w:rPr>
        <w:t>N</w:t>
      </w:r>
      <w:r>
        <w:rPr>
          <w:rFonts w:ascii="Arial" w:hAnsi="Arial"/>
          <w:color w:val="231F20"/>
          <w:spacing w:val="-1"/>
          <w:w w:val="115"/>
          <w:sz w:val="14"/>
        </w:rPr>
        <w:t>ó</w:t>
      </w:r>
      <w:r>
        <w:rPr>
          <w:rFonts w:ascii="Arial" w:hAnsi="Arial"/>
          <w:color w:val="231F20"/>
          <w:spacing w:val="-2"/>
          <w:w w:val="115"/>
          <w:sz w:val="14"/>
        </w:rPr>
        <w:t>n</w:t>
      </w:r>
      <w:r>
        <w:rPr>
          <w:rFonts w:ascii="Arial" w:hAnsi="Arial"/>
          <w:color w:val="231F20"/>
          <w:spacing w:val="-1"/>
          <w:w w:val="115"/>
          <w:sz w:val="14"/>
        </w:rPr>
        <w:t>i</w:t>
      </w:r>
      <w:r>
        <w:rPr>
          <w:rFonts w:ascii="Arial" w:hAnsi="Arial"/>
          <w:color w:val="231F20"/>
          <w:spacing w:val="-2"/>
          <w:w w:val="115"/>
          <w:sz w:val="14"/>
        </w:rPr>
        <w:t>usz</w:t>
      </w:r>
      <w:r>
        <w:rPr>
          <w:rFonts w:ascii="Arial" w:hAnsi="Arial"/>
          <w:color w:val="231F20"/>
          <w:spacing w:val="-21"/>
          <w:w w:val="115"/>
          <w:sz w:val="14"/>
        </w:rPr>
        <w:t> </w:t>
      </w:r>
      <w:r>
        <w:rPr>
          <w:rFonts w:ascii="Arial" w:hAnsi="Arial"/>
          <w:color w:val="231F20"/>
          <w:spacing w:val="-1"/>
          <w:w w:val="115"/>
          <w:sz w:val="14"/>
        </w:rPr>
        <w:t>f</w:t>
      </w:r>
      <w:r>
        <w:rPr>
          <w:rFonts w:ascii="Arial" w:hAnsi="Arial"/>
          <w:color w:val="231F20"/>
          <w:spacing w:val="-2"/>
          <w:w w:val="115"/>
          <w:sz w:val="14"/>
        </w:rPr>
        <w:t>ü</w:t>
      </w:r>
      <w:r>
        <w:rPr>
          <w:rFonts w:ascii="Arial" w:hAnsi="Arial"/>
          <w:color w:val="231F20"/>
          <w:spacing w:val="-1"/>
          <w:w w:val="115"/>
          <w:sz w:val="14"/>
        </w:rPr>
        <w:t>gg</w:t>
      </w:r>
      <w:r>
        <w:rPr>
          <w:rFonts w:ascii="Arial" w:hAnsi="Arial"/>
          <w:color w:val="231F20"/>
          <w:spacing w:val="-2"/>
          <w:w w:val="115"/>
          <w:sz w:val="14"/>
        </w:rPr>
        <w:t>esz</w:t>
      </w:r>
      <w:r>
        <w:rPr>
          <w:rFonts w:ascii="Arial" w:hAnsi="Arial"/>
          <w:color w:val="231F20"/>
          <w:spacing w:val="-1"/>
          <w:w w:val="115"/>
          <w:sz w:val="14"/>
        </w:rPr>
        <w:t>tő</w:t>
      </w:r>
      <w:r>
        <w:rPr>
          <w:rFonts w:ascii="Arial" w:hAnsi="Arial"/>
          <w:color w:val="231F20"/>
          <w:spacing w:val="-20"/>
          <w:w w:val="115"/>
          <w:sz w:val="14"/>
        </w:rPr>
        <w:t> </w:t>
      </w:r>
      <w:r>
        <w:rPr>
          <w:rFonts w:ascii="Arial" w:hAnsi="Arial"/>
          <w:color w:val="231F20"/>
          <w:spacing w:val="-1"/>
          <w:w w:val="115"/>
          <w:sz w:val="14"/>
        </w:rPr>
        <w:t>f</w:t>
      </w:r>
      <w:r>
        <w:rPr>
          <w:rFonts w:ascii="Arial" w:hAnsi="Arial"/>
          <w:color w:val="231F20"/>
          <w:spacing w:val="-2"/>
          <w:w w:val="115"/>
          <w:sz w:val="14"/>
        </w:rPr>
        <w:t>e</w:t>
      </w:r>
      <w:r>
        <w:rPr>
          <w:rFonts w:ascii="Arial" w:hAnsi="Arial"/>
          <w:color w:val="231F20"/>
          <w:spacing w:val="-1"/>
          <w:w w:val="115"/>
          <w:sz w:val="14"/>
        </w:rPr>
        <w:t>l</w:t>
      </w:r>
      <w:r>
        <w:rPr>
          <w:rFonts w:ascii="Arial" w:hAnsi="Arial"/>
          <w:color w:val="231F20"/>
          <w:spacing w:val="-2"/>
          <w:w w:val="115"/>
          <w:sz w:val="14"/>
        </w:rPr>
        <w:t>s</w:t>
      </w:r>
      <w:r>
        <w:rPr>
          <w:rFonts w:ascii="Arial" w:hAnsi="Arial"/>
          <w:color w:val="231F20"/>
          <w:spacing w:val="-1"/>
          <w:w w:val="115"/>
          <w:sz w:val="14"/>
        </w:rPr>
        <w:t>ő</w:t>
      </w:r>
      <w:r>
        <w:rPr>
          <w:rFonts w:ascii="Arial" w:hAnsi="Arial"/>
          <w:color w:val="231F20"/>
          <w:spacing w:val="-21"/>
          <w:w w:val="115"/>
          <w:sz w:val="14"/>
        </w:rPr>
        <w:t> </w:t>
      </w:r>
      <w:r>
        <w:rPr>
          <w:rFonts w:ascii="Arial" w:hAnsi="Arial"/>
          <w:color w:val="231F20"/>
          <w:w w:val="115"/>
          <w:sz w:val="14"/>
        </w:rPr>
        <w:t>(</w:t>
      </w:r>
      <w:r>
        <w:rPr>
          <w:rFonts w:ascii="Arial" w:hAnsi="Arial"/>
          <w:color w:val="231F20"/>
          <w:spacing w:val="1"/>
          <w:w w:val="115"/>
          <w:sz w:val="14"/>
        </w:rPr>
        <w:t>11</w:t>
      </w:r>
      <w:r>
        <w:rPr>
          <w:rFonts w:ascii="Arial" w:hAnsi="Arial"/>
          <w:color w:val="231F20"/>
          <w:w w:val="115"/>
          <w:sz w:val="14"/>
        </w:rPr>
        <w:t>0-</w:t>
      </w:r>
      <w:r>
        <w:rPr>
          <w:rFonts w:ascii="Arial" w:hAnsi="Arial"/>
          <w:color w:val="231F20"/>
          <w:spacing w:val="1"/>
          <w:w w:val="115"/>
          <w:sz w:val="14"/>
        </w:rPr>
        <w:t>3</w:t>
      </w:r>
      <w:r>
        <w:rPr>
          <w:rFonts w:ascii="Arial" w:hAnsi="Arial"/>
          <w:color w:val="231F20"/>
          <w:w w:val="115"/>
          <w:sz w:val="14"/>
        </w:rPr>
        <w:t>000</w:t>
      </w:r>
      <w:r>
        <w:rPr>
          <w:rFonts w:ascii="Arial" w:hAnsi="Arial"/>
          <w:color w:val="231F20"/>
          <w:spacing w:val="-20"/>
          <w:w w:val="115"/>
          <w:sz w:val="14"/>
        </w:rPr>
        <w:t> </w:t>
      </w:r>
      <w:r>
        <w:rPr>
          <w:rFonts w:ascii="Arial" w:hAnsi="Arial"/>
          <w:color w:val="231F20"/>
          <w:spacing w:val="-3"/>
          <w:w w:val="115"/>
          <w:sz w:val="14"/>
        </w:rPr>
        <w:t>mm)</w:t>
      </w:r>
      <w:r>
        <w:rPr>
          <w:rFonts w:ascii="Arial" w:hAnsi="Arial"/>
          <w:sz w:val="14"/>
        </w:rPr>
      </w:r>
    </w:p>
    <w:p>
      <w:pPr>
        <w:numPr>
          <w:ilvl w:val="0"/>
          <w:numId w:val="7"/>
        </w:numPr>
        <w:tabs>
          <w:tab w:pos="342" w:val="left" w:leader="none"/>
        </w:tabs>
        <w:spacing w:before="63"/>
        <w:ind w:left="341" w:right="0" w:hanging="227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/>
          <w:color w:val="231F20"/>
          <w:spacing w:val="-2"/>
          <w:w w:val="115"/>
          <w:sz w:val="14"/>
        </w:rPr>
        <w:t>Sassze</w:t>
      </w:r>
      <w:r>
        <w:rPr>
          <w:rFonts w:ascii="Arial"/>
          <w:color w:val="231F20"/>
          <w:spacing w:val="-1"/>
          <w:w w:val="115"/>
          <w:sz w:val="14"/>
        </w:rPr>
        <w:t>g</w:t>
      </w:r>
      <w:r>
        <w:rPr>
          <w:rFonts w:ascii="Arial"/>
          <w:color w:val="231F20"/>
          <w:spacing w:val="-19"/>
          <w:w w:val="115"/>
          <w:sz w:val="14"/>
        </w:rPr>
        <w:t> </w:t>
      </w:r>
      <w:r>
        <w:rPr>
          <w:rFonts w:ascii="Arial"/>
          <w:color w:val="231F20"/>
          <w:spacing w:val="-2"/>
          <w:w w:val="115"/>
          <w:sz w:val="14"/>
        </w:rPr>
        <w:t>(</w:t>
      </w:r>
      <w:r>
        <w:rPr>
          <w:rFonts w:ascii="Arial"/>
          <w:color w:val="231F20"/>
          <w:spacing w:val="-3"/>
          <w:w w:val="115"/>
          <w:sz w:val="14"/>
        </w:rPr>
        <w:t>2</w:t>
      </w:r>
      <w:r>
        <w:rPr>
          <w:rFonts w:ascii="Arial"/>
          <w:color w:val="231F20"/>
          <w:spacing w:val="-19"/>
          <w:w w:val="115"/>
          <w:sz w:val="14"/>
        </w:rPr>
        <w:t> </w:t>
      </w:r>
      <w:r>
        <w:rPr>
          <w:rFonts w:ascii="Arial"/>
          <w:color w:val="231F20"/>
          <w:spacing w:val="-1"/>
          <w:w w:val="115"/>
          <w:sz w:val="14"/>
        </w:rPr>
        <w:t>db/k</w:t>
      </w:r>
      <w:r>
        <w:rPr>
          <w:rFonts w:ascii="Arial"/>
          <w:color w:val="231F20"/>
          <w:spacing w:val="-2"/>
          <w:w w:val="115"/>
          <w:sz w:val="14"/>
        </w:rPr>
        <w:t>a</w:t>
      </w:r>
      <w:r>
        <w:rPr>
          <w:rFonts w:ascii="Arial"/>
          <w:color w:val="231F20"/>
          <w:spacing w:val="-1"/>
          <w:w w:val="115"/>
          <w:sz w:val="14"/>
        </w:rPr>
        <w:t>pc</w:t>
      </w:r>
      <w:r>
        <w:rPr>
          <w:rFonts w:ascii="Arial"/>
          <w:color w:val="231F20"/>
          <w:spacing w:val="-2"/>
          <w:w w:val="115"/>
          <w:sz w:val="14"/>
        </w:rPr>
        <w:t>s</w:t>
      </w:r>
      <w:r>
        <w:rPr>
          <w:rFonts w:ascii="Arial"/>
          <w:color w:val="231F20"/>
          <w:spacing w:val="-1"/>
          <w:w w:val="115"/>
          <w:sz w:val="14"/>
        </w:rPr>
        <w:t>ol</w:t>
      </w:r>
      <w:r>
        <w:rPr>
          <w:rFonts w:ascii="Arial"/>
          <w:color w:val="231F20"/>
          <w:spacing w:val="-2"/>
          <w:w w:val="115"/>
          <w:sz w:val="14"/>
        </w:rPr>
        <w:t>a</w:t>
      </w:r>
      <w:r>
        <w:rPr>
          <w:rFonts w:ascii="Arial"/>
          <w:color w:val="231F20"/>
          <w:spacing w:val="-1"/>
          <w:w w:val="115"/>
          <w:sz w:val="14"/>
        </w:rPr>
        <w:t>t)</w:t>
      </w:r>
      <w:r>
        <w:rPr>
          <w:rFonts w:ascii="Arial"/>
          <w:sz w:val="14"/>
        </w:rPr>
      </w:r>
    </w:p>
    <w:p>
      <w:pPr>
        <w:numPr>
          <w:ilvl w:val="0"/>
          <w:numId w:val="7"/>
        </w:numPr>
        <w:tabs>
          <w:tab w:pos="342" w:val="left" w:leader="none"/>
        </w:tabs>
        <w:spacing w:before="63"/>
        <w:ind w:left="341" w:right="0" w:hanging="227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 w:hAnsi="Arial"/>
          <w:color w:val="231F20"/>
          <w:w w:val="110"/>
          <w:sz w:val="14"/>
        </w:rPr>
        <w:t>CD</w:t>
      </w:r>
      <w:r>
        <w:rPr>
          <w:rFonts w:ascii="Arial" w:hAnsi="Arial"/>
          <w:color w:val="231F20"/>
          <w:spacing w:val="1"/>
          <w:w w:val="110"/>
          <w:sz w:val="14"/>
        </w:rPr>
        <w:t> </w:t>
      </w:r>
      <w:r>
        <w:rPr>
          <w:rFonts w:ascii="Arial" w:hAnsi="Arial"/>
          <w:color w:val="231F20"/>
          <w:spacing w:val="-1"/>
          <w:w w:val="110"/>
          <w:sz w:val="14"/>
        </w:rPr>
        <w:t>toldó</w:t>
      </w:r>
      <w:r>
        <w:rPr>
          <w:rFonts w:ascii="Arial" w:hAnsi="Arial"/>
          <w:color w:val="231F20"/>
          <w:spacing w:val="1"/>
          <w:w w:val="110"/>
          <w:sz w:val="14"/>
        </w:rPr>
        <w:t> 1</w:t>
      </w:r>
      <w:r>
        <w:rPr>
          <w:rFonts w:ascii="Arial" w:hAnsi="Arial"/>
          <w:color w:val="231F20"/>
          <w:w w:val="110"/>
          <w:sz w:val="14"/>
        </w:rPr>
        <w:t>00</w:t>
      </w:r>
      <w:r>
        <w:rPr>
          <w:rFonts w:ascii="Arial" w:hAnsi="Arial"/>
          <w:sz w:val="14"/>
        </w:rPr>
      </w:r>
    </w:p>
    <w:p>
      <w:pPr>
        <w:numPr>
          <w:ilvl w:val="0"/>
          <w:numId w:val="7"/>
        </w:numPr>
        <w:tabs>
          <w:tab w:pos="342" w:val="left" w:leader="none"/>
        </w:tabs>
        <w:spacing w:before="63"/>
        <w:ind w:left="341" w:right="0" w:hanging="227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 w:hAnsi="Arial"/>
          <w:color w:val="231F20"/>
          <w:spacing w:val="-3"/>
          <w:w w:val="110"/>
          <w:sz w:val="14"/>
        </w:rPr>
        <w:t>Ke</w:t>
      </w:r>
      <w:r>
        <w:rPr>
          <w:rFonts w:ascii="Arial" w:hAnsi="Arial"/>
          <w:color w:val="231F20"/>
          <w:spacing w:val="-2"/>
          <w:w w:val="110"/>
          <w:sz w:val="14"/>
        </w:rPr>
        <w:t>re</w:t>
      </w:r>
      <w:r>
        <w:rPr>
          <w:rFonts w:ascii="Arial" w:hAnsi="Arial"/>
          <w:color w:val="231F20"/>
          <w:spacing w:val="-3"/>
          <w:w w:val="110"/>
          <w:sz w:val="14"/>
        </w:rPr>
        <w:t>s</w:t>
      </w:r>
      <w:r>
        <w:rPr>
          <w:rFonts w:ascii="Arial" w:hAnsi="Arial"/>
          <w:color w:val="231F20"/>
          <w:spacing w:val="-2"/>
          <w:w w:val="110"/>
          <w:sz w:val="14"/>
        </w:rPr>
        <w:t>ztö</w:t>
      </w:r>
      <w:r>
        <w:rPr>
          <w:rFonts w:ascii="Arial" w:hAnsi="Arial"/>
          <w:color w:val="231F20"/>
          <w:spacing w:val="-3"/>
          <w:w w:val="110"/>
          <w:sz w:val="14"/>
        </w:rPr>
        <w:t>ss</w:t>
      </w:r>
      <w:r>
        <w:rPr>
          <w:rFonts w:ascii="Arial" w:hAnsi="Arial"/>
          <w:color w:val="231F20"/>
          <w:spacing w:val="-2"/>
          <w:w w:val="110"/>
          <w:sz w:val="14"/>
        </w:rPr>
        <w:t>z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kötő</w:t>
      </w:r>
      <w:r>
        <w:rPr>
          <w:rFonts w:ascii="Arial" w:hAnsi="Arial"/>
          <w:sz w:val="14"/>
        </w:rPr>
      </w:r>
    </w:p>
    <w:p>
      <w:pPr>
        <w:numPr>
          <w:ilvl w:val="0"/>
          <w:numId w:val="7"/>
        </w:numPr>
        <w:tabs>
          <w:tab w:pos="342" w:val="left" w:leader="none"/>
        </w:tabs>
        <w:spacing w:before="63"/>
        <w:ind w:left="341" w:right="0" w:hanging="227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 w:hAnsi="Arial"/>
          <w:color w:val="231F20"/>
          <w:spacing w:val="-2"/>
          <w:w w:val="115"/>
          <w:sz w:val="14"/>
        </w:rPr>
        <w:t>Hű</w:t>
      </w:r>
      <w:r>
        <w:rPr>
          <w:rFonts w:ascii="Arial" w:hAnsi="Arial"/>
          <w:color w:val="231F20"/>
          <w:spacing w:val="-1"/>
          <w:w w:val="115"/>
          <w:sz w:val="14"/>
        </w:rPr>
        <w:t>tő-f</w:t>
      </w:r>
      <w:r>
        <w:rPr>
          <w:rFonts w:ascii="Arial" w:hAnsi="Arial"/>
          <w:color w:val="231F20"/>
          <w:spacing w:val="-2"/>
          <w:w w:val="115"/>
          <w:sz w:val="14"/>
        </w:rPr>
        <w:t>ű</w:t>
      </w:r>
      <w:r>
        <w:rPr>
          <w:rFonts w:ascii="Arial" w:hAnsi="Arial"/>
          <w:color w:val="231F20"/>
          <w:spacing w:val="-1"/>
          <w:w w:val="115"/>
          <w:sz w:val="14"/>
        </w:rPr>
        <w:t>tő</w:t>
      </w:r>
      <w:r>
        <w:rPr>
          <w:rFonts w:ascii="Arial" w:hAnsi="Arial"/>
          <w:color w:val="231F20"/>
          <w:spacing w:val="-14"/>
          <w:w w:val="115"/>
          <w:sz w:val="14"/>
        </w:rPr>
        <w:t> </w:t>
      </w:r>
      <w:r>
        <w:rPr>
          <w:rFonts w:ascii="Arial" w:hAnsi="Arial"/>
          <w:color w:val="231F20"/>
          <w:w w:val="115"/>
          <w:sz w:val="14"/>
        </w:rPr>
        <w:t>panelek</w:t>
      </w:r>
      <w:r>
        <w:rPr>
          <w:rFonts w:ascii="Arial" w:hAnsi="Arial"/>
          <w:sz w:val="14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5"/>
        <w:rPr>
          <w:rFonts w:ascii="Arial" w:hAnsi="Arial" w:cs="Arial" w:eastAsia="Arial"/>
          <w:sz w:val="23"/>
          <w:szCs w:val="23"/>
        </w:rPr>
      </w:pPr>
    </w:p>
    <w:p>
      <w:pPr>
        <w:spacing w:after="0" w:line="240" w:lineRule="auto"/>
        <w:rPr>
          <w:rFonts w:ascii="Arial" w:hAnsi="Arial" w:cs="Arial" w:eastAsia="Arial"/>
          <w:sz w:val="23"/>
          <w:szCs w:val="23"/>
        </w:rPr>
        <w:sectPr>
          <w:headerReference w:type="default" r:id="rId18"/>
          <w:footerReference w:type="default" r:id="rId19"/>
          <w:pgSz w:w="11910" w:h="16840"/>
          <w:pgMar w:header="0" w:footer="0" w:top="0" w:bottom="0" w:left="600" w:right="560"/>
        </w:sectPr>
      </w:pPr>
    </w:p>
    <w:p>
      <w:pPr>
        <w:pStyle w:val="Heading7"/>
        <w:spacing w:line="247" w:lineRule="auto"/>
        <w:ind w:right="0"/>
        <w:jc w:val="left"/>
        <w:rPr>
          <w:b w:val="0"/>
          <w:bCs w:val="0"/>
        </w:rPr>
      </w:pPr>
      <w:r>
        <w:rPr>
          <w:color w:val="006CB7"/>
          <w:spacing w:val="-1"/>
          <w:w w:val="110"/>
        </w:rPr>
        <w:t>H</w:t>
      </w:r>
      <w:r>
        <w:rPr>
          <w:color w:val="006CB7"/>
          <w:spacing w:val="-2"/>
          <w:w w:val="110"/>
        </w:rPr>
        <w:t>ű</w:t>
      </w:r>
      <w:r>
        <w:rPr>
          <w:color w:val="006CB7"/>
          <w:spacing w:val="-1"/>
          <w:w w:val="110"/>
        </w:rPr>
        <w:t>tő-</w:t>
      </w:r>
      <w:r>
        <w:rPr>
          <w:color w:val="006CB7"/>
          <w:spacing w:val="-2"/>
          <w:w w:val="110"/>
        </w:rPr>
        <w:t>fű</w:t>
      </w:r>
      <w:r>
        <w:rPr>
          <w:color w:val="006CB7"/>
          <w:spacing w:val="-1"/>
          <w:w w:val="110"/>
        </w:rPr>
        <w:t>tő</w:t>
      </w:r>
      <w:r>
        <w:rPr>
          <w:color w:val="006CB7"/>
          <w:spacing w:val="-28"/>
          <w:w w:val="110"/>
        </w:rPr>
        <w:t> </w:t>
      </w:r>
      <w:r>
        <w:rPr>
          <w:color w:val="006CB7"/>
          <w:spacing w:val="-4"/>
          <w:w w:val="110"/>
        </w:rPr>
        <w:t>á</w:t>
      </w:r>
      <w:r>
        <w:rPr>
          <w:color w:val="006CB7"/>
          <w:spacing w:val="-5"/>
          <w:w w:val="110"/>
        </w:rPr>
        <w:t>l</w:t>
      </w:r>
      <w:r>
        <w:rPr>
          <w:color w:val="006CB7"/>
          <w:spacing w:val="-4"/>
          <w:w w:val="110"/>
        </w:rPr>
        <w:t>m</w:t>
      </w:r>
      <w:r>
        <w:rPr>
          <w:color w:val="006CB7"/>
          <w:spacing w:val="-5"/>
          <w:w w:val="110"/>
        </w:rPr>
        <w:t>enn</w:t>
      </w:r>
      <w:r>
        <w:rPr>
          <w:color w:val="006CB7"/>
          <w:spacing w:val="-4"/>
          <w:w w:val="110"/>
        </w:rPr>
        <w:t>y</w:t>
      </w:r>
      <w:r>
        <w:rPr>
          <w:color w:val="006CB7"/>
          <w:spacing w:val="-5"/>
          <w:w w:val="110"/>
        </w:rPr>
        <w:t>ezet</w:t>
      </w:r>
      <w:r>
        <w:rPr>
          <w:color w:val="006CB7"/>
          <w:spacing w:val="-28"/>
          <w:w w:val="110"/>
        </w:rPr>
        <w:t> </w:t>
      </w:r>
      <w:r>
        <w:rPr>
          <w:color w:val="006CB7"/>
          <w:spacing w:val="-4"/>
          <w:w w:val="110"/>
        </w:rPr>
        <w:t>f</w:t>
      </w:r>
      <w:r>
        <w:rPr>
          <w:color w:val="006CB7"/>
          <w:spacing w:val="-3"/>
          <w:w w:val="110"/>
        </w:rPr>
        <w:t>a</w:t>
      </w:r>
      <w:r>
        <w:rPr>
          <w:color w:val="006CB7"/>
          <w:spacing w:val="-4"/>
          <w:w w:val="110"/>
        </w:rPr>
        <w:t>lc</w:t>
      </w:r>
      <w:r>
        <w:rPr>
          <w:color w:val="006CB7"/>
          <w:spacing w:val="-3"/>
          <w:w w:val="110"/>
        </w:rPr>
        <w:t>s</w:t>
      </w:r>
      <w:r>
        <w:rPr>
          <w:color w:val="006CB7"/>
          <w:spacing w:val="-4"/>
          <w:w w:val="110"/>
        </w:rPr>
        <w:t>atl</w:t>
      </w:r>
      <w:r>
        <w:rPr>
          <w:color w:val="006CB7"/>
          <w:spacing w:val="-3"/>
          <w:w w:val="110"/>
        </w:rPr>
        <w:t>a</w:t>
      </w:r>
      <w:r>
        <w:rPr>
          <w:color w:val="006CB7"/>
          <w:spacing w:val="-4"/>
          <w:w w:val="110"/>
        </w:rPr>
        <w:t>k</w:t>
      </w:r>
      <w:r>
        <w:rPr>
          <w:color w:val="006CB7"/>
          <w:spacing w:val="-3"/>
          <w:w w:val="110"/>
        </w:rPr>
        <w:t>o</w:t>
      </w:r>
      <w:r>
        <w:rPr>
          <w:color w:val="006CB7"/>
          <w:spacing w:val="-4"/>
          <w:w w:val="110"/>
        </w:rPr>
        <w:t>z</w:t>
      </w:r>
      <w:r>
        <w:rPr>
          <w:color w:val="006CB7"/>
          <w:spacing w:val="-3"/>
          <w:w w:val="110"/>
        </w:rPr>
        <w:t>ása</w:t>
      </w:r>
      <w:r>
        <w:rPr>
          <w:color w:val="006CB7"/>
          <w:spacing w:val="45"/>
          <w:w w:val="111"/>
        </w:rPr>
        <w:t> </w:t>
      </w:r>
      <w:r>
        <w:rPr>
          <w:color w:val="006CB7"/>
          <w:spacing w:val="-4"/>
          <w:w w:val="110"/>
        </w:rPr>
        <w:t>á</w:t>
      </w:r>
      <w:r>
        <w:rPr>
          <w:color w:val="006CB7"/>
          <w:spacing w:val="-5"/>
          <w:w w:val="110"/>
        </w:rPr>
        <w:t>rn</w:t>
      </w:r>
      <w:r>
        <w:rPr>
          <w:color w:val="006CB7"/>
          <w:spacing w:val="-4"/>
          <w:w w:val="110"/>
        </w:rPr>
        <w:t>y</w:t>
      </w:r>
      <w:r>
        <w:rPr>
          <w:color w:val="006CB7"/>
          <w:spacing w:val="-5"/>
          <w:w w:val="110"/>
        </w:rPr>
        <w:t>ékh</w:t>
      </w:r>
      <w:r>
        <w:rPr>
          <w:color w:val="006CB7"/>
          <w:spacing w:val="-4"/>
          <w:w w:val="110"/>
        </w:rPr>
        <w:t>o</w:t>
      </w:r>
      <w:r>
        <w:rPr>
          <w:color w:val="006CB7"/>
          <w:spacing w:val="-5"/>
          <w:w w:val="110"/>
        </w:rPr>
        <w:t>r</w:t>
      </w:r>
      <w:r>
        <w:rPr>
          <w:color w:val="006CB7"/>
          <w:spacing w:val="-4"/>
          <w:w w:val="110"/>
        </w:rPr>
        <w:t>o</w:t>
      </w:r>
      <w:r>
        <w:rPr>
          <w:color w:val="006CB7"/>
          <w:spacing w:val="-5"/>
          <w:w w:val="110"/>
        </w:rPr>
        <w:t>nn</w:t>
      </w:r>
      <w:r>
        <w:rPr>
          <w:color w:val="006CB7"/>
          <w:spacing w:val="-4"/>
          <w:w w:val="110"/>
        </w:rPr>
        <w:t>ya</w:t>
      </w:r>
      <w:r>
        <w:rPr>
          <w:color w:val="006CB7"/>
          <w:spacing w:val="-5"/>
          <w:w w:val="110"/>
        </w:rPr>
        <w:t>l</w:t>
      </w:r>
      <w:r>
        <w:rPr>
          <w:color w:val="006CB7"/>
          <w:spacing w:val="-14"/>
          <w:w w:val="110"/>
        </w:rPr>
        <w:t> </w:t>
      </w:r>
      <w:r>
        <w:rPr>
          <w:color w:val="006CB7"/>
          <w:spacing w:val="-3"/>
          <w:w w:val="110"/>
        </w:rPr>
        <w:t>é</w:t>
      </w:r>
      <w:r>
        <w:rPr>
          <w:color w:val="006CB7"/>
          <w:spacing w:val="-2"/>
          <w:w w:val="110"/>
        </w:rPr>
        <w:t>s</w:t>
      </w:r>
      <w:r>
        <w:rPr>
          <w:color w:val="006CB7"/>
          <w:spacing w:val="-14"/>
          <w:w w:val="110"/>
        </w:rPr>
        <w:t> </w:t>
      </w:r>
      <w:r>
        <w:rPr>
          <w:color w:val="006CB7"/>
          <w:w w:val="110"/>
        </w:rPr>
        <w:t>R-UD</w:t>
      </w:r>
      <w:r>
        <w:rPr>
          <w:color w:val="006CB7"/>
          <w:spacing w:val="-14"/>
          <w:w w:val="110"/>
        </w:rPr>
        <w:t> </w:t>
      </w:r>
      <w:r>
        <w:rPr>
          <w:color w:val="006CB7"/>
          <w:spacing w:val="-3"/>
          <w:w w:val="110"/>
        </w:rPr>
        <w:t>p</w:t>
      </w:r>
      <w:r>
        <w:rPr>
          <w:color w:val="006CB7"/>
          <w:spacing w:val="-4"/>
          <w:w w:val="110"/>
        </w:rPr>
        <w:t>r</w:t>
      </w:r>
      <w:r>
        <w:rPr>
          <w:color w:val="006CB7"/>
          <w:spacing w:val="-3"/>
          <w:w w:val="110"/>
        </w:rPr>
        <w:t>o</w:t>
      </w:r>
      <w:r>
        <w:rPr>
          <w:color w:val="006CB7"/>
          <w:spacing w:val="-4"/>
          <w:w w:val="110"/>
        </w:rPr>
        <w:t>fill</w:t>
      </w:r>
      <w:r>
        <w:rPr>
          <w:color w:val="006CB7"/>
          <w:spacing w:val="-3"/>
          <w:w w:val="110"/>
        </w:rPr>
        <w:t>a</w:t>
      </w:r>
      <w:r>
        <w:rPr>
          <w:color w:val="006CB7"/>
          <w:spacing w:val="-4"/>
          <w:w w:val="110"/>
        </w:rPr>
        <w:t>l</w:t>
      </w:r>
      <w:r>
        <w:rPr>
          <w:color w:val="006CB7"/>
          <w:spacing w:val="-13"/>
          <w:w w:val="110"/>
        </w:rPr>
        <w:t> </w:t>
      </w:r>
      <w:r>
        <w:rPr>
          <w:color w:val="006CB7"/>
          <w:w w:val="110"/>
        </w:rPr>
        <w:t>–</w:t>
      </w:r>
      <w:r>
        <w:rPr>
          <w:color w:val="006CB7"/>
          <w:spacing w:val="-14"/>
          <w:w w:val="110"/>
        </w:rPr>
        <w:t> </w:t>
      </w:r>
      <w:r>
        <w:rPr>
          <w:color w:val="006CB7"/>
          <w:spacing w:val="-4"/>
          <w:w w:val="110"/>
        </w:rPr>
        <w:t>f</w:t>
      </w:r>
      <w:r>
        <w:rPr>
          <w:color w:val="006CB7"/>
          <w:spacing w:val="-3"/>
          <w:w w:val="110"/>
        </w:rPr>
        <w:t>ő</w:t>
      </w:r>
      <w:r>
        <w:rPr>
          <w:color w:val="006CB7"/>
          <w:spacing w:val="-4"/>
          <w:w w:val="110"/>
        </w:rPr>
        <w:t>t</w:t>
      </w:r>
      <w:r>
        <w:rPr>
          <w:color w:val="006CB7"/>
          <w:spacing w:val="-3"/>
          <w:w w:val="110"/>
        </w:rPr>
        <w:t>a</w:t>
      </w:r>
      <w:r>
        <w:rPr>
          <w:color w:val="006CB7"/>
          <w:spacing w:val="-4"/>
          <w:w w:val="110"/>
        </w:rPr>
        <w:t>rt</w:t>
      </w:r>
      <w:r>
        <w:rPr>
          <w:color w:val="006CB7"/>
          <w:spacing w:val="-3"/>
          <w:w w:val="110"/>
        </w:rPr>
        <w:t>óva</w:t>
      </w:r>
      <w:r>
        <w:rPr>
          <w:color w:val="006CB7"/>
          <w:spacing w:val="-4"/>
          <w:w w:val="110"/>
        </w:rPr>
        <w:t>l</w:t>
      </w:r>
      <w:r>
        <w:rPr>
          <w:color w:val="006CB7"/>
          <w:spacing w:val="57"/>
          <w:w w:val="102"/>
        </w:rPr>
        <w:t> </w:t>
      </w:r>
      <w:r>
        <w:rPr>
          <w:color w:val="006CB7"/>
          <w:spacing w:val="-2"/>
          <w:w w:val="110"/>
        </w:rPr>
        <w:t>pá</w:t>
      </w:r>
      <w:r>
        <w:rPr>
          <w:color w:val="006CB7"/>
          <w:spacing w:val="-3"/>
          <w:w w:val="110"/>
        </w:rPr>
        <w:t>rhuz</w:t>
      </w:r>
      <w:r>
        <w:rPr>
          <w:color w:val="006CB7"/>
          <w:spacing w:val="-2"/>
          <w:w w:val="110"/>
        </w:rPr>
        <w:t>amos</w:t>
      </w:r>
      <w:r>
        <w:rPr>
          <w:color w:val="006CB7"/>
          <w:spacing w:val="-32"/>
          <w:w w:val="110"/>
        </w:rPr>
        <w:t> </w:t>
      </w:r>
      <w:r>
        <w:rPr>
          <w:color w:val="006CB7"/>
          <w:spacing w:val="-3"/>
          <w:w w:val="110"/>
        </w:rPr>
        <w:t>m</w:t>
      </w:r>
      <w:r>
        <w:rPr>
          <w:color w:val="006CB7"/>
          <w:spacing w:val="-4"/>
          <w:w w:val="110"/>
        </w:rPr>
        <w:t>et</w:t>
      </w:r>
      <w:r>
        <w:rPr>
          <w:color w:val="006CB7"/>
          <w:spacing w:val="-3"/>
          <w:w w:val="110"/>
        </w:rPr>
        <w:t>s</w:t>
      </w:r>
      <w:r>
        <w:rPr>
          <w:color w:val="006CB7"/>
          <w:spacing w:val="-4"/>
          <w:w w:val="110"/>
        </w:rPr>
        <w:t>zet</w:t>
      </w:r>
      <w:r>
        <w:rPr>
          <w:b w:val="0"/>
          <w:bCs w:val="0"/>
        </w:rPr>
      </w:r>
    </w:p>
    <w:p>
      <w:pPr>
        <w:spacing w:line="247" w:lineRule="auto" w:before="81"/>
        <w:ind w:left="114" w:right="630" w:firstLine="0"/>
        <w:jc w:val="left"/>
        <w:rPr>
          <w:rFonts w:ascii="Trebuchet MS" w:hAnsi="Trebuchet MS" w:cs="Trebuchet MS" w:eastAsia="Trebuchet MS"/>
          <w:sz w:val="20"/>
          <w:szCs w:val="20"/>
        </w:rPr>
      </w:pPr>
      <w:r>
        <w:rPr>
          <w:w w:val="110"/>
        </w:rPr>
        <w:br w:type="column"/>
      </w:r>
      <w:r>
        <w:rPr>
          <w:rFonts w:ascii="Trebuchet MS" w:hAnsi="Trebuchet MS" w:cs="Trebuchet MS" w:eastAsia="Trebuchet MS"/>
          <w:b/>
          <w:bCs/>
          <w:color w:val="006CB7"/>
          <w:spacing w:val="-1"/>
          <w:w w:val="110"/>
          <w:sz w:val="20"/>
          <w:szCs w:val="20"/>
        </w:rPr>
        <w:t>H</w:t>
      </w:r>
      <w:r>
        <w:rPr>
          <w:rFonts w:ascii="Trebuchet MS" w:hAnsi="Trebuchet MS" w:cs="Trebuchet MS" w:eastAsia="Trebuchet MS"/>
          <w:b/>
          <w:bCs/>
          <w:color w:val="006CB7"/>
          <w:spacing w:val="-2"/>
          <w:w w:val="110"/>
          <w:sz w:val="20"/>
          <w:szCs w:val="20"/>
        </w:rPr>
        <w:t>űt</w:t>
      </w:r>
      <w:r>
        <w:rPr>
          <w:rFonts w:ascii="Trebuchet MS" w:hAnsi="Trebuchet MS" w:cs="Trebuchet MS" w:eastAsia="Trebuchet MS"/>
          <w:b/>
          <w:bCs/>
          <w:color w:val="006CB7"/>
          <w:spacing w:val="-1"/>
          <w:w w:val="110"/>
          <w:sz w:val="20"/>
          <w:szCs w:val="20"/>
        </w:rPr>
        <w:t>ő-</w:t>
      </w:r>
      <w:r>
        <w:rPr>
          <w:rFonts w:ascii="Trebuchet MS" w:hAnsi="Trebuchet MS" w:cs="Trebuchet MS" w:eastAsia="Trebuchet MS"/>
          <w:b/>
          <w:bCs/>
          <w:color w:val="006CB7"/>
          <w:spacing w:val="-2"/>
          <w:w w:val="110"/>
          <w:sz w:val="20"/>
          <w:szCs w:val="20"/>
        </w:rPr>
        <w:t>fűt</w:t>
      </w:r>
      <w:r>
        <w:rPr>
          <w:rFonts w:ascii="Trebuchet MS" w:hAnsi="Trebuchet MS" w:cs="Trebuchet MS" w:eastAsia="Trebuchet MS"/>
          <w:b/>
          <w:bCs/>
          <w:color w:val="006CB7"/>
          <w:spacing w:val="-1"/>
          <w:w w:val="110"/>
          <w:sz w:val="20"/>
          <w:szCs w:val="20"/>
        </w:rPr>
        <w:t>ő</w:t>
      </w:r>
      <w:r>
        <w:rPr>
          <w:rFonts w:ascii="Trebuchet MS" w:hAnsi="Trebuchet MS" w:cs="Trebuchet MS" w:eastAsia="Trebuchet MS"/>
          <w:b/>
          <w:bCs/>
          <w:color w:val="006CB7"/>
          <w:spacing w:val="-16"/>
          <w:w w:val="110"/>
          <w:sz w:val="20"/>
          <w:szCs w:val="20"/>
        </w:rPr>
        <w:t> </w:t>
      </w:r>
      <w:r>
        <w:rPr>
          <w:rFonts w:ascii="Trebuchet MS" w:hAnsi="Trebuchet MS" w:cs="Trebuchet MS" w:eastAsia="Trebuchet MS"/>
          <w:b/>
          <w:bCs/>
          <w:color w:val="006CB7"/>
          <w:spacing w:val="-4"/>
          <w:w w:val="110"/>
          <w:sz w:val="20"/>
          <w:szCs w:val="20"/>
        </w:rPr>
        <w:t>á</w:t>
      </w:r>
      <w:r>
        <w:rPr>
          <w:rFonts w:ascii="Trebuchet MS" w:hAnsi="Trebuchet MS" w:cs="Trebuchet MS" w:eastAsia="Trebuchet MS"/>
          <w:b/>
          <w:bCs/>
          <w:color w:val="006CB7"/>
          <w:spacing w:val="-5"/>
          <w:w w:val="110"/>
          <w:sz w:val="20"/>
          <w:szCs w:val="20"/>
        </w:rPr>
        <w:t>l</w:t>
      </w:r>
      <w:r>
        <w:rPr>
          <w:rFonts w:ascii="Trebuchet MS" w:hAnsi="Trebuchet MS" w:cs="Trebuchet MS" w:eastAsia="Trebuchet MS"/>
          <w:b/>
          <w:bCs/>
          <w:color w:val="006CB7"/>
          <w:spacing w:val="-4"/>
          <w:w w:val="110"/>
          <w:sz w:val="20"/>
          <w:szCs w:val="20"/>
        </w:rPr>
        <w:t>m</w:t>
      </w:r>
      <w:r>
        <w:rPr>
          <w:rFonts w:ascii="Trebuchet MS" w:hAnsi="Trebuchet MS" w:cs="Trebuchet MS" w:eastAsia="Trebuchet MS"/>
          <w:b/>
          <w:bCs/>
          <w:color w:val="006CB7"/>
          <w:spacing w:val="-5"/>
          <w:w w:val="110"/>
          <w:sz w:val="20"/>
          <w:szCs w:val="20"/>
        </w:rPr>
        <w:t>enn</w:t>
      </w:r>
      <w:r>
        <w:rPr>
          <w:rFonts w:ascii="Trebuchet MS" w:hAnsi="Trebuchet MS" w:cs="Trebuchet MS" w:eastAsia="Trebuchet MS"/>
          <w:b/>
          <w:bCs/>
          <w:color w:val="006CB7"/>
          <w:spacing w:val="-4"/>
          <w:w w:val="110"/>
          <w:sz w:val="20"/>
          <w:szCs w:val="20"/>
        </w:rPr>
        <w:t>y</w:t>
      </w:r>
      <w:r>
        <w:rPr>
          <w:rFonts w:ascii="Trebuchet MS" w:hAnsi="Trebuchet MS" w:cs="Trebuchet MS" w:eastAsia="Trebuchet MS"/>
          <w:b/>
          <w:bCs/>
          <w:color w:val="006CB7"/>
          <w:spacing w:val="-5"/>
          <w:w w:val="110"/>
          <w:sz w:val="20"/>
          <w:szCs w:val="20"/>
        </w:rPr>
        <w:t>ezet</w:t>
      </w:r>
      <w:r>
        <w:rPr>
          <w:rFonts w:ascii="Trebuchet MS" w:hAnsi="Trebuchet MS" w:cs="Trebuchet MS" w:eastAsia="Trebuchet MS"/>
          <w:b/>
          <w:bCs/>
          <w:color w:val="006CB7"/>
          <w:spacing w:val="-15"/>
          <w:w w:val="110"/>
          <w:sz w:val="20"/>
          <w:szCs w:val="20"/>
        </w:rPr>
        <w:t> </w:t>
      </w:r>
      <w:r>
        <w:rPr>
          <w:rFonts w:ascii="Trebuchet MS" w:hAnsi="Trebuchet MS" w:cs="Trebuchet MS" w:eastAsia="Trebuchet MS"/>
          <w:b/>
          <w:bCs/>
          <w:color w:val="006CB7"/>
          <w:spacing w:val="-4"/>
          <w:w w:val="110"/>
          <w:sz w:val="20"/>
          <w:szCs w:val="20"/>
        </w:rPr>
        <w:t>f</w:t>
      </w:r>
      <w:r>
        <w:rPr>
          <w:rFonts w:ascii="Trebuchet MS" w:hAnsi="Trebuchet MS" w:cs="Trebuchet MS" w:eastAsia="Trebuchet MS"/>
          <w:b/>
          <w:bCs/>
          <w:color w:val="006CB7"/>
          <w:spacing w:val="-3"/>
          <w:w w:val="110"/>
          <w:sz w:val="20"/>
          <w:szCs w:val="20"/>
        </w:rPr>
        <w:t>a</w:t>
      </w:r>
      <w:r>
        <w:rPr>
          <w:rFonts w:ascii="Trebuchet MS" w:hAnsi="Trebuchet MS" w:cs="Trebuchet MS" w:eastAsia="Trebuchet MS"/>
          <w:b/>
          <w:bCs/>
          <w:color w:val="006CB7"/>
          <w:spacing w:val="-4"/>
          <w:w w:val="110"/>
          <w:sz w:val="20"/>
          <w:szCs w:val="20"/>
        </w:rPr>
        <w:t>l</w:t>
      </w:r>
      <w:r>
        <w:rPr>
          <w:rFonts w:ascii="Trebuchet MS" w:hAnsi="Trebuchet MS" w:cs="Trebuchet MS" w:eastAsia="Trebuchet MS"/>
          <w:b/>
          <w:bCs/>
          <w:color w:val="006CB7"/>
          <w:spacing w:val="-3"/>
          <w:w w:val="110"/>
          <w:sz w:val="20"/>
          <w:szCs w:val="20"/>
        </w:rPr>
        <w:t>csa</w:t>
      </w:r>
      <w:r>
        <w:rPr>
          <w:rFonts w:ascii="Trebuchet MS" w:hAnsi="Trebuchet MS" w:cs="Trebuchet MS" w:eastAsia="Trebuchet MS"/>
          <w:b/>
          <w:bCs/>
          <w:color w:val="006CB7"/>
          <w:spacing w:val="-4"/>
          <w:w w:val="110"/>
          <w:sz w:val="20"/>
          <w:szCs w:val="20"/>
        </w:rPr>
        <w:t>tl</w:t>
      </w:r>
      <w:r>
        <w:rPr>
          <w:rFonts w:ascii="Trebuchet MS" w:hAnsi="Trebuchet MS" w:cs="Trebuchet MS" w:eastAsia="Trebuchet MS"/>
          <w:b/>
          <w:bCs/>
          <w:color w:val="006CB7"/>
          <w:spacing w:val="-3"/>
          <w:w w:val="110"/>
          <w:sz w:val="20"/>
          <w:szCs w:val="20"/>
        </w:rPr>
        <w:t>a</w:t>
      </w:r>
      <w:r>
        <w:rPr>
          <w:rFonts w:ascii="Trebuchet MS" w:hAnsi="Trebuchet MS" w:cs="Trebuchet MS" w:eastAsia="Trebuchet MS"/>
          <w:b/>
          <w:bCs/>
          <w:color w:val="006CB7"/>
          <w:spacing w:val="-4"/>
          <w:w w:val="110"/>
          <w:sz w:val="20"/>
          <w:szCs w:val="20"/>
        </w:rPr>
        <w:t>k</w:t>
      </w:r>
      <w:r>
        <w:rPr>
          <w:rFonts w:ascii="Trebuchet MS" w:hAnsi="Trebuchet MS" w:cs="Trebuchet MS" w:eastAsia="Trebuchet MS"/>
          <w:b/>
          <w:bCs/>
          <w:color w:val="006CB7"/>
          <w:spacing w:val="-3"/>
          <w:w w:val="110"/>
          <w:sz w:val="20"/>
          <w:szCs w:val="20"/>
        </w:rPr>
        <w:t>o</w:t>
      </w:r>
      <w:r>
        <w:rPr>
          <w:rFonts w:ascii="Trebuchet MS" w:hAnsi="Trebuchet MS" w:cs="Trebuchet MS" w:eastAsia="Trebuchet MS"/>
          <w:b/>
          <w:bCs/>
          <w:color w:val="006CB7"/>
          <w:spacing w:val="-4"/>
          <w:w w:val="110"/>
          <w:sz w:val="20"/>
          <w:szCs w:val="20"/>
        </w:rPr>
        <w:t>z</w:t>
      </w:r>
      <w:r>
        <w:rPr>
          <w:rFonts w:ascii="Trebuchet MS" w:hAnsi="Trebuchet MS" w:cs="Trebuchet MS" w:eastAsia="Trebuchet MS"/>
          <w:b/>
          <w:bCs/>
          <w:color w:val="006CB7"/>
          <w:spacing w:val="-3"/>
          <w:w w:val="110"/>
          <w:sz w:val="20"/>
          <w:szCs w:val="20"/>
        </w:rPr>
        <w:t>ása</w:t>
      </w:r>
      <w:r>
        <w:rPr>
          <w:rFonts w:ascii="Trebuchet MS" w:hAnsi="Trebuchet MS" w:cs="Trebuchet MS" w:eastAsia="Trebuchet MS"/>
          <w:b/>
          <w:bCs/>
          <w:color w:val="006CB7"/>
          <w:spacing w:val="-15"/>
          <w:w w:val="110"/>
          <w:sz w:val="20"/>
          <w:szCs w:val="20"/>
        </w:rPr>
        <w:t> </w:t>
      </w:r>
      <w:r>
        <w:rPr>
          <w:rFonts w:ascii="Trebuchet MS" w:hAnsi="Trebuchet MS" w:cs="Trebuchet MS" w:eastAsia="Trebuchet MS"/>
          <w:b/>
          <w:bCs/>
          <w:color w:val="006CB7"/>
          <w:w w:val="110"/>
          <w:sz w:val="20"/>
          <w:szCs w:val="20"/>
        </w:rPr>
        <w:t>R-UD</w:t>
      </w:r>
      <w:r>
        <w:rPr>
          <w:rFonts w:ascii="Trebuchet MS" w:hAnsi="Trebuchet MS" w:cs="Trebuchet MS" w:eastAsia="Trebuchet MS"/>
          <w:b/>
          <w:bCs/>
          <w:color w:val="006CB7"/>
          <w:spacing w:val="53"/>
          <w:w w:val="121"/>
          <w:sz w:val="20"/>
          <w:szCs w:val="20"/>
        </w:rPr>
        <w:t> </w:t>
      </w:r>
      <w:r>
        <w:rPr>
          <w:rFonts w:ascii="Trebuchet MS" w:hAnsi="Trebuchet MS" w:cs="Trebuchet MS" w:eastAsia="Trebuchet MS"/>
          <w:b/>
          <w:bCs/>
          <w:color w:val="006CB7"/>
          <w:spacing w:val="-3"/>
          <w:w w:val="110"/>
          <w:sz w:val="20"/>
          <w:szCs w:val="20"/>
        </w:rPr>
        <w:t>p</w:t>
      </w:r>
      <w:r>
        <w:rPr>
          <w:rFonts w:ascii="Trebuchet MS" w:hAnsi="Trebuchet MS" w:cs="Trebuchet MS" w:eastAsia="Trebuchet MS"/>
          <w:b/>
          <w:bCs/>
          <w:color w:val="006CB7"/>
          <w:spacing w:val="-4"/>
          <w:w w:val="110"/>
          <w:sz w:val="20"/>
          <w:szCs w:val="20"/>
        </w:rPr>
        <w:t>r</w:t>
      </w:r>
      <w:r>
        <w:rPr>
          <w:rFonts w:ascii="Trebuchet MS" w:hAnsi="Trebuchet MS" w:cs="Trebuchet MS" w:eastAsia="Trebuchet MS"/>
          <w:b/>
          <w:bCs/>
          <w:color w:val="006CB7"/>
          <w:spacing w:val="-3"/>
          <w:w w:val="110"/>
          <w:sz w:val="20"/>
          <w:szCs w:val="20"/>
        </w:rPr>
        <w:t>o</w:t>
      </w:r>
      <w:r>
        <w:rPr>
          <w:rFonts w:ascii="Trebuchet MS" w:hAnsi="Trebuchet MS" w:cs="Trebuchet MS" w:eastAsia="Trebuchet MS"/>
          <w:b/>
          <w:bCs/>
          <w:color w:val="006CB7"/>
          <w:spacing w:val="-4"/>
          <w:w w:val="110"/>
          <w:sz w:val="20"/>
          <w:szCs w:val="20"/>
        </w:rPr>
        <w:t>fill</w:t>
      </w:r>
      <w:r>
        <w:rPr>
          <w:rFonts w:ascii="Trebuchet MS" w:hAnsi="Trebuchet MS" w:cs="Trebuchet MS" w:eastAsia="Trebuchet MS"/>
          <w:b/>
          <w:bCs/>
          <w:color w:val="006CB7"/>
          <w:spacing w:val="-3"/>
          <w:w w:val="110"/>
          <w:sz w:val="20"/>
          <w:szCs w:val="20"/>
        </w:rPr>
        <w:t>a</w:t>
      </w:r>
      <w:r>
        <w:rPr>
          <w:rFonts w:ascii="Trebuchet MS" w:hAnsi="Trebuchet MS" w:cs="Trebuchet MS" w:eastAsia="Trebuchet MS"/>
          <w:b/>
          <w:bCs/>
          <w:color w:val="006CB7"/>
          <w:spacing w:val="-4"/>
          <w:w w:val="110"/>
          <w:sz w:val="20"/>
          <w:szCs w:val="20"/>
        </w:rPr>
        <w:t>l</w:t>
      </w:r>
      <w:r>
        <w:rPr>
          <w:rFonts w:ascii="Trebuchet MS" w:hAnsi="Trebuchet MS" w:cs="Trebuchet MS" w:eastAsia="Trebuchet MS"/>
          <w:b/>
          <w:bCs/>
          <w:color w:val="006CB7"/>
          <w:spacing w:val="-18"/>
          <w:w w:val="110"/>
          <w:sz w:val="20"/>
          <w:szCs w:val="20"/>
        </w:rPr>
        <w:t> </w:t>
      </w:r>
      <w:r>
        <w:rPr>
          <w:rFonts w:ascii="Trebuchet MS" w:hAnsi="Trebuchet MS" w:cs="Trebuchet MS" w:eastAsia="Trebuchet MS"/>
          <w:b/>
          <w:bCs/>
          <w:color w:val="006CB7"/>
          <w:w w:val="110"/>
          <w:sz w:val="20"/>
          <w:szCs w:val="20"/>
        </w:rPr>
        <w:t>–</w:t>
      </w:r>
      <w:r>
        <w:rPr>
          <w:rFonts w:ascii="Trebuchet MS" w:hAnsi="Trebuchet MS" w:cs="Trebuchet MS" w:eastAsia="Trebuchet MS"/>
          <w:b/>
          <w:bCs/>
          <w:color w:val="006CB7"/>
          <w:spacing w:val="-18"/>
          <w:w w:val="110"/>
          <w:sz w:val="20"/>
          <w:szCs w:val="20"/>
        </w:rPr>
        <w:t> </w:t>
      </w:r>
      <w:r>
        <w:rPr>
          <w:rFonts w:ascii="Trebuchet MS" w:hAnsi="Trebuchet MS" w:cs="Trebuchet MS" w:eastAsia="Trebuchet MS"/>
          <w:b/>
          <w:bCs/>
          <w:color w:val="006CB7"/>
          <w:spacing w:val="-4"/>
          <w:w w:val="110"/>
          <w:sz w:val="20"/>
          <w:szCs w:val="20"/>
        </w:rPr>
        <w:t>f</w:t>
      </w:r>
      <w:r>
        <w:rPr>
          <w:rFonts w:ascii="Trebuchet MS" w:hAnsi="Trebuchet MS" w:cs="Trebuchet MS" w:eastAsia="Trebuchet MS"/>
          <w:b/>
          <w:bCs/>
          <w:color w:val="006CB7"/>
          <w:spacing w:val="-3"/>
          <w:w w:val="110"/>
          <w:sz w:val="20"/>
          <w:szCs w:val="20"/>
        </w:rPr>
        <w:t>ő</w:t>
      </w:r>
      <w:r>
        <w:rPr>
          <w:rFonts w:ascii="Trebuchet MS" w:hAnsi="Trebuchet MS" w:cs="Trebuchet MS" w:eastAsia="Trebuchet MS"/>
          <w:b/>
          <w:bCs/>
          <w:color w:val="006CB7"/>
          <w:spacing w:val="-4"/>
          <w:w w:val="110"/>
          <w:sz w:val="20"/>
          <w:szCs w:val="20"/>
        </w:rPr>
        <w:t>t</w:t>
      </w:r>
      <w:r>
        <w:rPr>
          <w:rFonts w:ascii="Trebuchet MS" w:hAnsi="Trebuchet MS" w:cs="Trebuchet MS" w:eastAsia="Trebuchet MS"/>
          <w:b/>
          <w:bCs/>
          <w:color w:val="006CB7"/>
          <w:spacing w:val="-3"/>
          <w:w w:val="110"/>
          <w:sz w:val="20"/>
          <w:szCs w:val="20"/>
        </w:rPr>
        <w:t>a</w:t>
      </w:r>
      <w:r>
        <w:rPr>
          <w:rFonts w:ascii="Trebuchet MS" w:hAnsi="Trebuchet MS" w:cs="Trebuchet MS" w:eastAsia="Trebuchet MS"/>
          <w:b/>
          <w:bCs/>
          <w:color w:val="006CB7"/>
          <w:spacing w:val="-4"/>
          <w:w w:val="110"/>
          <w:sz w:val="20"/>
          <w:szCs w:val="20"/>
        </w:rPr>
        <w:t>rt</w:t>
      </w:r>
      <w:r>
        <w:rPr>
          <w:rFonts w:ascii="Trebuchet MS" w:hAnsi="Trebuchet MS" w:cs="Trebuchet MS" w:eastAsia="Trebuchet MS"/>
          <w:b/>
          <w:bCs/>
          <w:color w:val="006CB7"/>
          <w:spacing w:val="-3"/>
          <w:w w:val="110"/>
          <w:sz w:val="20"/>
          <w:szCs w:val="20"/>
        </w:rPr>
        <w:t>óva</w:t>
      </w:r>
      <w:r>
        <w:rPr>
          <w:rFonts w:ascii="Trebuchet MS" w:hAnsi="Trebuchet MS" w:cs="Trebuchet MS" w:eastAsia="Trebuchet MS"/>
          <w:b/>
          <w:bCs/>
          <w:color w:val="006CB7"/>
          <w:spacing w:val="-4"/>
          <w:w w:val="110"/>
          <w:sz w:val="20"/>
          <w:szCs w:val="20"/>
        </w:rPr>
        <w:t>l</w:t>
      </w:r>
      <w:r>
        <w:rPr>
          <w:rFonts w:ascii="Trebuchet MS" w:hAnsi="Trebuchet MS" w:cs="Trebuchet MS" w:eastAsia="Trebuchet MS"/>
          <w:b/>
          <w:bCs/>
          <w:color w:val="006CB7"/>
          <w:spacing w:val="-17"/>
          <w:w w:val="110"/>
          <w:sz w:val="20"/>
          <w:szCs w:val="20"/>
        </w:rPr>
        <w:t> </w:t>
      </w:r>
      <w:r>
        <w:rPr>
          <w:rFonts w:ascii="Trebuchet MS" w:hAnsi="Trebuchet MS" w:cs="Trebuchet MS" w:eastAsia="Trebuchet MS"/>
          <w:b/>
          <w:bCs/>
          <w:color w:val="006CB7"/>
          <w:spacing w:val="-2"/>
          <w:w w:val="110"/>
          <w:sz w:val="20"/>
          <w:szCs w:val="20"/>
        </w:rPr>
        <w:t>pá</w:t>
      </w:r>
      <w:r>
        <w:rPr>
          <w:rFonts w:ascii="Trebuchet MS" w:hAnsi="Trebuchet MS" w:cs="Trebuchet MS" w:eastAsia="Trebuchet MS"/>
          <w:b/>
          <w:bCs/>
          <w:color w:val="006CB7"/>
          <w:spacing w:val="-3"/>
          <w:w w:val="110"/>
          <w:sz w:val="20"/>
          <w:szCs w:val="20"/>
        </w:rPr>
        <w:t>rhuz</w:t>
      </w:r>
      <w:r>
        <w:rPr>
          <w:rFonts w:ascii="Trebuchet MS" w:hAnsi="Trebuchet MS" w:cs="Trebuchet MS" w:eastAsia="Trebuchet MS"/>
          <w:b/>
          <w:bCs/>
          <w:color w:val="006CB7"/>
          <w:spacing w:val="-2"/>
          <w:w w:val="110"/>
          <w:sz w:val="20"/>
          <w:szCs w:val="20"/>
        </w:rPr>
        <w:t>amos</w:t>
      </w:r>
      <w:r>
        <w:rPr>
          <w:rFonts w:ascii="Trebuchet MS" w:hAnsi="Trebuchet MS" w:cs="Trebuchet MS" w:eastAsia="Trebuchet MS"/>
          <w:b/>
          <w:bCs/>
          <w:color w:val="006CB7"/>
          <w:spacing w:val="-18"/>
          <w:w w:val="110"/>
          <w:sz w:val="20"/>
          <w:szCs w:val="20"/>
        </w:rPr>
        <w:t> </w:t>
      </w:r>
      <w:r>
        <w:rPr>
          <w:rFonts w:ascii="Trebuchet MS" w:hAnsi="Trebuchet MS" w:cs="Trebuchet MS" w:eastAsia="Trebuchet MS"/>
          <w:b/>
          <w:bCs/>
          <w:color w:val="006CB7"/>
          <w:spacing w:val="-3"/>
          <w:w w:val="110"/>
          <w:sz w:val="20"/>
          <w:szCs w:val="20"/>
        </w:rPr>
        <w:t>m</w:t>
      </w:r>
      <w:r>
        <w:rPr>
          <w:rFonts w:ascii="Trebuchet MS" w:hAnsi="Trebuchet MS" w:cs="Trebuchet MS" w:eastAsia="Trebuchet MS"/>
          <w:b/>
          <w:bCs/>
          <w:color w:val="006CB7"/>
          <w:spacing w:val="-4"/>
          <w:w w:val="110"/>
          <w:sz w:val="20"/>
          <w:szCs w:val="20"/>
        </w:rPr>
        <w:t>et</w:t>
      </w:r>
      <w:r>
        <w:rPr>
          <w:rFonts w:ascii="Trebuchet MS" w:hAnsi="Trebuchet MS" w:cs="Trebuchet MS" w:eastAsia="Trebuchet MS"/>
          <w:b/>
          <w:bCs/>
          <w:color w:val="006CB7"/>
          <w:spacing w:val="-3"/>
          <w:w w:val="110"/>
          <w:sz w:val="20"/>
          <w:szCs w:val="20"/>
        </w:rPr>
        <w:t>s</w:t>
      </w:r>
      <w:r>
        <w:rPr>
          <w:rFonts w:ascii="Trebuchet MS" w:hAnsi="Trebuchet MS" w:cs="Trebuchet MS" w:eastAsia="Trebuchet MS"/>
          <w:b/>
          <w:bCs/>
          <w:color w:val="006CB7"/>
          <w:spacing w:val="-4"/>
          <w:w w:val="110"/>
          <w:sz w:val="20"/>
          <w:szCs w:val="20"/>
        </w:rPr>
        <w:t>zet</w:t>
      </w:r>
      <w:r>
        <w:rPr>
          <w:rFonts w:ascii="Trebuchet MS" w:hAnsi="Trebuchet MS" w:cs="Trebuchet MS" w:eastAsia="Trebuchet MS"/>
          <w:sz w:val="20"/>
          <w:szCs w:val="20"/>
        </w:rPr>
      </w:r>
    </w:p>
    <w:p>
      <w:pPr>
        <w:spacing w:after="0" w:line="247" w:lineRule="auto"/>
        <w:jc w:val="left"/>
        <w:rPr>
          <w:rFonts w:ascii="Trebuchet MS" w:hAnsi="Trebuchet MS" w:cs="Trebuchet MS" w:eastAsia="Trebuchet MS"/>
          <w:sz w:val="20"/>
          <w:szCs w:val="20"/>
        </w:rPr>
        <w:sectPr>
          <w:type w:val="continuous"/>
          <w:pgSz w:w="11910" w:h="16840"/>
          <w:pgMar w:top="1580" w:bottom="280" w:left="600" w:right="560"/>
          <w:cols w:num="2" w:equalWidth="0">
            <w:col w:w="4666" w:space="856"/>
            <w:col w:w="5228"/>
          </w:cols>
        </w:sect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1"/>
        <w:rPr>
          <w:rFonts w:ascii="Trebuchet MS" w:hAnsi="Trebuchet MS" w:cs="Trebuchet MS" w:eastAsia="Trebuchet MS"/>
          <w:b/>
          <w:bCs/>
          <w:sz w:val="18"/>
          <w:szCs w:val="18"/>
        </w:rPr>
      </w:pPr>
    </w:p>
    <w:p>
      <w:pPr>
        <w:pStyle w:val="Heading8"/>
        <w:tabs>
          <w:tab w:pos="5636" w:val="left" w:leader="none"/>
        </w:tabs>
        <w:spacing w:line="200" w:lineRule="atLeast"/>
        <w:ind w:right="0"/>
        <w:jc w:val="left"/>
        <w:rPr>
          <w:rFonts w:ascii="Trebuchet MS" w:hAnsi="Trebuchet MS" w:cs="Trebuchet MS" w:eastAsia="Trebuchet MS"/>
        </w:rPr>
      </w:pPr>
      <w:r>
        <w:rPr>
          <w:rFonts w:ascii="Trebuchet MS"/>
        </w:rPr>
        <w:pict>
          <v:group style="width:247.9pt;height:134.25pt;mso-position-horizontal-relative:char;mso-position-vertical-relative:line" coordorigin="0,0" coordsize="4958,2685">
            <v:group style="position:absolute;left:4591;top:1896;width:203;height:2" coordorigin="4591,1896" coordsize="203,2">
              <v:shape style="position:absolute;left:4591;top:1896;width:203;height:2" coordorigin="4591,1896" coordsize="203,0" path="m4591,1896l4793,1896e" filled="false" stroked="true" strokeweight=".441pt" strokecolor="#969898">
                <v:path arrowok="t"/>
              </v:shape>
            </v:group>
            <v:group style="position:absolute;left:4793;top:1754;width:160;height:146" coordorigin="4793,1754" coordsize="160,146">
              <v:shape style="position:absolute;left:4793;top:1754;width:160;height:146" coordorigin="4793,1754" coordsize="160,146" path="m4879,1754l4862,1754,4846,1757,4799,1799,4793,1831,4793,1899,4800,1899,4800,1831,4801,1816,4849,1764,4863,1761,4901,1761,4894,1757,4879,1754xe" filled="true" fillcolor="#969898" stroked="false">
                <v:path arrowok="t"/>
                <v:fill type="solid"/>
              </v:shape>
              <v:shape style="position:absolute;left:4793;top:1754;width:160;height:146" coordorigin="4793,1754" coordsize="160,146" path="m4901,1761l4878,1761,4892,1764,4906,1770,4941,1831,4941,1899,4953,1899,4953,1892,4948,1892,4948,1831,4922,1774,4908,1764,4901,1761xe" filled="true" fillcolor="#969898" stroked="false">
                <v:path arrowok="t"/>
                <v:fill type="solid"/>
              </v:shape>
            </v:group>
            <v:group style="position:absolute;left:4803;top:1763;width:135;height:135" coordorigin="4803,1763" coordsize="135,135">
              <v:shape style="position:absolute;left:4803;top:1763;width:135;height:135" coordorigin="4803,1763" coordsize="135,135" path="m4870,1763l4809,1802,4803,1831,4804,1846,4856,1897,4870,1898,4885,1897,4899,1891,4870,1891,4856,1890,4811,1845,4809,1831,4811,1817,4856,1772,4870,1770,4899,1770,4885,1765,4870,1763xe" filled="true" fillcolor="#b4b6b7" stroked="false">
                <v:path arrowok="t"/>
                <v:fill type="solid"/>
              </v:shape>
              <v:shape style="position:absolute;left:4803;top:1763;width:135;height:135" coordorigin="4803,1763" coordsize="135,135" path="m4899,1770l4870,1770,4884,1772,4897,1776,4931,1831,4929,1845,4884,1890,4870,1891,4899,1891,4937,1831,4936,1816,4931,1802,4923,1789,4912,1779,4899,1770xe" filled="true" fillcolor="#b4b6b7" stroked="false">
                <v:path arrowok="t"/>
                <v:fill type="solid"/>
              </v:shape>
              <v:shape style="position:absolute;left:1575;top:1754;width:2588;height:146" type="#_x0000_t75" stroked="false">
                <v:imagedata r:id="rId21" o:title=""/>
              </v:shape>
            </v:group>
            <v:group style="position:absolute;left:486;top:1903;width:4468;height:87" coordorigin="486,1903" coordsize="4468,87">
              <v:shape style="position:absolute;left:486;top:1903;width:4468;height:87" coordorigin="486,1903" coordsize="4468,87" path="m486,1990l4953,1990,4953,1903,486,1903,486,1990xe" filled="true" fillcolor="#b4b6b7" stroked="false">
                <v:path arrowok="t"/>
                <v:fill type="solid"/>
              </v:shape>
            </v:group>
            <v:group style="position:absolute;left:2625;top:1926;width:41;height:41" coordorigin="2625,1926" coordsize="41,41">
              <v:shape style="position:absolute;left:2625;top:1926;width:41;height:41" coordorigin="2625,1926" coordsize="41,41" path="m2645,1926l2637,1927,2631,1932,2626,1938,2625,1946,2626,1954,2631,1960,2637,1964,2645,1966,2652,1964,2659,1960,2663,1954,2665,1946,2663,1938,2659,1932,2652,1927,2645,1926xe" filled="true" fillcolor="#006cb4" stroked="false">
                <v:path arrowok="t"/>
                <v:fill type="solid"/>
              </v:shape>
            </v:group>
            <v:group style="position:absolute;left:2625;top:1946;width:41;height:20" coordorigin="2625,1946" coordsize="41,20">
              <v:shape style="position:absolute;left:2625;top:1946;width:41;height:20" coordorigin="2625,1946" coordsize="41,20" path="m2665,1946l2665,1957,2656,1966,2645,1966,2633,1966,2625,1957,2625,1946e" filled="false" stroked="true" strokeweight=".133pt" strokecolor="#006cb4">
                <v:path arrowok="t"/>
              </v:shape>
            </v:group>
            <v:group style="position:absolute;left:2665;top:1945;width:2;height:3" coordorigin="2665,1945" coordsize="2,3">
              <v:shape style="position:absolute;left:2665;top:1945;width:2;height:3" coordorigin="2665,1945" coordsize="0,3" path="m2665,1945l2665,1947e" filled="false" stroked="true" strokeweight=".043pt" strokecolor="#006cb4">
                <v:path arrowok="t"/>
              </v:shape>
            </v:group>
            <v:group style="position:absolute;left:2625;top:1926;width:41;height:21" coordorigin="2625,1926" coordsize="41,21">
              <v:shape style="position:absolute;left:2625;top:1926;width:41;height:21" coordorigin="2625,1926" coordsize="41,21" path="m2625,1946l2625,1935,2633,1926,2645,1926,2656,1926,2665,1935,2665,1946e" filled="false" stroked="true" strokeweight=".133pt" strokecolor="#006cb4">
                <v:path arrowok="t"/>
              </v:shape>
            </v:group>
            <v:group style="position:absolute;left:2625;top:1945;width:2;height:3" coordorigin="2625,1945" coordsize="2,3">
              <v:shape style="position:absolute;left:2625;top:1945;width:2;height:3" coordorigin="2625,1945" coordsize="0,3" path="m2625,1945l2625,1947e" filled="false" stroked="true" strokeweight=".043pt" strokecolor="#006cb4">
                <v:path arrowok="t"/>
              </v:shape>
            </v:group>
            <v:group style="position:absolute;left:486;top:1987;width:4468;height:5" coordorigin="486,1987" coordsize="4468,5">
              <v:shape style="position:absolute;left:486;top:1987;width:4468;height:5" coordorigin="486,1987" coordsize="4468,5" path="m486,1991l4953,1991,4953,1987,486,1987,486,1991xe" filled="true" fillcolor="#000000" stroked="false">
                <v:path arrowok="t"/>
                <v:fill type="solid"/>
              </v:shape>
            </v:group>
            <v:group style="position:absolute;left:352;top:1904;width:4601;height:2" coordorigin="352,1904" coordsize="4601,2">
              <v:shape style="position:absolute;left:352;top:1904;width:4601;height:2" coordorigin="352,1904" coordsize="4601,0" path="m352,1904l4953,1904e" filled="false" stroked="true" strokeweight=".213001pt" strokecolor="#000000">
                <v:path arrowok="t"/>
              </v:shape>
            </v:group>
            <v:group style="position:absolute;left:365;top:1616;width:2;height:202" coordorigin="365,1616" coordsize="2,202">
              <v:shape style="position:absolute;left:365;top:1616;width:2;height:202" coordorigin="365,1616" coordsize="0,202" path="m365,1616l365,1817e" filled="false" stroked="true" strokeweight="1.38pt" strokecolor="#f9a87f">
                <v:path arrowok="t"/>
              </v:shape>
            </v:group>
            <v:group style="position:absolute;left:352;top:1817;width:26;height:2" coordorigin="352,1817" coordsize="26,2">
              <v:shape style="position:absolute;left:352;top:1817;width:26;height:2" coordorigin="352,1817" coordsize="26,0" path="m352,1817l378,1817e" filled="false" stroked="true" strokeweight=".299pt" strokecolor="#f36d35">
                <v:path arrowok="t"/>
              </v:shape>
            </v:group>
            <v:group style="position:absolute;left:352;top:1616;width:2;height:202" coordorigin="352,1616" coordsize="2,202">
              <v:shape style="position:absolute;left:352;top:1616;width:2;height:202" coordorigin="352,1616" coordsize="0,202" path="m352,1616l352,1817e" filled="false" stroked="true" strokeweight=".299pt" strokecolor="#f36d35">
                <v:path arrowok="t"/>
              </v:shape>
            </v:group>
            <v:group style="position:absolute;left:352;top:1616;width:26;height:2" coordorigin="352,1616" coordsize="26,2">
              <v:shape style="position:absolute;left:352;top:1616;width:26;height:2" coordorigin="352,1616" coordsize="26,0" path="m378,1616l352,1616e" filled="false" stroked="true" strokeweight=".299pt" strokecolor="#f36d35">
                <v:path arrowok="t"/>
              </v:shape>
            </v:group>
            <v:group style="position:absolute;left:378;top:1616;width:2;height:202" coordorigin="378,1616" coordsize="2,202">
              <v:shape style="position:absolute;left:378;top:1616;width:2;height:202" coordorigin="378,1616" coordsize="0,202" path="m378,1817l378,1616e" filled="false" stroked="true" strokeweight=".299pt" strokecolor="#f36d35">
                <v:path arrowok="t"/>
              </v:shape>
              <v:shape style="position:absolute;left:0;top:491;width:1582;height:2193" type="#_x0000_t75" stroked="false">
                <v:imagedata r:id="rId22" o:title=""/>
              </v:shape>
            </v:group>
            <v:group style="position:absolute;left:2645;top:1946;width:2;height:240" coordorigin="2645,1946" coordsize="2,240">
              <v:shape style="position:absolute;left:2645;top:1946;width:2;height:240" coordorigin="2645,1946" coordsize="0,240" path="m2645,1946l2645,2186e" filled="false" stroked="true" strokeweight=".427pt" strokecolor="#006cb4">
                <v:path arrowok="t"/>
              </v:shape>
            </v:group>
            <v:group style="position:absolute;left:2645;top:2186;width:35;height:2" coordorigin="2645,2186" coordsize="35,2">
              <v:shape style="position:absolute;left:2645;top:2186;width:35;height:2" coordorigin="2645,2186" coordsize="35,0" path="m2645,2186l2679,2186e" filled="false" stroked="true" strokeweight=".427pt" strokecolor="#006cb4">
                <v:path arrowok="t"/>
              </v:shape>
            </v:group>
            <v:group style="position:absolute;left:4182;top:1715;width:404;height:182" coordorigin="4182,1715" coordsize="404,182">
              <v:shape style="position:absolute;left:4182;top:1715;width:404;height:182" coordorigin="4182,1715" coordsize="404,182" path="m4189,1715l4186,1717,4182,1721,4182,1754,4186,1764,4191,1775,4191,1777,4187,1786,4185,1795,4187,1804,4191,1813,4191,1816,4187,1824,4185,1834,4187,1844,4191,1852,4186,1862,4182,1874,4183,1885,4187,1897,4371,1897,4375,1891,4381,1888,4192,1888,4191,1879,4192,1869,4195,1860,4200,1852,4195,1844,4193,1834,4195,1824,4200,1816,4200,1813,4195,1804,4193,1795,4195,1786,4200,1777,4200,1775,4194,1764,4191,1754,4191,1724,4215,1724,4210,1721,4200,1717,4189,1715xe" filled="true" fillcolor="#000000" stroked="false">
                <v:path arrowok="t"/>
                <v:fill type="solid"/>
              </v:shape>
              <v:shape style="position:absolute;left:4182;top:1715;width:404;height:182" coordorigin="4182,1715" coordsize="404,182" path="m4586,1724l4577,1724,4577,1754,4574,1764,4569,1775,4569,1777,4573,1786,4575,1795,4573,1804,4569,1813,4569,1816,4573,1824,4575,1834,4573,1844,4569,1852,4573,1860,4577,1869,4577,1879,4577,1888,4387,1888,4393,1891,4397,1897,4582,1897,4585,1885,4586,1874,4583,1862,4577,1852,4582,1844,4583,1834,4582,1824,4577,1816,4577,1813,4582,1804,4583,1795,4582,1786,4577,1777,4577,1775,4582,1764,4586,1754,4586,1724xe" filled="true" fillcolor="#000000" stroked="false">
                <v:path arrowok="t"/>
                <v:fill type="solid"/>
              </v:shape>
              <v:shape style="position:absolute;left:4182;top:1715;width:404;height:182" coordorigin="4182,1715" coordsize="404,182" path="m4384,1878l4378,1879,4373,1883,4369,1888,4399,1888,4396,1883,4390,1879,4384,1878xe" filled="true" fillcolor="#000000" stroked="false">
                <v:path arrowok="t"/>
                <v:fill type="solid"/>
              </v:shape>
              <v:shape style="position:absolute;left:4182;top:1715;width:404;height:182" coordorigin="4182,1715" coordsize="404,182" path="m4215,1724l4196,1724,4204,1728,4212,1733,4218,1739,4222,1747,4230,1747,4226,1736,4219,1728,4215,1724xe" filled="true" fillcolor="#000000" stroked="false">
                <v:path arrowok="t"/>
                <v:fill type="solid"/>
              </v:shape>
              <v:shape style="position:absolute;left:4182;top:1715;width:404;height:182" coordorigin="4182,1715" coordsize="404,182" path="m4579,1715l4539,1747,4546,1747,4550,1739,4556,1733,4564,1728,4572,1724,4586,1724,4586,1721,4582,1717,4579,1715xe" filled="true" fillcolor="#000000" stroked="false">
                <v:path arrowok="t"/>
                <v:fill type="solid"/>
              </v:shape>
            </v:group>
            <v:group style="position:absolute;left:4371;top:1885;width:27;height:12" coordorigin="4371,1885" coordsize="27,12">
              <v:shape style="position:absolute;left:4371;top:1885;width:27;height:12" coordorigin="4371,1885" coordsize="27,12" path="m4371,1897l4374,1889,4383,1885,4390,1889,4393,1891,4396,1893,4397,1897e" filled="false" stroked="true" strokeweight=".213pt" strokecolor="#000000">
                <v:path arrowok="t"/>
              </v:shape>
            </v:group>
            <v:group style="position:absolute;left:4398;top:1894;width:2;height:5" coordorigin="4398,1894" coordsize="2,5">
              <v:shape style="position:absolute;left:4398;top:1894;width:2;height:5" coordorigin="4398,1894" coordsize="0,5" path="m4398,1894l4398,1899e" filled="false" stroked="true" strokeweight=".043pt" strokecolor="#000000">
                <v:path arrowok="t"/>
              </v:shape>
            </v:group>
            <v:group style="position:absolute;left:4577;top:1852;width:8;height:38" coordorigin="4577,1852" coordsize="8,38">
              <v:shape style="position:absolute;left:4577;top:1852;width:8;height:38" coordorigin="4577,1852" coordsize="8,38" path="m4577,1852l4585,1870,4584,1889e" filled="false" stroked="true" strokeweight=".213pt" strokecolor="#000000">
                <v:path arrowok="t"/>
              </v:shape>
            </v:group>
            <v:group style="position:absolute;left:4578;top:1850;width:2;height:5" coordorigin="4578,1850" coordsize="2,5">
              <v:shape style="position:absolute;left:4578;top:1850;width:2;height:5" coordorigin="4578,1850" coordsize="0,5" path="m4578,1850l4578,1854e" filled="false" stroked="true" strokeweight=".043pt" strokecolor="#000000">
                <v:path arrowok="t"/>
              </v:shape>
            </v:group>
            <v:group style="position:absolute;left:4577;top:1816;width:8;height:36" coordorigin="4577,1816" coordsize="8,36">
              <v:shape style="position:absolute;left:4577;top:1816;width:8;height:36" coordorigin="4577,1816" coordsize="8,36" path="m4577,1816l4585,1827,4585,1841,4577,1852e" filled="false" stroked="true" strokeweight=".213pt" strokecolor="#000000">
                <v:path arrowok="t"/>
              </v:shape>
            </v:group>
            <v:group style="position:absolute;left:4567;top:1815;width:13;height:2" coordorigin="4567,1815" coordsize="13,2">
              <v:shape style="position:absolute;left:4567;top:1815;width:13;height:2" coordorigin="4567,1815" coordsize="13,0" path="m4567,1815l4579,1815e" filled="false" stroked="true" strokeweight=".214pt" strokecolor="#000000">
                <v:path arrowok="t"/>
              </v:shape>
            </v:group>
            <v:group style="position:absolute;left:4577;top:1777;width:8;height:36" coordorigin="4577,1777" coordsize="8,36">
              <v:shape style="position:absolute;left:4577;top:1777;width:8;height:36" coordorigin="4577,1777" coordsize="8,36" path="m4577,1777l4585,1788,4585,1803,4577,1813e" filled="false" stroked="true" strokeweight=".213pt" strokecolor="#000000">
                <v:path arrowok="t"/>
              </v:shape>
            </v:group>
            <v:group style="position:absolute;left:4567;top:1776;width:13;height:2" coordorigin="4567,1776" coordsize="13,2">
              <v:shape style="position:absolute;left:4567;top:1776;width:13;height:2" coordorigin="4567,1776" coordsize="13,0" path="m4567,1776l4579,1776e" filled="false" stroked="true" strokeweight=".171pt" strokecolor="#000000">
                <v:path arrowok="t"/>
              </v:shape>
            </v:group>
            <v:group style="position:absolute;left:4577;top:1754;width:9;height:21" coordorigin="4577,1754" coordsize="9,21">
              <v:shape style="position:absolute;left:4577;top:1754;width:9;height:21" coordorigin="4577,1754" coordsize="9,21" path="m4586,1754l4585,1761,4582,1769,4577,1775e" filled="false" stroked="true" strokeweight=".213pt" strokecolor="#000000">
                <v:path arrowok="t"/>
              </v:shape>
            </v:group>
            <v:group style="position:absolute;left:4584;top:1754;width:5;height:2" coordorigin="4584,1754" coordsize="5,2">
              <v:shape style="position:absolute;left:4584;top:1754;width:5;height:2" coordorigin="4584,1754" coordsize="5,0" path="m4584,1754l4588,1754e" filled="false" stroked="true" strokeweight=".043pt" strokecolor="#000000">
                <v:path arrowok="t"/>
              </v:shape>
            </v:group>
            <v:group style="position:absolute;left:4586;top:1721;width:2;height:34" coordorigin="4586,1721" coordsize="2,34">
              <v:shape style="position:absolute;left:4586;top:1721;width:2;height:34" coordorigin="4586,1721" coordsize="0,34" path="m4586,1754l4586,1721e" filled="false" stroked="true" strokeweight=".213pt" strokecolor="#000000">
                <v:path arrowok="t"/>
              </v:shape>
            </v:group>
            <v:group style="position:absolute;left:4579;top:1715;width:7;height:6" coordorigin="4579,1715" coordsize="7,6">
              <v:shape style="position:absolute;left:4579;top:1715;width:7;height:6" coordorigin="4579,1715" coordsize="7,6" path="m4579,1715l4582,1716,4584,1718,4586,1721e" filled="false" stroked="true" strokeweight=".213pt" strokecolor="#000000">
                <v:path arrowok="t"/>
              </v:shape>
            </v:group>
            <v:group style="position:absolute;left:4572;top:1721;width:9;height:2" coordorigin="4572,1721" coordsize="9,2">
              <v:shape style="position:absolute;left:4572;top:1721;width:9;height:2" coordorigin="4572,1721" coordsize="9,0" path="m4572,1721l4581,1721e" filled="false" stroked="true" strokeweight=".5759pt" strokecolor="#000000">
                <v:path arrowok="t"/>
              </v:shape>
            </v:group>
            <v:group style="position:absolute;left:4539;top:1717;width:28;height:31" coordorigin="4539,1717" coordsize="28,31">
              <v:shape style="position:absolute;left:4539;top:1717;width:28;height:31" coordorigin="4539,1717" coordsize="28,31" path="m4539,1747l4549,1728,4566,1717e" filled="false" stroked="true" strokeweight=".213pt" strokecolor="#000000">
                <v:path arrowok="t"/>
              </v:shape>
            </v:group>
            <v:group style="position:absolute;left:4541;top:1521;width:2;height:230" coordorigin="4541,1521" coordsize="2,230">
              <v:shape style="position:absolute;left:4541;top:1521;width:2;height:230" coordorigin="4541,1521" coordsize="0,230" path="m4541,1521l4541,1751e" filled="false" stroked="true" strokeweight=".4475pt" strokecolor="#000000">
                <v:path arrowok="t"/>
              </v:shape>
            </v:group>
            <v:group style="position:absolute;left:4546;top:1724;width:27;height:24" coordorigin="4546,1724" coordsize="27,24">
              <v:shape style="position:absolute;left:4546;top:1724;width:27;height:24" coordorigin="4546,1724" coordsize="27,24" path="m4546,1747l4551,1735,4560,1727,4572,1724e" filled="false" stroked="true" strokeweight=".213pt" strokecolor="#000000">
                <v:path arrowok="t"/>
              </v:shape>
            </v:group>
            <v:group style="position:absolute;left:4576;top:1722;width:2;height:38" coordorigin="4576,1722" coordsize="2,38">
              <v:shape style="position:absolute;left:4576;top:1722;width:2;height:38" coordorigin="4576,1722" coordsize="0,38" path="m4576,1722l4576,1759e" filled="false" stroked="true" strokeweight=".3625pt" strokecolor="#000000">
                <v:path arrowok="t"/>
              </v:shape>
            </v:group>
            <v:group style="position:absolute;left:4569;top:1754;width:9;height:21" coordorigin="4569,1754" coordsize="9,21">
              <v:shape style="position:absolute;left:4569;top:1754;width:9;height:21" coordorigin="4569,1754" coordsize="9,21" path="m4577,1754l4576,1761,4573,1769,4569,1775e" filled="false" stroked="true" strokeweight=".213pt" strokecolor="#000000">
                <v:path arrowok="t"/>
              </v:shape>
            </v:group>
            <v:group style="position:absolute;left:4569;top:1777;width:8;height:36" coordorigin="4569,1777" coordsize="8,36">
              <v:shape style="position:absolute;left:4569;top:1777;width:8;height:36" coordorigin="4569,1777" coordsize="8,36" path="m4569,1777l4577,1788,4577,1803,4569,1813e" filled="false" stroked="true" strokeweight=".213pt" strokecolor="#000000">
                <v:path arrowok="t"/>
              </v:shape>
            </v:group>
            <v:group style="position:absolute;left:4569;top:1816;width:8;height:36" coordorigin="4569,1816" coordsize="8,36">
              <v:shape style="position:absolute;left:4569;top:1816;width:8;height:36" coordorigin="4569,1816" coordsize="8,36" path="m4569,1816l4577,1827,4577,1841,4569,1852e" filled="false" stroked="true" strokeweight=".213pt" strokecolor="#000000">
                <v:path arrowok="t"/>
              </v:shape>
            </v:group>
            <v:group style="position:absolute;left:4567;top:1853;width:5;height:2" coordorigin="4567,1853" coordsize="5,2">
              <v:shape style="position:absolute;left:4567;top:1853;width:5;height:2" coordorigin="4567,1853" coordsize="5,0" path="m4567,1853l4571,1853e" filled="false" stroked="true" strokeweight=".043pt" strokecolor="#000000">
                <v:path arrowok="t"/>
              </v:shape>
            </v:group>
            <v:group style="position:absolute;left:4569;top:1852;width:11;height:36" coordorigin="4569,1852" coordsize="11,36">
              <v:shape style="position:absolute;left:4569;top:1852;width:11;height:36" coordorigin="4569,1852" coordsize="11,36" path="m4569,1852l4577,1862,4579,1875,4577,1888e" filled="false" stroked="true" strokeweight=".213pt" strokecolor="#000000">
                <v:path arrowok="t"/>
              </v:shape>
            </v:group>
            <v:group style="position:absolute;left:4192;top:1888;width:387;height:2" coordorigin="4192,1888" coordsize="387,2">
              <v:shape style="position:absolute;left:4192;top:1888;width:387;height:2" coordorigin="4192,1888" coordsize="387,0" path="m4192,1888l4579,1888e" filled="false" stroked="true" strokeweight=".213pt" strokecolor="#000000">
                <v:path arrowok="t"/>
              </v:shape>
            </v:group>
            <v:group style="position:absolute;left:4369;top:1875;width:30;height:13" coordorigin="4369,1875" coordsize="30,13">
              <v:shape style="position:absolute;left:4369;top:1875;width:30;height:13" coordorigin="4369,1875" coordsize="30,13" path="m4369,1888l4373,1879,4382,1875,4390,1879,4394,1880,4397,1884,4399,1888e" filled="false" stroked="true" strokeweight=".213pt" strokecolor="#000000">
                <v:path arrowok="t"/>
              </v:shape>
            </v:group>
            <v:group style="position:absolute;left:4370;top:1886;width:2;height:5" coordorigin="4370,1886" coordsize="2,5">
              <v:shape style="position:absolute;left:4370;top:1886;width:2;height:5" coordorigin="4370,1886" coordsize="0,5" path="m4370,1886l4370,1890e" filled="false" stroked="true" strokeweight=".043pt" strokecolor="#000000">
                <v:path arrowok="t"/>
              </v:shape>
            </v:group>
            <v:group style="position:absolute;left:4189;top:1852;width:12;height:36" coordorigin="4189,1852" coordsize="12,36">
              <v:shape style="position:absolute;left:4189;top:1852;width:12;height:36" coordorigin="4189,1852" coordsize="12,36" path="m4192,1888l4189,1875,4192,1862,4200,1852e" filled="false" stroked="true" strokeweight=".213pt" strokecolor="#000000">
                <v:path arrowok="t"/>
              </v:shape>
            </v:group>
            <v:group style="position:absolute;left:4201;top:1850;width:2;height:5" coordorigin="4201,1850" coordsize="2,5">
              <v:shape style="position:absolute;left:4201;top:1850;width:2;height:5" coordorigin="4201,1850" coordsize="0,5" path="m4201,1850l4201,1854e" filled="false" stroked="true" strokeweight=".043pt" strokecolor="#000000">
                <v:path arrowok="t"/>
              </v:shape>
            </v:group>
            <v:group style="position:absolute;left:4192;top:1816;width:9;height:36" coordorigin="4192,1816" coordsize="9,36">
              <v:shape style="position:absolute;left:4192;top:1816;width:9;height:36" coordorigin="4192,1816" coordsize="9,36" path="m4200,1852l4192,1841,4192,1827,4200,1816e" filled="false" stroked="true" strokeweight=".213pt" strokecolor="#000000">
                <v:path arrowok="t"/>
              </v:shape>
            </v:group>
            <v:group style="position:absolute;left:4189;top:1815;width:14;height:2" coordorigin="4189,1815" coordsize="14,2">
              <v:shape style="position:absolute;left:4189;top:1815;width:14;height:2" coordorigin="4189,1815" coordsize="14,0" path="m4189,1815l4202,1815e" filled="false" stroked="true" strokeweight=".214pt" strokecolor="#000000">
                <v:path arrowok="t"/>
              </v:shape>
            </v:group>
            <v:group style="position:absolute;left:4192;top:1777;width:9;height:36" coordorigin="4192,1777" coordsize="9,36">
              <v:shape style="position:absolute;left:4192;top:1777;width:9;height:36" coordorigin="4192,1777" coordsize="9,36" path="m4200,1813l4192,1803,4192,1788,4200,1777e" filled="false" stroked="true" strokeweight=".213pt" strokecolor="#000000">
                <v:path arrowok="t"/>
              </v:shape>
            </v:group>
            <v:group style="position:absolute;left:4189;top:1776;width:14;height:2" coordorigin="4189,1776" coordsize="14,2">
              <v:shape style="position:absolute;left:4189;top:1776;width:14;height:2" coordorigin="4189,1776" coordsize="14,0" path="m4189,1776l4202,1776e" filled="false" stroked="true" strokeweight=".171pt" strokecolor="#000000">
                <v:path arrowok="t"/>
              </v:shape>
            </v:group>
            <v:group style="position:absolute;left:4191;top:1754;width:10;height:21" coordorigin="4191,1754" coordsize="10,21">
              <v:shape style="position:absolute;left:4191;top:1754;width:10;height:21" coordorigin="4191,1754" coordsize="10,21" path="m4200,1775l4195,1769,4192,1761,4191,1754e" filled="false" stroked="true" strokeweight=".213pt" strokecolor="#000000">
                <v:path arrowok="t"/>
              </v:shape>
            </v:group>
            <v:group style="position:absolute;left:4189;top:1755;width:66;height:2" coordorigin="4189,1755" coordsize="66,2">
              <v:shape style="position:absolute;left:4189;top:1755;width:66;height:2" coordorigin="4189,1755" coordsize="66,0" path="m4189,1755l4254,1755e" filled="false" stroked="true" strokeweight=".213pt" strokecolor="#000000">
                <v:path arrowok="t"/>
              </v:shape>
            </v:group>
            <v:group style="position:absolute;left:4191;top:1713;width:2;height:42" coordorigin="4191,1713" coordsize="2,42">
              <v:shape style="position:absolute;left:4191;top:1713;width:2;height:42" coordorigin="4191,1713" coordsize="0,42" path="m4191,1713l4191,1754e" filled="false" stroked="true" strokeweight=".213pt" strokecolor="#000000">
                <v:path arrowok="t"/>
              </v:shape>
            </v:group>
            <v:group style="position:absolute;left:4191;top:1724;width:6;height:2" coordorigin="4191,1724" coordsize="6,2">
              <v:shape style="position:absolute;left:4191;top:1724;width:6;height:2" coordorigin="4191,1724" coordsize="6,0" path="m4191,1724l4196,1724e" filled="false" stroked="true" strokeweight=".213pt" strokecolor="#000000">
                <v:path arrowok="t"/>
              </v:shape>
            </v:group>
            <v:group style="position:absolute;left:4196;top:1724;width:27;height:24" coordorigin="4196,1724" coordsize="27,24">
              <v:shape style="position:absolute;left:4196;top:1724;width:27;height:24" coordorigin="4196,1724" coordsize="27,24" path="m4196,1724l4208,1727,4217,1735,4222,1747e" filled="false" stroked="true" strokeweight=".213pt" strokecolor="#000000">
                <v:path arrowok="t"/>
              </v:shape>
            </v:group>
            <v:group style="position:absolute;left:4226;top:1521;width:2;height:230" coordorigin="4226,1521" coordsize="2,230">
              <v:shape style="position:absolute;left:4226;top:1521;width:2;height:230" coordorigin="4226,1521" coordsize="0,230" path="m4226,1521l4226,1751e" filled="false" stroked="true" strokeweight=".384003pt" strokecolor="#000000">
                <v:path arrowok="t"/>
              </v:shape>
            </v:group>
            <v:group style="position:absolute;left:4189;top:1715;width:36;height:21" coordorigin="4189,1715" coordsize="36,21">
              <v:shape style="position:absolute;left:4189;top:1715;width:36;height:21" coordorigin="4189,1715" coordsize="36,21" path="m4189,1715l4210,1720,4225,1735e" filled="false" stroked="true" strokeweight=".213pt" strokecolor="#000000">
                <v:path arrowok="t"/>
              </v:shape>
            </v:group>
            <v:group style="position:absolute;left:4182;top:1715;width:7;height:6" coordorigin="4182,1715" coordsize="7,6">
              <v:shape style="position:absolute;left:4182;top:1715;width:7;height:6" coordorigin="4182,1715" coordsize="7,6" path="m4182,1721l4184,1718,4187,1717,4189,1715e" filled="false" stroked="true" strokeweight=".213pt" strokecolor="#000000">
                <v:path arrowok="t"/>
              </v:shape>
            </v:group>
            <v:group style="position:absolute;left:4182;top:1719;width:2;height:36" coordorigin="4182,1719" coordsize="2,36">
              <v:shape style="position:absolute;left:4182;top:1719;width:2;height:36" coordorigin="4182,1719" coordsize="0,36" path="m4182,1719l4182,1754e" filled="false" stroked="true" strokeweight=".213pt" strokecolor="#000000">
                <v:path arrowok="t"/>
              </v:shape>
            </v:group>
            <v:group style="position:absolute;left:4182;top:1754;width:9;height:21" coordorigin="4182,1754" coordsize="9,21">
              <v:shape style="position:absolute;left:4182;top:1754;width:9;height:21" coordorigin="4182,1754" coordsize="9,21" path="m4191,1775l4187,1769,4183,1761,4182,1754e" filled="false" stroked="true" strokeweight=".213pt" strokecolor="#000000">
                <v:path arrowok="t"/>
              </v:shape>
            </v:group>
            <v:group style="position:absolute;left:4183;top:1777;width:8;height:36" coordorigin="4183,1777" coordsize="8,36">
              <v:shape style="position:absolute;left:4183;top:1777;width:8;height:36" coordorigin="4183,1777" coordsize="8,36" path="m4191,1813l4183,1803,4183,1788,4191,1777e" filled="false" stroked="true" strokeweight=".213pt" strokecolor="#000000">
                <v:path arrowok="t"/>
              </v:shape>
            </v:group>
            <v:group style="position:absolute;left:4183;top:1816;width:8;height:36" coordorigin="4183,1816" coordsize="8,36">
              <v:shape style="position:absolute;left:4183;top:1816;width:8;height:36" coordorigin="4183,1816" coordsize="8,36" path="m4191,1852l4183,1841,4183,1827,4191,1816e" filled="false" stroked="true" strokeweight=".213pt" strokecolor="#000000">
                <v:path arrowok="t"/>
              </v:shape>
            </v:group>
            <v:group style="position:absolute;left:4189;top:1853;width:5;height:2" coordorigin="4189,1853" coordsize="5,2">
              <v:shape style="position:absolute;left:4189;top:1853;width:5;height:2" coordorigin="4189,1853" coordsize="5,0" path="m4189,1853l4193,1853e" filled="false" stroked="true" strokeweight=".043pt" strokecolor="#000000">
                <v:path arrowok="t"/>
              </v:shape>
            </v:group>
            <v:group style="position:absolute;left:4182;top:1859;width:5;height:38" coordorigin="4182,1859" coordsize="5,38">
              <v:shape style="position:absolute;left:4182;top:1859;width:5;height:38" coordorigin="4182,1859" coordsize="5,38" path="m4187,1897l4182,1878,4187,1859e" filled="false" stroked="true" strokeweight=".213pt" strokecolor="#000000">
                <v:path arrowok="t"/>
              </v:shape>
            </v:group>
            <v:group style="position:absolute;left:2410;top:157;width:2;height:1216" coordorigin="2410,157" coordsize="2,1216">
              <v:shape style="position:absolute;left:2410;top:157;width:2;height:1216" coordorigin="2410,157" coordsize="0,1216" path="m2410,157l2410,1372e" filled="false" stroked="true" strokeweight=".639700pt" strokecolor="#000000">
                <v:path arrowok="t"/>
              </v:shape>
            </v:group>
            <v:group style="position:absolute;left:2436;top:513;width:2;height:54" coordorigin="2436,513" coordsize="2,54">
              <v:shape style="position:absolute;left:2436;top:513;width:2;height:54" coordorigin="2436,513" coordsize="0,54" path="m2436,513l2436,567e" filled="false" stroked="true" strokeweight=".213pt" strokecolor="#000000">
                <v:path arrowok="t"/>
              </v:shape>
            </v:group>
            <v:group style="position:absolute;left:2458;top:513;width:2;height:54" coordorigin="2458,513" coordsize="2,54">
              <v:shape style="position:absolute;left:2458;top:513;width:2;height:54" coordorigin="2458,513" coordsize="0,54" path="m2458,513l2458,567e" filled="false" stroked="true" strokeweight=".213pt" strokecolor="#000000">
                <v:path arrowok="t"/>
              </v:shape>
            </v:group>
            <v:group style="position:absolute;left:2482;top:1433;width:2;height:84" coordorigin="2482,1433" coordsize="2,84">
              <v:shape style="position:absolute;left:2482;top:1433;width:2;height:84" coordorigin="2482,1433" coordsize="0,84" path="m2482,1517l2482,1433e" filled="false" stroked="true" strokeweight=".213pt" strokecolor="#000000">
                <v:path arrowok="t"/>
              </v:shape>
            </v:group>
            <v:group style="position:absolute;left:2488;top:1510;width:135;height:2" coordorigin="2488,1510" coordsize="135,2">
              <v:shape style="position:absolute;left:2488;top:1510;width:135;height:2" coordorigin="2488,1510" coordsize="135,0" path="m2488,1510l2623,1510e" filled="false" stroked="true" strokeweight=".213pt" strokecolor="#000000">
                <v:path arrowok="t"/>
              </v:shape>
            </v:group>
            <v:group style="position:absolute;left:2486;top:149;width:2;height:1368" coordorigin="2486,149" coordsize="2,1368">
              <v:shape style="position:absolute;left:2486;top:149;width:2;height:1368" coordorigin="2486,149" coordsize="0,1368" path="m2486,149l2486,1517e" filled="false" stroked="true" strokeweight=".447494pt" strokecolor="#000000">
                <v:path arrowok="t"/>
              </v:shape>
            </v:group>
            <v:group style="position:absolute;left:2406;top:338;width:83;height:2" coordorigin="2406,338" coordsize="83,2">
              <v:shape style="position:absolute;left:2406;top:338;width:83;height:2" coordorigin="2406,338" coordsize="83,0" path="m2406,338l2488,338e" filled="false" stroked="true" strokeweight=".213pt" strokecolor="#000000">
                <v:path arrowok="t"/>
              </v:shape>
            </v:group>
            <v:group style="position:absolute;left:2616;top:1517;width:2;height:99" coordorigin="2616,1517" coordsize="2,99">
              <v:shape style="position:absolute;left:2616;top:1517;width:2;height:99" coordorigin="2616,1517" coordsize="0,99" path="m2616,1517l2616,1615e" filled="false" stroked="true" strokeweight=".213007pt" strokecolor="#000000">
                <v:path arrowok="t"/>
              </v:shape>
            </v:group>
            <v:group style="position:absolute;left:2621;top:1510;width:2;height:109" coordorigin="2621,1510" coordsize="2,109">
              <v:shape style="position:absolute;left:2621;top:1510;width:2;height:109" coordorigin="2621,1510" coordsize="0,109" path="m2621,1510l2621,1618e" filled="false" stroked="true" strokeweight=".447493pt" strokecolor="#000000">
                <v:path arrowok="t"/>
              </v:shape>
            </v:group>
            <v:group style="position:absolute;left:2358;top:12;width:309;height:2" coordorigin="2358,12" coordsize="309,2">
              <v:shape style="position:absolute;left:2358;top:12;width:309;height:2" coordorigin="2358,12" coordsize="309,0" path="m2667,12l2358,12e" filled="false" stroked="true" strokeweight=".213pt" strokecolor="#000000">
                <v:path arrowok="t"/>
              </v:shape>
            </v:group>
            <v:group style="position:absolute;left:2329;top:2;width:2;height:10" coordorigin="2329,2" coordsize="2,10">
              <v:shape style="position:absolute;left:2329;top:2;width:2;height:10" coordorigin="2329,2" coordsize="0,10" path="m2329,12l2329,2e" filled="false" stroked="true" strokeweight=".213pt" strokecolor="#000000">
                <v:path arrowok="t"/>
              </v:shape>
            </v:group>
            <v:group style="position:absolute;left:2667;top:2;width:2;height:10" coordorigin="2667,2" coordsize="2,10">
              <v:shape style="position:absolute;left:2667;top:2;width:2;height:10" coordorigin="2667,2" coordsize="0,10" path="m2667,12l2667,2e" filled="false" stroked="true" strokeweight=".213pt" strokecolor="#000000">
                <v:path arrowok="t"/>
              </v:shape>
            </v:group>
            <v:group style="position:absolute;left:2329;top:2;width:338;height:2" coordorigin="2329,2" coordsize="338,2">
              <v:shape style="position:absolute;left:2329;top:2;width:338;height:2" coordorigin="2329,2" coordsize="338,0" path="m2667,2l2329,2e" filled="false" stroked="true" strokeweight=".213pt" strokecolor="#000000">
                <v:path arrowok="t"/>
              </v:shape>
            </v:group>
            <v:group style="position:absolute;left:2415;top:66;width:62;height:80" coordorigin="2415,66" coordsize="62,80">
              <v:shape style="position:absolute;left:2415;top:66;width:62;height:80" coordorigin="2415,66" coordsize="62,80" path="m2415,66l2433,77,2449,91,2461,107,2471,125,2477,145e" filled="false" stroked="true" strokeweight=".213pt" strokecolor="#000000">
                <v:path arrowok="t"/>
              </v:shape>
            </v:group>
            <v:group style="position:absolute;left:2357;top:52;width:52;height:86" coordorigin="2357,52" coordsize="52,86">
              <v:shape style="position:absolute;left:2357;top:52;width:52;height:86" coordorigin="2357,52" coordsize="52,86" path="m2357,52l2370,68,2382,84,2392,102,2401,120,2409,138e" filled="false" stroked="true" strokeweight=".213pt" strokecolor="#000000">
                <v:path arrowok="t"/>
              </v:shape>
            </v:group>
            <v:group style="position:absolute;left:2333;top:20;width:24;height:33" coordorigin="2333,20" coordsize="24,33">
              <v:shape style="position:absolute;left:2333;top:20;width:24;height:33" coordorigin="2333,20" coordsize="24,33" path="m2357,52l2344,37,2333,20e" filled="false" stroked="true" strokeweight=".213pt" strokecolor="#000000">
                <v:path arrowok="t"/>
              </v:shape>
            </v:group>
            <v:group style="position:absolute;left:2381;top:46;width:35;height:21" coordorigin="2381,46" coordsize="35,21">
              <v:shape style="position:absolute;left:2381;top:46;width:35;height:21" coordorigin="2381,46" coordsize="35,21" path="m2415,66l2398,57,2381,46e" filled="false" stroked="true" strokeweight=".213pt" strokecolor="#000000">
                <v:path arrowok="t"/>
              </v:shape>
            </v:group>
            <v:group style="position:absolute;left:2358;top:12;width:18;height:30" coordorigin="2358,12" coordsize="18,30">
              <v:shape style="position:absolute;left:2358;top:12;width:18;height:30" coordorigin="2358,12" coordsize="18,30" path="m2375,41l2365,35,2360,23,2358,12e" filled="false" stroked="true" strokeweight=".213pt" strokecolor="#000000">
                <v:path arrowok="t"/>
              </v:shape>
            </v:group>
            <v:group style="position:absolute;left:2436;top:193;width:22;height:22" coordorigin="2436,193" coordsize="22,22">
              <v:shape style="position:absolute;left:2436;top:193;width:22;height:22" coordorigin="2436,193" coordsize="22,22" path="m2458,204l2458,210,2453,215,2447,215,2441,215,2436,210,2436,204,2436,198,2441,193,2447,193,2453,193,2458,198,2458,204e" filled="false" stroked="true" strokeweight=".213pt" strokecolor="#000000">
                <v:path arrowok="t"/>
              </v:shape>
            </v:group>
            <v:group style="position:absolute;left:2436;top:261;width:22;height:22" coordorigin="2436,261" coordsize="22,22">
              <v:shape style="position:absolute;left:2436;top:261;width:22;height:22" coordorigin="2436,261" coordsize="22,22" path="m2458,271l2458,277,2453,282,2447,282,2441,282,2436,277,2436,271,2436,265,2441,261,2447,261,2453,261,2458,265,2458,271e" filled="false" stroked="true" strokeweight=".213pt" strokecolor="#000000">
                <v:path arrowok="t"/>
              </v:shape>
            </v:group>
            <v:group style="position:absolute;left:2436;top:567;width:22;height:11" coordorigin="2436,567" coordsize="22,11">
              <v:shape style="position:absolute;left:2436;top:567;width:22;height:11" coordorigin="2436,567" coordsize="22,11" path="m2458,567l2458,573,2453,577,2447,577,2441,577,2436,573,2436,567e" filled="false" stroked="true" strokeweight=".213pt" strokecolor="#000000">
                <v:path arrowok="t"/>
              </v:shape>
            </v:group>
            <v:group style="position:absolute;left:2436;top:502;width:22;height:12" coordorigin="2436,502" coordsize="22,12">
              <v:shape style="position:absolute;left:2436;top:502;width:22;height:12" coordorigin="2436,502" coordsize="22,12" path="m2436,513l2436,507,2441,502,2447,502,2453,502,2458,507,2458,513e" filled="false" stroked="true" strokeweight=".213pt" strokecolor="#000000">
                <v:path arrowok="t"/>
              </v:shape>
            </v:group>
            <v:group style="position:absolute;left:2437;top:675;width:19;height:10" coordorigin="2437,675" coordsize="19,10">
              <v:shape style="position:absolute;left:2437;top:675;width:19;height:10" coordorigin="2437,675" coordsize="19,10" path="m2456,675l2456,680,2453,684,2447,684,2441,684,2437,680,2437,675e" filled="false" stroked="true" strokeweight=".213pt" strokecolor="#000000">
                <v:path arrowok="t"/>
              </v:shape>
            </v:group>
            <v:group style="position:absolute;left:2437;top:665;width:19;height:10" coordorigin="2437,665" coordsize="19,10">
              <v:shape style="position:absolute;left:2437;top:665;width:19;height:10" coordorigin="2437,665" coordsize="19,10" path="m2437,675l2437,669,2441,665,2447,665,2453,665,2456,669,2456,675e" filled="false" stroked="true" strokeweight=".213pt" strokecolor="#000000">
                <v:path arrowok="t"/>
              </v:shape>
            </v:group>
            <v:group style="position:absolute;left:2430;top:1407;width:47;height:66" coordorigin="2430,1407" coordsize="47,66">
              <v:shape style="position:absolute;left:2430;top:1407;width:47;height:66" coordorigin="2430,1407" coordsize="47,66" path="m2430,1407l2445,1421,2457,1437,2468,1454,2477,1472e" filled="false" stroked="true" strokeweight=".213pt" strokecolor="#000000">
                <v:path arrowok="t"/>
              </v:shape>
            </v:group>
            <v:group style="position:absolute;left:2412;top:1388;width:19;height:19" coordorigin="2412,1388" coordsize="19,19">
              <v:shape style="position:absolute;left:2412;top:1388;width:19;height:19" coordorigin="2412,1388" coordsize="19,19" path="m2430,1407l2424,1401,2418,1395,2412,1388e" filled="false" stroked="true" strokeweight=".213pt" strokecolor="#000000">
                <v:path arrowok="t"/>
              </v:shape>
            </v:group>
            <v:group style="position:absolute;left:2406;top:1372;width:6;height:17" coordorigin="2406,1372" coordsize="6,17">
              <v:shape style="position:absolute;left:2406;top:1372;width:6;height:17" coordorigin="2406,1372" coordsize="6,17" path="m2412,1388l2407,1384,2406,1378,2406,1372e" filled="false" stroked="true" strokeweight=".213pt" strokecolor="#000000">
                <v:path arrowok="t"/>
              </v:shape>
            </v:group>
            <v:group style="position:absolute;left:2436;top:395;width:22;height:22" coordorigin="2436,395" coordsize="22,22">
              <v:shape style="position:absolute;left:2436;top:395;width:22;height:22" coordorigin="2436,395" coordsize="22,22" path="m2458,406l2458,412,2453,416,2447,416,2441,416,2436,412,2436,406,2436,400,2441,395,2447,395,2453,395,2458,400,2458,406e" filled="false" stroked="true" strokeweight=".213pt" strokecolor="#000000">
                <v:path arrowok="t"/>
              </v:shape>
            </v:group>
            <v:group style="position:absolute;left:2436;top:462;width:22;height:22" coordorigin="2436,462" coordsize="22,22">
              <v:shape style="position:absolute;left:2436;top:462;width:22;height:22" coordorigin="2436,462" coordsize="22,22" path="m2458,473l2458,479,2453,483,2447,483,2441,483,2436,479,2436,473,2436,467,2441,462,2447,462,2453,462,2458,467,2458,473e" filled="false" stroked="true" strokeweight=".213pt" strokecolor="#000000">
                <v:path arrowok="t"/>
              </v:shape>
            </v:group>
            <v:group style="position:absolute;left:2436;top:596;width:22;height:23" coordorigin="2436,596" coordsize="22,23">
              <v:shape style="position:absolute;left:2436;top:596;width:22;height:23" coordorigin="2436,596" coordsize="22,23" path="m2458,607l2458,613,2453,618,2447,618,2441,618,2436,613,2436,607,2436,601,2441,596,2447,596,2453,596,2458,601,2458,607e" filled="false" stroked="true" strokeweight=".213pt" strokecolor="#000000">
                <v:path arrowok="t"/>
              </v:shape>
            </v:group>
            <v:group style="position:absolute;left:2436;top:663;width:22;height:22" coordorigin="2436,663" coordsize="22,22">
              <v:shape style="position:absolute;left:2436;top:663;width:22;height:22" coordorigin="2436,663" coordsize="22,22" path="m2458,675l2458,681,2453,685,2447,685,2441,685,2436,681,2436,675,2436,669,2441,663,2447,663,2453,663,2458,669,2458,675e" filled="false" stroked="true" strokeweight=".213pt" strokecolor="#000000">
                <v:path arrowok="t"/>
              </v:shape>
            </v:group>
            <v:group style="position:absolute;left:2436;top:731;width:22;height:22" coordorigin="2436,731" coordsize="22,22">
              <v:shape style="position:absolute;left:2436;top:731;width:22;height:22" coordorigin="2436,731" coordsize="22,22" path="m2458,742l2458,747,2453,752,2447,752,2441,752,2436,747,2436,742,2436,736,2441,731,2447,731,2453,731,2458,736,2458,742e" filled="false" stroked="true" strokeweight=".213pt" strokecolor="#000000">
                <v:path arrowok="t"/>
              </v:shape>
            </v:group>
            <v:group style="position:absolute;left:2436;top:798;width:22;height:22" coordorigin="2436,798" coordsize="22,22">
              <v:shape style="position:absolute;left:2436;top:798;width:22;height:22" coordorigin="2436,798" coordsize="22,22" path="m2458,809l2458,815,2453,820,2447,820,2441,820,2436,815,2436,809,2436,803,2441,798,2447,798,2453,798,2458,803,2458,809e" filled="false" stroked="true" strokeweight=".213pt" strokecolor="#000000">
                <v:path arrowok="t"/>
              </v:shape>
            </v:group>
            <v:group style="position:absolute;left:2436;top:865;width:22;height:23" coordorigin="2436,865" coordsize="22,23">
              <v:shape style="position:absolute;left:2436;top:865;width:22;height:23" coordorigin="2436,865" coordsize="22,23" path="m2458,876l2458,882,2453,887,2447,887,2441,887,2436,882,2436,876,2436,870,2441,865,2447,865,2453,865,2458,870,2458,876e" filled="false" stroked="true" strokeweight=".213pt" strokecolor="#000000">
                <v:path arrowok="t"/>
              </v:shape>
            </v:group>
            <v:group style="position:absolute;left:2436;top:932;width:22;height:22" coordorigin="2436,932" coordsize="22,22">
              <v:shape style="position:absolute;left:2436;top:932;width:22;height:22" coordorigin="2436,932" coordsize="22,22" path="m2458,943l2458,949,2453,954,2447,954,2441,954,2436,949,2436,943,2436,937,2441,932,2447,932,2453,932,2458,937,2458,943e" filled="false" stroked="true" strokeweight=".213pt" strokecolor="#000000">
                <v:path arrowok="t"/>
              </v:shape>
            </v:group>
            <v:group style="position:absolute;left:2436;top:1000;width:22;height:22" coordorigin="2436,1000" coordsize="22,22">
              <v:shape style="position:absolute;left:2436;top:1000;width:22;height:22" coordorigin="2436,1000" coordsize="22,22" path="m2458,1010l2458,1016,2453,1021,2447,1021,2441,1021,2436,1016,2436,1010,2436,1005,2441,1000,2447,1000,2453,1000,2458,1005,2458,1010e" filled="false" stroked="true" strokeweight=".213pt" strokecolor="#000000">
                <v:path arrowok="t"/>
              </v:shape>
            </v:group>
            <v:group style="position:absolute;left:2436;top:1067;width:22;height:22" coordorigin="2436,1067" coordsize="22,22">
              <v:shape style="position:absolute;left:2436;top:1067;width:22;height:22" coordorigin="2436,1067" coordsize="22,22" path="m2458,1077l2458,1083,2453,1088,2447,1088,2441,1088,2436,1083,2436,1077,2436,1071,2441,1067,2447,1067,2453,1067,2458,1071,2458,1077e" filled="false" stroked="true" strokeweight=".213pt" strokecolor="#000000">
                <v:path arrowok="t"/>
              </v:shape>
            </v:group>
            <v:group style="position:absolute;left:2436;top:1134;width:22;height:23" coordorigin="2436,1134" coordsize="22,23">
              <v:shape style="position:absolute;left:2436;top:1134;width:22;height:23" coordorigin="2436,1134" coordsize="22,23" path="m2458,1145l2458,1151,2453,1156,2447,1156,2441,1156,2436,1151,2436,1145,2436,1139,2441,1134,2447,1134,2453,1134,2458,1139,2458,1145e" filled="false" stroked="true" strokeweight=".213pt" strokecolor="#000000">
                <v:path arrowok="t"/>
              </v:shape>
            </v:group>
            <v:group style="position:absolute;left:2436;top:1201;width:22;height:22" coordorigin="2436,1201" coordsize="22,22">
              <v:shape style="position:absolute;left:2436;top:1201;width:22;height:22" coordorigin="2436,1201" coordsize="22,22" path="m2458,1212l2458,1218,2453,1222,2447,1222,2441,1222,2436,1218,2436,1212,2436,1206,2441,1201,2447,1201,2453,1201,2458,1206,2458,1212e" filled="false" stroked="true" strokeweight=".213pt" strokecolor="#000000">
                <v:path arrowok="t"/>
              </v:shape>
            </v:group>
            <v:group style="position:absolute;left:2436;top:1268;width:22;height:22" coordorigin="2436,1268" coordsize="22,22">
              <v:shape style="position:absolute;left:2436;top:1268;width:22;height:22" coordorigin="2436,1268" coordsize="22,22" path="m2458,1279l2458,1285,2453,1290,2447,1290,2441,1290,2436,1285,2436,1279,2436,1273,2441,1268,2447,1268,2453,1268,2458,1273,2458,1279e" filled="false" stroked="true" strokeweight=".213pt" strokecolor="#000000">
                <v:path arrowok="t"/>
              </v:shape>
            </v:group>
            <v:group style="position:absolute;left:2436;top:1336;width:22;height:22" coordorigin="2436,1336" coordsize="22,22">
              <v:shape style="position:absolute;left:2436;top:1336;width:22;height:22" coordorigin="2436,1336" coordsize="22,22" path="m2458,1346l2458,1352,2453,1357,2447,1357,2441,1357,2436,1352,2436,1346,2436,1340,2441,1336,2447,1336,2453,1336,2458,1340,2458,1346e" filled="false" stroked="true" strokeweight=".213pt" strokecolor="#000000">
                <v:path arrowok="t"/>
              </v:shape>
            </v:group>
            <v:group style="position:absolute;left:4480;top:1566;width:6;height:3" coordorigin="4480,1566" coordsize="6,3">
              <v:shape style="position:absolute;left:4480;top:1566;width:6;height:3" coordorigin="4480,1566" coordsize="6,3" path="m4485,1569l4480,1566e" filled="false" stroked="true" strokeweight=".213pt" strokecolor="#000000">
                <v:path arrowok="t"/>
              </v:shape>
            </v:group>
            <v:group style="position:absolute;left:4280;top:1667;width:4;height:5" coordorigin="4280,1667" coordsize="4,5">
              <v:shape style="position:absolute;left:4280;top:1667;width:4;height:5" coordorigin="4280,1667" coordsize="4,5" path="m4284,1667l4280,1671e" filled="false" stroked="true" strokeweight=".213pt" strokecolor="#000000">
                <v:path arrowok="t"/>
              </v:shape>
            </v:group>
            <v:group style="position:absolute;left:4284;top:1664;width:6;height:4" coordorigin="4284,1664" coordsize="6,4">
              <v:shape style="position:absolute;left:4284;top:1664;width:6;height:4" coordorigin="4284,1664" coordsize="6,4" path="m4289,1664l4284,1667e" filled="false" stroked="true" strokeweight=".213pt" strokecolor="#000000">
                <v:path arrowok="t"/>
              </v:shape>
            </v:group>
            <v:group style="position:absolute;left:4289;top:1662;width:6;height:2" coordorigin="4289,1662" coordsize="6,2">
              <v:shape style="position:absolute;left:4289;top:1662;width:6;height:2" coordorigin="4289,1662" coordsize="6,2" path="m4295,1662l4289,1664e" filled="false" stroked="true" strokeweight=".213pt" strokecolor="#000000">
                <v:path arrowok="t"/>
              </v:shape>
            </v:group>
            <v:group style="position:absolute;left:4295;top:1662;width:6;height:2" coordorigin="4295,1662" coordsize="6,2">
              <v:shape style="position:absolute;left:4295;top:1662;width:6;height:2" coordorigin="4295,1662" coordsize="6,2" path="m4301,1664l4295,1662e" filled="false" stroked="true" strokeweight=".213pt" strokecolor="#000000">
                <v:path arrowok="t"/>
              </v:shape>
            </v:group>
            <v:group style="position:absolute;left:4301;top:1664;width:5;height:4" coordorigin="4301,1664" coordsize="5,4">
              <v:shape style="position:absolute;left:4301;top:1664;width:5;height:4" coordorigin="4301,1664" coordsize="5,4" path="m4305,1667l4301,1664e" filled="false" stroked="true" strokeweight=".213pt" strokecolor="#000000">
                <v:path arrowok="t"/>
              </v:shape>
            </v:group>
            <v:group style="position:absolute;left:4305;top:1667;width:4;height:5" coordorigin="4305,1667" coordsize="4,5">
              <v:shape style="position:absolute;left:4305;top:1667;width:4;height:5" coordorigin="4305,1667" coordsize="4,5" path="m4309,1671l4305,1667e" filled="false" stroked="true" strokeweight=".213pt" strokecolor="#000000">
                <v:path arrowok="t"/>
              </v:shape>
            </v:group>
            <v:group style="position:absolute;left:4309;top:1671;width:2;height:6" coordorigin="4309,1671" coordsize="2,6">
              <v:shape style="position:absolute;left:4309;top:1671;width:2;height:6" coordorigin="4309,1671" coordsize="2,6" path="m4310,1677l4309,1671e" filled="false" stroked="true" strokeweight=".213pt" strokecolor="#000000">
                <v:path arrowok="t"/>
              </v:shape>
            </v:group>
            <v:group style="position:absolute;left:4488;top:1580;width:2;height:6" coordorigin="4488,1580" coordsize="2,6">
              <v:shape style="position:absolute;left:4488;top:1580;width:2;height:6" coordorigin="4488,1580" coordsize="2,6" path="m4488,1586l4489,1580e" filled="false" stroked="true" strokeweight=".213pt" strokecolor="#000000">
                <v:path arrowok="t"/>
              </v:shape>
            </v:group>
            <v:group style="position:absolute;left:4309;top:1677;width:2;height:6" coordorigin="4309,1677" coordsize="2,6">
              <v:shape style="position:absolute;left:4309;top:1677;width:2;height:6" coordorigin="4309,1677" coordsize="2,6" path="m4309,1683l4310,1677e" filled="false" stroked="true" strokeweight=".213pt" strokecolor="#000000">
                <v:path arrowok="t"/>
              </v:shape>
            </v:group>
            <v:group style="position:absolute;left:4305;top:1683;width:4;height:6" coordorigin="4305,1683" coordsize="4,6">
              <v:shape style="position:absolute;left:4305;top:1683;width:4;height:6" coordorigin="4305,1683" coordsize="4,6" path="m4305,1688l4309,1683e" filled="false" stroked="true" strokeweight=".213pt" strokecolor="#000000">
                <v:path arrowok="t"/>
              </v:shape>
            </v:group>
            <v:group style="position:absolute;left:4280;top:1569;width:4;height:6" coordorigin="4280,1569" coordsize="4,6">
              <v:shape style="position:absolute;left:4280;top:1569;width:4;height:6" coordorigin="4280,1569" coordsize="4,6" path="m4284,1569l4280,1574e" filled="false" stroked="true" strokeweight=".213pt" strokecolor="#000000">
                <v:path arrowok="t"/>
              </v:shape>
            </v:group>
            <v:group style="position:absolute;left:4284;top:1566;width:6;height:3" coordorigin="4284,1566" coordsize="6,3">
              <v:shape style="position:absolute;left:4284;top:1566;width:6;height:3" coordorigin="4284,1566" coordsize="6,3" path="m4289,1566l4284,1569e" filled="false" stroked="true" strokeweight=".213pt" strokecolor="#000000">
                <v:path arrowok="t"/>
              </v:shape>
            </v:group>
            <v:group style="position:absolute;left:4485;top:1586;width:3;height:6" coordorigin="4485,1586" coordsize="3,6">
              <v:shape style="position:absolute;left:4485;top:1586;width:3;height:6" coordorigin="4485,1586" coordsize="3,6" path="m4485,1591l4488,1586e" filled="false" stroked="true" strokeweight=".213pt" strokecolor="#000000">
                <v:path arrowok="t"/>
              </v:shape>
            </v:group>
            <v:group style="position:absolute;left:4488;top:1574;width:2;height:6" coordorigin="4488,1574" coordsize="2,6">
              <v:shape style="position:absolute;left:4488;top:1574;width:2;height:6" coordorigin="4488,1574" coordsize="2,6" path="m4489,1580l4488,1574e" filled="false" stroked="true" strokeweight=".213pt" strokecolor="#000000">
                <v:path arrowok="t"/>
              </v:shape>
            </v:group>
            <v:group style="position:absolute;left:4460;top:1569;width:4;height:6" coordorigin="4460,1569" coordsize="4,6">
              <v:shape style="position:absolute;left:4460;top:1569;width:4;height:6" coordorigin="4460,1569" coordsize="4,6" path="m4463,1569l4460,1574e" filled="false" stroked="true" strokeweight=".213pt" strokecolor="#000000">
                <v:path arrowok="t"/>
              </v:shape>
            </v:group>
            <v:group style="position:absolute;left:4485;top:1569;width:3;height:6" coordorigin="4485,1569" coordsize="3,6">
              <v:shape style="position:absolute;left:4485;top:1569;width:3;height:6" coordorigin="4485,1569" coordsize="3,6" path="m4488,1574l4485,1569e" filled="false" stroked="true" strokeweight=".213pt" strokecolor="#000000">
                <v:path arrowok="t"/>
              </v:shape>
            </v:group>
            <v:group style="position:absolute;left:4474;top:1565;width:6;height:2" coordorigin="4474,1565" coordsize="6,2">
              <v:shape style="position:absolute;left:4474;top:1565;width:6;height:2" coordorigin="4474,1565" coordsize="6,2" path="m4480,1566l4474,1565e" filled="false" stroked="true" strokeweight=".213pt" strokecolor="#000000">
                <v:path arrowok="t"/>
              </v:shape>
            </v:group>
            <v:group style="position:absolute;left:4301;top:1688;width:5;height:4" coordorigin="4301,1688" coordsize="5,4">
              <v:shape style="position:absolute;left:4301;top:1688;width:5;height:4" coordorigin="4301,1688" coordsize="5,4" path="m4301,1692l4305,1688e" filled="false" stroked="true" strokeweight=".213pt" strokecolor="#000000">
                <v:path arrowok="t"/>
              </v:shape>
            </v:group>
            <v:group style="position:absolute;left:4295;top:1692;width:6;height:2" coordorigin="4295,1692" coordsize="6,2">
              <v:shape style="position:absolute;left:4295;top:1692;width:6;height:2" coordorigin="4295,1692" coordsize="6,1" path="m4295,1693l4301,1692e" filled="false" stroked="true" strokeweight=".213pt" strokecolor="#000000">
                <v:path arrowok="t"/>
              </v:shape>
            </v:group>
            <v:group style="position:absolute;left:4289;top:1692;width:6;height:2" coordorigin="4289,1692" coordsize="6,2">
              <v:shape style="position:absolute;left:4289;top:1692;width:6;height:2" coordorigin="4289,1692" coordsize="6,1" path="m4289,1692l4295,1693e" filled="false" stroked="true" strokeweight=".213pt" strokecolor="#000000">
                <v:path arrowok="t"/>
              </v:shape>
            </v:group>
            <v:group style="position:absolute;left:4480;top:1591;width:6;height:4" coordorigin="4480,1591" coordsize="6,4">
              <v:shape style="position:absolute;left:4480;top:1591;width:6;height:4" coordorigin="4480,1591" coordsize="6,4" path="m4480,1594l4485,1591e" filled="false" stroked="true" strokeweight=".213pt" strokecolor="#000000">
                <v:path arrowok="t"/>
              </v:shape>
            </v:group>
            <v:group style="position:absolute;left:4474;top:1594;width:6;height:2" coordorigin="4474,1594" coordsize="6,2">
              <v:shape style="position:absolute;left:4474;top:1594;width:6;height:2" coordorigin="4474,1594" coordsize="6,1" path="m4474,1595l4480,1594e" filled="false" stroked="true" strokeweight=".213pt" strokecolor="#000000">
                <v:path arrowok="t"/>
              </v:shape>
            </v:group>
            <v:group style="position:absolute;left:4468;top:1594;width:6;height:2" coordorigin="4468,1594" coordsize="6,2">
              <v:shape style="position:absolute;left:4468;top:1594;width:6;height:2" coordorigin="4468,1594" coordsize="6,1" path="m4468,1594l4474,1595e" filled="false" stroked="true" strokeweight=".213pt" strokecolor="#000000">
                <v:path arrowok="t"/>
              </v:shape>
            </v:group>
            <v:group style="position:absolute;left:4463;top:1591;width:6;height:4" coordorigin="4463,1591" coordsize="6,4">
              <v:shape style="position:absolute;left:4463;top:1591;width:6;height:4" coordorigin="4463,1591" coordsize="6,4" path="m4463,1591l4468,1594e" filled="false" stroked="true" strokeweight=".213pt" strokecolor="#000000">
                <v:path arrowok="t"/>
              </v:shape>
            </v:group>
            <v:group style="position:absolute;left:4460;top:1586;width:4;height:6" coordorigin="4460,1586" coordsize="4,6">
              <v:shape style="position:absolute;left:4460;top:1586;width:4;height:6" coordorigin="4460,1586" coordsize="4,6" path="m4460,1586l4463,1591e" filled="false" stroked="true" strokeweight=".213pt" strokecolor="#000000">
                <v:path arrowok="t"/>
              </v:shape>
            </v:group>
            <v:group style="position:absolute;left:4459;top:1580;width:2;height:6" coordorigin="4459,1580" coordsize="2,6">
              <v:shape style="position:absolute;left:4459;top:1580;width:2;height:6" coordorigin="4459,1580" coordsize="1,6" path="m4459,1580l4460,1586e" filled="false" stroked="true" strokeweight=".213pt" strokecolor="#000000">
                <v:path arrowok="t"/>
              </v:shape>
            </v:group>
            <v:group style="position:absolute;left:4459;top:1671;width:2;height:6" coordorigin="4459,1671" coordsize="2,6">
              <v:shape style="position:absolute;left:4459;top:1671;width:2;height:6" coordorigin="4459,1671" coordsize="1,6" path="m4460,1671l4459,1677e" filled="false" stroked="true" strokeweight=".213pt" strokecolor="#000000">
                <v:path arrowok="t"/>
              </v:shape>
            </v:group>
            <v:group style="position:absolute;left:4460;top:1667;width:4;height:5" coordorigin="4460,1667" coordsize="4,5">
              <v:shape style="position:absolute;left:4460;top:1667;width:4;height:5" coordorigin="4460,1667" coordsize="4,5" path="m4463,1667l4460,1671e" filled="false" stroked="true" strokeweight=".213pt" strokecolor="#000000">
                <v:path arrowok="t"/>
              </v:shape>
            </v:group>
            <v:group style="position:absolute;left:4463;top:1664;width:6;height:4" coordorigin="4463,1664" coordsize="6,4">
              <v:shape style="position:absolute;left:4463;top:1664;width:6;height:4" coordorigin="4463,1664" coordsize="6,4" path="m4468,1664l4463,1667e" filled="false" stroked="true" strokeweight=".213pt" strokecolor="#000000">
                <v:path arrowok="t"/>
              </v:shape>
            </v:group>
            <v:group style="position:absolute;left:4468;top:1662;width:6;height:2" coordorigin="4468,1662" coordsize="6,2">
              <v:shape style="position:absolute;left:4468;top:1662;width:6;height:2" coordorigin="4468,1662" coordsize="6,2" path="m4474,1662l4468,1664e" filled="false" stroked="true" strokeweight=".213pt" strokecolor="#000000">
                <v:path arrowok="t"/>
              </v:shape>
            </v:group>
            <v:group style="position:absolute;left:4474;top:1662;width:6;height:2" coordorigin="4474,1662" coordsize="6,2">
              <v:shape style="position:absolute;left:4474;top:1662;width:6;height:2" coordorigin="4474,1662" coordsize="6,2" path="m4480,1664l4474,1662e" filled="false" stroked="true" strokeweight=".213pt" strokecolor="#000000">
                <v:path arrowok="t"/>
              </v:shape>
            </v:group>
            <v:group style="position:absolute;left:4480;top:1664;width:6;height:4" coordorigin="4480,1664" coordsize="6,4">
              <v:shape style="position:absolute;left:4480;top:1664;width:6;height:4" coordorigin="4480,1664" coordsize="6,4" path="m4485,1667l4480,1664e" filled="false" stroked="true" strokeweight=".213pt" strokecolor="#000000">
                <v:path arrowok="t"/>
              </v:shape>
            </v:group>
            <v:group style="position:absolute;left:4485;top:1667;width:3;height:5" coordorigin="4485,1667" coordsize="3,5">
              <v:shape style="position:absolute;left:4485;top:1667;width:3;height:5" coordorigin="4485,1667" coordsize="3,5" path="m4488,1671l4485,1667e" filled="false" stroked="true" strokeweight=".213pt" strokecolor="#000000">
                <v:path arrowok="t"/>
              </v:shape>
            </v:group>
            <v:group style="position:absolute;left:4488;top:1671;width:2;height:6" coordorigin="4488,1671" coordsize="2,6">
              <v:shape style="position:absolute;left:4488;top:1671;width:2;height:6" coordorigin="4488,1671" coordsize="2,6" path="m4489,1677l4488,1671e" filled="false" stroked="true" strokeweight=".213pt" strokecolor="#000000">
                <v:path arrowok="t"/>
              </v:shape>
            </v:group>
            <v:group style="position:absolute;left:4488;top:1677;width:2;height:6" coordorigin="4488,1677" coordsize="2,6">
              <v:shape style="position:absolute;left:4488;top:1677;width:2;height:6" coordorigin="4488,1677" coordsize="2,6" path="m4488,1683l4489,1677e" filled="false" stroked="true" strokeweight=".213pt" strokecolor="#000000">
                <v:path arrowok="t"/>
              </v:shape>
            </v:group>
            <v:group style="position:absolute;left:4485;top:1683;width:3;height:6" coordorigin="4485,1683" coordsize="3,6">
              <v:shape style="position:absolute;left:4485;top:1683;width:3;height:6" coordorigin="4485,1683" coordsize="3,6" path="m4485,1688l4488,1683e" filled="false" stroked="true" strokeweight=".213pt" strokecolor="#000000">
                <v:path arrowok="t"/>
              </v:shape>
            </v:group>
            <v:group style="position:absolute;left:4480;top:1688;width:6;height:4" coordorigin="4480,1688" coordsize="6,4">
              <v:shape style="position:absolute;left:4480;top:1688;width:6;height:4" coordorigin="4480,1688" coordsize="6,4" path="m4480,1692l4485,1688e" filled="false" stroked="true" strokeweight=".213pt" strokecolor="#000000">
                <v:path arrowok="t"/>
              </v:shape>
            </v:group>
            <v:group style="position:absolute;left:4474;top:1692;width:6;height:2" coordorigin="4474,1692" coordsize="6,2">
              <v:shape style="position:absolute;left:4474;top:1692;width:6;height:2" coordorigin="4474,1692" coordsize="6,1" path="m4474,1693l4480,1692e" filled="false" stroked="true" strokeweight=".213pt" strokecolor="#000000">
                <v:path arrowok="t"/>
              </v:shape>
            </v:group>
            <v:group style="position:absolute;left:4468;top:1692;width:6;height:2" coordorigin="4468,1692" coordsize="6,2">
              <v:shape style="position:absolute;left:4468;top:1692;width:6;height:2" coordorigin="4468,1692" coordsize="6,1" path="m4468,1692l4474,1693e" filled="false" stroked="true" strokeweight=".213pt" strokecolor="#000000">
                <v:path arrowok="t"/>
              </v:shape>
            </v:group>
            <v:group style="position:absolute;left:4463;top:1688;width:6;height:4" coordorigin="4463,1688" coordsize="6,4">
              <v:shape style="position:absolute;left:4463;top:1688;width:6;height:4" coordorigin="4463,1688" coordsize="6,4" path="m4463,1688l4468,1692e" filled="false" stroked="true" strokeweight=".213pt" strokecolor="#000000">
                <v:path arrowok="t"/>
              </v:shape>
            </v:group>
            <v:group style="position:absolute;left:4460;top:1683;width:4;height:6" coordorigin="4460,1683" coordsize="4,6">
              <v:shape style="position:absolute;left:4460;top:1683;width:4;height:6" coordorigin="4460,1683" coordsize="4,6" path="m4460,1683l4463,1688e" filled="false" stroked="true" strokeweight=".213pt" strokecolor="#000000">
                <v:path arrowok="t"/>
              </v:shape>
            </v:group>
            <v:group style="position:absolute;left:4459;top:1677;width:2;height:6" coordorigin="4459,1677" coordsize="2,6">
              <v:shape style="position:absolute;left:4459;top:1677;width:2;height:6" coordorigin="4459,1677" coordsize="1,6" path="m4459,1677l4460,1683e" filled="false" stroked="true" strokeweight=".213pt" strokecolor="#000000">
                <v:path arrowok="t"/>
              </v:shape>
            </v:group>
            <v:group style="position:absolute;left:4250;top:1802;width:270;height:2" coordorigin="4250,1802" coordsize="270,2">
              <v:shape style="position:absolute;left:4250;top:1802;width:270;height:2" coordorigin="4250,1802" coordsize="270,0" path="m4519,1802l4250,1802e" filled="false" stroked="true" strokeweight=".213pt" strokecolor="#000000">
                <v:path arrowok="t"/>
              </v:shape>
            </v:group>
            <v:group style="position:absolute;left:4519;top:1796;width:24;height:6" coordorigin="4519,1796" coordsize="24,6">
              <v:shape style="position:absolute;left:4519;top:1796;width:24;height:6" coordorigin="4519,1796" coordsize="24,6" path="m4543,1796l4519,1802e" filled="false" stroked="true" strokeweight=".213pt" strokecolor="#000000">
                <v:path arrowok="t"/>
              </v:shape>
            </v:group>
            <v:group style="position:absolute;left:4543;top:1781;width:20;height:15" coordorigin="4543,1781" coordsize="20,15">
              <v:shape style="position:absolute;left:4543;top:1781;width:20;height:15" coordorigin="4543,1781" coordsize="20,15" path="m4563,1781l4543,1796e" filled="false" stroked="true" strokeweight=".213pt" strokecolor="#000000">
                <v:path arrowok="t"/>
              </v:shape>
            </v:group>
            <v:group style="position:absolute;left:4563;top:1759;width:12;height:23" coordorigin="4563,1759" coordsize="12,23">
              <v:shape style="position:absolute;left:4563;top:1759;width:12;height:23" coordorigin="4563,1759" coordsize="12,23" path="m4575,1759l4563,1781e" filled="false" stroked="true" strokeweight=".213pt" strokecolor="#000000">
                <v:path arrowok="t"/>
              </v:shape>
            </v:group>
            <v:group style="position:absolute;left:4570;top:1740;width:6;height:2" coordorigin="4570,1740" coordsize="6,2">
              <v:shape style="position:absolute;left:4570;top:1740;width:6;height:2" coordorigin="4570,1740" coordsize="6,0" path="m4570,1740l4575,1740e" filled="false" stroked="true" strokeweight=".213pt" strokecolor="#000000">
                <v:path arrowok="t"/>
              </v:shape>
            </v:group>
            <v:group style="position:absolute;left:4284;top:1688;width:6;height:4" coordorigin="4284,1688" coordsize="6,4">
              <v:shape style="position:absolute;left:4284;top:1688;width:6;height:4" coordorigin="4284,1688" coordsize="6,4" path="m4284,1688l4289,1692e" filled="false" stroked="true" strokeweight=".213pt" strokecolor="#000000">
                <v:path arrowok="t"/>
              </v:shape>
            </v:group>
            <v:group style="position:absolute;left:4565;top:1740;width:5;height:7" coordorigin="4565,1740" coordsize="5,7">
              <v:shape style="position:absolute;left:4565;top:1740;width:5;height:7" coordorigin="4565,1740" coordsize="5,7" path="m4565,1747l4570,1740e" filled="false" stroked="true" strokeweight=".213pt" strokecolor="#000000">
                <v:path arrowok="t"/>
              </v:shape>
            </v:group>
            <v:group style="position:absolute;left:4559;top:1747;width:6;height:5" coordorigin="4559,1747" coordsize="6,5">
              <v:shape style="position:absolute;left:4559;top:1747;width:6;height:5" coordorigin="4559,1747" coordsize="6,5" path="m4559,1751l4565,1747e" filled="false" stroked="true" strokeweight=".213pt" strokecolor="#000000">
                <v:path arrowok="t"/>
              </v:shape>
            </v:group>
            <v:group style="position:absolute;left:4552;top:1751;width:8;height:2" coordorigin="4552,1751" coordsize="8,2">
              <v:shape style="position:absolute;left:4552;top:1751;width:8;height:2" coordorigin="4552,1751" coordsize="8,1" path="m4552,1752l4559,1751e" filled="false" stroked="true" strokeweight=".213pt" strokecolor="#000000">
                <v:path arrowok="t"/>
              </v:shape>
            </v:group>
            <v:group style="position:absolute;left:4545;top:1751;width:7;height:2" coordorigin="4545,1751" coordsize="7,2">
              <v:shape style="position:absolute;left:4545;top:1751;width:7;height:2" coordorigin="4545,1751" coordsize="7,1" path="m4545,1751l4552,1752e" filled="false" stroked="true" strokeweight=".213pt" strokecolor="#000000">
                <v:path arrowok="t"/>
              </v:shape>
            </v:group>
            <v:group style="position:absolute;left:4539;top:1747;width:6;height:5" coordorigin="4539,1747" coordsize="6,5">
              <v:shape style="position:absolute;left:4539;top:1747;width:6;height:5" coordorigin="4539,1747" coordsize="6,5" path="m4539,1747l4545,1751e" filled="false" stroked="true" strokeweight=".213pt" strokecolor="#000000">
                <v:path arrowok="t"/>
              </v:shape>
            </v:group>
            <v:group style="position:absolute;left:963;top:1518;width:3990;height:2" coordorigin="963,1518" coordsize="3990,2">
              <v:shape style="position:absolute;left:963;top:1518;width:3990;height:2" coordorigin="963,1518" coordsize="3990,0" path="m963,1518l4953,1518e" filled="false" stroked="true" strokeweight=".511600pt" strokecolor="#000000">
                <v:path arrowok="t"/>
              </v:shape>
              <v:shape style="position:absolute;left:274;top:1154;width:4681;height:1463" type="#_x0000_t75" stroked="false">
                <v:imagedata r:id="rId23" o:title=""/>
              </v:shape>
            </v:group>
            <v:group style="position:absolute;left:4537;top:1518;width:5;height:2" coordorigin="4537,1518" coordsize="5,2">
              <v:shape style="position:absolute;left:4537;top:1518;width:5;height:2" coordorigin="4537,1518" coordsize="5,0" path="m4537,1518l4541,1518e" filled="false" stroked="true" strokeweight=".299pt" strokecolor="#000000">
                <v:path arrowok="t"/>
              </v:shape>
            </v:group>
            <v:group style="position:absolute;left:4539;top:1521;width:2;height:2" coordorigin="4539,1521" coordsize="2,2">
              <v:shape style="position:absolute;left:4539;top:1521;width:2;height:2" coordorigin="4539,1521" coordsize="0,0" path="m4539,1521l4539,1521e" filled="false" stroked="true" strokeweight=".213pt" strokecolor="#000000">
                <v:path arrowok="t"/>
              </v:shape>
            </v:group>
            <v:group style="position:absolute;left:4463;top:1566;width:6;height:3" coordorigin="4463,1566" coordsize="6,3">
              <v:shape style="position:absolute;left:4463;top:1566;width:6;height:3" coordorigin="4463,1566" coordsize="6,3" path="m4468,1566l4463,1569e" filled="false" stroked="true" strokeweight=".213pt" strokecolor="#000000">
                <v:path arrowok="t"/>
              </v:shape>
            </v:group>
            <v:group style="position:absolute;left:4468;top:1565;width:6;height:2" coordorigin="4468,1565" coordsize="6,2">
              <v:shape style="position:absolute;left:4468;top:1565;width:6;height:2" coordorigin="4468,1565" coordsize="6,2" path="m4474,1565l4468,1566e" filled="false" stroked="true" strokeweight=".213pt" strokecolor="#000000">
                <v:path arrowok="t"/>
              </v:shape>
            </v:group>
            <v:group style="position:absolute;left:4459;top:1574;width:2;height:6" coordorigin="4459,1574" coordsize="2,6">
              <v:shape style="position:absolute;left:4459;top:1574;width:2;height:6" coordorigin="4459,1574" coordsize="1,6" path="m4460,1574l4459,1580e" filled="false" stroked="true" strokeweight=".213pt" strokecolor="#000000">
                <v:path arrowok="t"/>
              </v:shape>
            </v:group>
            <v:group style="position:absolute;left:2430;top:529;width:41;height:41" coordorigin="2430,529" coordsize="41,41">
              <v:shape style="position:absolute;left:2430;top:529;width:41;height:41" coordorigin="2430,529" coordsize="41,41" path="m2450,529l2442,530,2436,535,2432,541,2430,549,2432,557,2436,563,2442,567,2450,569,2458,567,2464,563,2469,557,2470,549,2469,541,2464,535,2458,530,2450,529xe" filled="true" fillcolor="#006cb4" stroked="false">
                <v:path arrowok="t"/>
                <v:fill type="solid"/>
              </v:shape>
            </v:group>
            <v:group style="position:absolute;left:2430;top:549;width:41;height:20" coordorigin="2430,549" coordsize="41,20">
              <v:shape style="position:absolute;left:2430;top:549;width:41;height:20" coordorigin="2430,549" coordsize="41,20" path="m2470,549l2470,560,2461,569,2450,569,2439,569,2430,560,2430,549e" filled="false" stroked="true" strokeweight=".133pt" strokecolor="#006cb4">
                <v:path arrowok="t"/>
              </v:shape>
            </v:group>
            <v:group style="position:absolute;left:2471;top:548;width:2;height:3" coordorigin="2471,548" coordsize="2,3">
              <v:shape style="position:absolute;left:2471;top:548;width:2;height:3" coordorigin="2471,548" coordsize="0,3" path="m2471,548l2471,550e" filled="false" stroked="true" strokeweight=".043pt" strokecolor="#006cb4">
                <v:path arrowok="t"/>
              </v:shape>
            </v:group>
            <v:group style="position:absolute;left:2430;top:529;width:41;height:21" coordorigin="2430,529" coordsize="41,21">
              <v:shape style="position:absolute;left:2430;top:529;width:41;height:21" coordorigin="2430,529" coordsize="41,21" path="m2430,549l2430,538,2439,529,2450,529,2461,529,2470,538,2470,549e" filled="false" stroked="true" strokeweight=".133pt" strokecolor="#006cb4">
                <v:path arrowok="t"/>
              </v:shape>
            </v:group>
            <v:group style="position:absolute;left:2431;top:548;width:2;height:3" coordorigin="2431,548" coordsize="2,3">
              <v:shape style="position:absolute;left:2431;top:548;width:2;height:3" coordorigin="2431,548" coordsize="0,3" path="m2431,548l2431,550e" filled="false" stroked="true" strokeweight=".043pt" strokecolor="#006cb4">
                <v:path arrowok="t"/>
              </v:shape>
            </v:group>
            <v:group style="position:absolute;left:2450;top:549;width:667;height:2" coordorigin="2450,549" coordsize="667,2">
              <v:shape style="position:absolute;left:2450;top:549;width:667;height:2" coordorigin="2450,549" coordsize="667,0" path="m2450,549l3116,549e" filled="false" stroked="true" strokeweight=".427pt" strokecolor="#006cb4">
                <v:path arrowok="t"/>
              </v:shape>
            </v:group>
            <v:group style="position:absolute;left:2430;top:94;width:41;height:41" coordorigin="2430,94" coordsize="41,41">
              <v:shape style="position:absolute;left:2430;top:94;width:41;height:41" coordorigin="2430,94" coordsize="41,41" path="m2450,94l2442,95,2436,100,2432,106,2430,114,2432,122,2436,128,2442,133,2450,134,2458,133,2464,128,2469,122,2470,114,2469,106,2464,100,2458,95,2450,94xe" filled="true" fillcolor="#006cb4" stroked="false">
                <v:path arrowok="t"/>
                <v:fill type="solid"/>
              </v:shape>
            </v:group>
            <v:group style="position:absolute;left:2430;top:114;width:41;height:21" coordorigin="2430,114" coordsize="41,21">
              <v:shape style="position:absolute;left:2430;top:114;width:41;height:21" coordorigin="2430,114" coordsize="41,21" path="m2470,114l2470,125,2461,134,2450,134,2439,134,2430,125,2430,114e" filled="false" stroked="true" strokeweight=".133pt" strokecolor="#006cb4">
                <v:path arrowok="t"/>
              </v:shape>
            </v:group>
            <v:group style="position:absolute;left:2450;top:114;width:667;height:2" coordorigin="2450,114" coordsize="667,2">
              <v:shape style="position:absolute;left:2450;top:114;width:667;height:2" coordorigin="2450,114" coordsize="667,0" path="m2450,114l3116,114e" filled="false" stroked="true" strokeweight=".427pt" strokecolor="#006cb4">
                <v:path arrowok="t"/>
              </v:shape>
            </v:group>
            <v:group style="position:absolute;left:2430;top:94;width:41;height:20" coordorigin="2430,94" coordsize="41,20">
              <v:shape style="position:absolute;left:2430;top:94;width:41;height:20" coordorigin="2430,94" coordsize="41,20" path="m2430,114l2430,103,2439,94,2450,94,2461,94,2470,103,2470,114e" filled="false" stroked="true" strokeweight=".133pt" strokecolor="#006cb4">
                <v:path arrowok="t"/>
              </v:shape>
            </v:group>
            <v:group style="position:absolute;left:2431;top:113;width:2;height:3" coordorigin="2431,113" coordsize="2,3">
              <v:shape style="position:absolute;left:2431;top:113;width:2;height:3" coordorigin="2431,113" coordsize="0,3" path="m2431,113l2431,115e" filled="false" stroked="true" strokeweight=".043pt" strokecolor="#006cb4">
                <v:path arrowok="t"/>
              </v:shape>
            </v:group>
            <v:group style="position:absolute;left:3117;top:36;width:161;height:157" coordorigin="3117,36" coordsize="161,157">
              <v:shape style="position:absolute;left:3117;top:36;width:161;height:157" coordorigin="3117,36" coordsize="161,157" path="m3176,36l3128,75,3117,121,3121,141,3163,184,3213,193,3234,186,3252,173,3266,156,3275,136,3278,114,3277,103,3228,43,3176,36xe" filled="true" fillcolor="#006cb4" stroked="false">
                <v:path arrowok="t"/>
                <v:fill type="solid"/>
              </v:shape>
            </v:group>
            <v:group style="position:absolute;left:3117;top:471;width:161;height:157" coordorigin="3117,471" coordsize="161,157">
              <v:shape style="position:absolute;left:3117;top:471;width:161;height:157" coordorigin="3117,471" coordsize="161,157" path="m3176,471l3128,510,3117,556,3121,576,3163,619,3213,628,3234,621,3252,608,3266,592,3275,572,3278,549,3277,538,3228,479,3176,471xe" filled="true" fillcolor="#006cb4" stroked="false">
                <v:path arrowok="t"/>
                <v:fill type="solid"/>
              </v:shape>
              <v:shape style="position:absolute;left:3141;top:56;width:111;height:550" type="#_x0000_t202" filled="false" stroked="false">
                <v:textbox inset="0,0,0,0">
                  <w:txbxContent>
                    <w:p>
                      <w:pPr>
                        <w:spacing w:line="120" w:lineRule="exact" w:before="0"/>
                        <w:ind w:left="4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color w:val="FFFFFF"/>
                          <w:spacing w:val="-4"/>
                          <w:w w:val="90"/>
                          <w:sz w:val="11"/>
                        </w:rPr>
                        <w:t>13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  <w:p>
                      <w:pPr>
                        <w:spacing w:line="240" w:lineRule="auto" w:before="0"/>
                        <w:rPr>
                          <w:rFonts w:ascii="Trebuchet MS" w:hAnsi="Trebuchet MS" w:cs="Trebuchet MS" w:eastAsia="Trebuchet MS"/>
                          <w:b/>
                          <w:bCs/>
                          <w:sz w:val="10"/>
                          <w:szCs w:val="10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rebuchet MS" w:hAnsi="Trebuchet MS" w:cs="Trebuchet MS" w:eastAsia="Trebuchet MS"/>
                          <w:b/>
                          <w:bCs/>
                          <w:sz w:val="10"/>
                          <w:szCs w:val="10"/>
                        </w:rPr>
                      </w:pPr>
                    </w:p>
                    <w:p>
                      <w:pPr>
                        <w:spacing w:line="121" w:lineRule="exact" w:before="76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color w:val="FFFFFF"/>
                          <w:spacing w:val="-4"/>
                          <w:w w:val="95"/>
                          <w:sz w:val="11"/>
                        </w:rPr>
                        <w:t>14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  <v:shape style="position:absolute;left:575;top:1187;width:70;height:114" type="#_x0000_t202" filled="false" stroked="false">
                <v:textbox inset="0,0,0,0">
                  <w:txbxContent>
                    <w:p>
                      <w:pPr>
                        <w:spacing w:line="114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color w:val="FFFFFF"/>
                          <w:w w:val="110"/>
                          <w:sz w:val="11"/>
                        </w:rPr>
                        <w:t>5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  <v:shape style="position:absolute;left:1376;top:1174;width:113;height:114" type="#_x0000_t202" filled="false" stroked="false">
                <v:textbox inset="0,0,0,0">
                  <w:txbxContent>
                    <w:p>
                      <w:pPr>
                        <w:spacing w:line="114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color w:val="FFFFFF"/>
                          <w:spacing w:val="-3"/>
                          <w:w w:val="95"/>
                          <w:sz w:val="11"/>
                        </w:rPr>
                        <w:t>16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  <v:shape style="position:absolute;left:3144;top:1212;width:103;height:114" type="#_x0000_t202" filled="false" stroked="false">
                <v:textbox inset="0,0,0,0">
                  <w:txbxContent>
                    <w:p>
                      <w:pPr>
                        <w:spacing w:line="114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color w:val="FFFFFF"/>
                          <w:spacing w:val="-5"/>
                          <w:w w:val="90"/>
                          <w:sz w:val="11"/>
                        </w:rPr>
                        <w:t>12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  <v:shape style="position:absolute;left:742;top:1392;width:74;height:114" type="#_x0000_t202" filled="false" stroked="false">
                <v:textbox inset="0,0,0,0">
                  <w:txbxContent>
                    <w:p>
                      <w:pPr>
                        <w:spacing w:line="114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color w:val="FFFFFF"/>
                          <w:w w:val="120"/>
                          <w:sz w:val="11"/>
                        </w:rPr>
                        <w:t>6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  <v:shape style="position:absolute;left:369;top:2158;width:335;height:116" type="#_x0000_t202" filled="false" stroked="false">
                <v:textbox inset="0,0,0,0">
                  <w:txbxContent>
                    <w:p>
                      <w:pPr>
                        <w:spacing w:line="115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w w:val="120"/>
                          <w:sz w:val="11"/>
                        </w:rPr>
                        <w:t>&lt;=</w:t>
                      </w:r>
                      <w:r>
                        <w:rPr>
                          <w:rFonts w:ascii="Arial"/>
                          <w:spacing w:val="-8"/>
                          <w:w w:val="120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w w:val="120"/>
                          <w:sz w:val="11"/>
                        </w:rPr>
                        <w:t>20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  <v:shape style="position:absolute;left:934;top:2125;width:77;height:114" type="#_x0000_t202" filled="false" stroked="false">
                <v:textbox inset="0,0,0,0">
                  <w:txbxContent>
                    <w:p>
                      <w:pPr>
                        <w:spacing w:line="114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color w:val="FFFFFF"/>
                          <w:spacing w:val="-3"/>
                          <w:w w:val="65"/>
                          <w:sz w:val="11"/>
                        </w:rPr>
                        <w:t>11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  <v:shape style="position:absolute;left:1440;top:2128;width:72;height:114" type="#_x0000_t202" filled="false" stroked="false">
                <v:textbox inset="0,0,0,0">
                  <w:txbxContent>
                    <w:p>
                      <w:pPr>
                        <w:spacing w:line="114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color w:val="FFFFFF"/>
                          <w:w w:val="115"/>
                          <w:sz w:val="11"/>
                        </w:rPr>
                        <w:t>8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  <v:shape style="position:absolute;left:2739;top:2128;width:41;height:114" type="#_x0000_t202" filled="false" stroked="false">
                <v:textbox inset="0,0,0,0">
                  <w:txbxContent>
                    <w:p>
                      <w:pPr>
                        <w:spacing w:line="114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color w:val="FFFFFF"/>
                          <w:w w:val="65"/>
                          <w:sz w:val="11"/>
                        </w:rPr>
                        <w:t>1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  <v:shape style="position:absolute;left:3295;top:2128;width:100;height:114" type="#_x0000_t202" filled="false" stroked="false">
                <v:textbox inset="0,0,0,0">
                  <w:txbxContent>
                    <w:p>
                      <w:pPr>
                        <w:spacing w:line="114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color w:val="FFFFFF"/>
                          <w:spacing w:val="-6"/>
                          <w:w w:val="90"/>
                          <w:sz w:val="11"/>
                        </w:rPr>
                        <w:t>17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  <v:shape style="position:absolute;left:4045;top:2128;width:77;height:114" type="#_x0000_t202" filled="false" stroked="false">
                <v:textbox inset="0,0,0,0">
                  <w:txbxContent>
                    <w:p>
                      <w:pPr>
                        <w:spacing w:line="114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color w:val="FFFFFF"/>
                          <w:w w:val="125"/>
                          <w:sz w:val="11"/>
                        </w:rPr>
                        <w:t>4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  <v:shape style="position:absolute;left:657;top:2396;width:376;height:116" type="#_x0000_t202" filled="false" stroked="false">
                <v:textbox inset="0,0,0,0">
                  <w:txbxContent>
                    <w:p>
                      <w:pPr>
                        <w:spacing w:line="115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w w:val="110"/>
                          <w:sz w:val="11"/>
                        </w:rPr>
                        <w:t>&lt;=</w:t>
                      </w:r>
                      <w:r>
                        <w:rPr>
                          <w:rFonts w:ascii="Arial"/>
                          <w:spacing w:val="-2"/>
                          <w:w w:val="110"/>
                          <w:sz w:val="11"/>
                        </w:rPr>
                        <w:t> 15</w:t>
                      </w:r>
                      <w:r>
                        <w:rPr>
                          <w:rFonts w:ascii="Arial"/>
                          <w:spacing w:val="-1"/>
                          <w:w w:val="110"/>
                          <w:sz w:val="11"/>
                        </w:rPr>
                        <w:t>0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rebuchet MS"/>
        </w:rPr>
      </w:r>
      <w:r>
        <w:rPr>
          <w:rFonts w:ascii="Trebuchet MS"/>
        </w:rPr>
        <w:tab/>
      </w:r>
      <w:r>
        <w:rPr>
          <w:rFonts w:ascii="Trebuchet MS"/>
        </w:rPr>
        <w:pict>
          <v:group style="width:249.95pt;height:141.15pt;mso-position-horizontal-relative:char;mso-position-vertical-relative:line" coordorigin="0,0" coordsize="4999,2823">
            <v:group style="position:absolute;left:384;top:1787;width:2;height:212" coordorigin="384,1787" coordsize="2,212">
              <v:shape style="position:absolute;left:384;top:1787;width:2;height:212" coordorigin="384,1787" coordsize="0,212" path="m384,1787l384,1999e" filled="false" stroked="true" strokeweight="1.446pt" strokecolor="#f9a87f">
                <v:path arrowok="t"/>
              </v:shape>
            </v:group>
            <v:group style="position:absolute;left:371;top:1999;width:27;height:2" coordorigin="371,1999" coordsize="27,2">
              <v:shape style="position:absolute;left:371;top:1999;width:27;height:2" coordorigin="371,1999" coordsize="27,0" path="m371,1999l398,1999e" filled="false" stroked="true" strokeweight=".314pt" strokecolor="#f36d35">
                <v:path arrowok="t"/>
              </v:shape>
            </v:group>
            <v:group style="position:absolute;left:371;top:1787;width:2;height:212" coordorigin="371,1787" coordsize="2,212">
              <v:shape style="position:absolute;left:371;top:1787;width:2;height:212" coordorigin="371,1787" coordsize="0,212" path="m371,1787l371,1999e" filled="false" stroked="true" strokeweight=".314pt" strokecolor="#f36d35">
                <v:path arrowok="t"/>
              </v:shape>
            </v:group>
            <v:group style="position:absolute;left:371;top:1787;width:27;height:2" coordorigin="371,1787" coordsize="27,2">
              <v:shape style="position:absolute;left:371;top:1787;width:27;height:2" coordorigin="371,1787" coordsize="27,0" path="m398,1787l371,1787e" filled="false" stroked="true" strokeweight=".314pt" strokecolor="#f36d35">
                <v:path arrowok="t"/>
              </v:shape>
            </v:group>
            <v:group style="position:absolute;left:398;top:1787;width:2;height:212" coordorigin="398,1787" coordsize="2,212">
              <v:shape style="position:absolute;left:398;top:1787;width:2;height:212" coordorigin="398,1787" coordsize="0,212" path="m398,1999l398,1787e" filled="false" stroked="true" strokeweight=".314pt" strokecolor="#f36d35">
                <v:path arrowok="t"/>
              </v:shape>
            </v:group>
            <v:group style="position:absolute;left:370;top:2003;width:37;height:89" coordorigin="370,2003" coordsize="37,89">
              <v:shape style="position:absolute;left:370;top:2003;width:37;height:89" coordorigin="370,2003" coordsize="37,89" path="m392,2003l384,2003,379,2004,374,2008,371,2012,370,2018,370,2078,371,2083,374,2088,379,2091,384,2092,392,2092,398,2091,402,2088,406,2083,407,2078,407,2018,406,2012,402,2008,398,2004,392,2003xe" filled="true" fillcolor="#9fa2a3" stroked="false">
                <v:path arrowok="t"/>
                <v:fill type="solid"/>
              </v:shape>
            </v:group>
            <v:group style="position:absolute;left:392;top:2003;width:15;height:15" coordorigin="392,2003" coordsize="15,15">
              <v:shape style="position:absolute;left:392;top:2003;width:15;height:15" coordorigin="392,2003" coordsize="15,15" path="m392,2003l400,2003,407,2010,407,2018e" filled="false" stroked="true" strokeweight=".224pt" strokecolor="#000000">
                <v:path arrowok="t"/>
              </v:shape>
            </v:group>
            <v:group style="position:absolute;left:407;top:1787;width:2;height:305" coordorigin="407,1787" coordsize="2,305">
              <v:shape style="position:absolute;left:407;top:1787;width:2;height:305" coordorigin="407,1787" coordsize="0,305" path="m407,1787l407,2091e" filled="false" stroked="true" strokeweight=".313687pt" strokecolor="#000000">
                <v:path arrowok="t"/>
              </v:shape>
            </v:group>
            <v:group style="position:absolute;left:392;top:2078;width:15;height:15" coordorigin="392,2078" coordsize="15,15">
              <v:shape style="position:absolute;left:392;top:2078;width:15;height:15" coordorigin="392,2078" coordsize="15,15" path="m407,2078l407,2086,400,2092,392,2092e" filled="false" stroked="true" strokeweight=".224pt" strokecolor="#000000">
                <v:path arrowok="t"/>
              </v:shape>
            </v:group>
            <v:group style="position:absolute;left:384;top:2092;width:4569;height:2" coordorigin="384,2092" coordsize="4569,2">
              <v:shape style="position:absolute;left:384;top:2092;width:4569;height:2" coordorigin="384,2092" coordsize="4569,0" path="m384,2092l4953,2092e" filled="false" stroked="true" strokeweight=".26892pt" strokecolor="#000000">
                <v:path arrowok="t"/>
              </v:shape>
            </v:group>
            <v:group style="position:absolute;left:370;top:2078;width:15;height:15" coordorigin="370,2078" coordsize="15,15">
              <v:shape style="position:absolute;left:370;top:2078;width:15;height:15" coordorigin="370,2078" coordsize="15,15" path="m384,2092l376,2092,370,2086,370,2078e" filled="false" stroked="true" strokeweight=".224pt" strokecolor="#000000">
                <v:path arrowok="t"/>
              </v:shape>
            </v:group>
            <v:group style="position:absolute;left:370;top:519;width:2;height:2301" coordorigin="370,519" coordsize="2,2301">
              <v:shape style="position:absolute;left:370;top:519;width:2;height:2301" coordorigin="370,519" coordsize="0,2301" path="m370,519l370,2820e" filled="false" stroked="true" strokeweight=".224pt" strokecolor="#000000">
                <v:path arrowok="t"/>
              </v:shape>
            </v:group>
            <v:group style="position:absolute;left:370;top:2003;width:15;height:15" coordorigin="370,2003" coordsize="15,15">
              <v:shape style="position:absolute;left:370;top:2003;width:15;height:15" coordorigin="370,2003" coordsize="15,15" path="m370,2018l370,2010,376,2003,384,2003e" filled="false" stroked="true" strokeweight=".224pt" strokecolor="#000000">
                <v:path arrowok="t"/>
              </v:shape>
            </v:group>
            <v:group style="position:absolute;left:384;top:2003;width:4569;height:2" coordorigin="384,2003" coordsize="4569,2">
              <v:shape style="position:absolute;left:384;top:2003;width:4569;height:2" coordorigin="384,2003" coordsize="4569,0" path="m384,2003l4953,2003e" filled="false" stroked="true" strokeweight=".268900pt" strokecolor="#000000">
                <v:path arrowok="t"/>
              </v:shape>
              <v:shape style="position:absolute;left:1400;top:1845;width:2723;height:154" type="#_x0000_t75" stroked="false">
                <v:imagedata r:id="rId24" o:title=""/>
              </v:shape>
            </v:group>
            <v:group style="position:absolute;left:4795;top:1854;width:142;height:142" coordorigin="4795,1854" coordsize="142,142">
              <v:shape style="position:absolute;left:4795;top:1854;width:142;height:142" coordorigin="4795,1854" coordsize="142,142" path="m4866,1854l4810,1881,4795,1925,4797,1942,4835,1989,4866,1996,4881,1994,4896,1989,4866,1989,4851,1987,4804,1940,4802,1925,4804,1911,4851,1863,4866,1862,4896,1862,4881,1856,4866,1854xe" filled="true" fillcolor="#b4b6b7" stroked="false">
                <v:path arrowok="t"/>
                <v:fill type="solid"/>
              </v:shape>
              <v:shape style="position:absolute;left:4795;top:1854;width:142;height:142" coordorigin="4795,1854" coordsize="142,142" path="m4896,1862l4866,1862,4880,1863,4893,1868,4929,1925,4928,1940,4880,1987,4866,1989,4896,1989,4935,1942,4937,1925,4935,1910,4929,1895,4920,1881,4910,1871,4896,1862xe" filled="true" fillcolor="#b4b6b7" stroked="false">
                <v:path arrowok="t"/>
                <v:fill type="solid"/>
              </v:shape>
            </v:group>
            <v:group style="position:absolute;left:4784;top:1845;width:169;height:153" coordorigin="4784,1845" coordsize="169,153">
              <v:shape style="position:absolute;left:4784;top:1845;width:169;height:153" coordorigin="4784,1845" coordsize="169,153" path="m4874,1845l4857,1845,4841,1848,4791,1892,4784,1925,4784,1997,4791,1997,4791,1925,4793,1910,4842,1855,4858,1852,4898,1852,4891,1848,4874,1845xe" filled="true" fillcolor="#969898" stroked="false">
                <v:path arrowok="t"/>
                <v:fill type="solid"/>
              </v:shape>
              <v:shape style="position:absolute;left:4784;top:1845;width:169;height:153" coordorigin="4784,1845" coordsize="169,153" path="m4898,1852l4873,1852,4888,1855,4902,1862,4938,1910,4940,1925,4940,1997,4953,1997,4953,1990,4946,1990,4946,1925,4920,1865,4906,1855,4898,1852xe" filled="true" fillcolor="#969898" stroked="false">
                <v:path arrowok="t"/>
                <v:fill type="solid"/>
              </v:shape>
            </v:group>
            <v:group style="position:absolute;left:4572;top:1994;width:212;height:2" coordorigin="4572,1994" coordsize="212,2">
              <v:shape style="position:absolute;left:4572;top:1994;width:212;height:2" coordorigin="4572,1994" coordsize="212,0" path="m4572,1994l4784,1994e" filled="false" stroked="true" strokeweight=".459pt" strokecolor="#969898">
                <v:path arrowok="t"/>
              </v:shape>
            </v:group>
            <v:group style="position:absolute;left:414;top:2047;width:4539;height:2" coordorigin="414,2047" coordsize="4539,2">
              <v:shape style="position:absolute;left:414;top:2047;width:4539;height:2" coordorigin="414,2047" coordsize="4539,0" path="m414,2047l4953,2047e" filled="false" stroked="true" strokeweight="4.542pt" strokecolor="#b4b6b7">
                <v:path arrowok="t"/>
              </v:shape>
            </v:group>
            <v:group style="position:absolute;left:2398;top:2025;width:43;height:43" coordorigin="2398,2025" coordsize="43,43">
              <v:shape style="position:absolute;left:2398;top:2025;width:43;height:43" coordorigin="2398,2025" coordsize="43,43" path="m2418,2025l2410,2027,2404,2031,2400,2038,2398,2047,2400,2055,2404,2061,2410,2065,2418,2067,2427,2065,2434,2061,2438,2055,2440,2047,2438,2038,2434,2031,2427,2027,2418,2025xe" filled="true" fillcolor="#006cb4" stroked="false">
                <v:path arrowok="t"/>
                <v:fill type="solid"/>
              </v:shape>
            </v:group>
            <v:group style="position:absolute;left:2398;top:2047;width:43;height:21" coordorigin="2398,2047" coordsize="43,21">
              <v:shape style="position:absolute;left:2398;top:2047;width:43;height:21" coordorigin="2398,2047" coordsize="43,21" path="m2440,2047l2440,2058,2431,2067,2418,2067,2407,2067,2398,2058,2398,2047e" filled="false" stroked="true" strokeweight=".140pt" strokecolor="#006cb4">
                <v:path arrowok="t"/>
              </v:shape>
            </v:group>
            <v:group style="position:absolute;left:2440;top:2045;width:2;height:3" coordorigin="2440,2045" coordsize="2,3">
              <v:shape style="position:absolute;left:2440;top:2045;width:2;height:3" coordorigin="2440,2045" coordsize="0,3" path="m2440,2045l2440,2048e" filled="false" stroked="true" strokeweight=".045pt" strokecolor="#006cb4">
                <v:path arrowok="t"/>
              </v:shape>
            </v:group>
            <v:group style="position:absolute;left:2398;top:2025;width:43;height:22" coordorigin="2398,2025" coordsize="43,22">
              <v:shape style="position:absolute;left:2398;top:2025;width:43;height:22" coordorigin="2398,2025" coordsize="43,22" path="m2398,2047l2398,2035,2407,2025,2418,2025,2431,2025,2440,2035,2440,2047e" filled="false" stroked="true" strokeweight=".140pt" strokecolor="#006cb4">
                <v:path arrowok="t"/>
              </v:shape>
            </v:group>
            <v:group style="position:absolute;left:2398;top:2045;width:2;height:3" coordorigin="2398,2045" coordsize="2,3">
              <v:shape style="position:absolute;left:2398;top:2045;width:2;height:3" coordorigin="2398,2045" coordsize="0,3" path="m2398,2045l2398,2048e" filled="false" stroked="true" strokeweight=".045pt" strokecolor="#006cb4">
                <v:path arrowok="t"/>
              </v:shape>
            </v:group>
            <v:group style="position:absolute;left:2418;top:2047;width:2;height:253" coordorigin="2418,2047" coordsize="2,253">
              <v:shape style="position:absolute;left:2418;top:2047;width:2;height:253" coordorigin="2418,2047" coordsize="0,253" path="m2418,2047l2418,2299e" filled="false" stroked="true" strokeweight=".449pt" strokecolor="#006cb4">
                <v:path arrowok="t"/>
              </v:shape>
            </v:group>
            <v:group style="position:absolute;left:2418;top:2299;width:36;height:2" coordorigin="2418,2299" coordsize="36,2">
              <v:shape style="position:absolute;left:2418;top:2299;width:36;height:2" coordorigin="2418,2299" coordsize="36,0" path="m2418,2299l2454,2299e" filled="false" stroked="true" strokeweight=".449pt" strokecolor="#006cb4">
                <v:path arrowok="t"/>
              </v:shape>
              <v:shape style="position:absolute;left:0;top:519;width:788;height:2301" type="#_x0000_t75" stroked="false">
                <v:imagedata r:id="rId25" o:title=""/>
              </v:shape>
            </v:group>
            <v:group style="position:absolute;left:962;top:1803;width:425;height:192" coordorigin="962,1803" coordsize="425,192">
              <v:shape style="position:absolute;left:962;top:1803;width:425;height:192" coordorigin="962,1803" coordsize="425,192" path="m970,1803l966,1806,963,1810,963,1845,966,1855,972,1866,972,1869,966,1878,966,1888,966,1898,972,1907,972,1910,966,1918,966,1929,966,1939,972,1948,966,1959,962,1970,963,1983,966,1994,1160,1994,1165,1989,1171,1985,973,1985,971,1976,972,1966,975,1956,981,1948,975,1939,975,1929,975,1918,981,1910,981,1907,975,1898,975,1888,975,1878,981,1869,981,1866,975,1855,972,1845,972,1813,997,1813,992,1810,981,1805,970,1803xe" filled="true" fillcolor="#000000" stroked="false">
                <v:path arrowok="t"/>
                <v:fill type="solid"/>
              </v:shape>
              <v:shape style="position:absolute;left:962;top:1803;width:425;height:192" coordorigin="962,1803" coordsize="425,192" path="m1386,1813l1377,1813,1377,1845,1375,1855,1369,1866,1369,1869,1373,1878,1375,1888,1373,1898,1369,1907,1369,1910,1373,1918,1375,1929,1373,1939,1369,1948,1374,1956,1377,1966,1377,1976,1377,1985,1178,1985,1185,1989,1188,1994,1382,1994,1386,1983,1386,1970,1384,1959,1377,1948,1382,1939,1384,1929,1382,1918,1377,1910,1377,1907,1382,1898,1384,1888,1382,1878,1377,1869,1377,1866,1384,1855,1386,1845,1386,1813xe" filled="true" fillcolor="#000000" stroked="false">
                <v:path arrowok="t"/>
                <v:fill type="solid"/>
              </v:shape>
              <v:shape style="position:absolute;left:962;top:1803;width:425;height:192" coordorigin="962,1803" coordsize="425,192" path="m1175,1975l1168,1976,1162,1980,1159,1985,1190,1985,1186,1980,1181,1976,1175,1975xe" filled="true" fillcolor="#000000" stroked="false">
                <v:path arrowok="t"/>
                <v:fill type="solid"/>
              </v:shape>
              <v:shape style="position:absolute;left:962;top:1803;width:425;height:192" coordorigin="962,1803" coordsize="425,192" path="m997,1813l976,1813,985,1817,993,1822,1000,1828,1005,1837,1012,1837,1008,1826,1001,1817,997,1813xe" filled="true" fillcolor="#000000" stroked="false">
                <v:path arrowok="t"/>
                <v:fill type="solid"/>
              </v:shape>
              <v:shape style="position:absolute;left:962;top:1803;width:425;height:192" coordorigin="962,1803" coordsize="425,192" path="m1379,1803l1337,1837,1344,1837,1349,1828,1356,1822,1364,1817,1373,1813,1386,1813,1386,1810,1384,1806,1379,1803xe" filled="true" fillcolor="#000000" stroked="false">
                <v:path arrowok="t"/>
                <v:fill type="solid"/>
              </v:shape>
            </v:group>
            <v:group style="position:absolute;left:964;top:1994;width:418;height:2" coordorigin="964,1994" coordsize="418,2">
              <v:shape style="position:absolute;left:964;top:1994;width:418;height:2" coordorigin="964,1994" coordsize="418,0" path="m964,1994l1382,1994e" filled="false" stroked="true" strokeweight=".224pt" strokecolor="#000000">
                <v:path arrowok="t"/>
              </v:shape>
            </v:group>
            <v:group style="position:absolute;left:1160;top:1983;width:28;height:12" coordorigin="1160,1983" coordsize="28,12">
              <v:shape style="position:absolute;left:1160;top:1983;width:28;height:12" coordorigin="1160,1983" coordsize="28,12" path="m1160,1994l1164,1986,1173,1983,1181,1986,1185,1988,1187,1991,1188,1994e" filled="false" stroked="true" strokeweight=".224pt" strokecolor="#000000">
                <v:path arrowok="t"/>
              </v:shape>
            </v:group>
            <v:group style="position:absolute;left:1189;top:1992;width:2;height:5" coordorigin="1189,1992" coordsize="2,5">
              <v:shape style="position:absolute;left:1189;top:1992;width:2;height:5" coordorigin="1189,1992" coordsize="0,5" path="m1189,1992l1189,1997e" filled="false" stroked="true" strokeweight=".045pt" strokecolor="#000000">
                <v:path arrowok="t"/>
              </v:shape>
            </v:group>
            <v:group style="position:absolute;left:1377;top:1948;width:9;height:37" coordorigin="1377,1948" coordsize="9,37">
              <v:shape style="position:absolute;left:1377;top:1948;width:9;height:37" coordorigin="1377,1948" coordsize="9,37" path="m1377,1948l1386,1965,1386,1984e" filled="false" stroked="true" strokeweight=".224pt" strokecolor="#000000">
                <v:path arrowok="t"/>
              </v:shape>
            </v:group>
            <v:group style="position:absolute;left:1378;top:1946;width:2;height:5" coordorigin="1378,1946" coordsize="2,5">
              <v:shape style="position:absolute;left:1378;top:1946;width:2;height:5" coordorigin="1378,1946" coordsize="0,5" path="m1378,1946l1378,1950e" filled="false" stroked="true" strokeweight=".045pt" strokecolor="#000000">
                <v:path arrowok="t"/>
              </v:shape>
            </v:group>
            <v:group style="position:absolute;left:1377;top:1910;width:7;height:37" coordorigin="1377,1910" coordsize="7,37">
              <v:shape style="position:absolute;left:1377;top:1910;width:7;height:37" coordorigin="1377,1910" coordsize="7,37" path="m1377,1910l1384,1928,1379,1946e" filled="false" stroked="true" strokeweight=".224pt" strokecolor="#000000">
                <v:path arrowok="t"/>
              </v:shape>
            </v:group>
            <v:group style="position:absolute;left:1366;top:1909;width:14;height:2" coordorigin="1366,1909" coordsize="14,2">
              <v:shape style="position:absolute;left:1366;top:1909;width:14;height:2" coordorigin="1366,1909" coordsize="14,0" path="m1366,1909l1380,1909e" filled="false" stroked="true" strokeweight=".2245pt" strokecolor="#000000">
                <v:path arrowok="t"/>
              </v:shape>
            </v:group>
            <v:group style="position:absolute;left:1377;top:1869;width:7;height:37" coordorigin="1377,1869" coordsize="7,37">
              <v:shape style="position:absolute;left:1377;top:1869;width:7;height:37" coordorigin="1377,1869" coordsize="7,37" path="m1377,1869l1384,1887,1379,1905e" filled="false" stroked="true" strokeweight=".224pt" strokecolor="#000000">
                <v:path arrowok="t"/>
              </v:shape>
            </v:group>
            <v:group style="position:absolute;left:1366;top:1868;width:14;height:2" coordorigin="1366,1868" coordsize="14,2">
              <v:shape style="position:absolute;left:1366;top:1868;width:14;height:2" coordorigin="1366,1868" coordsize="14,0" path="m1366,1868l1380,1868e" filled="false" stroked="true" strokeweight=".18pt" strokecolor="#000000">
                <v:path arrowok="t"/>
              </v:shape>
            </v:group>
            <v:group style="position:absolute;left:1377;top:1845;width:9;height:22" coordorigin="1377,1845" coordsize="9,22">
              <v:shape style="position:absolute;left:1377;top:1845;width:9;height:22" coordorigin="1377,1845" coordsize="9,22" path="m1386,1845l1386,1852,1382,1860,1377,1866e" filled="false" stroked="true" strokeweight=".224pt" strokecolor="#000000">
                <v:path arrowok="t"/>
              </v:shape>
            </v:group>
            <v:group style="position:absolute;left:1384;top:1845;width:5;height:2" coordorigin="1384,1845" coordsize="5,2">
              <v:shape style="position:absolute;left:1384;top:1845;width:5;height:2" coordorigin="1384,1845" coordsize="5,0" path="m1384,1845l1389,1845e" filled="false" stroked="true" strokeweight=".045pt" strokecolor="#000000">
                <v:path arrowok="t"/>
              </v:shape>
            </v:group>
            <v:group style="position:absolute;left:1386;top:1810;width:2;height:35" coordorigin="1386,1810" coordsize="2,35">
              <v:shape style="position:absolute;left:1386;top:1810;width:2;height:35" coordorigin="1386,1810" coordsize="0,35" path="m1386,1845l1386,1810e" filled="false" stroked="true" strokeweight=".224pt" strokecolor="#000000">
                <v:path arrowok="t"/>
              </v:shape>
            </v:group>
            <v:group style="position:absolute;left:1379;top:1803;width:8;height:7" coordorigin="1379,1803" coordsize="8,7">
              <v:shape style="position:absolute;left:1379;top:1803;width:8;height:7" coordorigin="1379,1803" coordsize="8,7" path="m1379,1803l1383,1805,1385,1807,1386,1810e" filled="false" stroked="true" strokeweight=".224pt" strokecolor="#000000">
                <v:path arrowok="t"/>
              </v:shape>
            </v:group>
            <v:group style="position:absolute;left:1362;top:1803;width:43;height:2" coordorigin="1362,1803" coordsize="43,2">
              <v:shape style="position:absolute;left:1362;top:1803;width:43;height:2" coordorigin="1362,1803" coordsize="43,0" path="m1362,1803l1404,1803e" filled="false" stroked="true" strokeweight=".224pt" strokecolor="#000000">
                <v:path arrowok="t"/>
              </v:shape>
            </v:group>
            <v:group style="position:absolute;left:1337;top:1806;width:28;height:32" coordorigin="1337,1806" coordsize="28,32">
              <v:shape style="position:absolute;left:1337;top:1806;width:28;height:32" coordorigin="1337,1806" coordsize="28,32" path="m1337,1837l1347,1818,1364,1806e" filled="false" stroked="true" strokeweight=".224pt" strokecolor="#000000">
                <v:path arrowok="t"/>
              </v:shape>
            </v:group>
            <v:group style="position:absolute;left:1338;top:1600;width:2;height:241" coordorigin="1338,1600" coordsize="2,241">
              <v:shape style="position:absolute;left:1338;top:1600;width:2;height:241" coordorigin="1338,1600" coordsize="0,241" path="m1338,1600l1338,1840e" filled="false" stroked="true" strokeweight=".045001pt" strokecolor="#000000">
                <v:path arrowok="t"/>
              </v:shape>
            </v:group>
            <v:group style="position:absolute;left:1314;top:1841;width:31;height:2" coordorigin="1314,1841" coordsize="31,2">
              <v:shape style="position:absolute;left:1314;top:1841;width:31;height:2" coordorigin="1314,1841" coordsize="31,0" path="m1314,1841l1344,1841e" filled="false" stroked="true" strokeweight=".6279pt" strokecolor="#000000">
                <v:path arrowok="t"/>
              </v:shape>
            </v:group>
            <v:group style="position:absolute;left:1344;top:1813;width:29;height:25" coordorigin="1344,1813" coordsize="29,25">
              <v:shape style="position:absolute;left:1344;top:1813;width:29;height:25" coordorigin="1344,1813" coordsize="29,25" path="m1344,1837l1350,1825,1360,1816,1373,1813e" filled="false" stroked="true" strokeweight=".224pt" strokecolor="#000000">
                <v:path arrowok="t"/>
              </v:shape>
            </v:group>
            <v:group style="position:absolute;left:1376;top:1811;width:2;height:40" coordorigin="1376,1811" coordsize="2,40">
              <v:shape style="position:absolute;left:1376;top:1811;width:2;height:40" coordorigin="1376,1811" coordsize="0,40" path="m1376,1811l1376,1850e" filled="false" stroked="true" strokeweight=".35860pt" strokecolor="#000000">
                <v:path arrowok="t"/>
              </v:shape>
            </v:group>
            <v:group style="position:absolute;left:1373;top:1813;width:5;height:2" coordorigin="1373,1813" coordsize="5,2">
              <v:shape style="position:absolute;left:1373;top:1813;width:5;height:2" coordorigin="1373,1813" coordsize="5,0" path="m1373,1813l1377,1813e" filled="false" stroked="true" strokeweight=".224pt" strokecolor="#000000">
                <v:path arrowok="t"/>
              </v:shape>
            </v:group>
            <v:group style="position:absolute;left:1369;top:1845;width:9;height:22" coordorigin="1369,1845" coordsize="9,22">
              <v:shape style="position:absolute;left:1369;top:1845;width:9;height:22" coordorigin="1369,1845" coordsize="9,22" path="m1377,1845l1377,1852,1373,1860,1369,1866e" filled="false" stroked="true" strokeweight=".224pt" strokecolor="#000000">
                <v:path arrowok="t"/>
              </v:shape>
            </v:group>
            <v:group style="position:absolute;left:1369;top:1869;width:7;height:37" coordorigin="1369,1869" coordsize="7,37">
              <v:shape style="position:absolute;left:1369;top:1869;width:7;height:37" coordorigin="1369,1869" coordsize="7,37" path="m1369,1869l1375,1888,1369,1906e" filled="false" stroked="true" strokeweight=".224pt" strokecolor="#000000">
                <v:path arrowok="t"/>
              </v:shape>
            </v:group>
            <v:group style="position:absolute;left:1369;top:1910;width:7;height:37" coordorigin="1369,1910" coordsize="7,37">
              <v:shape style="position:absolute;left:1369;top:1910;width:7;height:37" coordorigin="1369,1910" coordsize="7,37" path="m1369,1910l1375,1928,1369,1947e" filled="false" stroked="true" strokeweight=".224pt" strokecolor="#000000">
                <v:path arrowok="t"/>
              </v:shape>
            </v:group>
            <v:group style="position:absolute;left:1366;top:1948;width:5;height:2" coordorigin="1366,1948" coordsize="5,2">
              <v:shape style="position:absolute;left:1366;top:1948;width:5;height:2" coordorigin="1366,1948" coordsize="5,0" path="m1366,1948l1371,1948e" filled="false" stroked="true" strokeweight=".045pt" strokecolor="#000000">
                <v:path arrowok="t"/>
              </v:shape>
            </v:group>
            <v:group style="position:absolute;left:1369;top:1948;width:9;height:38" coordorigin="1369,1948" coordsize="9,38">
              <v:shape style="position:absolute;left:1369;top:1948;width:9;height:38" coordorigin="1369,1948" coordsize="9,38" path="m1369,1948l1377,1965,1377,1985e" filled="false" stroked="true" strokeweight=".224pt" strokecolor="#000000">
                <v:path arrowok="t"/>
              </v:shape>
            </v:group>
            <v:group style="position:absolute;left:973;top:1985;width:407;height:2" coordorigin="973,1985" coordsize="407,2">
              <v:shape style="position:absolute;left:973;top:1985;width:407;height:2" coordorigin="973,1985" coordsize="407,0" path="m973,1985l1379,1985e" filled="false" stroked="true" strokeweight=".224pt" strokecolor="#000000">
                <v:path arrowok="t"/>
              </v:shape>
            </v:group>
            <v:group style="position:absolute;left:1159;top:1972;width:32;height:14" coordorigin="1159,1972" coordsize="32,14">
              <v:shape style="position:absolute;left:1159;top:1972;width:32;height:14" coordorigin="1159,1972" coordsize="32,14" path="m1159,1985l1162,1977,1172,1972,1181,1976,1185,1977,1188,1981,1190,1985e" filled="false" stroked="true" strokeweight=".224pt" strokecolor="#000000">
                <v:path arrowok="t"/>
              </v:shape>
            </v:group>
            <v:group style="position:absolute;left:1159;top:1983;width:2;height:5" coordorigin="1159,1983" coordsize="2,5">
              <v:shape style="position:absolute;left:1159;top:1983;width:2;height:5" coordorigin="1159,1983" coordsize="0,5" path="m1159,1983l1159,1988e" filled="false" stroked="true" strokeweight=".045pt" strokecolor="#000000">
                <v:path arrowok="t"/>
              </v:shape>
            </v:group>
            <v:group style="position:absolute;left:972;top:1948;width:9;height:38" coordorigin="972,1948" coordsize="9,38">
              <v:shape style="position:absolute;left:972;top:1948;width:9;height:38" coordorigin="972,1948" coordsize="9,38" path="m973,1985l972,1966,980,1948e" filled="false" stroked="true" strokeweight=".224pt" strokecolor="#000000">
                <v:path arrowok="t"/>
              </v:shape>
            </v:group>
            <v:group style="position:absolute;left:981;top:1946;width:2;height:5" coordorigin="981,1946" coordsize="2,5">
              <v:shape style="position:absolute;left:981;top:1946;width:2;height:5" coordorigin="981,1946" coordsize="0,5" path="m981,1946l981,1950e" filled="false" stroked="true" strokeweight=".045pt" strokecolor="#000000">
                <v:path arrowok="t"/>
              </v:shape>
            </v:group>
            <v:group style="position:absolute;left:974;top:1911;width:7;height:37" coordorigin="974,1911" coordsize="7,37">
              <v:shape style="position:absolute;left:974;top:1911;width:7;height:37" coordorigin="974,1911" coordsize="7,37" path="m981,1948l974,1929,980,1911e" filled="false" stroked="true" strokeweight=".224pt" strokecolor="#000000">
                <v:path arrowok="t"/>
              </v:shape>
            </v:group>
            <v:group style="position:absolute;left:970;top:1909;width:14;height:2" coordorigin="970,1909" coordsize="14,2">
              <v:shape style="position:absolute;left:970;top:1909;width:14;height:2" coordorigin="970,1909" coordsize="14,0" path="m970,1909l983,1909e" filled="false" stroked="true" strokeweight=".2245pt" strokecolor="#000000">
                <v:path arrowok="t"/>
              </v:shape>
            </v:group>
            <v:group style="position:absolute;left:974;top:1870;width:7;height:37" coordorigin="974,1870" coordsize="7,37">
              <v:shape style="position:absolute;left:974;top:1870;width:7;height:37" coordorigin="974,1870" coordsize="7,37" path="m981,1907l974,1889,980,1870e" filled="false" stroked="true" strokeweight=".224pt" strokecolor="#000000">
                <v:path arrowok="t"/>
              </v:shape>
            </v:group>
            <v:group style="position:absolute;left:970;top:1868;width:14;height:2" coordorigin="970,1868" coordsize="14,2">
              <v:shape style="position:absolute;left:970;top:1868;width:14;height:2" coordorigin="970,1868" coordsize="14,0" path="m970,1868l983,1868e" filled="false" stroked="true" strokeweight=".18pt" strokecolor="#000000">
                <v:path arrowok="t"/>
              </v:shape>
            </v:group>
            <v:group style="position:absolute;left:972;top:1845;width:9;height:22" coordorigin="972,1845" coordsize="9,22">
              <v:shape style="position:absolute;left:972;top:1845;width:9;height:22" coordorigin="972,1845" coordsize="9,22" path="m981,1866l975,1860,973,1852,972,1845e" filled="false" stroked="true" strokeweight=".224pt" strokecolor="#000000">
                <v:path arrowok="t"/>
              </v:shape>
            </v:group>
            <v:group style="position:absolute;left:970;top:1845;width:5;height:2" coordorigin="970,1845" coordsize="5,2">
              <v:shape style="position:absolute;left:970;top:1845;width:5;height:2" coordorigin="970,1845" coordsize="5,0" path="m970,1845l974,1845e" filled="false" stroked="true" strokeweight=".045pt" strokecolor="#000000">
                <v:path arrowok="t"/>
              </v:shape>
            </v:group>
            <v:group style="position:absolute;left:972;top:1801;width:2;height:44" coordorigin="972,1801" coordsize="2,44">
              <v:shape style="position:absolute;left:972;top:1801;width:2;height:44" coordorigin="972,1801" coordsize="0,44" path="m972,1801l972,1845e" filled="false" stroked="true" strokeweight=".224pt" strokecolor="#000000">
                <v:path arrowok="t"/>
              </v:shape>
            </v:group>
            <v:group style="position:absolute;left:972;top:1813;width:5;height:2" coordorigin="972,1813" coordsize="5,2">
              <v:shape style="position:absolute;left:972;top:1813;width:5;height:2" coordorigin="972,1813" coordsize="5,0" path="m972,1813l976,1813e" filled="false" stroked="true" strokeweight=".224pt" strokecolor="#000000">
                <v:path arrowok="t"/>
              </v:shape>
            </v:group>
            <v:group style="position:absolute;left:976;top:1813;width:29;height:25" coordorigin="976,1813" coordsize="29,25">
              <v:shape style="position:absolute;left:976;top:1813;width:29;height:25" coordorigin="976,1813" coordsize="29,25" path="m976,1813l989,1816,1000,1825,1005,1837e" filled="false" stroked="true" strokeweight=".224pt" strokecolor="#000000">
                <v:path arrowok="t"/>
              </v:shape>
            </v:group>
            <v:group style="position:absolute;left:1010;top:1600;width:2;height:242" coordorigin="1010,1600" coordsize="2,242">
              <v:shape style="position:absolute;left:1010;top:1600;width:2;height:242" coordorigin="1010,1600" coordsize="0,242" path="m1010,1600l1010,1841e" filled="false" stroked="true" strokeweight=".4709pt" strokecolor="#000000">
                <v:path arrowok="t"/>
              </v:shape>
            </v:group>
            <v:group style="position:absolute;left:970;top:1803;width:37;height:20" coordorigin="970,1803" coordsize="37,20">
              <v:shape style="position:absolute;left:970;top:1803;width:37;height:20" coordorigin="970,1803" coordsize="37,20" path="m970,1803l991,1809,1006,1823e" filled="false" stroked="true" strokeweight=".224pt" strokecolor="#000000">
                <v:path arrowok="t"/>
              </v:shape>
            </v:group>
            <v:group style="position:absolute;left:963;top:1803;width:8;height:7" coordorigin="963,1803" coordsize="8,7">
              <v:shape style="position:absolute;left:963;top:1803;width:8;height:7" coordorigin="963,1803" coordsize="8,7" path="m963,1810l964,1807,966,1805,970,1803e" filled="false" stroked="true" strokeweight=".224pt" strokecolor="#000000">
                <v:path arrowok="t"/>
              </v:shape>
            </v:group>
            <v:group style="position:absolute;left:963;top:1807;width:2;height:38" coordorigin="963,1807" coordsize="2,38">
              <v:shape style="position:absolute;left:963;top:1807;width:2;height:38" coordorigin="963,1807" coordsize="0,38" path="m963,1807l963,1845e" filled="false" stroked="true" strokeweight=".224pt" strokecolor="#000000">
                <v:path arrowok="t"/>
              </v:shape>
            </v:group>
            <v:group style="position:absolute;left:963;top:1845;width:9;height:22" coordorigin="963,1845" coordsize="9,22">
              <v:shape style="position:absolute;left:963;top:1845;width:9;height:22" coordorigin="963,1845" coordsize="9,22" path="m972,1866l966,1860,964,1852,963,1845e" filled="false" stroked="true" strokeweight=".224pt" strokecolor="#000000">
                <v:path arrowok="t"/>
              </v:shape>
            </v:group>
            <v:group style="position:absolute;left:965;top:1870;width:7;height:37" coordorigin="965,1870" coordsize="7,37">
              <v:shape style="position:absolute;left:965;top:1870;width:7;height:37" coordorigin="965,1870" coordsize="7,37" path="m972,1907l965,1889,971,1870e" filled="false" stroked="true" strokeweight=".224pt" strokecolor="#000000">
                <v:path arrowok="t"/>
              </v:shape>
            </v:group>
            <v:group style="position:absolute;left:965;top:1911;width:7;height:37" coordorigin="965,1911" coordsize="7,37">
              <v:shape style="position:absolute;left:965;top:1911;width:7;height:37" coordorigin="965,1911" coordsize="7,37" path="m972,1948l965,1929,971,1911e" filled="false" stroked="true" strokeweight=".224pt" strokecolor="#000000">
                <v:path arrowok="t"/>
              </v:shape>
            </v:group>
            <v:group style="position:absolute;left:970;top:1948;width:5;height:2" coordorigin="970,1948" coordsize="5,2">
              <v:shape style="position:absolute;left:970;top:1948;width:5;height:2" coordorigin="970,1948" coordsize="5,0" path="m970,1948l974,1948e" filled="false" stroked="true" strokeweight=".045pt" strokecolor="#000000">
                <v:path arrowok="t"/>
              </v:shape>
            </v:group>
            <v:group style="position:absolute;left:962;top:1957;width:5;height:38" coordorigin="962,1957" coordsize="5,38">
              <v:shape style="position:absolute;left:962;top:1957;width:5;height:38" coordorigin="962,1957" coordsize="5,38" path="m966,1994l962,1976,966,1957e" filled="false" stroked="true" strokeweight=".224pt" strokecolor="#000000">
                <v:path arrowok="t"/>
              </v:shape>
            </v:group>
            <v:group style="position:absolute;left:4142;top:1803;width:424;height:192" coordorigin="4142,1803" coordsize="424,192">
              <v:shape style="position:absolute;left:4142;top:1803;width:424;height:192" coordorigin="4142,1803" coordsize="424,192" path="m4150,1803l4145,1806,4142,1810,4142,1845,4145,1855,4151,1866,4151,1869,4147,1878,4145,1888,4147,1898,4151,1907,4151,1910,4147,1918,4145,1929,4147,1939,4151,1948,4145,1959,4142,1970,4142,1983,4147,1994,4341,1994,4344,1989,4351,1985,4152,1985,4151,1976,4152,1966,4155,1956,4160,1948,4156,1939,4154,1929,4156,1918,4160,1910,4160,1907,4156,1898,4154,1888,4156,1878,4160,1869,4160,1866,4154,1855,4151,1845,4151,1813,4176,1813,4172,1810,4161,1805,4150,1803xe" filled="true" fillcolor="#000000" stroked="false">
                <v:path arrowok="t"/>
                <v:fill type="solid"/>
              </v:shape>
              <v:shape style="position:absolute;left:4142;top:1803;width:424;height:192" coordorigin="4142,1803" coordsize="424,192" path="m4566,1813l4557,1813,4557,1845,4554,1855,4548,1866,4548,1869,4552,1878,4554,1888,4552,1898,4548,1907,4548,1910,4552,1918,4554,1929,4552,1939,4548,1948,4553,1956,4557,1966,4558,1976,4556,1985,4358,1985,4364,1989,4369,1994,4562,1994,4566,1983,4566,1970,4563,1959,4557,1948,4562,1939,4563,1929,4562,1918,4557,1910,4557,1907,4562,1898,4563,1888,4562,1878,4557,1869,4557,1866,4563,1855,4566,1845,4566,1813xe" filled="true" fillcolor="#000000" stroked="false">
                <v:path arrowok="t"/>
                <v:fill type="solid"/>
              </v:shape>
              <v:shape style="position:absolute;left:4142;top:1803;width:424;height:192" coordorigin="4142,1803" coordsize="424,192" path="m4354,1975l4348,1976,4342,1980,4339,1985,4370,1985,4366,1980,4360,1976,4354,1975xe" filled="true" fillcolor="#000000" stroked="false">
                <v:path arrowok="t"/>
                <v:fill type="solid"/>
              </v:shape>
              <v:shape style="position:absolute;left:4142;top:1803;width:424;height:192" coordorigin="4142,1803" coordsize="424,192" path="m4176,1813l4156,1813,4165,1817,4173,1822,4180,1828,4185,1837,4192,1837,4188,1826,4181,1817,4176,1813xe" filled="true" fillcolor="#000000" stroked="false">
                <v:path arrowok="t"/>
                <v:fill type="solid"/>
              </v:shape>
              <v:shape style="position:absolute;left:4142;top:1803;width:424;height:192" coordorigin="4142,1803" coordsize="424,192" path="m4559,1803l4517,1837,4524,1837,4529,1828,4535,1822,4544,1817,4552,1813,4566,1813,4566,1810,4563,1806,4559,1803xe" filled="true" fillcolor="#000000" stroked="false">
                <v:path arrowok="t"/>
                <v:fill type="solid"/>
              </v:shape>
            </v:group>
            <v:group style="position:absolute;left:4145;top:1994;width:418;height:2" coordorigin="4145,1994" coordsize="418,2">
              <v:shape style="position:absolute;left:4145;top:1994;width:418;height:2" coordorigin="4145,1994" coordsize="418,0" path="m4145,1994l4562,1994e" filled="false" stroked="true" strokeweight=".224pt" strokecolor="#000000">
                <v:path arrowok="t"/>
              </v:shape>
            </v:group>
            <v:group style="position:absolute;left:4341;top:1983;width:28;height:12" coordorigin="4341,1983" coordsize="28,12">
              <v:shape style="position:absolute;left:4341;top:1983;width:28;height:12" coordorigin="4341,1983" coordsize="28,12" path="m4341,1994l4343,1986,4352,1983,4360,1986,4364,1988,4367,1991,4369,1994e" filled="false" stroked="true" strokeweight=".224pt" strokecolor="#000000">
                <v:path arrowok="t"/>
              </v:shape>
            </v:group>
            <v:group style="position:absolute;left:4369;top:1992;width:2;height:5" coordorigin="4369,1992" coordsize="2,5">
              <v:shape style="position:absolute;left:4369;top:1992;width:2;height:5" coordorigin="4369,1992" coordsize="0,5" path="m4369,1992l4369,1997e" filled="false" stroked="true" strokeweight=".045pt" strokecolor="#000000">
                <v:path arrowok="t"/>
              </v:shape>
            </v:group>
            <v:group style="position:absolute;left:4557;top:1948;width:9;height:37" coordorigin="4557,1948" coordsize="9,37">
              <v:shape style="position:absolute;left:4557;top:1948;width:9;height:37" coordorigin="4557,1948" coordsize="9,37" path="m4557,1948l4566,1965,4566,1985e" filled="false" stroked="true" strokeweight=".224pt" strokecolor="#000000">
                <v:path arrowok="t"/>
              </v:shape>
            </v:group>
            <v:group style="position:absolute;left:4557;top:1946;width:2;height:5" coordorigin="4557,1946" coordsize="2,5">
              <v:shape style="position:absolute;left:4557;top:1946;width:2;height:5" coordorigin="4557,1946" coordsize="0,5" path="m4557,1946l4557,1950e" filled="false" stroked="true" strokeweight=".045pt" strokecolor="#000000">
                <v:path arrowok="t"/>
              </v:shape>
            </v:group>
            <v:group style="position:absolute;left:4557;top:1910;width:7;height:37" coordorigin="4557,1910" coordsize="7,37">
              <v:shape style="position:absolute;left:4557;top:1910;width:7;height:37" coordorigin="4557,1910" coordsize="7,37" path="m4557,1910l4564,1928,4558,1946e" filled="false" stroked="true" strokeweight=".224pt" strokecolor="#000000">
                <v:path arrowok="t"/>
              </v:shape>
            </v:group>
            <v:group style="position:absolute;left:4546;top:1909;width:14;height:2" coordorigin="4546,1909" coordsize="14,2">
              <v:shape style="position:absolute;left:4546;top:1909;width:14;height:2" coordorigin="4546,1909" coordsize="14,0" path="m4546,1909l4559,1909e" filled="false" stroked="true" strokeweight=".2245pt" strokecolor="#000000">
                <v:path arrowok="t"/>
              </v:shape>
            </v:group>
            <v:group style="position:absolute;left:4557;top:1869;width:7;height:37" coordorigin="4557,1869" coordsize="7,37">
              <v:shape style="position:absolute;left:4557;top:1869;width:7;height:37" coordorigin="4557,1869" coordsize="7,37" path="m4557,1869l4564,1887,4558,1905e" filled="false" stroked="true" strokeweight=".224pt" strokecolor="#000000">
                <v:path arrowok="t"/>
              </v:shape>
            </v:group>
            <v:group style="position:absolute;left:4546;top:1868;width:14;height:2" coordorigin="4546,1868" coordsize="14,2">
              <v:shape style="position:absolute;left:4546;top:1868;width:14;height:2" coordorigin="4546,1868" coordsize="14,0" path="m4546,1868l4559,1868e" filled="false" stroked="true" strokeweight=".18pt" strokecolor="#000000">
                <v:path arrowok="t"/>
              </v:shape>
            </v:group>
            <v:group style="position:absolute;left:4557;top:1845;width:9;height:22" coordorigin="4557,1845" coordsize="9,22">
              <v:shape style="position:absolute;left:4557;top:1845;width:9;height:22" coordorigin="4557,1845" coordsize="9,22" path="m4566,1845l4565,1852,4562,1860,4557,1866e" filled="false" stroked="true" strokeweight=".224pt" strokecolor="#000000">
                <v:path arrowok="t"/>
              </v:shape>
            </v:group>
            <v:group style="position:absolute;left:4564;top:1845;width:5;height:2" coordorigin="4564,1845" coordsize="5,2">
              <v:shape style="position:absolute;left:4564;top:1845;width:5;height:2" coordorigin="4564,1845" coordsize="5,0" path="m4564,1845l4568,1845e" filled="false" stroked="true" strokeweight=".045pt" strokecolor="#000000">
                <v:path arrowok="t"/>
              </v:shape>
            </v:group>
            <v:group style="position:absolute;left:4566;top:1810;width:2;height:35" coordorigin="4566,1810" coordsize="2,35">
              <v:shape style="position:absolute;left:4566;top:1810;width:2;height:35" coordorigin="4566,1810" coordsize="0,35" path="m4566,1845l4566,1810e" filled="false" stroked="true" strokeweight=".224pt" strokecolor="#000000">
                <v:path arrowok="t"/>
              </v:shape>
            </v:group>
            <v:group style="position:absolute;left:4559;top:1803;width:8;height:7" coordorigin="4559,1803" coordsize="8,7">
              <v:shape style="position:absolute;left:4559;top:1803;width:8;height:7" coordorigin="4559,1803" coordsize="8,7" path="m4559,1803l4562,1805,4565,1807,4566,1810e" filled="false" stroked="true" strokeweight=".224pt" strokecolor="#000000">
                <v:path arrowok="t"/>
              </v:shape>
            </v:group>
            <v:group style="position:absolute;left:4552;top:1809;width:9;height:2" coordorigin="4552,1809" coordsize="9,2">
              <v:shape style="position:absolute;left:4552;top:1809;width:9;height:2" coordorigin="4552,1809" coordsize="9,0" path="m4552,1809l4561,1809e" filled="false" stroked="true" strokeweight=".6056pt" strokecolor="#000000">
                <v:path arrowok="t"/>
              </v:shape>
            </v:group>
            <v:group style="position:absolute;left:4517;top:1806;width:28;height:32" coordorigin="4517,1806" coordsize="28,32">
              <v:shape style="position:absolute;left:4517;top:1806;width:28;height:32" coordorigin="4517,1806" coordsize="28,32" path="m4517,1837l4526,1818,4544,1806e" filled="false" stroked="true" strokeweight=".224pt" strokecolor="#000000">
                <v:path arrowok="t"/>
              </v:shape>
            </v:group>
            <v:group style="position:absolute;left:4520;top:1600;width:2;height:242" coordorigin="4520,1600" coordsize="2,242">
              <v:shape style="position:absolute;left:4520;top:1600;width:2;height:242" coordorigin="4520,1600" coordsize="0,242" path="m4520,1600l4520,1841e" filled="false" stroked="true" strokeweight=".35902pt" strokecolor="#000000">
                <v:path arrowok="t"/>
              </v:shape>
            </v:group>
            <v:group style="position:absolute;left:4524;top:1813;width:29;height:25" coordorigin="4524,1813" coordsize="29,25">
              <v:shape style="position:absolute;left:4524;top:1813;width:29;height:25" coordorigin="4524,1813" coordsize="29,25" path="m4524,1837l4529,1825,4540,1816,4552,1813e" filled="false" stroked="true" strokeweight=".224pt" strokecolor="#000000">
                <v:path arrowok="t"/>
              </v:shape>
            </v:group>
            <v:group style="position:absolute;left:4556;top:1811;width:2;height:40" coordorigin="4556,1811" coordsize="2,40">
              <v:shape style="position:absolute;left:4556;top:1811;width:2;height:40" coordorigin="4556,1811" coordsize="0,40" path="m4556,1811l4556,1850e" filled="false" stroked="true" strokeweight=".35860pt" strokecolor="#000000">
                <v:path arrowok="t"/>
              </v:shape>
            </v:group>
            <v:group style="position:absolute;left:4548;top:1845;width:9;height:22" coordorigin="4548,1845" coordsize="9,22">
              <v:shape style="position:absolute;left:4548;top:1845;width:9;height:22" coordorigin="4548,1845" coordsize="9,22" path="m4557,1845l4556,1852,4553,1860,4548,1866e" filled="false" stroked="true" strokeweight=".224pt" strokecolor="#000000">
                <v:path arrowok="t"/>
              </v:shape>
            </v:group>
            <v:group style="position:absolute;left:4548;top:1869;width:7;height:37" coordorigin="4548,1869" coordsize="7,37">
              <v:shape style="position:absolute;left:4548;top:1869;width:7;height:37" coordorigin="4548,1869" coordsize="7,37" path="m4548,1869l4555,1887,4549,1905e" filled="false" stroked="true" strokeweight=".224pt" strokecolor="#000000">
                <v:path arrowok="t"/>
              </v:shape>
            </v:group>
            <v:group style="position:absolute;left:4548;top:1910;width:7;height:37" coordorigin="4548,1910" coordsize="7,37">
              <v:shape style="position:absolute;left:4548;top:1910;width:7;height:37" coordorigin="4548,1910" coordsize="7,37" path="m4548,1910l4555,1928,4549,1946e" filled="false" stroked="true" strokeweight=".224pt" strokecolor="#000000">
                <v:path arrowok="t"/>
              </v:shape>
            </v:group>
            <v:group style="position:absolute;left:4546;top:1948;width:5;height:2" coordorigin="4546,1948" coordsize="5,2">
              <v:shape style="position:absolute;left:4546;top:1948;width:5;height:2" coordorigin="4546,1948" coordsize="5,0" path="m4546,1948l4550,1948e" filled="false" stroked="true" strokeweight=".045pt" strokecolor="#000000">
                <v:path arrowok="t"/>
              </v:shape>
            </v:group>
            <v:group style="position:absolute;left:4548;top:1948;width:9;height:38" coordorigin="4548,1948" coordsize="9,38">
              <v:shape style="position:absolute;left:4548;top:1948;width:9;height:38" coordorigin="4548,1948" coordsize="9,38" path="m4548,1948l4556,1965,4556,1985e" filled="false" stroked="true" strokeweight=".224pt" strokecolor="#000000">
                <v:path arrowok="t"/>
              </v:shape>
            </v:group>
            <v:group style="position:absolute;left:4152;top:1985;width:407;height:2" coordorigin="4152,1985" coordsize="407,2">
              <v:shape style="position:absolute;left:4152;top:1985;width:407;height:2" coordorigin="4152,1985" coordsize="407,0" path="m4152,1985l4558,1985e" filled="false" stroked="true" strokeweight=".224pt" strokecolor="#000000">
                <v:path arrowok="t"/>
              </v:shape>
            </v:group>
            <v:group style="position:absolute;left:4339;top:1972;width:32;height:14" coordorigin="4339,1972" coordsize="32,14">
              <v:shape style="position:absolute;left:4339;top:1972;width:32;height:14" coordorigin="4339,1972" coordsize="32,14" path="m4339,1985l4342,1977,4351,1972,4360,1976,4365,1977,4369,1981,4370,1985e" filled="false" stroked="true" strokeweight=".224pt" strokecolor="#000000">
                <v:path arrowok="t"/>
              </v:shape>
            </v:group>
            <v:group style="position:absolute;left:4339;top:1983;width:2;height:5" coordorigin="4339,1983" coordsize="2,5">
              <v:shape style="position:absolute;left:4339;top:1983;width:2;height:5" coordorigin="4339,1983" coordsize="0,5" path="m4339,1983l4339,1988e" filled="false" stroked="true" strokeweight=".045pt" strokecolor="#000000">
                <v:path arrowok="t"/>
              </v:shape>
            </v:group>
            <v:group style="position:absolute;left:4152;top:1948;width:9;height:38" coordorigin="4152,1948" coordsize="9,38">
              <v:shape style="position:absolute;left:4152;top:1948;width:9;height:38" coordorigin="4152,1948" coordsize="9,38" path="m4152,1985l4152,1966,4160,1948e" filled="false" stroked="true" strokeweight=".224pt" strokecolor="#000000">
                <v:path arrowok="t"/>
              </v:shape>
            </v:group>
            <v:group style="position:absolute;left:4161;top:1946;width:2;height:5" coordorigin="4161,1946" coordsize="2,5">
              <v:shape style="position:absolute;left:4161;top:1946;width:2;height:5" coordorigin="4161,1946" coordsize="0,5" path="m4161,1946l4161,1950e" filled="false" stroked="true" strokeweight=".045pt" strokecolor="#000000">
                <v:path arrowok="t"/>
              </v:shape>
            </v:group>
            <v:group style="position:absolute;left:4154;top:1911;width:7;height:37" coordorigin="4154,1911" coordsize="7,37">
              <v:shape style="position:absolute;left:4154;top:1911;width:7;height:37" coordorigin="4154,1911" coordsize="7,37" path="m4160,1948l4154,1929,4160,1911e" filled="false" stroked="true" strokeweight=".224pt" strokecolor="#000000">
                <v:path arrowok="t"/>
              </v:shape>
            </v:group>
            <v:group style="position:absolute;left:4149;top:1909;width:14;height:2" coordorigin="4149,1909" coordsize="14,2">
              <v:shape style="position:absolute;left:4149;top:1909;width:14;height:2" coordorigin="4149,1909" coordsize="14,0" path="m4149,1909l4163,1909e" filled="false" stroked="true" strokeweight=".2245pt" strokecolor="#000000">
                <v:path arrowok="t"/>
              </v:shape>
            </v:group>
            <v:group style="position:absolute;left:4154;top:1870;width:7;height:37" coordorigin="4154,1870" coordsize="7,37">
              <v:shape style="position:absolute;left:4154;top:1870;width:7;height:37" coordorigin="4154,1870" coordsize="7,37" path="m4160,1907l4154,1889,4160,1870e" filled="false" stroked="true" strokeweight=".224pt" strokecolor="#000000">
                <v:path arrowok="t"/>
              </v:shape>
            </v:group>
            <v:group style="position:absolute;left:4149;top:1868;width:14;height:2" coordorigin="4149,1868" coordsize="14,2">
              <v:shape style="position:absolute;left:4149;top:1868;width:14;height:2" coordorigin="4149,1868" coordsize="14,0" path="m4149,1868l4163,1868e" filled="false" stroked="true" strokeweight=".18pt" strokecolor="#000000">
                <v:path arrowok="t"/>
              </v:shape>
            </v:group>
            <v:group style="position:absolute;left:4151;top:1845;width:9;height:22" coordorigin="4151,1845" coordsize="9,22">
              <v:shape style="position:absolute;left:4151;top:1845;width:9;height:22" coordorigin="4151,1845" coordsize="9,22" path="m4160,1866l4156,1860,4152,1852,4151,1845e" filled="false" stroked="true" strokeweight=".224pt" strokecolor="#000000">
                <v:path arrowok="t"/>
              </v:shape>
            </v:group>
            <v:group style="position:absolute;left:4149;top:1845;width:68;height:2" coordorigin="4149,1845" coordsize="68,2">
              <v:shape style="position:absolute;left:4149;top:1845;width:68;height:2" coordorigin="4149,1845" coordsize="68,0" path="m4149,1845l4217,1845e" filled="false" stroked="true" strokeweight=".224pt" strokecolor="#000000">
                <v:path arrowok="t"/>
              </v:shape>
            </v:group>
            <v:group style="position:absolute;left:4151;top:1801;width:2;height:44" coordorigin="4151,1801" coordsize="2,44">
              <v:shape style="position:absolute;left:4151;top:1801;width:2;height:44" coordorigin="4151,1801" coordsize="0,44" path="m4151,1801l4151,1845e" filled="false" stroked="true" strokeweight=".224pt" strokecolor="#000000">
                <v:path arrowok="t"/>
              </v:shape>
            </v:group>
            <v:group style="position:absolute;left:4151;top:1813;width:5;height:2" coordorigin="4151,1813" coordsize="5,2">
              <v:shape style="position:absolute;left:4151;top:1813;width:5;height:2" coordorigin="4151,1813" coordsize="5,0" path="m4151,1813l4156,1813e" filled="false" stroked="true" strokeweight=".224pt" strokecolor="#000000">
                <v:path arrowok="t"/>
              </v:shape>
            </v:group>
            <v:group style="position:absolute;left:4156;top:1813;width:29;height:25" coordorigin="4156,1813" coordsize="29,25">
              <v:shape style="position:absolute;left:4156;top:1813;width:29;height:25" coordorigin="4156,1813" coordsize="29,25" path="m4156,1813l4168,1816,4179,1825,4185,1837e" filled="false" stroked="true" strokeweight=".224pt" strokecolor="#000000">
                <v:path arrowok="t"/>
              </v:shape>
            </v:group>
            <v:group style="position:absolute;left:4189;top:1816;width:2;height:26" coordorigin="4189,1816" coordsize="2,26">
              <v:shape style="position:absolute;left:4189;top:1816;width:2;height:26" coordorigin="4189,1816" coordsize="0,26" path="m4189,1816l4189,1841e" filled="false" stroked="true" strokeweight=".4709pt" strokecolor="#000000">
                <v:path arrowok="t"/>
              </v:shape>
            </v:group>
            <v:group style="position:absolute;left:4150;top:1803;width:37;height:20" coordorigin="4150,1803" coordsize="37,20">
              <v:shape style="position:absolute;left:4150;top:1803;width:37;height:20" coordorigin="4150,1803" coordsize="37,20" path="m4150,1803l4170,1809,4186,1823e" filled="false" stroked="true" strokeweight=".224pt" strokecolor="#000000">
                <v:path arrowok="t"/>
              </v:shape>
            </v:group>
            <v:group style="position:absolute;left:4142;top:1803;width:8;height:7" coordorigin="4142,1803" coordsize="8,7">
              <v:shape style="position:absolute;left:4142;top:1803;width:8;height:7" coordorigin="4142,1803" coordsize="8,7" path="m4142,1810l4144,1807,4146,1805,4150,1803e" filled="false" stroked="true" strokeweight=".224pt" strokecolor="#000000">
                <v:path arrowok="t"/>
              </v:shape>
            </v:group>
            <v:group style="position:absolute;left:4142;top:1807;width:2;height:38" coordorigin="4142,1807" coordsize="2,38">
              <v:shape style="position:absolute;left:4142;top:1807;width:2;height:38" coordorigin="4142,1807" coordsize="0,38" path="m4142,1807l4142,1845e" filled="false" stroked="true" strokeweight=".224pt" strokecolor="#000000">
                <v:path arrowok="t"/>
              </v:shape>
            </v:group>
            <v:group style="position:absolute;left:4142;top:1845;width:9;height:22" coordorigin="4142,1845" coordsize="9,22">
              <v:shape style="position:absolute;left:4142;top:1845;width:9;height:22" coordorigin="4142,1845" coordsize="9,22" path="m4151,1866l4147,1860,4143,1852,4142,1845e" filled="false" stroked="true" strokeweight=".224pt" strokecolor="#000000">
                <v:path arrowok="t"/>
              </v:shape>
            </v:group>
            <v:group style="position:absolute;left:4145;top:1870;width:7;height:37" coordorigin="4145,1870" coordsize="7,37">
              <v:shape style="position:absolute;left:4145;top:1870;width:7;height:37" coordorigin="4145,1870" coordsize="7,37" path="m4151,1907l4145,1889,4150,1870e" filled="false" stroked="true" strokeweight=".224pt" strokecolor="#000000">
                <v:path arrowok="t"/>
              </v:shape>
            </v:group>
            <v:group style="position:absolute;left:4145;top:1911;width:7;height:37" coordorigin="4145,1911" coordsize="7,37">
              <v:shape style="position:absolute;left:4145;top:1911;width:7;height:37" coordorigin="4145,1911" coordsize="7,37" path="m4151,1948l4145,1929,4150,1911e" filled="false" stroked="true" strokeweight=".224pt" strokecolor="#000000">
                <v:path arrowok="t"/>
              </v:shape>
            </v:group>
            <v:group style="position:absolute;left:4149;top:1948;width:5;height:2" coordorigin="4149,1948" coordsize="5,2">
              <v:shape style="position:absolute;left:4149;top:1948;width:5;height:2" coordorigin="4149,1948" coordsize="5,0" path="m4149,1948l4154,1948e" filled="false" stroked="true" strokeweight=".045pt" strokecolor="#000000">
                <v:path arrowok="t"/>
              </v:shape>
            </v:group>
            <v:group style="position:absolute;left:4142;top:1957;width:5;height:38" coordorigin="4142,1957" coordsize="5,38">
              <v:shape style="position:absolute;left:4142;top:1957;width:5;height:38" coordorigin="4142,1957" coordsize="5,38" path="m4147,1994l4142,1976,4146,1957e" filled="false" stroked="true" strokeweight=".224pt" strokecolor="#000000">
                <v:path arrowok="t"/>
              </v:shape>
            </v:group>
            <v:group style="position:absolute;left:2278;top:165;width:2;height:1278" coordorigin="2278,165" coordsize="2,1278">
              <v:shape style="position:absolute;left:2278;top:165;width:2;height:1278" coordorigin="2278,165" coordsize="0,1278" path="m2278,165l2278,1443e" filled="false" stroked="true" strokeweight=".7175pt" strokecolor="#000000">
                <v:path arrowok="t"/>
              </v:shape>
            </v:group>
            <v:group style="position:absolute;left:2305;top:540;width:2;height:57" coordorigin="2305,540" coordsize="2,57">
              <v:shape style="position:absolute;left:2305;top:540;width:2;height:57" coordorigin="2305,540" coordsize="0,57" path="m2305,540l2305,596e" filled="false" stroked="true" strokeweight=".224pt" strokecolor="#000000">
                <v:path arrowok="t"/>
              </v:shape>
            </v:group>
            <v:group style="position:absolute;left:2329;top:540;width:2;height:57" coordorigin="2329,540" coordsize="2,57">
              <v:shape style="position:absolute;left:2329;top:540;width:2;height:57" coordorigin="2329,540" coordsize="0,57" path="m2329,540l2329,596e" filled="false" stroked="true" strokeweight=".224pt" strokecolor="#000000">
                <v:path arrowok="t"/>
              </v:shape>
            </v:group>
            <v:group style="position:absolute;left:2354;top:1507;width:2;height:88" coordorigin="2354,1507" coordsize="2,88">
              <v:shape style="position:absolute;left:2354;top:1507;width:2;height:88" coordorigin="2354,1507" coordsize="0,88" path="m2354,1595l2354,1507e" filled="false" stroked="true" strokeweight=".224pt" strokecolor="#000000">
                <v:path arrowok="t"/>
              </v:shape>
            </v:group>
            <v:group style="position:absolute;left:2361;top:1588;width:141;height:2" coordorigin="2361,1588" coordsize="141,2">
              <v:shape style="position:absolute;left:2361;top:1588;width:141;height:2" coordorigin="2361,1588" coordsize="141,0" path="m2361,1588l2502,1588e" filled="false" stroked="true" strokeweight=".224pt" strokecolor="#000000">
                <v:path arrowok="t"/>
              </v:shape>
            </v:group>
            <v:group style="position:absolute;left:2359;top:157;width:2;height:1439" coordorigin="2359,157" coordsize="2,1439">
              <v:shape style="position:absolute;left:2359;top:157;width:2;height:1439" coordorigin="2359,157" coordsize="0,1439" path="m2359,157l2359,1595e" filled="false" stroked="true" strokeweight=".47101pt" strokecolor="#000000">
                <v:path arrowok="t"/>
              </v:shape>
            </v:group>
            <v:group style="position:absolute;left:2273;top:356;width:88;height:2" coordorigin="2273,356" coordsize="88,2">
              <v:shape style="position:absolute;left:2273;top:356;width:88;height:2" coordorigin="2273,356" coordsize="88,0" path="m2273,356l2361,356e" filled="false" stroked="true" strokeweight=".224pt" strokecolor="#000000">
                <v:path arrowok="t"/>
              </v:shape>
            </v:group>
            <v:group style="position:absolute;left:2495;top:1595;width:2;height:104" coordorigin="2495,1595" coordsize="2,104">
              <v:shape style="position:absolute;left:2495;top:1595;width:2;height:104" coordorigin="2495,1595" coordsize="0,104" path="m2495,1595l2495,1698e" filled="false" stroked="true" strokeweight=".224002pt" strokecolor="#000000">
                <v:path arrowok="t"/>
              </v:shape>
            </v:group>
            <v:group style="position:absolute;left:2499;top:1588;width:2;height:114" coordorigin="2499,1588" coordsize="2,114">
              <v:shape style="position:absolute;left:2499;top:1588;width:2;height:114" coordorigin="2499,1588" coordsize="0,114" path="m2499,1588l2499,1702e" filled="false" stroked="true" strokeweight=".470985pt" strokecolor="#000000">
                <v:path arrowok="t"/>
              </v:shape>
            </v:group>
            <v:group style="position:absolute;left:2224;top:12;width:325;height:2" coordorigin="2224,12" coordsize="325,2">
              <v:shape style="position:absolute;left:2224;top:12;width:325;height:2" coordorigin="2224,12" coordsize="325,0" path="m2549,12l2224,12e" filled="false" stroked="true" strokeweight=".224pt" strokecolor="#000000">
                <v:path arrowok="t"/>
              </v:shape>
            </v:group>
            <v:group style="position:absolute;left:2192;top:2;width:2;height:10" coordorigin="2192,2" coordsize="2,10">
              <v:shape style="position:absolute;left:2192;top:2;width:2;height:10" coordorigin="2192,2" coordsize="0,10" path="m2192,12l2192,2e" filled="false" stroked="true" strokeweight=".224pt" strokecolor="#000000">
                <v:path arrowok="t"/>
              </v:shape>
            </v:group>
            <v:group style="position:absolute;left:2549;top:2;width:2;height:10" coordorigin="2549,2" coordsize="2,10">
              <v:shape style="position:absolute;left:2549;top:2;width:2;height:10" coordorigin="2549,2" coordsize="0,10" path="m2549,12l2549,2e" filled="false" stroked="true" strokeweight=".224pt" strokecolor="#000000">
                <v:path arrowok="t"/>
              </v:shape>
            </v:group>
            <v:group style="position:absolute;left:2192;top:2;width:357;height:2" coordorigin="2192,2" coordsize="357,2">
              <v:shape style="position:absolute;left:2192;top:2;width:357;height:2" coordorigin="2192,2" coordsize="357,0" path="m2549,2l2192,2e" filled="false" stroked="true" strokeweight=".224pt" strokecolor="#000000">
                <v:path arrowok="t"/>
              </v:shape>
            </v:group>
            <v:group style="position:absolute;left:2284;top:70;width:64;height:78" coordorigin="2284,70" coordsize="64,78">
              <v:shape style="position:absolute;left:2284;top:70;width:64;height:78" coordorigin="2284,70" coordsize="64,78" path="m2284,70l2302,80,2318,94,2331,110,2341,128,2347,147e" filled="false" stroked="true" strokeweight=".224pt" strokecolor="#000000">
                <v:path arrowok="t"/>
              </v:shape>
            </v:group>
            <v:group style="position:absolute;left:2222;top:55;width:60;height:105" coordorigin="2222,55" coordsize="60,105">
              <v:shape style="position:absolute;left:2222;top:55;width:60;height:105" coordorigin="2222,55" coordsize="60,105" path="m2222,55l2258,104,2275,140,2282,159e" filled="false" stroked="true" strokeweight=".224pt" strokecolor="#000000">
                <v:path arrowok="t"/>
              </v:shape>
            </v:group>
            <v:group style="position:absolute;left:2198;top:23;width:24;height:32" coordorigin="2198,23" coordsize="24,32">
              <v:shape style="position:absolute;left:2198;top:23;width:24;height:32" coordorigin="2198,23" coordsize="24,32" path="m2222,55l2209,40,2198,23e" filled="false" stroked="true" strokeweight=".224pt" strokecolor="#000000">
                <v:path arrowok="t"/>
              </v:shape>
            </v:group>
            <v:group style="position:absolute;left:2249;top:49;width:35;height:21" coordorigin="2249,49" coordsize="35,21">
              <v:shape style="position:absolute;left:2249;top:49;width:35;height:21" coordorigin="2249,49" coordsize="35,21" path="m2284,70l2266,60,2249,49e" filled="false" stroked="true" strokeweight=".224pt" strokecolor="#000000">
                <v:path arrowok="t"/>
              </v:shape>
            </v:group>
            <v:group style="position:absolute;left:2224;top:12;width:18;height:32" coordorigin="2224,12" coordsize="18,32">
              <v:shape style="position:absolute;left:2224;top:12;width:18;height:32" coordorigin="2224,12" coordsize="18,32" path="m2242,44l2231,36,2225,25,2224,12e" filled="false" stroked="true" strokeweight=".224pt" strokecolor="#000000">
                <v:path arrowok="t"/>
              </v:shape>
            </v:group>
            <v:group style="position:absolute;left:2305;top:203;width:24;height:23" coordorigin="2305,203" coordsize="24,23">
              <v:shape style="position:absolute;left:2305;top:203;width:24;height:23" coordorigin="2305,203" coordsize="24,23" path="m2329,215l2329,221,2323,226,2317,226,2311,226,2305,221,2305,215,2305,209,2311,203,2317,203,2323,203,2329,209,2329,215e" filled="false" stroked="true" strokeweight=".224pt" strokecolor="#000000">
                <v:path arrowok="t"/>
              </v:shape>
            </v:group>
            <v:group style="position:absolute;left:2305;top:274;width:24;height:23" coordorigin="2305,274" coordsize="24,23">
              <v:shape style="position:absolute;left:2305;top:274;width:24;height:23" coordorigin="2305,274" coordsize="24,23" path="m2329,285l2329,291,2323,297,2317,297,2311,297,2305,291,2305,285,2305,279,2311,274,2317,274,2323,274,2329,279,2329,285e" filled="false" stroked="true" strokeweight=".224pt" strokecolor="#000000">
                <v:path arrowok="t"/>
              </v:shape>
            </v:group>
            <v:group style="position:absolute;left:2305;top:596;width:24;height:11" coordorigin="2305,596" coordsize="24,11">
              <v:shape style="position:absolute;left:2305;top:596;width:24;height:11" coordorigin="2305,596" coordsize="24,11" path="m2329,596l2329,603,2323,607,2317,607,2311,607,2305,603,2305,596e" filled="false" stroked="true" strokeweight=".224pt" strokecolor="#000000">
                <v:path arrowok="t"/>
              </v:shape>
            </v:group>
            <v:group style="position:absolute;left:2305;top:528;width:24;height:12" coordorigin="2305,528" coordsize="24,12">
              <v:shape style="position:absolute;left:2305;top:528;width:24;height:12" coordorigin="2305,528" coordsize="24,12" path="m2305,540l2305,534,2311,528,2317,528,2323,528,2329,534,2329,540e" filled="false" stroked="true" strokeweight=".224pt" strokecolor="#000000">
                <v:path arrowok="t"/>
              </v:shape>
            </v:group>
            <v:group style="position:absolute;left:2307;top:709;width:20;height:10" coordorigin="2307,709" coordsize="20,10">
              <v:shape style="position:absolute;left:2307;top:709;width:20;height:10" coordorigin="2307,709" coordsize="20,10" path="m2327,709l2327,715,2322,719,2317,719,2312,719,2307,715,2307,709e" filled="false" stroked="true" strokeweight=".224pt" strokecolor="#000000">
                <v:path arrowok="t"/>
              </v:shape>
            </v:group>
            <v:group style="position:absolute;left:2307;top:700;width:20;height:10" coordorigin="2307,700" coordsize="20,10">
              <v:shape style="position:absolute;left:2307;top:700;width:20;height:10" coordorigin="2307,700" coordsize="20,10" path="m2307,709l2307,704,2312,700,2317,700,2322,700,2327,704,2327,709e" filled="false" stroked="true" strokeweight=".224pt" strokecolor="#000000">
                <v:path arrowok="t"/>
              </v:shape>
            </v:group>
            <v:group style="position:absolute;left:2300;top:1479;width:48;height:66" coordorigin="2300,1479" coordsize="48,66">
              <v:shape style="position:absolute;left:2300;top:1479;width:48;height:66" coordorigin="2300,1479" coordsize="48,66" path="m2300,1479l2315,1494,2327,1510,2338,1527,2347,1544e" filled="false" stroked="true" strokeweight=".224pt" strokecolor="#000000">
                <v:path arrowok="t"/>
              </v:shape>
            </v:group>
            <v:group style="position:absolute;left:2280;top:1460;width:20;height:20" coordorigin="2280,1460" coordsize="20,20">
              <v:shape style="position:absolute;left:2280;top:1460;width:20;height:20" coordorigin="2280,1460" coordsize="20,20" path="m2300,1479l2293,1473,2287,1467,2280,1460e" filled="false" stroked="true" strokeweight=".224pt" strokecolor="#000000">
                <v:path arrowok="t"/>
              </v:shape>
            </v:group>
            <v:group style="position:absolute;left:2273;top:1443;width:8;height:18" coordorigin="2273,1443" coordsize="8,18">
              <v:shape style="position:absolute;left:2273;top:1443;width:8;height:18" coordorigin="2273,1443" coordsize="8,18" path="m2280,1460l2276,1455,2274,1449,2273,1443e" filled="false" stroked="true" strokeweight=".224pt" strokecolor="#000000">
                <v:path arrowok="t"/>
              </v:shape>
            </v:group>
            <v:group style="position:absolute;left:2305;top:415;width:24;height:23" coordorigin="2305,415" coordsize="24,23">
              <v:shape style="position:absolute;left:2305;top:415;width:24;height:23" coordorigin="2305,415" coordsize="24,23" path="m2329,427l2329,433,2323,437,2317,437,2311,437,2305,433,2305,427,2305,420,2311,415,2317,415,2323,415,2329,420,2329,427e" filled="false" stroked="true" strokeweight=".224pt" strokecolor="#000000">
                <v:path arrowok="t"/>
              </v:shape>
            </v:group>
            <v:group style="position:absolute;left:2305;top:486;width:24;height:23" coordorigin="2305,486" coordsize="24,23">
              <v:shape style="position:absolute;left:2305;top:486;width:24;height:23" coordorigin="2305,486" coordsize="24,23" path="m2329,498l2329,504,2323,508,2317,508,2311,508,2305,504,2305,498,2305,491,2311,486,2317,486,2323,486,2329,491,2329,498e" filled="false" stroked="true" strokeweight=".224pt" strokecolor="#000000">
                <v:path arrowok="t"/>
              </v:shape>
            </v:group>
            <v:group style="position:absolute;left:2305;top:627;width:24;height:24" coordorigin="2305,627" coordsize="24,24">
              <v:shape style="position:absolute;left:2305;top:627;width:24;height:24" coordorigin="2305,627" coordsize="24,24" path="m2329,639l2329,645,2323,650,2317,650,2311,650,2305,645,2305,639,2305,632,2311,627,2317,627,2323,627,2329,632,2329,639e" filled="false" stroked="true" strokeweight=".224pt" strokecolor="#000000">
                <v:path arrowok="t"/>
              </v:shape>
            </v:group>
            <v:group style="position:absolute;left:2305;top:698;width:24;height:23" coordorigin="2305,698" coordsize="24,23">
              <v:shape style="position:absolute;left:2305;top:698;width:24;height:23" coordorigin="2305,698" coordsize="24,23" path="m2329,709l2329,716,2323,720,2317,720,2311,720,2305,716,2305,709,2305,703,2311,698,2317,698,2323,698,2329,703,2329,709e" filled="false" stroked="true" strokeweight=".224pt" strokecolor="#000000">
                <v:path arrowok="t"/>
              </v:shape>
            </v:group>
            <v:group style="position:absolute;left:2305;top:769;width:24;height:23" coordorigin="2305,769" coordsize="24,23">
              <v:shape style="position:absolute;left:2305;top:769;width:24;height:23" coordorigin="2305,769" coordsize="24,23" path="m2329,780l2329,786,2323,791,2317,791,2311,791,2305,786,2305,780,2305,774,2311,769,2317,769,2323,769,2329,774,2329,780e" filled="false" stroked="true" strokeweight=".224pt" strokecolor="#000000">
                <v:path arrowok="t"/>
              </v:shape>
            </v:group>
            <v:group style="position:absolute;left:2305;top:840;width:24;height:23" coordorigin="2305,840" coordsize="24,23">
              <v:shape style="position:absolute;left:2305;top:840;width:24;height:23" coordorigin="2305,840" coordsize="24,23" path="m2329,850l2329,857,2323,862,2317,862,2311,862,2305,857,2305,850,2305,844,2311,840,2317,840,2323,840,2329,844,2329,850e" filled="false" stroked="true" strokeweight=".224pt" strokecolor="#000000">
                <v:path arrowok="t"/>
              </v:shape>
            </v:group>
            <v:group style="position:absolute;left:2305;top:910;width:24;height:24" coordorigin="2305,910" coordsize="24,24">
              <v:shape style="position:absolute;left:2305;top:910;width:24;height:24" coordorigin="2305,910" coordsize="24,24" path="m2329,921l2329,927,2323,933,2317,933,2311,933,2305,927,2305,921,2305,915,2311,910,2317,910,2323,910,2329,915,2329,921e" filled="false" stroked="true" strokeweight=".224pt" strokecolor="#000000">
                <v:path arrowok="t"/>
              </v:shape>
            </v:group>
            <v:group style="position:absolute;left:2305;top:980;width:24;height:23" coordorigin="2305,980" coordsize="24,23">
              <v:shape style="position:absolute;left:2305;top:980;width:24;height:23" coordorigin="2305,980" coordsize="24,23" path="m2329,992l2329,998,2323,1003,2317,1003,2311,1003,2305,998,2305,992,2305,986,2311,980,2317,980,2323,980,2329,986,2329,992e" filled="false" stroked="true" strokeweight=".224pt" strokecolor="#000000">
                <v:path arrowok="t"/>
              </v:shape>
            </v:group>
            <v:group style="position:absolute;left:2305;top:1051;width:24;height:23" coordorigin="2305,1051" coordsize="24,23">
              <v:shape style="position:absolute;left:2305;top:1051;width:24;height:23" coordorigin="2305,1051" coordsize="24,23" path="m2329,1062l2329,1068,2323,1074,2317,1074,2311,1074,2305,1068,2305,1062,2305,1057,2311,1051,2317,1051,2323,1051,2329,1057,2329,1062e" filled="false" stroked="true" strokeweight=".224pt" strokecolor="#000000">
                <v:path arrowok="t"/>
              </v:shape>
            </v:group>
            <v:group style="position:absolute;left:2305;top:1122;width:24;height:23" coordorigin="2305,1122" coordsize="24,23">
              <v:shape style="position:absolute;left:2305;top:1122;width:24;height:23" coordorigin="2305,1122" coordsize="24,23" path="m2329,1133l2329,1139,2323,1145,2317,1145,2311,1145,2305,1139,2305,1133,2305,1127,2311,1122,2317,1122,2323,1122,2329,1127,2329,1133e" filled="false" stroked="true" strokeweight=".224pt" strokecolor="#000000">
                <v:path arrowok="t"/>
              </v:shape>
            </v:group>
            <v:group style="position:absolute;left:2305;top:1192;width:24;height:24" coordorigin="2305,1192" coordsize="24,24">
              <v:shape style="position:absolute;left:2305;top:1192;width:24;height:24" coordorigin="2305,1192" coordsize="24,24" path="m2329,1204l2329,1210,2323,1216,2317,1216,2311,1216,2305,1210,2305,1204,2305,1198,2311,1192,2317,1192,2323,1192,2329,1198,2329,1204e" filled="false" stroked="true" strokeweight=".224pt" strokecolor="#000000">
                <v:path arrowok="t"/>
              </v:shape>
            </v:group>
            <v:group style="position:absolute;left:2305;top:1263;width:24;height:23" coordorigin="2305,1263" coordsize="24,23">
              <v:shape style="position:absolute;left:2305;top:1263;width:24;height:23" coordorigin="2305,1263" coordsize="24,23" path="m2329,1275l2329,1281,2323,1286,2317,1286,2311,1286,2305,1281,2305,1275,2305,1268,2311,1263,2317,1263,2323,1263,2329,1268,2329,1275e" filled="false" stroked="true" strokeweight=".224pt" strokecolor="#000000">
                <v:path arrowok="t"/>
              </v:shape>
            </v:group>
            <v:group style="position:absolute;left:2305;top:1334;width:24;height:23" coordorigin="2305,1334" coordsize="24,23">
              <v:shape style="position:absolute;left:2305;top:1334;width:24;height:23" coordorigin="2305,1334" coordsize="24,23" path="m2329,1345l2329,1351,2323,1356,2317,1356,2311,1356,2305,1351,2305,1345,2305,1338,2311,1334,2317,1334,2323,1334,2329,1338,2329,1345e" filled="false" stroked="true" strokeweight=".224pt" strokecolor="#000000">
                <v:path arrowok="t"/>
              </v:shape>
            </v:group>
            <v:group style="position:absolute;left:2305;top:1405;width:24;height:23" coordorigin="2305,1405" coordsize="24,23">
              <v:shape style="position:absolute;left:2305;top:1405;width:24;height:23" coordorigin="2305,1405" coordsize="24,23" path="m2329,1416l2329,1422,2323,1427,2317,1427,2311,1427,2305,1422,2305,1416,2305,1409,2311,1405,2317,1405,2323,1405,2329,1409,2329,1416e" filled="false" stroked="true" strokeweight=".224pt" strokecolor="#000000">
                <v:path arrowok="t"/>
              </v:shape>
            </v:group>
            <v:group style="position:absolute;left:1108;top:1802;width:43;height:43" coordorigin="1108,1802" coordsize="43,43">
              <v:shape style="position:absolute;left:1108;top:1802;width:43;height:43" coordorigin="1108,1802" coordsize="43,43" path="m1130,1802l1122,1803,1115,1808,1110,1815,1108,1823,1110,1831,1115,1838,1122,1843,1130,1845,1138,1843,1144,1838,1149,1831,1150,1823,1149,1815,1144,1808,1138,1803,1130,1802xe" filled="true" fillcolor="#006cb4" stroked="false">
                <v:path arrowok="t"/>
                <v:fill type="solid"/>
              </v:shape>
            </v:group>
            <v:group style="position:absolute;left:1108;top:1823;width:43;height:22" coordorigin="1108,1823" coordsize="43,22">
              <v:shape style="position:absolute;left:1108;top:1823;width:43;height:22" coordorigin="1108,1823" coordsize="43,22" path="m1150,1823l1150,1835,1141,1845,1130,1845,1118,1845,1108,1835,1108,1823e" filled="false" stroked="true" strokeweight=".140pt" strokecolor="#006cb4">
                <v:path arrowok="t"/>
              </v:shape>
            </v:group>
            <v:group style="position:absolute;left:1151;top:1822;width:2;height:3" coordorigin="1151,1822" coordsize="2,3">
              <v:shape style="position:absolute;left:1151;top:1822;width:2;height:3" coordorigin="1151,1822" coordsize="0,3" path="m1151,1822l1151,1824e" filled="false" stroked="true" strokeweight=".045pt" strokecolor="#006cb4">
                <v:path arrowok="t"/>
              </v:shape>
            </v:group>
            <v:group style="position:absolute;left:1108;top:1802;width:43;height:21" coordorigin="1108,1802" coordsize="43,21">
              <v:shape style="position:absolute;left:1108;top:1802;width:43;height:21" coordorigin="1108,1802" coordsize="43,21" path="m1108,1823l1108,1811,1118,1802,1130,1802,1141,1802,1150,1811,1150,1823e" filled="false" stroked="true" strokeweight=".140pt" strokecolor="#006cb4">
                <v:path arrowok="t"/>
              </v:shape>
            </v:group>
            <v:group style="position:absolute;left:1109;top:1822;width:2;height:3" coordorigin="1109,1822" coordsize="2,3">
              <v:shape style="position:absolute;left:1109;top:1822;width:2;height:3" coordorigin="1109,1822" coordsize="0,3" path="m1109,1822l1109,1824e" filled="false" stroked="true" strokeweight=".045pt" strokecolor="#006cb4">
                <v:path arrowok="t"/>
              </v:shape>
            </v:group>
            <v:group style="position:absolute;left:1337;top:1600;width:2;height:2" coordorigin="1337,1600" coordsize="2,2">
              <v:shape style="position:absolute;left:1337;top:1600;width:2;height:2" coordorigin="1337,1600" coordsize="0,0" path="m1337,1600l1337,1600e" filled="false" stroked="true" strokeweight=".224pt" strokecolor="#000000">
                <v:path arrowok="t"/>
              </v:shape>
            </v:group>
            <v:group style="position:absolute;left:1335;top:1596;width:5;height:2" coordorigin="1335,1596" coordsize="5,2">
              <v:shape style="position:absolute;left:1335;top:1596;width:5;height:2" coordorigin="1335,1596" coordsize="5,0" path="m1335,1596l1339,1596e" filled="false" stroked="true" strokeweight=".314pt" strokecolor="#000000">
                <v:path arrowok="t"/>
              </v:shape>
            </v:group>
            <v:group style="position:absolute;left:1010;top:1596;width:5;height:2" coordorigin="1010,1596" coordsize="5,2">
              <v:shape style="position:absolute;left:1010;top:1596;width:5;height:2" coordorigin="1010,1596" coordsize="5,0" path="m1010,1596l1014,1596e" filled="false" stroked="true" strokeweight=".314pt" strokecolor="#000000">
                <v:path arrowok="t"/>
              </v:shape>
            </v:group>
            <v:group style="position:absolute;left:1008;top:1889;width:26;height:7" coordorigin="1008,1889" coordsize="26,7">
              <v:shape style="position:absolute;left:1008;top:1889;width:26;height:7" coordorigin="1008,1889" coordsize="26,7" path="m1033,1895l1008,1889e" filled="false" stroked="true" strokeweight=".224pt" strokecolor="#000000">
                <v:path arrowok="t"/>
              </v:shape>
            </v:group>
            <v:group style="position:absolute;left:987;top:1873;width:21;height:16" coordorigin="987,1873" coordsize="21,16">
              <v:shape style="position:absolute;left:987;top:1873;width:21;height:16" coordorigin="987,1873" coordsize="21,16" path="m1008,1889l987,1873e" filled="false" stroked="true" strokeweight=".224pt" strokecolor="#000000">
                <v:path arrowok="t"/>
              </v:shape>
            </v:group>
            <v:group style="position:absolute;left:975;top:1850;width:13;height:24" coordorigin="975,1850" coordsize="13,24">
              <v:shape style="position:absolute;left:975;top:1850;width:13;height:24" coordorigin="975,1850" coordsize="13,24" path="m987,1873l975,1850e" filled="false" stroked="true" strokeweight=".224pt" strokecolor="#000000">
                <v:path arrowok="t"/>
              </v:shape>
            </v:group>
            <v:group style="position:absolute;left:976;top:1828;width:2;height:23" coordorigin="976,1828" coordsize="2,23">
              <v:shape style="position:absolute;left:976;top:1828;width:2;height:23" coordorigin="976,1828" coordsize="0,23" path="m976,1828l976,1850e" filled="false" stroked="true" strokeweight=".381pt" strokecolor="#000000">
                <v:path arrowok="t"/>
              </v:shape>
            </v:group>
            <v:group style="position:absolute;left:980;top:1830;width:5;height:8" coordorigin="980,1830" coordsize="5,8">
              <v:shape style="position:absolute;left:980;top:1830;width:5;height:8" coordorigin="980,1830" coordsize="5,8" path="m980,1830l984,1837e" filled="false" stroked="true" strokeweight=".224pt" strokecolor="#000000">
                <v:path arrowok="t"/>
              </v:shape>
            </v:group>
            <v:group style="position:absolute;left:984;top:1837;width:7;height:5" coordorigin="984,1837" coordsize="7,5">
              <v:shape style="position:absolute;left:984;top:1837;width:7;height:5" coordorigin="984,1837" coordsize="7,5" path="m984,1837l991,1842e" filled="false" stroked="true" strokeweight=".224pt" strokecolor="#000000">
                <v:path arrowok="t"/>
              </v:shape>
            </v:group>
            <v:group style="position:absolute;left:991;top:1842;width:8;height:2" coordorigin="991,1842" coordsize="8,2">
              <v:shape style="position:absolute;left:991;top:1842;width:8;height:2" coordorigin="991,1842" coordsize="8,1" path="m991,1842l998,1843e" filled="false" stroked="true" strokeweight=".224pt" strokecolor="#000000">
                <v:path arrowok="t"/>
              </v:shape>
            </v:group>
            <v:group style="position:absolute;left:998;top:1842;width:9;height:2" coordorigin="998,1842" coordsize="9,2">
              <v:shape style="position:absolute;left:998;top:1842;width:9;height:2" coordorigin="998,1842" coordsize="9,1" path="m998,1843l1006,1842e" filled="false" stroked="true" strokeweight=".224pt" strokecolor="#000000">
                <v:path arrowok="t"/>
              </v:shape>
            </v:group>
            <v:group style="position:absolute;left:1006;top:1837;width:7;height:5" coordorigin="1006,1837" coordsize="7,5">
              <v:shape style="position:absolute;left:1006;top:1837;width:7;height:5" coordorigin="1006,1837" coordsize="7,5" path="m1006,1842l1012,1837e" filled="false" stroked="true" strokeweight=".224pt" strokecolor="#000000">
                <v:path arrowok="t"/>
              </v:shape>
            </v:group>
            <v:group style="position:absolute;left:1337;top:1837;width:7;height:5" coordorigin="1337,1837" coordsize="7,5">
              <v:shape style="position:absolute;left:1337;top:1837;width:7;height:5" coordorigin="1337,1837" coordsize="7,5" path="m1337,1837l1343,1842e" filled="false" stroked="true" strokeweight=".224pt" strokecolor="#000000">
                <v:path arrowok="t"/>
              </v:shape>
            </v:group>
            <v:group style="position:absolute;left:1343;top:1842;width:9;height:2" coordorigin="1343,1842" coordsize="9,2">
              <v:shape style="position:absolute;left:1343;top:1842;width:9;height:2" coordorigin="1343,1842" coordsize="9,1" path="m1343,1842l1351,1843e" filled="false" stroked="true" strokeweight=".224pt" strokecolor="#000000">
                <v:path arrowok="t"/>
              </v:shape>
            </v:group>
            <v:group style="position:absolute;left:1351;top:1842;width:8;height:2" coordorigin="1351,1842" coordsize="8,2">
              <v:shape style="position:absolute;left:1351;top:1842;width:8;height:2" coordorigin="1351,1842" coordsize="8,1" path="m1351,1843l1359,1842e" filled="false" stroked="true" strokeweight=".224pt" strokecolor="#000000">
                <v:path arrowok="t"/>
              </v:shape>
            </v:group>
            <v:group style="position:absolute;left:1359;top:1837;width:7;height:5" coordorigin="1359,1837" coordsize="7,5">
              <v:shape style="position:absolute;left:1359;top:1837;width:7;height:5" coordorigin="1359,1837" coordsize="7,5" path="m1359,1842l1365,1837e" filled="false" stroked="true" strokeweight=".224pt" strokecolor="#000000">
                <v:path arrowok="t"/>
              </v:shape>
            </v:group>
            <v:group style="position:absolute;left:1365;top:1830;width:5;height:8" coordorigin="1365,1830" coordsize="5,8">
              <v:shape style="position:absolute;left:1365;top:1830;width:5;height:8" coordorigin="1365,1830" coordsize="5,8" path="m1365,1837l1369,1830e" filled="false" stroked="true" strokeweight=".224pt" strokecolor="#000000">
                <v:path arrowok="t"/>
              </v:shape>
            </v:group>
            <v:group style="position:absolute;left:1369;top:1830;width:6;height:2" coordorigin="1369,1830" coordsize="6,2">
              <v:shape style="position:absolute;left:1369;top:1830;width:6;height:2" coordorigin="1369,1830" coordsize="6,0" path="m1369,1830l1375,1830e" filled="false" stroked="true" strokeweight=".224pt" strokecolor="#000000">
                <v:path arrowok="t"/>
              </v:shape>
            </v:group>
            <v:group style="position:absolute;left:1362;top:1850;width:13;height:24" coordorigin="1362,1850" coordsize="13,24">
              <v:shape style="position:absolute;left:1362;top:1850;width:13;height:24" coordorigin="1362,1850" coordsize="13,24" path="m1375,1850l1362,1873e" filled="false" stroked="true" strokeweight=".224pt" strokecolor="#000000">
                <v:path arrowok="t"/>
              </v:shape>
            </v:group>
            <v:group style="position:absolute;left:1342;top:1873;width:21;height:16" coordorigin="1342,1873" coordsize="21,16">
              <v:shape style="position:absolute;left:1342;top:1873;width:21;height:16" coordorigin="1342,1873" coordsize="21,16" path="m1362,1873l1342,1889e" filled="false" stroked="true" strokeweight=".224pt" strokecolor="#000000">
                <v:path arrowok="t"/>
              </v:shape>
            </v:group>
            <v:group style="position:absolute;left:1316;top:1889;width:26;height:7" coordorigin="1316,1889" coordsize="26,7">
              <v:shape style="position:absolute;left:1316;top:1889;width:26;height:7" coordorigin="1316,1889" coordsize="26,7" path="m1342,1889l1316,1895e" filled="false" stroked="true" strokeweight=".224pt" strokecolor="#000000">
                <v:path arrowok="t"/>
              </v:shape>
            </v:group>
            <v:group style="position:absolute;left:1033;top:1895;width:284;height:2" coordorigin="1033,1895" coordsize="284,2">
              <v:shape style="position:absolute;left:1033;top:1895;width:284;height:2" coordorigin="1033,1895" coordsize="284,0" path="m1316,1895l1033,1895e" filled="false" stroked="true" strokeweight=".224pt" strokecolor="#000000">
                <v:path arrowok="t"/>
              </v:shape>
            </v:group>
            <v:group style="position:absolute;left:1253;top:1764;width:2;height:7" coordorigin="1253,1764" coordsize="2,7">
              <v:shape style="position:absolute;left:1253;top:1764;width:2;height:7" coordorigin="1253,1764" coordsize="1,7" path="m1253,1764l1254,1770e" filled="false" stroked="true" strokeweight=".224pt" strokecolor="#000000">
                <v:path arrowok="t"/>
              </v:shape>
            </v:group>
            <v:group style="position:absolute;left:1254;top:1770;width:4;height:6" coordorigin="1254,1770" coordsize="4,6">
              <v:shape style="position:absolute;left:1254;top:1770;width:4;height:6" coordorigin="1254,1770" coordsize="4,6" path="m1254,1770l1257,1775e" filled="false" stroked="true" strokeweight=".224pt" strokecolor="#000000">
                <v:path arrowok="t"/>
              </v:shape>
            </v:group>
            <v:group style="position:absolute;left:1257;top:1775;width:6;height:4" coordorigin="1257,1775" coordsize="6,4">
              <v:shape style="position:absolute;left:1257;top:1775;width:6;height:4" coordorigin="1257,1775" coordsize="6,4" path="m1257,1775l1263,1779e" filled="false" stroked="true" strokeweight=".224pt" strokecolor="#000000">
                <v:path arrowok="t"/>
              </v:shape>
            </v:group>
            <v:group style="position:absolute;left:1263;top:1779;width:7;height:2" coordorigin="1263,1779" coordsize="7,2">
              <v:shape style="position:absolute;left:1263;top:1779;width:7;height:2" coordorigin="1263,1779" coordsize="7,1" path="m1263,1779l1269,1780e" filled="false" stroked="true" strokeweight=".224pt" strokecolor="#000000">
                <v:path arrowok="t"/>
              </v:shape>
            </v:group>
            <v:group style="position:absolute;left:1269;top:1779;width:7;height:2" coordorigin="1269,1779" coordsize="7,2">
              <v:shape style="position:absolute;left:1269;top:1779;width:7;height:2" coordorigin="1269,1779" coordsize="7,1" path="m1269,1780l1275,1779e" filled="false" stroked="true" strokeweight=".224pt" strokecolor="#000000">
                <v:path arrowok="t"/>
              </v:shape>
            </v:group>
            <v:group style="position:absolute;left:1275;top:1776;width:6;height:4" coordorigin="1275,1776" coordsize="6,4">
              <v:shape style="position:absolute;left:1275;top:1776;width:6;height:4" coordorigin="1275,1776" coordsize="6,4" path="m1275,1779l1281,1776e" filled="false" stroked="true" strokeweight=".224pt" strokecolor="#000000">
                <v:path arrowok="t"/>
              </v:shape>
            </v:group>
            <v:group style="position:absolute;left:1281;top:1770;width:4;height:6" coordorigin="1281,1770" coordsize="4,6">
              <v:shape style="position:absolute;left:1281;top:1770;width:4;height:6" coordorigin="1281,1770" coordsize="4,6" path="m1281,1775l1284,1770e" filled="false" stroked="true" strokeweight=".224pt" strokecolor="#000000">
                <v:path arrowok="t"/>
              </v:shape>
            </v:group>
            <v:group style="position:absolute;left:1284;top:1764;width:2;height:7" coordorigin="1284,1764" coordsize="2,7">
              <v:shape style="position:absolute;left:1284;top:1764;width:2;height:7" coordorigin="1284,1764" coordsize="1,7" path="m1284,1770l1285,1764e" filled="false" stroked="true" strokeweight=".224pt" strokecolor="#000000">
                <v:path arrowok="t"/>
              </v:shape>
            </v:group>
            <v:group style="position:absolute;left:1284;top:1758;width:2;height:7" coordorigin="1284,1758" coordsize="2,7">
              <v:shape style="position:absolute;left:1284;top:1758;width:2;height:7" coordorigin="1284,1758" coordsize="1,7" path="m1285,1764l1284,1758e" filled="false" stroked="true" strokeweight=".224pt" strokecolor="#000000">
                <v:path arrowok="t"/>
              </v:shape>
            </v:group>
            <v:group style="position:absolute;left:1281;top:1753;width:4;height:5" coordorigin="1281,1753" coordsize="4,5">
              <v:shape style="position:absolute;left:1281;top:1753;width:4;height:5" coordorigin="1281,1753" coordsize="4,5" path="m1284,1758l1281,1753e" filled="false" stroked="true" strokeweight=".224pt" strokecolor="#000000">
                <v:path arrowok="t"/>
              </v:shape>
            </v:group>
            <v:group style="position:absolute;left:1275;top:1749;width:6;height:4" coordorigin="1275,1749" coordsize="6,4">
              <v:shape style="position:absolute;left:1275;top:1749;width:6;height:4" coordorigin="1275,1749" coordsize="6,4" path="m1281,1753l1275,1749e" filled="false" stroked="true" strokeweight=".224pt" strokecolor="#000000">
                <v:path arrowok="t"/>
              </v:shape>
            </v:group>
            <v:group style="position:absolute;left:1269;top:1748;width:7;height:2" coordorigin="1269,1748" coordsize="7,2">
              <v:shape style="position:absolute;left:1269;top:1748;width:7;height:2" coordorigin="1269,1748" coordsize="7,2" path="m1275,1749l1269,1748e" filled="false" stroked="true" strokeweight=".224pt" strokecolor="#000000">
                <v:path arrowok="t"/>
              </v:shape>
            </v:group>
            <v:group style="position:absolute;left:1263;top:1748;width:7;height:2" coordorigin="1263,1748" coordsize="7,2">
              <v:shape style="position:absolute;left:1263;top:1748;width:7;height:2" coordorigin="1263,1748" coordsize="7,2" path="m1269,1748l1263,1749e" filled="false" stroked="true" strokeweight=".224pt" strokecolor="#000000">
                <v:path arrowok="t"/>
              </v:shape>
            </v:group>
            <v:group style="position:absolute;left:1257;top:1749;width:6;height:4" coordorigin="1257,1749" coordsize="6,4">
              <v:shape style="position:absolute;left:1257;top:1749;width:6;height:4" coordorigin="1257,1749" coordsize="6,4" path="m1263,1749l1257,1753e" filled="false" stroked="true" strokeweight=".224pt" strokecolor="#000000">
                <v:path arrowok="t"/>
              </v:shape>
            </v:group>
            <v:group style="position:absolute;left:1254;top:1753;width:4;height:5" coordorigin="1254,1753" coordsize="4,5">
              <v:shape style="position:absolute;left:1254;top:1753;width:4;height:5" coordorigin="1254,1753" coordsize="4,5" path="m1257,1753l1254,1758e" filled="false" stroked="true" strokeweight=".224pt" strokecolor="#000000">
                <v:path arrowok="t"/>
              </v:shape>
            </v:group>
            <v:group style="position:absolute;left:1253;top:1758;width:2;height:7" coordorigin="1253,1758" coordsize="2,7">
              <v:shape style="position:absolute;left:1253;top:1758;width:2;height:7" coordorigin="1253,1758" coordsize="1,7" path="m1254,1758l1253,1764e" filled="false" stroked="true" strokeweight=".224pt" strokecolor="#000000">
                <v:path arrowok="t"/>
              </v:shape>
            </v:group>
            <v:group style="position:absolute;left:1253;top:1662;width:2;height:7" coordorigin="1253,1662" coordsize="2,7">
              <v:shape style="position:absolute;left:1253;top:1662;width:2;height:7" coordorigin="1253,1662" coordsize="1,7" path="m1253,1662l1254,1668e" filled="false" stroked="true" strokeweight=".224pt" strokecolor="#000000">
                <v:path arrowok="t"/>
              </v:shape>
            </v:group>
            <v:group style="position:absolute;left:1254;top:1668;width:4;height:6" coordorigin="1254,1668" coordsize="4,6">
              <v:shape style="position:absolute;left:1254;top:1668;width:4;height:6" coordorigin="1254,1668" coordsize="4,6" path="m1254,1668l1257,1673e" filled="false" stroked="true" strokeweight=".224pt" strokecolor="#000000">
                <v:path arrowok="t"/>
              </v:shape>
            </v:group>
            <v:group style="position:absolute;left:1257;top:1673;width:6;height:4" coordorigin="1257,1673" coordsize="6,4">
              <v:shape style="position:absolute;left:1257;top:1673;width:6;height:4" coordorigin="1257,1673" coordsize="6,4" path="m1257,1673l1263,1677e" filled="false" stroked="true" strokeweight=".224pt" strokecolor="#000000">
                <v:path arrowok="t"/>
              </v:shape>
            </v:group>
            <v:group style="position:absolute;left:1263;top:1677;width:7;height:2" coordorigin="1263,1677" coordsize="7,2">
              <v:shape style="position:absolute;left:1263;top:1677;width:7;height:2" coordorigin="1263,1677" coordsize="7,1" path="m1263,1677l1269,1678e" filled="false" stroked="true" strokeweight=".224pt" strokecolor="#000000">
                <v:path arrowok="t"/>
              </v:shape>
            </v:group>
            <v:group style="position:absolute;left:1269;top:1677;width:7;height:2" coordorigin="1269,1677" coordsize="7,2">
              <v:shape style="position:absolute;left:1269;top:1677;width:7;height:2" coordorigin="1269,1677" coordsize="7,1" path="m1269,1678l1275,1677e" filled="false" stroked="true" strokeweight=".224pt" strokecolor="#000000">
                <v:path arrowok="t"/>
              </v:shape>
            </v:group>
            <v:group style="position:absolute;left:1275;top:1673;width:6;height:4" coordorigin="1275,1673" coordsize="6,4">
              <v:shape style="position:absolute;left:1275;top:1673;width:6;height:4" coordorigin="1275,1673" coordsize="6,4" path="m1275,1677l1281,1673e" filled="false" stroked="true" strokeweight=".224pt" strokecolor="#000000">
                <v:path arrowok="t"/>
              </v:shape>
            </v:group>
            <v:group style="position:absolute;left:1281;top:1668;width:4;height:6" coordorigin="1281,1668" coordsize="4,6">
              <v:shape style="position:absolute;left:1281;top:1668;width:4;height:6" coordorigin="1281,1668" coordsize="4,6" path="m1281,1673l1284,1668e" filled="false" stroked="true" strokeweight=".224pt" strokecolor="#000000">
                <v:path arrowok="t"/>
              </v:shape>
            </v:group>
            <v:group style="position:absolute;left:1284;top:1662;width:2;height:7" coordorigin="1284,1662" coordsize="2,7">
              <v:shape style="position:absolute;left:1284;top:1662;width:2;height:7" coordorigin="1284,1662" coordsize="1,7" path="m1284,1668l1285,1662e" filled="false" stroked="true" strokeweight=".224pt" strokecolor="#000000">
                <v:path arrowok="t"/>
              </v:shape>
            </v:group>
            <v:group style="position:absolute;left:1284;top:1655;width:2;height:7" coordorigin="1284,1655" coordsize="2,7">
              <v:shape style="position:absolute;left:1284;top:1655;width:2;height:7" coordorigin="1284,1655" coordsize="1,7" path="m1285,1662l1284,1655e" filled="false" stroked="true" strokeweight=".224pt" strokecolor="#000000">
                <v:path arrowok="t"/>
              </v:shape>
            </v:group>
            <v:group style="position:absolute;left:1281;top:1650;width:4;height:6" coordorigin="1281,1650" coordsize="4,6">
              <v:shape style="position:absolute;left:1281;top:1650;width:4;height:6" coordorigin="1281,1650" coordsize="4,6" path="m1284,1655l1281,1650e" filled="false" stroked="true" strokeweight=".224pt" strokecolor="#000000">
                <v:path arrowok="t"/>
              </v:shape>
            </v:group>
            <v:group style="position:absolute;left:1275;top:1647;width:6;height:3" coordorigin="1275,1647" coordsize="6,3">
              <v:shape style="position:absolute;left:1275;top:1647;width:6;height:3" coordorigin="1275,1647" coordsize="6,3" path="m1281,1650l1275,1647e" filled="false" stroked="true" strokeweight=".224pt" strokecolor="#000000">
                <v:path arrowok="t"/>
              </v:shape>
            </v:group>
            <v:group style="position:absolute;left:1269;top:1645;width:7;height:2" coordorigin="1269,1645" coordsize="7,2">
              <v:shape style="position:absolute;left:1269;top:1645;width:7;height:2" coordorigin="1269,1645" coordsize="7,2" path="m1275,1647l1269,1645e" filled="false" stroked="true" strokeweight=".224pt" strokecolor="#000000">
                <v:path arrowok="t"/>
              </v:shape>
            </v:group>
            <v:group style="position:absolute;left:1263;top:1645;width:7;height:2" coordorigin="1263,1645" coordsize="7,2">
              <v:shape style="position:absolute;left:1263;top:1645;width:7;height:2" coordorigin="1263,1645" coordsize="7,2" path="m1269,1645l1263,1647e" filled="false" stroked="true" strokeweight=".224pt" strokecolor="#000000">
                <v:path arrowok="t"/>
              </v:shape>
            </v:group>
            <v:group style="position:absolute;left:1257;top:1647;width:6;height:3" coordorigin="1257,1647" coordsize="6,3">
              <v:shape style="position:absolute;left:1257;top:1647;width:6;height:3" coordorigin="1257,1647" coordsize="6,3" path="m1263,1647l1257,1650e" filled="false" stroked="true" strokeweight=".224pt" strokecolor="#000000">
                <v:path arrowok="t"/>
              </v:shape>
            </v:group>
            <v:group style="position:absolute;left:1254;top:1650;width:4;height:6" coordorigin="1254,1650" coordsize="4,6">
              <v:shape style="position:absolute;left:1254;top:1650;width:4;height:6" coordorigin="1254,1650" coordsize="4,6" path="m1257,1650l1254,1655e" filled="false" stroked="true" strokeweight=".224pt" strokecolor="#000000">
                <v:path arrowok="t"/>
              </v:shape>
            </v:group>
            <v:group style="position:absolute;left:1253;top:1655;width:2;height:7" coordorigin="1253,1655" coordsize="2,7">
              <v:shape style="position:absolute;left:1253;top:1655;width:2;height:7" coordorigin="1253,1655" coordsize="1,7" path="m1254,1655l1253,1662e" filled="false" stroked="true" strokeweight=".224pt" strokecolor="#000000">
                <v:path arrowok="t"/>
              </v:shape>
            </v:group>
            <v:group style="position:absolute;left:1064;top:1662;width:2;height:7" coordorigin="1064,1662" coordsize="2,7">
              <v:shape style="position:absolute;left:1064;top:1662;width:2;height:7" coordorigin="1064,1662" coordsize="1,7" path="m1064,1662l1065,1668e" filled="false" stroked="true" strokeweight=".224pt" strokecolor="#000000">
                <v:path arrowok="t"/>
              </v:shape>
            </v:group>
            <v:group style="position:absolute;left:1065;top:1668;width:4;height:6" coordorigin="1065,1668" coordsize="4,6">
              <v:shape style="position:absolute;left:1065;top:1668;width:4;height:6" coordorigin="1065,1668" coordsize="4,6" path="m1065,1668l1069,1673e" filled="false" stroked="true" strokeweight=".224pt" strokecolor="#000000">
                <v:path arrowok="t"/>
              </v:shape>
            </v:group>
            <v:group style="position:absolute;left:1069;top:1673;width:6;height:4" coordorigin="1069,1673" coordsize="6,4">
              <v:shape style="position:absolute;left:1069;top:1673;width:6;height:4" coordorigin="1069,1673" coordsize="6,4" path="m1069,1673l1074,1677e" filled="false" stroked="true" strokeweight=".224pt" strokecolor="#000000">
                <v:path arrowok="t"/>
              </v:shape>
            </v:group>
            <v:group style="position:absolute;left:1074;top:1677;width:7;height:2" coordorigin="1074,1677" coordsize="7,2">
              <v:shape style="position:absolute;left:1074;top:1677;width:7;height:2" coordorigin="1074,1677" coordsize="7,1" path="m1074,1677l1080,1678e" filled="false" stroked="true" strokeweight=".224pt" strokecolor="#000000">
                <v:path arrowok="t"/>
              </v:shape>
            </v:group>
            <v:group style="position:absolute;left:1080;top:1677;width:7;height:2" coordorigin="1080,1677" coordsize="7,2">
              <v:shape style="position:absolute;left:1080;top:1677;width:7;height:2" coordorigin="1080,1677" coordsize="7,1" path="m1080,1678l1087,1677e" filled="false" stroked="true" strokeweight=".224pt" strokecolor="#000000">
                <v:path arrowok="t"/>
              </v:shape>
            </v:group>
            <v:group style="position:absolute;left:1087;top:1673;width:6;height:4" coordorigin="1087,1673" coordsize="6,4">
              <v:shape style="position:absolute;left:1087;top:1673;width:6;height:4" coordorigin="1087,1673" coordsize="6,4" path="m1087,1677l1092,1673e" filled="false" stroked="true" strokeweight=".224pt" strokecolor="#000000">
                <v:path arrowok="t"/>
              </v:shape>
            </v:group>
            <v:group style="position:absolute;left:1092;top:1668;width:4;height:6" coordorigin="1092,1668" coordsize="4,6">
              <v:shape style="position:absolute;left:1092;top:1668;width:4;height:6" coordorigin="1092,1668" coordsize="4,6" path="m1092,1673l1096,1668e" filled="false" stroked="true" strokeweight=".224pt" strokecolor="#000000">
                <v:path arrowok="t"/>
              </v:shape>
            </v:group>
            <v:group style="position:absolute;left:1096;top:1662;width:2;height:7" coordorigin="1096,1662" coordsize="2,7">
              <v:shape style="position:absolute;left:1096;top:1662;width:2;height:7" coordorigin="1096,1662" coordsize="1,7" path="m1096,1668l1097,1662e" filled="false" stroked="true" strokeweight=".224pt" strokecolor="#000000">
                <v:path arrowok="t"/>
              </v:shape>
            </v:group>
            <v:group style="position:absolute;left:1096;top:1655;width:2;height:7" coordorigin="1096,1655" coordsize="2,7">
              <v:shape style="position:absolute;left:1096;top:1655;width:2;height:7" coordorigin="1096,1655" coordsize="1,7" path="m1097,1662l1096,1655e" filled="false" stroked="true" strokeweight=".224pt" strokecolor="#000000">
                <v:path arrowok="t"/>
              </v:shape>
            </v:group>
            <v:group style="position:absolute;left:1092;top:1650;width:4;height:6" coordorigin="1092,1650" coordsize="4,6">
              <v:shape style="position:absolute;left:1092;top:1650;width:4;height:6" coordorigin="1092,1650" coordsize="4,6" path="m1096,1655l1092,1650e" filled="false" stroked="true" strokeweight=".224pt" strokecolor="#000000">
                <v:path arrowok="t"/>
              </v:shape>
            </v:group>
            <v:group style="position:absolute;left:1087;top:1647;width:6;height:3" coordorigin="1087,1647" coordsize="6,3">
              <v:shape style="position:absolute;left:1087;top:1647;width:6;height:3" coordorigin="1087,1647" coordsize="6,3" path="m1092,1650l1087,1647e" filled="false" stroked="true" strokeweight=".224pt" strokecolor="#000000">
                <v:path arrowok="t"/>
              </v:shape>
            </v:group>
            <v:group style="position:absolute;left:1080;top:1645;width:7;height:2" coordorigin="1080,1645" coordsize="7,2">
              <v:shape style="position:absolute;left:1080;top:1645;width:7;height:2" coordorigin="1080,1645" coordsize="7,2" path="m1087,1647l1080,1645e" filled="false" stroked="true" strokeweight=".224pt" strokecolor="#000000">
                <v:path arrowok="t"/>
              </v:shape>
            </v:group>
            <v:group style="position:absolute;left:1074;top:1645;width:7;height:2" coordorigin="1074,1645" coordsize="7,2">
              <v:shape style="position:absolute;left:1074;top:1645;width:7;height:2" coordorigin="1074,1645" coordsize="7,2" path="m1080,1645l1074,1647e" filled="false" stroked="true" strokeweight=".224pt" strokecolor="#000000">
                <v:path arrowok="t"/>
              </v:shape>
            </v:group>
            <v:group style="position:absolute;left:1069;top:1647;width:6;height:3" coordorigin="1069,1647" coordsize="6,3">
              <v:shape style="position:absolute;left:1069;top:1647;width:6;height:3" coordorigin="1069,1647" coordsize="6,3" path="m1074,1647l1069,1650e" filled="false" stroked="true" strokeweight=".224pt" strokecolor="#000000">
                <v:path arrowok="t"/>
              </v:shape>
            </v:group>
            <v:group style="position:absolute;left:1065;top:1650;width:4;height:6" coordorigin="1065,1650" coordsize="4,6">
              <v:shape style="position:absolute;left:1065;top:1650;width:4;height:6" coordorigin="1065,1650" coordsize="4,6" path="m1069,1650l1065,1655e" filled="false" stroked="true" strokeweight=".224pt" strokecolor="#000000">
                <v:path arrowok="t"/>
              </v:shape>
            </v:group>
            <v:group style="position:absolute;left:1064;top:1655;width:2;height:7" coordorigin="1064,1655" coordsize="2,7">
              <v:shape style="position:absolute;left:1064;top:1655;width:2;height:7" coordorigin="1064,1655" coordsize="1,7" path="m1065,1655l1064,1662e" filled="false" stroked="true" strokeweight=".224pt" strokecolor="#000000">
                <v:path arrowok="t"/>
              </v:shape>
            </v:group>
            <v:group style="position:absolute;left:1064;top:1764;width:2;height:7" coordorigin="1064,1764" coordsize="2,7">
              <v:shape style="position:absolute;left:1064;top:1764;width:2;height:7" coordorigin="1064,1764" coordsize="1,7" path="m1064,1764l1065,1770e" filled="false" stroked="true" strokeweight=".224pt" strokecolor="#000000">
                <v:path arrowok="t"/>
              </v:shape>
            </v:group>
            <v:group style="position:absolute;left:1065;top:1770;width:4;height:6" coordorigin="1065,1770" coordsize="4,6">
              <v:shape style="position:absolute;left:1065;top:1770;width:4;height:6" coordorigin="1065,1770" coordsize="4,6" path="m1065,1770l1069,1775e" filled="false" stroked="true" strokeweight=".224pt" strokecolor="#000000">
                <v:path arrowok="t"/>
              </v:shape>
            </v:group>
            <v:group style="position:absolute;left:1069;top:1775;width:6;height:4" coordorigin="1069,1775" coordsize="6,4">
              <v:shape style="position:absolute;left:1069;top:1775;width:6;height:4" coordorigin="1069,1775" coordsize="6,4" path="m1069,1775l1074,1779e" filled="false" stroked="true" strokeweight=".224pt" strokecolor="#000000">
                <v:path arrowok="t"/>
              </v:shape>
            </v:group>
            <v:group style="position:absolute;left:1074;top:1779;width:7;height:2" coordorigin="1074,1779" coordsize="7,2">
              <v:shape style="position:absolute;left:1074;top:1779;width:7;height:2" coordorigin="1074,1779" coordsize="7,1" path="m1074,1779l1080,1780e" filled="false" stroked="true" strokeweight=".224pt" strokecolor="#000000">
                <v:path arrowok="t"/>
              </v:shape>
            </v:group>
            <v:group style="position:absolute;left:1080;top:1779;width:7;height:2" coordorigin="1080,1779" coordsize="7,2">
              <v:shape style="position:absolute;left:1080;top:1779;width:7;height:2" coordorigin="1080,1779" coordsize="7,1" path="m1080,1780l1087,1779e" filled="false" stroked="true" strokeweight=".224pt" strokecolor="#000000">
                <v:path arrowok="t"/>
              </v:shape>
            </v:group>
            <v:group style="position:absolute;left:1087;top:1776;width:6;height:4" coordorigin="1087,1776" coordsize="6,4">
              <v:shape style="position:absolute;left:1087;top:1776;width:6;height:4" coordorigin="1087,1776" coordsize="6,4" path="m1087,1779l1092,1776e" filled="false" stroked="true" strokeweight=".224pt" strokecolor="#000000">
                <v:path arrowok="t"/>
              </v:shape>
            </v:group>
            <v:group style="position:absolute;left:1092;top:1770;width:4;height:6" coordorigin="1092,1770" coordsize="4,6">
              <v:shape style="position:absolute;left:1092;top:1770;width:4;height:6" coordorigin="1092,1770" coordsize="4,6" path="m1092,1775l1096,1770e" filled="false" stroked="true" strokeweight=".224pt" strokecolor="#000000">
                <v:path arrowok="t"/>
              </v:shape>
            </v:group>
            <v:group style="position:absolute;left:1096;top:1764;width:2;height:7" coordorigin="1096,1764" coordsize="2,7">
              <v:shape style="position:absolute;left:1096;top:1764;width:2;height:7" coordorigin="1096,1764" coordsize="1,7" path="m1096,1770l1097,1764e" filled="false" stroked="true" strokeweight=".224pt" strokecolor="#000000">
                <v:path arrowok="t"/>
              </v:shape>
            </v:group>
            <v:group style="position:absolute;left:1096;top:1758;width:2;height:7" coordorigin="1096,1758" coordsize="2,7">
              <v:shape style="position:absolute;left:1096;top:1758;width:2;height:7" coordorigin="1096,1758" coordsize="1,7" path="m1097,1764l1096,1758e" filled="false" stroked="true" strokeweight=".224pt" strokecolor="#000000">
                <v:path arrowok="t"/>
              </v:shape>
            </v:group>
            <v:group style="position:absolute;left:1092;top:1753;width:4;height:5" coordorigin="1092,1753" coordsize="4,5">
              <v:shape style="position:absolute;left:1092;top:1753;width:4;height:5" coordorigin="1092,1753" coordsize="4,5" path="m1096,1758l1092,1753e" filled="false" stroked="true" strokeweight=".224pt" strokecolor="#000000">
                <v:path arrowok="t"/>
              </v:shape>
            </v:group>
            <v:group style="position:absolute;left:1087;top:1749;width:6;height:4" coordorigin="1087,1749" coordsize="6,4">
              <v:shape style="position:absolute;left:1087;top:1749;width:6;height:4" coordorigin="1087,1749" coordsize="6,4" path="m1092,1753l1087,1749e" filled="false" stroked="true" strokeweight=".224pt" strokecolor="#000000">
                <v:path arrowok="t"/>
              </v:shape>
            </v:group>
            <v:group style="position:absolute;left:1080;top:1748;width:7;height:2" coordorigin="1080,1748" coordsize="7,2">
              <v:shape style="position:absolute;left:1080;top:1748;width:7;height:2" coordorigin="1080,1748" coordsize="7,2" path="m1087,1749l1080,1748e" filled="false" stroked="true" strokeweight=".224pt" strokecolor="#000000">
                <v:path arrowok="t"/>
              </v:shape>
            </v:group>
            <v:group style="position:absolute;left:1074;top:1748;width:7;height:2" coordorigin="1074,1748" coordsize="7,2">
              <v:shape style="position:absolute;left:1074;top:1748;width:7;height:2" coordorigin="1074,1748" coordsize="7,2" path="m1080,1748l1074,1749e" filled="false" stroked="true" strokeweight=".224pt" strokecolor="#000000">
                <v:path arrowok="t"/>
              </v:shape>
            </v:group>
            <v:group style="position:absolute;left:1069;top:1749;width:6;height:4" coordorigin="1069,1749" coordsize="6,4">
              <v:shape style="position:absolute;left:1069;top:1749;width:6;height:4" coordorigin="1069,1749" coordsize="6,4" path="m1074,1749l1069,1753e" filled="false" stroked="true" strokeweight=".224pt" strokecolor="#000000">
                <v:path arrowok="t"/>
              </v:shape>
            </v:group>
            <v:group style="position:absolute;left:1065;top:1753;width:4;height:5" coordorigin="1065,1753" coordsize="4,5">
              <v:shape style="position:absolute;left:1065;top:1753;width:4;height:5" coordorigin="1065,1753" coordsize="4,5" path="m1069,1753l1065,1758e" filled="false" stroked="true" strokeweight=".224pt" strokecolor="#000000">
                <v:path arrowok="t"/>
              </v:shape>
            </v:group>
            <v:group style="position:absolute;left:1064;top:1758;width:2;height:7" coordorigin="1064,1758" coordsize="2,7">
              <v:shape style="position:absolute;left:1064;top:1758;width:2;height:7" coordorigin="1064,1758" coordsize="1,7" path="m1065,1758l1064,1764e" filled="false" stroked="true" strokeweight=".224pt" strokecolor="#000000">
                <v:path arrowok="t"/>
              </v:shape>
            </v:group>
            <v:group style="position:absolute;left:1130;top:1295;width:2;height:528" coordorigin="1130,1295" coordsize="2,528">
              <v:shape style="position:absolute;left:1130;top:1295;width:2;height:528" coordorigin="1130,1295" coordsize="0,528" path="m1130,1823l1130,1295e" filled="false" stroked="true" strokeweight=".449pt" strokecolor="#006cb4">
                <v:path arrowok="t"/>
              </v:shape>
            </v:group>
            <v:group style="position:absolute;left:1130;top:1295;width:35;height:2" coordorigin="1130,1295" coordsize="35,2">
              <v:shape style="position:absolute;left:1130;top:1295;width:35;height:2" coordorigin="1130,1295" coordsize="35,0" path="m1130,1295l1165,1295e" filled="false" stroked="true" strokeweight=".449pt" strokecolor="#006cb4">
                <v:path arrowok="t"/>
              </v:shape>
            </v:group>
            <v:group style="position:absolute;left:529;top:1596;width:4425;height:2" coordorigin="529,1596" coordsize="4425,2">
              <v:shape style="position:absolute;left:529;top:1596;width:4425;height:2" coordorigin="529,1596" coordsize="4425,0" path="m529,1596l4953,1596e" filled="false" stroked="true" strokeweight=".5381pt" strokecolor="#000000">
                <v:path arrowok="t"/>
              </v:shape>
              <v:shape style="position:absolute;left:1144;top:1212;width:3811;height:1169" type="#_x0000_t75" stroked="false">
                <v:imagedata r:id="rId26" o:title=""/>
              </v:shape>
            </v:group>
            <v:group style="position:absolute;left:529;top:1787;width:486;height:2" coordorigin="529,1787" coordsize="486,2">
              <v:shape style="position:absolute;left:529;top:1787;width:486;height:2" coordorigin="529,1787" coordsize="486,0" path="m529,1787l1014,1787e" filled="false" stroked="true" strokeweight=".224pt" strokecolor="#000000">
                <v:path arrowok="t"/>
              </v:shape>
            </v:group>
            <v:group style="position:absolute;left:529;top:1597;width:2;height:191" coordorigin="529,1597" coordsize="2,191">
              <v:shape style="position:absolute;left:529;top:1597;width:2;height:191" coordorigin="529,1597" coordsize="0,191" path="m529,1787l529,1597e" filled="false" stroked="true" strokeweight=".224pt" strokecolor="#000000">
                <v:path arrowok="t"/>
              </v:shape>
            </v:group>
            <v:group style="position:absolute;left:2299;top:556;width:44;height:43" coordorigin="2299,556" coordsize="44,43">
              <v:shape style="position:absolute;left:2299;top:556;width:44;height:43" coordorigin="2299,556" coordsize="44,43" path="m2321,556l2313,558,2305,562,2301,569,2299,577,2301,586,2305,592,2313,596,2321,598,2329,596,2336,592,2340,586,2342,577,2340,569,2336,562,2329,558,2321,556xe" filled="true" fillcolor="#006cb4" stroked="false">
                <v:path arrowok="t"/>
                <v:fill type="solid"/>
              </v:shape>
            </v:group>
            <v:group style="position:absolute;left:2299;top:577;width:44;height:21" coordorigin="2299,577" coordsize="44,21">
              <v:shape style="position:absolute;left:2299;top:577;width:44;height:21" coordorigin="2299,577" coordsize="44,21" path="m2342,577l2342,589,2332,598,2321,598,2309,598,2299,589,2299,577e" filled="false" stroked="true" strokeweight=".140pt" strokecolor="#006cb4">
                <v:path arrowok="t"/>
              </v:shape>
            </v:group>
            <v:group style="position:absolute;left:2321;top:577;width:701;height:2" coordorigin="2321,577" coordsize="701,2">
              <v:shape style="position:absolute;left:2321;top:577;width:701;height:2" coordorigin="2321,577" coordsize="701,0" path="m2321,577l3022,577e" filled="false" stroked="true" strokeweight=".449pt" strokecolor="#006cb4">
                <v:path arrowok="t"/>
              </v:shape>
            </v:group>
            <v:group style="position:absolute;left:2299;top:556;width:44;height:22" coordorigin="2299,556" coordsize="44,22">
              <v:shape style="position:absolute;left:2299;top:556;width:44;height:22" coordorigin="2299,556" coordsize="44,22" path="m2299,577l2299,566,2309,556,2321,556,2332,556,2342,566,2342,577e" filled="false" stroked="true" strokeweight=".140pt" strokecolor="#006cb4">
                <v:path arrowok="t"/>
              </v:shape>
            </v:group>
            <v:group style="position:absolute;left:2300;top:576;width:2;height:3" coordorigin="2300,576" coordsize="2,3">
              <v:shape style="position:absolute;left:2300;top:576;width:2;height:3" coordorigin="2300,576" coordsize="0,3" path="m2300,576l2300,579e" filled="false" stroked="true" strokeweight=".045pt" strokecolor="#006cb4">
                <v:path arrowok="t"/>
              </v:shape>
            </v:group>
            <v:group style="position:absolute;left:2299;top:99;width:44;height:43" coordorigin="2299,99" coordsize="44,43">
              <v:shape style="position:absolute;left:2299;top:99;width:44;height:43" coordorigin="2299,99" coordsize="44,43" path="m2321,99l2313,100,2305,105,2301,112,2299,120,2301,128,2305,135,2313,140,2321,141,2329,140,2336,135,2340,128,2342,120,2340,112,2336,105,2329,100,2321,99xe" filled="true" fillcolor="#006cb4" stroked="false">
                <v:path arrowok="t"/>
                <v:fill type="solid"/>
              </v:shape>
            </v:group>
            <v:group style="position:absolute;left:2299;top:120;width:44;height:22" coordorigin="2299,120" coordsize="44,22">
              <v:shape style="position:absolute;left:2299;top:120;width:44;height:22" coordorigin="2299,120" coordsize="44,22" path="m2342,120l2342,131,2332,141,2321,141,2309,141,2299,131,2299,120e" filled="false" stroked="true" strokeweight=".140pt" strokecolor="#006cb4">
                <v:path arrowok="t"/>
              </v:shape>
            </v:group>
            <v:group style="position:absolute;left:2321;top:120;width:701;height:2" coordorigin="2321,120" coordsize="701,2">
              <v:shape style="position:absolute;left:2321;top:120;width:701;height:2" coordorigin="2321,120" coordsize="701,0" path="m2321,120l3022,120e" filled="false" stroked="true" strokeweight=".449pt" strokecolor="#006cb4">
                <v:path arrowok="t"/>
              </v:shape>
            </v:group>
            <v:group style="position:absolute;left:2299;top:99;width:44;height:21" coordorigin="2299,99" coordsize="44,21">
              <v:shape style="position:absolute;left:2299;top:99;width:44;height:21" coordorigin="2299,99" coordsize="44,21" path="m2299,120l2299,108,2309,99,2321,99,2332,99,2342,108,2342,120e" filled="false" stroked="true" strokeweight=".140pt" strokecolor="#006cb4">
                <v:path arrowok="t"/>
              </v:shape>
            </v:group>
            <v:group style="position:absolute;left:2300;top:118;width:2;height:3" coordorigin="2300,118" coordsize="2,3">
              <v:shape style="position:absolute;left:2300;top:118;width:2;height:3" coordorigin="2300,118" coordsize="0,3" path="m2300,118l2300,121e" filled="false" stroked="true" strokeweight=".045pt" strokecolor="#006cb4">
                <v:path arrowok="t"/>
              </v:shape>
            </v:group>
            <v:group style="position:absolute;left:494;top:1313;width:168;height:166" coordorigin="494,1313" coordsize="168,166">
              <v:shape style="position:absolute;left:494;top:1313;width:168;height:166" coordorigin="494,1313" coordsize="168,166" path="m562,1313l502,1365,494,1415,500,1433,547,1472,599,1479,619,1470,636,1457,650,1440,658,1419,661,1397,660,1384,611,1322,562,1313xe" filled="true" fillcolor="#006cb4" stroked="false">
                <v:path arrowok="t"/>
                <v:fill type="solid"/>
              </v:shape>
            </v:group>
            <v:group style="position:absolute;left:430;top:2340;width:168;height:166" coordorigin="430,2340" coordsize="168,166">
              <v:shape style="position:absolute;left:430;top:2340;width:168;height:166" coordorigin="430,2340" coordsize="168,166" path="m498,2340l438,2391,430,2442,437,2460,483,2498,535,2505,556,2497,573,2483,586,2466,595,2446,598,2423,597,2411,547,2349,498,2340xe" filled="true" fillcolor="#006cb4" stroked="false">
                <v:path arrowok="t"/>
                <v:fill type="solid"/>
              </v:shape>
            </v:group>
            <v:group style="position:absolute;left:3024;top:36;width:168;height:166" coordorigin="3024,36" coordsize="168,166">
              <v:shape style="position:absolute;left:3024;top:36;width:168;height:166" coordorigin="3024,36" coordsize="168,166" path="m3091,36l3032,88,3024,138,3030,156,3077,195,3129,202,3149,193,3166,180,3180,163,3188,142,3191,120,3190,107,3141,45,3091,36xe" filled="true" fillcolor="#006cb4" stroked="false">
                <v:path arrowok="t"/>
                <v:fill type="solid"/>
              </v:shape>
            </v:group>
            <v:group style="position:absolute;left:3024;top:494;width:168;height:166" coordorigin="3024,494" coordsize="168,166">
              <v:shape style="position:absolute;left:3024;top:494;width:168;height:166" coordorigin="3024,494" coordsize="168,166" path="m3091,494l3032,545,3024,596,3030,614,3077,652,3129,659,3149,651,3166,637,3180,620,3188,600,3191,577,3190,565,3141,503,3091,494xe" filled="true" fillcolor="#006cb4" stroked="false">
                <v:path arrowok="t"/>
                <v:fill type="solid"/>
              </v:shape>
            </v:group>
            <v:group style="position:absolute;left:623;top:2215;width:168;height:166" coordorigin="623,2215" coordsize="168,166">
              <v:shape style="position:absolute;left:623;top:2215;width:168;height:166" coordorigin="623,2215" coordsize="168,166" path="m691,2215l631,2266,623,2317,630,2335,676,2374,728,2380,749,2372,766,2359,779,2341,788,2321,791,2299,790,2286,740,2224,691,2215xe" filled="true" fillcolor="#006cb4" stroked="false">
                <v:path arrowok="t"/>
                <v:fill type="solid"/>
              </v:shape>
            </v:group>
            <v:group style="position:absolute;left:737;top:1212;width:168;height:166" coordorigin="737,1212" coordsize="168,166">
              <v:shape style="position:absolute;left:737;top:1212;width:168;height:166" coordorigin="737,1212" coordsize="168,166" path="m804,1212l745,1263,737,1314,743,1332,790,1370,842,1377,862,1369,879,1355,893,1338,901,1318,904,1295,903,1283,854,1221,804,1212xe" filled="true" fillcolor="#006cb4" stroked="false">
                <v:path arrowok="t"/>
                <v:fill type="solid"/>
              </v:shape>
            </v:group>
            <v:group style="position:absolute;left:361;top:1809;width:44;height:43" coordorigin="361,1809" coordsize="44,43">
              <v:shape style="position:absolute;left:361;top:1809;width:44;height:43" coordorigin="361,1809" coordsize="44,43" path="m382,1809l374,1810,367,1815,363,1822,361,1830,363,1838,367,1845,374,1850,382,1851,390,1850,398,1845,402,1838,404,1830,402,1822,398,1815,390,1810,382,1809xe" filled="true" fillcolor="#006cb4" stroked="false">
                <v:path arrowok="t"/>
                <v:fill type="solid"/>
              </v:shape>
            </v:group>
            <v:group style="position:absolute;left:361;top:1830;width:44;height:21" coordorigin="361,1830" coordsize="44,21">
              <v:shape style="position:absolute;left:361;top:1830;width:44;height:21" coordorigin="361,1830" coordsize="44,21" path="m404,1830l404,1842,394,1851,382,1851,371,1851,361,1842,361,1830e" filled="false" stroked="true" strokeweight=".140pt" strokecolor="#006cb4">
                <v:path arrowok="t"/>
              </v:shape>
            </v:group>
            <v:group style="position:absolute;left:402;top:1831;width:3;height:2" coordorigin="402,1831" coordsize="3,2">
              <v:shape style="position:absolute;left:402;top:1831;width:3;height:2" coordorigin="402,1831" coordsize="3,0" path="m402,1831l405,1831e" filled="false" stroked="true" strokeweight=".045pt" strokecolor="#006cb4">
                <v:path arrowok="t"/>
              </v:shape>
            </v:group>
            <v:group style="position:absolute;left:361;top:1809;width:44;height:22" coordorigin="361,1809" coordsize="44,22">
              <v:shape style="position:absolute;left:361;top:1809;width:44;height:22" coordorigin="361,1809" coordsize="44,22" path="m361,1830l361,1819,371,1809,382,1809,394,1809,404,1819,404,1830e" filled="false" stroked="true" strokeweight=".140pt" strokecolor="#006cb4">
                <v:path arrowok="t"/>
              </v:shape>
            </v:group>
            <v:group style="position:absolute;left:361;top:1829;width:2;height:3" coordorigin="361,1829" coordsize="2,3">
              <v:shape style="position:absolute;left:361;top:1829;width:2;height:3" coordorigin="361,1829" coordsize="0,3" path="m361,1829l361,1832e" filled="false" stroked="true" strokeweight=".045pt" strokecolor="#006cb4">
                <v:path arrowok="t"/>
              </v:shape>
            </v:group>
            <v:group style="position:absolute;left:389;top:1356;width:431;height:474" coordorigin="389,1356" coordsize="431,474">
              <v:shape style="position:absolute;left:389;top:1356;width:431;height:474" coordorigin="389,1356" coordsize="431,474" path="m389,1830l819,1830,819,1356e" filled="false" stroked="true" strokeweight=".449pt" strokecolor="#006cb4">
                <v:path arrowok="t"/>
              </v:shape>
              <v:shape style="position:absolute;left:3048;top:59;width:117;height:578" type="#_x0000_t202" filled="false" stroked="false">
                <v:textbox inset="0,0,0,0">
                  <w:txbxContent>
                    <w:p>
                      <w:pPr>
                        <w:spacing w:line="127" w:lineRule="exact" w:before="0"/>
                        <w:ind w:left="4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/>
                          <w:color w:val="FFFFFF"/>
                          <w:spacing w:val="-5"/>
                          <w:w w:val="90"/>
                          <w:sz w:val="12"/>
                        </w:rPr>
                        <w:t>13</w:t>
                      </w:r>
                      <w:r>
                        <w:rPr>
                          <w:rFonts w:ascii="Arial"/>
                          <w:sz w:val="12"/>
                        </w:rPr>
                      </w:r>
                    </w:p>
                    <w:p>
                      <w:pPr>
                        <w:spacing w:line="240" w:lineRule="auto" w:before="0"/>
                        <w:rPr>
                          <w:rFonts w:ascii="Trebuchet MS" w:hAnsi="Trebuchet MS" w:cs="Trebuchet MS" w:eastAsia="Trebuchet MS"/>
                          <w:b/>
                          <w:bCs/>
                          <w:sz w:val="12"/>
                          <w:szCs w:val="12"/>
                        </w:rPr>
                      </w:pPr>
                    </w:p>
                    <w:p>
                      <w:pPr>
                        <w:spacing w:line="240" w:lineRule="auto" w:before="6"/>
                        <w:rPr>
                          <w:rFonts w:ascii="Trebuchet MS" w:hAnsi="Trebuchet MS" w:cs="Trebuchet MS" w:eastAsia="Trebuchet MS"/>
                          <w:b/>
                          <w:bCs/>
                          <w:sz w:val="15"/>
                          <w:szCs w:val="15"/>
                        </w:rPr>
                      </w:pPr>
                    </w:p>
                    <w:p>
                      <w:pPr>
                        <w:spacing w:line="131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/>
                          <w:color w:val="FFFFFF"/>
                          <w:spacing w:val="-5"/>
                          <w:w w:val="95"/>
                          <w:sz w:val="12"/>
                        </w:rPr>
                        <w:t>14</w:t>
                      </w:r>
                      <w:r>
                        <w:rPr>
                          <w:rFonts w:ascii="Arial"/>
                          <w:sz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781;top:1235;width:530;height:120" type="#_x0000_t202" filled="false" stroked="false">
                <v:textbox inset="0,0,0,0">
                  <w:txbxContent>
                    <w:p>
                      <w:pPr>
                        <w:tabs>
                          <w:tab w:pos="410" w:val="left" w:leader="none"/>
                        </w:tabs>
                        <w:spacing w:line="12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/>
                          <w:color w:val="FFFFFF"/>
                          <w:w w:val="105"/>
                          <w:sz w:val="12"/>
                        </w:rPr>
                        <w:t>6</w:t>
                        <w:tab/>
                      </w:r>
                      <w:r>
                        <w:rPr>
                          <w:rFonts w:ascii="Arial"/>
                          <w:color w:val="FFFFFF"/>
                          <w:spacing w:val="-2"/>
                          <w:w w:val="90"/>
                          <w:sz w:val="12"/>
                        </w:rPr>
                        <w:t>16</w:t>
                      </w:r>
                      <w:r>
                        <w:rPr>
                          <w:rFonts w:ascii="Arial"/>
                          <w:sz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539;top:1336;width:74;height:120" type="#_x0000_t202" filled="false" stroked="false">
                <v:textbox inset="0,0,0,0">
                  <w:txbxContent>
                    <w:p>
                      <w:pPr>
                        <w:spacing w:line="12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/>
                          <w:color w:val="FFFFFF"/>
                          <w:w w:val="110"/>
                          <w:sz w:val="12"/>
                        </w:rPr>
                        <w:t>5</w:t>
                      </w:r>
                      <w:r>
                        <w:rPr>
                          <w:rFonts w:ascii="Arial"/>
                          <w:sz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3052;top:1275;width:109;height:120" type="#_x0000_t202" filled="false" stroked="false">
                <v:textbox inset="0,0,0,0">
                  <w:txbxContent>
                    <w:p>
                      <w:pPr>
                        <w:spacing w:line="12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/>
                          <w:color w:val="FFFFFF"/>
                          <w:spacing w:val="-4"/>
                          <w:w w:val="85"/>
                          <w:sz w:val="12"/>
                        </w:rPr>
                        <w:t>12</w:t>
                      </w:r>
                      <w:r>
                        <w:rPr>
                          <w:rFonts w:ascii="Arial"/>
                          <w:sz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646;top:2238;width:126;height:120" type="#_x0000_t202" filled="false" stroked="false">
                <v:textbox inset="0,0,0,0">
                  <w:txbxContent>
                    <w:p>
                      <w:pPr>
                        <w:spacing w:line="12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/>
                          <w:color w:val="FFFFFF"/>
                          <w:spacing w:val="-2"/>
                          <w:w w:val="95"/>
                          <w:sz w:val="12"/>
                        </w:rPr>
                        <w:t>10</w:t>
                      </w:r>
                      <w:r>
                        <w:rPr>
                          <w:rFonts w:ascii="Arial"/>
                          <w:sz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1259;top:2238;width:76;height:120" type="#_x0000_t202" filled="false" stroked="false">
                <v:textbox inset="0,0,0,0">
                  <w:txbxContent>
                    <w:p>
                      <w:pPr>
                        <w:spacing w:line="12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/>
                          <w:color w:val="FFFFFF"/>
                          <w:w w:val="110"/>
                          <w:sz w:val="12"/>
                        </w:rPr>
                        <w:t>8</w:t>
                      </w:r>
                      <w:r>
                        <w:rPr>
                          <w:rFonts w:ascii="Arial"/>
                          <w:sz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2518;top:2238;width:43;height:120" type="#_x0000_t202" filled="false" stroked="false">
                <v:textbox inset="0,0,0,0">
                  <w:txbxContent>
                    <w:p>
                      <w:pPr>
                        <w:spacing w:line="12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/>
                          <w:color w:val="FFFFFF"/>
                          <w:w w:val="65"/>
                          <w:sz w:val="12"/>
                        </w:rPr>
                        <w:t>1</w:t>
                      </w:r>
                      <w:r>
                        <w:rPr>
                          <w:rFonts w:ascii="Arial"/>
                          <w:sz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3210;top:2238;width:105;height:120" type="#_x0000_t202" filled="false" stroked="false">
                <v:textbox inset="0,0,0,0">
                  <w:txbxContent>
                    <w:p>
                      <w:pPr>
                        <w:spacing w:line="12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/>
                          <w:color w:val="FFFFFF"/>
                          <w:spacing w:val="-5"/>
                          <w:w w:val="85"/>
                          <w:sz w:val="12"/>
                        </w:rPr>
                        <w:t>17</w:t>
                      </w:r>
                      <w:r>
                        <w:rPr>
                          <w:rFonts w:ascii="Arial"/>
                          <w:sz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3998;top:2238;width:81;height:120" type="#_x0000_t202" filled="false" stroked="false">
                <v:textbox inset="0,0,0,0">
                  <w:txbxContent>
                    <w:p>
                      <w:pPr>
                        <w:spacing w:line="12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/>
                          <w:color w:val="FFFFFF"/>
                          <w:w w:val="120"/>
                          <w:sz w:val="12"/>
                        </w:rPr>
                        <w:t>4</w:t>
                      </w:r>
                      <w:r>
                        <w:rPr>
                          <w:rFonts w:ascii="Arial"/>
                          <w:sz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474;top:2363;width:78;height:120" type="#_x0000_t202" filled="false" stroked="false">
                <v:textbox inset="0,0,0,0">
                  <w:txbxContent>
                    <w:p>
                      <w:pPr>
                        <w:spacing w:line="12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/>
                          <w:color w:val="FFFFFF"/>
                          <w:w w:val="115"/>
                          <w:sz w:val="12"/>
                        </w:rPr>
                        <w:t>9</w:t>
                      </w:r>
                      <w:r>
                        <w:rPr>
                          <w:rFonts w:ascii="Arial"/>
                          <w:sz w:val="1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rebuchet MS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after="0" w:line="240" w:lineRule="auto"/>
        <w:rPr>
          <w:rFonts w:ascii="Trebuchet MS" w:hAnsi="Trebuchet MS" w:cs="Trebuchet MS" w:eastAsia="Trebuchet MS"/>
          <w:sz w:val="20"/>
          <w:szCs w:val="20"/>
        </w:rPr>
        <w:sectPr>
          <w:type w:val="continuous"/>
          <w:pgSz w:w="11910" w:h="16840"/>
          <w:pgMar w:top="1580" w:bottom="280" w:left="600" w:right="560"/>
        </w:sectPr>
      </w:pPr>
    </w:p>
    <w:p>
      <w:pPr>
        <w:spacing w:line="240" w:lineRule="auto" w:before="3"/>
        <w:rPr>
          <w:rFonts w:ascii="Trebuchet MS" w:hAnsi="Trebuchet MS" w:cs="Trebuchet MS" w:eastAsia="Trebuchet MS"/>
          <w:b/>
          <w:bCs/>
          <w:sz w:val="17"/>
          <w:szCs w:val="17"/>
        </w:rPr>
      </w:pPr>
    </w:p>
    <w:p>
      <w:pPr>
        <w:spacing w:line="247" w:lineRule="auto" w:before="0"/>
        <w:ind w:left="114" w:right="0" w:firstLine="0"/>
        <w:jc w:val="left"/>
        <w:rPr>
          <w:rFonts w:ascii="Trebuchet MS" w:hAnsi="Trebuchet MS" w:cs="Trebuchet MS" w:eastAsia="Trebuchet MS"/>
          <w:sz w:val="20"/>
          <w:szCs w:val="20"/>
        </w:rPr>
      </w:pPr>
      <w:r>
        <w:rPr>
          <w:rFonts w:ascii="Trebuchet MS" w:hAnsi="Trebuchet MS" w:cs="Trebuchet MS" w:eastAsia="Trebuchet MS"/>
          <w:b/>
          <w:bCs/>
          <w:color w:val="006CB7"/>
          <w:spacing w:val="-3"/>
          <w:w w:val="110"/>
          <w:sz w:val="20"/>
          <w:szCs w:val="20"/>
        </w:rPr>
        <w:t>R</w:t>
      </w:r>
      <w:r>
        <w:rPr>
          <w:rFonts w:ascii="Trebuchet MS" w:hAnsi="Trebuchet MS" w:cs="Trebuchet MS" w:eastAsia="Trebuchet MS"/>
          <w:b/>
          <w:bCs/>
          <w:color w:val="006CB7"/>
          <w:spacing w:val="-4"/>
          <w:w w:val="110"/>
          <w:sz w:val="20"/>
          <w:szCs w:val="20"/>
        </w:rPr>
        <w:t>i</w:t>
      </w:r>
      <w:r>
        <w:rPr>
          <w:rFonts w:ascii="Trebuchet MS" w:hAnsi="Trebuchet MS" w:cs="Trebuchet MS" w:eastAsia="Trebuchet MS"/>
          <w:b/>
          <w:bCs/>
          <w:color w:val="006CB7"/>
          <w:spacing w:val="-3"/>
          <w:w w:val="110"/>
          <w:sz w:val="20"/>
          <w:szCs w:val="20"/>
        </w:rPr>
        <w:t>g</w:t>
      </w:r>
      <w:r>
        <w:rPr>
          <w:rFonts w:ascii="Trebuchet MS" w:hAnsi="Trebuchet MS" w:cs="Trebuchet MS" w:eastAsia="Trebuchet MS"/>
          <w:b/>
          <w:bCs/>
          <w:color w:val="006CB7"/>
          <w:spacing w:val="-4"/>
          <w:w w:val="110"/>
          <w:sz w:val="20"/>
          <w:szCs w:val="20"/>
        </w:rPr>
        <w:t>it</w:t>
      </w:r>
      <w:r>
        <w:rPr>
          <w:rFonts w:ascii="Trebuchet MS" w:hAnsi="Trebuchet MS" w:cs="Trebuchet MS" w:eastAsia="Trebuchet MS"/>
          <w:b/>
          <w:bCs/>
          <w:color w:val="006CB7"/>
          <w:spacing w:val="-3"/>
          <w:w w:val="110"/>
          <w:sz w:val="20"/>
          <w:szCs w:val="20"/>
        </w:rPr>
        <w:t>o</w:t>
      </w:r>
      <w:r>
        <w:rPr>
          <w:rFonts w:ascii="Trebuchet MS" w:hAnsi="Trebuchet MS" w:cs="Trebuchet MS" w:eastAsia="Trebuchet MS"/>
          <w:b/>
          <w:bCs/>
          <w:color w:val="006CB7"/>
          <w:spacing w:val="-4"/>
          <w:w w:val="110"/>
          <w:sz w:val="20"/>
          <w:szCs w:val="20"/>
        </w:rPr>
        <w:t>ne</w:t>
      </w:r>
      <w:r>
        <w:rPr>
          <w:rFonts w:ascii="Trebuchet MS" w:hAnsi="Trebuchet MS" w:cs="Trebuchet MS" w:eastAsia="Trebuchet MS"/>
          <w:b/>
          <w:bCs/>
          <w:color w:val="006CB7"/>
          <w:spacing w:val="-26"/>
          <w:w w:val="110"/>
          <w:sz w:val="20"/>
          <w:szCs w:val="20"/>
        </w:rPr>
        <w:t> </w:t>
      </w:r>
      <w:r>
        <w:rPr>
          <w:rFonts w:ascii="Trebuchet MS" w:hAnsi="Trebuchet MS" w:cs="Trebuchet MS" w:eastAsia="Trebuchet MS"/>
          <w:b/>
          <w:bCs/>
          <w:color w:val="006CB7"/>
          <w:spacing w:val="-3"/>
          <w:w w:val="110"/>
          <w:sz w:val="20"/>
          <w:szCs w:val="20"/>
        </w:rPr>
        <w:t>C</w:t>
      </w:r>
      <w:r>
        <w:rPr>
          <w:rFonts w:ascii="Trebuchet MS" w:hAnsi="Trebuchet MS" w:cs="Trebuchet MS" w:eastAsia="Trebuchet MS"/>
          <w:b/>
          <w:bCs/>
          <w:color w:val="006CB7"/>
          <w:spacing w:val="-4"/>
          <w:w w:val="110"/>
          <w:sz w:val="20"/>
          <w:szCs w:val="20"/>
        </w:rPr>
        <w:t>lim</w:t>
      </w:r>
      <w:r>
        <w:rPr>
          <w:rFonts w:ascii="Trebuchet MS" w:hAnsi="Trebuchet MS" w:cs="Trebuchet MS" w:eastAsia="Trebuchet MS"/>
          <w:b/>
          <w:bCs/>
          <w:color w:val="006CB7"/>
          <w:spacing w:val="-3"/>
          <w:w w:val="110"/>
          <w:sz w:val="20"/>
          <w:szCs w:val="20"/>
        </w:rPr>
        <w:t>a</w:t>
      </w:r>
      <w:r>
        <w:rPr>
          <w:rFonts w:ascii="Trebuchet MS" w:hAnsi="Trebuchet MS" w:cs="Trebuchet MS" w:eastAsia="Trebuchet MS"/>
          <w:b/>
          <w:bCs/>
          <w:color w:val="006CB7"/>
          <w:spacing w:val="-4"/>
          <w:w w:val="110"/>
          <w:sz w:val="20"/>
          <w:szCs w:val="20"/>
        </w:rPr>
        <w:t>fit</w:t>
      </w:r>
      <w:r>
        <w:rPr>
          <w:rFonts w:ascii="Trebuchet MS" w:hAnsi="Trebuchet MS" w:cs="Trebuchet MS" w:eastAsia="Trebuchet MS"/>
          <w:b/>
          <w:bCs/>
          <w:color w:val="006CB7"/>
          <w:spacing w:val="-26"/>
          <w:w w:val="110"/>
          <w:sz w:val="20"/>
          <w:szCs w:val="20"/>
        </w:rPr>
        <w:t> </w:t>
      </w:r>
      <w:r>
        <w:rPr>
          <w:rFonts w:ascii="Trebuchet MS" w:hAnsi="Trebuchet MS" w:cs="Trebuchet MS" w:eastAsia="Trebuchet MS"/>
          <w:b/>
          <w:bCs/>
          <w:color w:val="006CB7"/>
          <w:spacing w:val="-3"/>
          <w:w w:val="110"/>
          <w:sz w:val="20"/>
          <w:szCs w:val="20"/>
        </w:rPr>
        <w:t>p</w:t>
      </w:r>
      <w:r>
        <w:rPr>
          <w:rFonts w:ascii="Trebuchet MS" w:hAnsi="Trebuchet MS" w:cs="Trebuchet MS" w:eastAsia="Trebuchet MS"/>
          <w:b/>
          <w:bCs/>
          <w:color w:val="006CB7"/>
          <w:spacing w:val="-4"/>
          <w:w w:val="110"/>
          <w:sz w:val="20"/>
          <w:szCs w:val="20"/>
        </w:rPr>
        <w:t>erf</w:t>
      </w:r>
      <w:r>
        <w:rPr>
          <w:rFonts w:ascii="Trebuchet MS" w:hAnsi="Trebuchet MS" w:cs="Trebuchet MS" w:eastAsia="Trebuchet MS"/>
          <w:b/>
          <w:bCs/>
          <w:color w:val="006CB7"/>
          <w:spacing w:val="-3"/>
          <w:w w:val="110"/>
          <w:sz w:val="20"/>
          <w:szCs w:val="20"/>
        </w:rPr>
        <w:t>o</w:t>
      </w:r>
      <w:r>
        <w:rPr>
          <w:rFonts w:ascii="Trebuchet MS" w:hAnsi="Trebuchet MS" w:cs="Trebuchet MS" w:eastAsia="Trebuchet MS"/>
          <w:b/>
          <w:bCs/>
          <w:color w:val="006CB7"/>
          <w:spacing w:val="-4"/>
          <w:w w:val="110"/>
          <w:sz w:val="20"/>
          <w:szCs w:val="20"/>
        </w:rPr>
        <w:t>r</w:t>
      </w:r>
      <w:r>
        <w:rPr>
          <w:rFonts w:ascii="Trebuchet MS" w:hAnsi="Trebuchet MS" w:cs="Trebuchet MS" w:eastAsia="Trebuchet MS"/>
          <w:b/>
          <w:bCs/>
          <w:color w:val="006CB7"/>
          <w:spacing w:val="-3"/>
          <w:w w:val="110"/>
          <w:sz w:val="20"/>
          <w:szCs w:val="20"/>
        </w:rPr>
        <w:t>á</w:t>
      </w:r>
      <w:r>
        <w:rPr>
          <w:rFonts w:ascii="Trebuchet MS" w:hAnsi="Trebuchet MS" w:cs="Trebuchet MS" w:eastAsia="Trebuchet MS"/>
          <w:b/>
          <w:bCs/>
          <w:color w:val="006CB7"/>
          <w:spacing w:val="-4"/>
          <w:w w:val="110"/>
          <w:sz w:val="20"/>
          <w:szCs w:val="20"/>
        </w:rPr>
        <w:t>lt</w:t>
      </w:r>
      <w:r>
        <w:rPr>
          <w:rFonts w:ascii="Trebuchet MS" w:hAnsi="Trebuchet MS" w:cs="Trebuchet MS" w:eastAsia="Trebuchet MS"/>
          <w:b/>
          <w:bCs/>
          <w:color w:val="006CB7"/>
          <w:spacing w:val="-25"/>
          <w:w w:val="110"/>
          <w:sz w:val="20"/>
          <w:szCs w:val="20"/>
        </w:rPr>
        <w:t> </w:t>
      </w:r>
      <w:r>
        <w:rPr>
          <w:rFonts w:ascii="Trebuchet MS" w:hAnsi="Trebuchet MS" w:cs="Trebuchet MS" w:eastAsia="Trebuchet MS"/>
          <w:b/>
          <w:bCs/>
          <w:color w:val="006CB7"/>
          <w:spacing w:val="-3"/>
          <w:w w:val="110"/>
          <w:sz w:val="20"/>
          <w:szCs w:val="20"/>
        </w:rPr>
        <w:t>ép</w:t>
      </w:r>
      <w:r>
        <w:rPr>
          <w:rFonts w:ascii="Trebuchet MS" w:hAnsi="Trebuchet MS" w:cs="Trebuchet MS" w:eastAsia="Trebuchet MS"/>
          <w:b/>
          <w:bCs/>
          <w:color w:val="006CB7"/>
          <w:spacing w:val="-4"/>
          <w:w w:val="110"/>
          <w:sz w:val="20"/>
          <w:szCs w:val="20"/>
        </w:rPr>
        <w:t>ít</w:t>
      </w:r>
      <w:r>
        <w:rPr>
          <w:rFonts w:ascii="Trebuchet MS" w:hAnsi="Trebuchet MS" w:cs="Trebuchet MS" w:eastAsia="Trebuchet MS"/>
          <w:b/>
          <w:bCs/>
          <w:color w:val="006CB7"/>
          <w:spacing w:val="-3"/>
          <w:w w:val="110"/>
          <w:sz w:val="20"/>
          <w:szCs w:val="20"/>
        </w:rPr>
        <w:t>ő</w:t>
      </w:r>
      <w:r>
        <w:rPr>
          <w:rFonts w:ascii="Trebuchet MS" w:hAnsi="Trebuchet MS" w:cs="Trebuchet MS" w:eastAsia="Trebuchet MS"/>
          <w:b/>
          <w:bCs/>
          <w:color w:val="006CB7"/>
          <w:spacing w:val="-4"/>
          <w:w w:val="110"/>
          <w:sz w:val="20"/>
          <w:szCs w:val="20"/>
        </w:rPr>
        <w:t>lemezzel</w:t>
      </w:r>
      <w:r>
        <w:rPr>
          <w:rFonts w:ascii="Trebuchet MS" w:hAnsi="Trebuchet MS" w:cs="Trebuchet MS" w:eastAsia="Trebuchet MS"/>
          <w:b/>
          <w:bCs/>
          <w:color w:val="006CB7"/>
          <w:spacing w:val="-26"/>
          <w:w w:val="110"/>
          <w:sz w:val="20"/>
          <w:szCs w:val="20"/>
        </w:rPr>
        <w:t> </w:t>
      </w:r>
      <w:r>
        <w:rPr>
          <w:rFonts w:ascii="Trebuchet MS" w:hAnsi="Trebuchet MS" w:cs="Trebuchet MS" w:eastAsia="Trebuchet MS"/>
          <w:b/>
          <w:bCs/>
          <w:color w:val="006CB7"/>
          <w:spacing w:val="-4"/>
          <w:w w:val="110"/>
          <w:sz w:val="20"/>
          <w:szCs w:val="20"/>
        </w:rPr>
        <w:t>ké</w:t>
      </w:r>
      <w:r>
        <w:rPr>
          <w:rFonts w:ascii="Trebuchet MS" w:hAnsi="Trebuchet MS" w:cs="Trebuchet MS" w:eastAsia="Trebuchet MS"/>
          <w:b/>
          <w:bCs/>
          <w:color w:val="006CB7"/>
          <w:spacing w:val="-3"/>
          <w:w w:val="110"/>
          <w:sz w:val="20"/>
          <w:szCs w:val="20"/>
        </w:rPr>
        <w:t>s</w:t>
      </w:r>
      <w:r>
        <w:rPr>
          <w:rFonts w:ascii="Trebuchet MS" w:hAnsi="Trebuchet MS" w:cs="Trebuchet MS" w:eastAsia="Trebuchet MS"/>
          <w:b/>
          <w:bCs/>
          <w:color w:val="006CB7"/>
          <w:spacing w:val="-4"/>
          <w:w w:val="110"/>
          <w:sz w:val="20"/>
          <w:szCs w:val="20"/>
        </w:rPr>
        <w:t>zült</w:t>
      </w:r>
      <w:r>
        <w:rPr>
          <w:rFonts w:ascii="Trebuchet MS" w:hAnsi="Trebuchet MS" w:cs="Trebuchet MS" w:eastAsia="Trebuchet MS"/>
          <w:b/>
          <w:bCs/>
          <w:color w:val="006CB7"/>
          <w:spacing w:val="61"/>
          <w:w w:val="104"/>
          <w:sz w:val="20"/>
          <w:szCs w:val="20"/>
        </w:rPr>
        <w:t> </w:t>
      </w:r>
      <w:r>
        <w:rPr>
          <w:rFonts w:ascii="Trebuchet MS" w:hAnsi="Trebuchet MS" w:cs="Trebuchet MS" w:eastAsia="Trebuchet MS"/>
          <w:b/>
          <w:bCs/>
          <w:color w:val="006CB7"/>
          <w:spacing w:val="-4"/>
          <w:w w:val="110"/>
          <w:sz w:val="20"/>
          <w:szCs w:val="20"/>
        </w:rPr>
        <w:t>á</w:t>
      </w:r>
      <w:r>
        <w:rPr>
          <w:rFonts w:ascii="Trebuchet MS" w:hAnsi="Trebuchet MS" w:cs="Trebuchet MS" w:eastAsia="Trebuchet MS"/>
          <w:b/>
          <w:bCs/>
          <w:color w:val="006CB7"/>
          <w:spacing w:val="-5"/>
          <w:w w:val="110"/>
          <w:sz w:val="20"/>
          <w:szCs w:val="20"/>
        </w:rPr>
        <w:t>l</w:t>
      </w:r>
      <w:r>
        <w:rPr>
          <w:rFonts w:ascii="Trebuchet MS" w:hAnsi="Trebuchet MS" w:cs="Trebuchet MS" w:eastAsia="Trebuchet MS"/>
          <w:b/>
          <w:bCs/>
          <w:color w:val="006CB7"/>
          <w:spacing w:val="-4"/>
          <w:w w:val="110"/>
          <w:sz w:val="20"/>
          <w:szCs w:val="20"/>
        </w:rPr>
        <w:t>m</w:t>
      </w:r>
      <w:r>
        <w:rPr>
          <w:rFonts w:ascii="Trebuchet MS" w:hAnsi="Trebuchet MS" w:cs="Trebuchet MS" w:eastAsia="Trebuchet MS"/>
          <w:b/>
          <w:bCs/>
          <w:color w:val="006CB7"/>
          <w:spacing w:val="-5"/>
          <w:w w:val="110"/>
          <w:sz w:val="20"/>
          <w:szCs w:val="20"/>
        </w:rPr>
        <w:t>enn</w:t>
      </w:r>
      <w:r>
        <w:rPr>
          <w:rFonts w:ascii="Trebuchet MS" w:hAnsi="Trebuchet MS" w:cs="Trebuchet MS" w:eastAsia="Trebuchet MS"/>
          <w:b/>
          <w:bCs/>
          <w:color w:val="006CB7"/>
          <w:spacing w:val="-4"/>
          <w:w w:val="110"/>
          <w:sz w:val="20"/>
          <w:szCs w:val="20"/>
        </w:rPr>
        <w:t>y</w:t>
      </w:r>
      <w:r>
        <w:rPr>
          <w:rFonts w:ascii="Trebuchet MS" w:hAnsi="Trebuchet MS" w:cs="Trebuchet MS" w:eastAsia="Trebuchet MS"/>
          <w:b/>
          <w:bCs/>
          <w:color w:val="006CB7"/>
          <w:spacing w:val="-5"/>
          <w:w w:val="110"/>
          <w:sz w:val="20"/>
          <w:szCs w:val="20"/>
        </w:rPr>
        <w:t>ezet</w:t>
      </w:r>
      <w:r>
        <w:rPr>
          <w:rFonts w:ascii="Trebuchet MS" w:hAnsi="Trebuchet MS" w:cs="Trebuchet MS" w:eastAsia="Trebuchet MS"/>
          <w:b/>
          <w:bCs/>
          <w:color w:val="006CB7"/>
          <w:spacing w:val="-25"/>
          <w:w w:val="110"/>
          <w:sz w:val="20"/>
          <w:szCs w:val="20"/>
        </w:rPr>
        <w:t> </w:t>
      </w:r>
      <w:r>
        <w:rPr>
          <w:rFonts w:ascii="Trebuchet MS" w:hAnsi="Trebuchet MS" w:cs="Trebuchet MS" w:eastAsia="Trebuchet MS"/>
          <w:b/>
          <w:bCs/>
          <w:color w:val="006CB7"/>
          <w:spacing w:val="-4"/>
          <w:w w:val="110"/>
          <w:sz w:val="20"/>
          <w:szCs w:val="20"/>
        </w:rPr>
        <w:t>f</w:t>
      </w:r>
      <w:r>
        <w:rPr>
          <w:rFonts w:ascii="Trebuchet MS" w:hAnsi="Trebuchet MS" w:cs="Trebuchet MS" w:eastAsia="Trebuchet MS"/>
          <w:b/>
          <w:bCs/>
          <w:color w:val="006CB7"/>
          <w:spacing w:val="-3"/>
          <w:w w:val="110"/>
          <w:sz w:val="20"/>
          <w:szCs w:val="20"/>
        </w:rPr>
        <w:t>a</w:t>
      </w:r>
      <w:r>
        <w:rPr>
          <w:rFonts w:ascii="Trebuchet MS" w:hAnsi="Trebuchet MS" w:cs="Trebuchet MS" w:eastAsia="Trebuchet MS"/>
          <w:b/>
          <w:bCs/>
          <w:color w:val="006CB7"/>
          <w:spacing w:val="-4"/>
          <w:w w:val="110"/>
          <w:sz w:val="20"/>
          <w:szCs w:val="20"/>
        </w:rPr>
        <w:t>l</w:t>
      </w:r>
      <w:r>
        <w:rPr>
          <w:rFonts w:ascii="Trebuchet MS" w:hAnsi="Trebuchet MS" w:cs="Trebuchet MS" w:eastAsia="Trebuchet MS"/>
          <w:b/>
          <w:bCs/>
          <w:color w:val="006CB7"/>
          <w:spacing w:val="-3"/>
          <w:w w:val="110"/>
          <w:sz w:val="20"/>
          <w:szCs w:val="20"/>
        </w:rPr>
        <w:t>csa</w:t>
      </w:r>
      <w:r>
        <w:rPr>
          <w:rFonts w:ascii="Trebuchet MS" w:hAnsi="Trebuchet MS" w:cs="Trebuchet MS" w:eastAsia="Trebuchet MS"/>
          <w:b/>
          <w:bCs/>
          <w:color w:val="006CB7"/>
          <w:spacing w:val="-4"/>
          <w:w w:val="110"/>
          <w:sz w:val="20"/>
          <w:szCs w:val="20"/>
        </w:rPr>
        <w:t>tl</w:t>
      </w:r>
      <w:r>
        <w:rPr>
          <w:rFonts w:ascii="Trebuchet MS" w:hAnsi="Trebuchet MS" w:cs="Trebuchet MS" w:eastAsia="Trebuchet MS"/>
          <w:b/>
          <w:bCs/>
          <w:color w:val="006CB7"/>
          <w:spacing w:val="-3"/>
          <w:w w:val="110"/>
          <w:sz w:val="20"/>
          <w:szCs w:val="20"/>
        </w:rPr>
        <w:t>a</w:t>
      </w:r>
      <w:r>
        <w:rPr>
          <w:rFonts w:ascii="Trebuchet MS" w:hAnsi="Trebuchet MS" w:cs="Trebuchet MS" w:eastAsia="Trebuchet MS"/>
          <w:b/>
          <w:bCs/>
          <w:color w:val="006CB7"/>
          <w:spacing w:val="-4"/>
          <w:w w:val="110"/>
          <w:sz w:val="20"/>
          <w:szCs w:val="20"/>
        </w:rPr>
        <w:t>k</w:t>
      </w:r>
      <w:r>
        <w:rPr>
          <w:rFonts w:ascii="Trebuchet MS" w:hAnsi="Trebuchet MS" w:cs="Trebuchet MS" w:eastAsia="Trebuchet MS"/>
          <w:b/>
          <w:bCs/>
          <w:color w:val="006CB7"/>
          <w:spacing w:val="-3"/>
          <w:w w:val="110"/>
          <w:sz w:val="20"/>
          <w:szCs w:val="20"/>
        </w:rPr>
        <w:t>o</w:t>
      </w:r>
      <w:r>
        <w:rPr>
          <w:rFonts w:ascii="Trebuchet MS" w:hAnsi="Trebuchet MS" w:cs="Trebuchet MS" w:eastAsia="Trebuchet MS"/>
          <w:b/>
          <w:bCs/>
          <w:color w:val="006CB7"/>
          <w:spacing w:val="-4"/>
          <w:w w:val="110"/>
          <w:sz w:val="20"/>
          <w:szCs w:val="20"/>
        </w:rPr>
        <w:t>z</w:t>
      </w:r>
      <w:r>
        <w:rPr>
          <w:rFonts w:ascii="Trebuchet MS" w:hAnsi="Trebuchet MS" w:cs="Trebuchet MS" w:eastAsia="Trebuchet MS"/>
          <w:b/>
          <w:bCs/>
          <w:color w:val="006CB7"/>
          <w:spacing w:val="-3"/>
          <w:w w:val="110"/>
          <w:sz w:val="20"/>
          <w:szCs w:val="20"/>
        </w:rPr>
        <w:t>ása</w:t>
      </w:r>
      <w:r>
        <w:rPr>
          <w:rFonts w:ascii="Trebuchet MS" w:hAnsi="Trebuchet MS" w:cs="Trebuchet MS" w:eastAsia="Trebuchet MS"/>
          <w:b/>
          <w:bCs/>
          <w:color w:val="006CB7"/>
          <w:spacing w:val="-25"/>
          <w:w w:val="110"/>
          <w:sz w:val="20"/>
          <w:szCs w:val="20"/>
        </w:rPr>
        <w:t> </w:t>
      </w:r>
      <w:r>
        <w:rPr>
          <w:rFonts w:ascii="Trebuchet MS" w:hAnsi="Trebuchet MS" w:cs="Trebuchet MS" w:eastAsia="Trebuchet MS"/>
          <w:b/>
          <w:bCs/>
          <w:color w:val="006CB7"/>
          <w:spacing w:val="-3"/>
          <w:w w:val="110"/>
          <w:sz w:val="20"/>
          <w:szCs w:val="20"/>
        </w:rPr>
        <w:t>t</w:t>
      </w:r>
      <w:r>
        <w:rPr>
          <w:rFonts w:ascii="Trebuchet MS" w:hAnsi="Trebuchet MS" w:cs="Trebuchet MS" w:eastAsia="Trebuchet MS"/>
          <w:b/>
          <w:bCs/>
          <w:color w:val="006CB7"/>
          <w:spacing w:val="-2"/>
          <w:w w:val="110"/>
          <w:sz w:val="20"/>
          <w:szCs w:val="20"/>
        </w:rPr>
        <w:t>ömö</w:t>
      </w:r>
      <w:r>
        <w:rPr>
          <w:rFonts w:ascii="Trebuchet MS" w:hAnsi="Trebuchet MS" w:cs="Trebuchet MS" w:eastAsia="Trebuchet MS"/>
          <w:b/>
          <w:bCs/>
          <w:color w:val="006CB7"/>
          <w:spacing w:val="-3"/>
          <w:w w:val="110"/>
          <w:sz w:val="20"/>
          <w:szCs w:val="20"/>
        </w:rPr>
        <w:t>r</w:t>
      </w:r>
      <w:r>
        <w:rPr>
          <w:rFonts w:ascii="Trebuchet MS" w:hAnsi="Trebuchet MS" w:cs="Trebuchet MS" w:eastAsia="Trebuchet MS"/>
          <w:b/>
          <w:bCs/>
          <w:color w:val="006CB7"/>
          <w:spacing w:val="-24"/>
          <w:w w:val="110"/>
          <w:sz w:val="20"/>
          <w:szCs w:val="20"/>
        </w:rPr>
        <w:t> </w:t>
      </w:r>
      <w:r>
        <w:rPr>
          <w:rFonts w:ascii="Trebuchet MS" w:hAnsi="Trebuchet MS" w:cs="Trebuchet MS" w:eastAsia="Trebuchet MS"/>
          <w:b/>
          <w:bCs/>
          <w:color w:val="006CB7"/>
          <w:spacing w:val="-3"/>
          <w:w w:val="110"/>
          <w:sz w:val="20"/>
          <w:szCs w:val="20"/>
        </w:rPr>
        <w:t>C</w:t>
      </w:r>
      <w:r>
        <w:rPr>
          <w:rFonts w:ascii="Trebuchet MS" w:hAnsi="Trebuchet MS" w:cs="Trebuchet MS" w:eastAsia="Trebuchet MS"/>
          <w:b/>
          <w:bCs/>
          <w:color w:val="006CB7"/>
          <w:spacing w:val="-4"/>
          <w:w w:val="110"/>
          <w:sz w:val="20"/>
          <w:szCs w:val="20"/>
        </w:rPr>
        <w:t>li</w:t>
      </w:r>
      <w:r>
        <w:rPr>
          <w:rFonts w:ascii="Trebuchet MS" w:hAnsi="Trebuchet MS" w:cs="Trebuchet MS" w:eastAsia="Trebuchet MS"/>
          <w:b/>
          <w:bCs/>
          <w:color w:val="006CB7"/>
          <w:spacing w:val="-3"/>
          <w:w w:val="110"/>
          <w:sz w:val="20"/>
          <w:szCs w:val="20"/>
        </w:rPr>
        <w:t>ma</w:t>
      </w:r>
      <w:r>
        <w:rPr>
          <w:rFonts w:ascii="Trebuchet MS" w:hAnsi="Trebuchet MS" w:cs="Trebuchet MS" w:eastAsia="Trebuchet MS"/>
          <w:b/>
          <w:bCs/>
          <w:color w:val="006CB7"/>
          <w:spacing w:val="-4"/>
          <w:w w:val="110"/>
          <w:sz w:val="20"/>
          <w:szCs w:val="20"/>
        </w:rPr>
        <w:t>fit</w:t>
      </w:r>
      <w:r>
        <w:rPr>
          <w:rFonts w:ascii="Trebuchet MS" w:hAnsi="Trebuchet MS" w:cs="Trebuchet MS" w:eastAsia="Trebuchet MS"/>
          <w:b/>
          <w:bCs/>
          <w:color w:val="006CB7"/>
          <w:spacing w:val="47"/>
          <w:w w:val="104"/>
          <w:sz w:val="20"/>
          <w:szCs w:val="20"/>
        </w:rPr>
        <w:t> </w:t>
      </w:r>
      <w:r>
        <w:rPr>
          <w:rFonts w:ascii="Trebuchet MS" w:hAnsi="Trebuchet MS" w:cs="Trebuchet MS" w:eastAsia="Trebuchet MS"/>
          <w:b/>
          <w:bCs/>
          <w:color w:val="006CB7"/>
          <w:spacing w:val="-4"/>
          <w:w w:val="110"/>
          <w:sz w:val="20"/>
          <w:szCs w:val="20"/>
        </w:rPr>
        <w:t>frízzel</w:t>
      </w:r>
      <w:r>
        <w:rPr>
          <w:rFonts w:ascii="Trebuchet MS" w:hAnsi="Trebuchet MS" w:cs="Trebuchet MS" w:eastAsia="Trebuchet MS"/>
          <w:b/>
          <w:bCs/>
          <w:color w:val="006CB7"/>
          <w:spacing w:val="-21"/>
          <w:w w:val="110"/>
          <w:sz w:val="20"/>
          <w:szCs w:val="20"/>
        </w:rPr>
        <w:t> </w:t>
      </w:r>
      <w:r>
        <w:rPr>
          <w:rFonts w:ascii="Trebuchet MS" w:hAnsi="Trebuchet MS" w:cs="Trebuchet MS" w:eastAsia="Trebuchet MS"/>
          <w:b/>
          <w:bCs/>
          <w:color w:val="006CB7"/>
          <w:w w:val="110"/>
          <w:sz w:val="20"/>
          <w:szCs w:val="20"/>
        </w:rPr>
        <w:t>–</w:t>
      </w:r>
      <w:r>
        <w:rPr>
          <w:rFonts w:ascii="Trebuchet MS" w:hAnsi="Trebuchet MS" w:cs="Trebuchet MS" w:eastAsia="Trebuchet MS"/>
          <w:b/>
          <w:bCs/>
          <w:color w:val="006CB7"/>
          <w:spacing w:val="-21"/>
          <w:w w:val="110"/>
          <w:sz w:val="20"/>
          <w:szCs w:val="20"/>
        </w:rPr>
        <w:t> </w:t>
      </w:r>
      <w:r>
        <w:rPr>
          <w:rFonts w:ascii="Trebuchet MS" w:hAnsi="Trebuchet MS" w:cs="Trebuchet MS" w:eastAsia="Trebuchet MS"/>
          <w:b/>
          <w:bCs/>
          <w:color w:val="006CB7"/>
          <w:spacing w:val="-4"/>
          <w:w w:val="110"/>
          <w:sz w:val="20"/>
          <w:szCs w:val="20"/>
        </w:rPr>
        <w:t>f</w:t>
      </w:r>
      <w:r>
        <w:rPr>
          <w:rFonts w:ascii="Trebuchet MS" w:hAnsi="Trebuchet MS" w:cs="Trebuchet MS" w:eastAsia="Trebuchet MS"/>
          <w:b/>
          <w:bCs/>
          <w:color w:val="006CB7"/>
          <w:spacing w:val="-3"/>
          <w:w w:val="110"/>
          <w:sz w:val="20"/>
          <w:szCs w:val="20"/>
        </w:rPr>
        <w:t>ő</w:t>
      </w:r>
      <w:r>
        <w:rPr>
          <w:rFonts w:ascii="Trebuchet MS" w:hAnsi="Trebuchet MS" w:cs="Trebuchet MS" w:eastAsia="Trebuchet MS"/>
          <w:b/>
          <w:bCs/>
          <w:color w:val="006CB7"/>
          <w:spacing w:val="-4"/>
          <w:w w:val="110"/>
          <w:sz w:val="20"/>
          <w:szCs w:val="20"/>
        </w:rPr>
        <w:t>t</w:t>
      </w:r>
      <w:r>
        <w:rPr>
          <w:rFonts w:ascii="Trebuchet MS" w:hAnsi="Trebuchet MS" w:cs="Trebuchet MS" w:eastAsia="Trebuchet MS"/>
          <w:b/>
          <w:bCs/>
          <w:color w:val="006CB7"/>
          <w:spacing w:val="-3"/>
          <w:w w:val="110"/>
          <w:sz w:val="20"/>
          <w:szCs w:val="20"/>
        </w:rPr>
        <w:t>a</w:t>
      </w:r>
      <w:r>
        <w:rPr>
          <w:rFonts w:ascii="Trebuchet MS" w:hAnsi="Trebuchet MS" w:cs="Trebuchet MS" w:eastAsia="Trebuchet MS"/>
          <w:b/>
          <w:bCs/>
          <w:color w:val="006CB7"/>
          <w:spacing w:val="-4"/>
          <w:w w:val="110"/>
          <w:sz w:val="20"/>
          <w:szCs w:val="20"/>
        </w:rPr>
        <w:t>rt</w:t>
      </w:r>
      <w:r>
        <w:rPr>
          <w:rFonts w:ascii="Trebuchet MS" w:hAnsi="Trebuchet MS" w:cs="Trebuchet MS" w:eastAsia="Trebuchet MS"/>
          <w:b/>
          <w:bCs/>
          <w:color w:val="006CB7"/>
          <w:spacing w:val="-3"/>
          <w:w w:val="110"/>
          <w:sz w:val="20"/>
          <w:szCs w:val="20"/>
        </w:rPr>
        <w:t>ó</w:t>
      </w:r>
      <w:r>
        <w:rPr>
          <w:rFonts w:ascii="Trebuchet MS" w:hAnsi="Trebuchet MS" w:cs="Trebuchet MS" w:eastAsia="Trebuchet MS"/>
          <w:b/>
          <w:bCs/>
          <w:color w:val="006CB7"/>
          <w:spacing w:val="-4"/>
          <w:w w:val="110"/>
          <w:sz w:val="20"/>
          <w:szCs w:val="20"/>
        </w:rPr>
        <w:t>r</w:t>
      </w:r>
      <w:r>
        <w:rPr>
          <w:rFonts w:ascii="Trebuchet MS" w:hAnsi="Trebuchet MS" w:cs="Trebuchet MS" w:eastAsia="Trebuchet MS"/>
          <w:b/>
          <w:bCs/>
          <w:color w:val="006CB7"/>
          <w:spacing w:val="-3"/>
          <w:w w:val="110"/>
          <w:sz w:val="20"/>
          <w:szCs w:val="20"/>
        </w:rPr>
        <w:t>a</w:t>
      </w:r>
      <w:r>
        <w:rPr>
          <w:rFonts w:ascii="Trebuchet MS" w:hAnsi="Trebuchet MS" w:cs="Trebuchet MS" w:eastAsia="Trebuchet MS"/>
          <w:b/>
          <w:bCs/>
          <w:color w:val="006CB7"/>
          <w:spacing w:val="-20"/>
          <w:w w:val="110"/>
          <w:sz w:val="20"/>
          <w:szCs w:val="20"/>
        </w:rPr>
        <w:t> </w:t>
      </w:r>
      <w:r>
        <w:rPr>
          <w:rFonts w:ascii="Trebuchet MS" w:hAnsi="Trebuchet MS" w:cs="Trebuchet MS" w:eastAsia="Trebuchet MS"/>
          <w:b/>
          <w:bCs/>
          <w:color w:val="006CB7"/>
          <w:spacing w:val="-2"/>
          <w:w w:val="110"/>
          <w:sz w:val="20"/>
          <w:szCs w:val="20"/>
        </w:rPr>
        <w:t>m</w:t>
      </w:r>
      <w:r>
        <w:rPr>
          <w:rFonts w:ascii="Trebuchet MS" w:hAnsi="Trebuchet MS" w:cs="Trebuchet MS" w:eastAsia="Trebuchet MS"/>
          <w:b/>
          <w:bCs/>
          <w:color w:val="006CB7"/>
          <w:spacing w:val="-3"/>
          <w:w w:val="110"/>
          <w:sz w:val="20"/>
          <w:szCs w:val="20"/>
        </w:rPr>
        <w:t>er</w:t>
      </w:r>
      <w:r>
        <w:rPr>
          <w:rFonts w:ascii="Trebuchet MS" w:hAnsi="Trebuchet MS" w:cs="Trebuchet MS" w:eastAsia="Trebuchet MS"/>
          <w:b/>
          <w:bCs/>
          <w:color w:val="006CB7"/>
          <w:spacing w:val="-2"/>
          <w:w w:val="110"/>
          <w:sz w:val="20"/>
          <w:szCs w:val="20"/>
        </w:rPr>
        <w:t>ő</w:t>
      </w:r>
      <w:r>
        <w:rPr>
          <w:rFonts w:ascii="Trebuchet MS" w:hAnsi="Trebuchet MS" w:cs="Trebuchet MS" w:eastAsia="Trebuchet MS"/>
          <w:b/>
          <w:bCs/>
          <w:color w:val="006CB7"/>
          <w:spacing w:val="-3"/>
          <w:w w:val="110"/>
          <w:sz w:val="20"/>
          <w:szCs w:val="20"/>
        </w:rPr>
        <w:t>le</w:t>
      </w:r>
      <w:r>
        <w:rPr>
          <w:rFonts w:ascii="Trebuchet MS" w:hAnsi="Trebuchet MS" w:cs="Trebuchet MS" w:eastAsia="Trebuchet MS"/>
          <w:b/>
          <w:bCs/>
          <w:color w:val="006CB7"/>
          <w:spacing w:val="-2"/>
          <w:w w:val="110"/>
          <w:sz w:val="20"/>
          <w:szCs w:val="20"/>
        </w:rPr>
        <w:t>g</w:t>
      </w:r>
      <w:r>
        <w:rPr>
          <w:rFonts w:ascii="Trebuchet MS" w:hAnsi="Trebuchet MS" w:cs="Trebuchet MS" w:eastAsia="Trebuchet MS"/>
          <w:b/>
          <w:bCs/>
          <w:color w:val="006CB7"/>
          <w:spacing w:val="-3"/>
          <w:w w:val="110"/>
          <w:sz w:val="20"/>
          <w:szCs w:val="20"/>
        </w:rPr>
        <w:t>e</w:t>
      </w:r>
      <w:r>
        <w:rPr>
          <w:rFonts w:ascii="Trebuchet MS" w:hAnsi="Trebuchet MS" w:cs="Trebuchet MS" w:eastAsia="Trebuchet MS"/>
          <w:b/>
          <w:bCs/>
          <w:color w:val="006CB7"/>
          <w:spacing w:val="-2"/>
          <w:w w:val="110"/>
          <w:sz w:val="20"/>
          <w:szCs w:val="20"/>
        </w:rPr>
        <w:t>s</w:t>
      </w:r>
      <w:r>
        <w:rPr>
          <w:rFonts w:ascii="Trebuchet MS" w:hAnsi="Trebuchet MS" w:cs="Trebuchet MS" w:eastAsia="Trebuchet MS"/>
          <w:b/>
          <w:bCs/>
          <w:color w:val="006CB7"/>
          <w:spacing w:val="-21"/>
          <w:w w:val="110"/>
          <w:sz w:val="20"/>
          <w:szCs w:val="20"/>
        </w:rPr>
        <w:t> </w:t>
      </w:r>
      <w:r>
        <w:rPr>
          <w:rFonts w:ascii="Trebuchet MS" w:hAnsi="Trebuchet MS" w:cs="Trebuchet MS" w:eastAsia="Trebuchet MS"/>
          <w:b/>
          <w:bCs/>
          <w:color w:val="006CB7"/>
          <w:spacing w:val="-3"/>
          <w:w w:val="110"/>
          <w:sz w:val="20"/>
          <w:szCs w:val="20"/>
        </w:rPr>
        <w:t>m</w:t>
      </w:r>
      <w:r>
        <w:rPr>
          <w:rFonts w:ascii="Trebuchet MS" w:hAnsi="Trebuchet MS" w:cs="Trebuchet MS" w:eastAsia="Trebuchet MS"/>
          <w:b/>
          <w:bCs/>
          <w:color w:val="006CB7"/>
          <w:spacing w:val="-4"/>
          <w:w w:val="110"/>
          <w:sz w:val="20"/>
          <w:szCs w:val="20"/>
        </w:rPr>
        <w:t>et</w:t>
      </w:r>
      <w:r>
        <w:rPr>
          <w:rFonts w:ascii="Trebuchet MS" w:hAnsi="Trebuchet MS" w:cs="Trebuchet MS" w:eastAsia="Trebuchet MS"/>
          <w:b/>
          <w:bCs/>
          <w:color w:val="006CB7"/>
          <w:spacing w:val="-3"/>
          <w:w w:val="110"/>
          <w:sz w:val="20"/>
          <w:szCs w:val="20"/>
        </w:rPr>
        <w:t>s</w:t>
      </w:r>
      <w:r>
        <w:rPr>
          <w:rFonts w:ascii="Trebuchet MS" w:hAnsi="Trebuchet MS" w:cs="Trebuchet MS" w:eastAsia="Trebuchet MS"/>
          <w:b/>
          <w:bCs/>
          <w:color w:val="006CB7"/>
          <w:spacing w:val="-4"/>
          <w:w w:val="110"/>
          <w:sz w:val="20"/>
          <w:szCs w:val="20"/>
        </w:rPr>
        <w:t>zet</w:t>
      </w:r>
      <w:r>
        <w:rPr>
          <w:rFonts w:ascii="Trebuchet MS" w:hAnsi="Trebuchet MS" w:cs="Trebuchet MS" w:eastAsia="Trebuchet MS"/>
          <w:sz w:val="20"/>
          <w:szCs w:val="20"/>
        </w:rPr>
      </w:r>
    </w:p>
    <w:p>
      <w:pPr>
        <w:spacing w:line="240" w:lineRule="auto" w:before="3"/>
        <w:rPr>
          <w:rFonts w:ascii="Trebuchet MS" w:hAnsi="Trebuchet MS" w:cs="Trebuchet MS" w:eastAsia="Trebuchet MS"/>
          <w:b/>
          <w:bCs/>
          <w:sz w:val="17"/>
          <w:szCs w:val="17"/>
        </w:rPr>
      </w:pPr>
      <w:r>
        <w:rPr/>
        <w:br w:type="column"/>
      </w:r>
      <w:r>
        <w:rPr>
          <w:rFonts w:ascii="Trebuchet MS"/>
          <w:b/>
          <w:sz w:val="17"/>
        </w:rPr>
      </w:r>
    </w:p>
    <w:p>
      <w:pPr>
        <w:spacing w:line="247" w:lineRule="auto" w:before="0"/>
        <w:ind w:left="114" w:right="268" w:firstLine="0"/>
        <w:jc w:val="left"/>
        <w:rPr>
          <w:rFonts w:ascii="Trebuchet MS" w:hAnsi="Trebuchet MS" w:cs="Trebuchet MS" w:eastAsia="Trebuchet MS"/>
          <w:sz w:val="20"/>
          <w:szCs w:val="20"/>
        </w:rPr>
      </w:pPr>
      <w:r>
        <w:rPr>
          <w:rFonts w:ascii="Trebuchet MS" w:hAnsi="Trebuchet MS" w:cs="Trebuchet MS" w:eastAsia="Trebuchet MS"/>
          <w:b/>
          <w:bCs/>
          <w:color w:val="006CB7"/>
          <w:spacing w:val="-3"/>
          <w:w w:val="110"/>
          <w:sz w:val="20"/>
          <w:szCs w:val="20"/>
        </w:rPr>
        <w:t>R</w:t>
      </w:r>
      <w:r>
        <w:rPr>
          <w:rFonts w:ascii="Trebuchet MS" w:hAnsi="Trebuchet MS" w:cs="Trebuchet MS" w:eastAsia="Trebuchet MS"/>
          <w:b/>
          <w:bCs/>
          <w:color w:val="006CB7"/>
          <w:spacing w:val="-4"/>
          <w:w w:val="110"/>
          <w:sz w:val="20"/>
          <w:szCs w:val="20"/>
        </w:rPr>
        <w:t>i</w:t>
      </w:r>
      <w:r>
        <w:rPr>
          <w:rFonts w:ascii="Trebuchet MS" w:hAnsi="Trebuchet MS" w:cs="Trebuchet MS" w:eastAsia="Trebuchet MS"/>
          <w:b/>
          <w:bCs/>
          <w:color w:val="006CB7"/>
          <w:spacing w:val="-3"/>
          <w:w w:val="110"/>
          <w:sz w:val="20"/>
          <w:szCs w:val="20"/>
        </w:rPr>
        <w:t>g</w:t>
      </w:r>
      <w:r>
        <w:rPr>
          <w:rFonts w:ascii="Trebuchet MS" w:hAnsi="Trebuchet MS" w:cs="Trebuchet MS" w:eastAsia="Trebuchet MS"/>
          <w:b/>
          <w:bCs/>
          <w:color w:val="006CB7"/>
          <w:spacing w:val="-4"/>
          <w:w w:val="110"/>
          <w:sz w:val="20"/>
          <w:szCs w:val="20"/>
        </w:rPr>
        <w:t>it</w:t>
      </w:r>
      <w:r>
        <w:rPr>
          <w:rFonts w:ascii="Trebuchet MS" w:hAnsi="Trebuchet MS" w:cs="Trebuchet MS" w:eastAsia="Trebuchet MS"/>
          <w:b/>
          <w:bCs/>
          <w:color w:val="006CB7"/>
          <w:spacing w:val="-3"/>
          <w:w w:val="110"/>
          <w:sz w:val="20"/>
          <w:szCs w:val="20"/>
        </w:rPr>
        <w:t>o</w:t>
      </w:r>
      <w:r>
        <w:rPr>
          <w:rFonts w:ascii="Trebuchet MS" w:hAnsi="Trebuchet MS" w:cs="Trebuchet MS" w:eastAsia="Trebuchet MS"/>
          <w:b/>
          <w:bCs/>
          <w:color w:val="006CB7"/>
          <w:spacing w:val="-4"/>
          <w:w w:val="110"/>
          <w:sz w:val="20"/>
          <w:szCs w:val="20"/>
        </w:rPr>
        <w:t>ne</w:t>
      </w:r>
      <w:r>
        <w:rPr>
          <w:rFonts w:ascii="Trebuchet MS" w:hAnsi="Trebuchet MS" w:cs="Trebuchet MS" w:eastAsia="Trebuchet MS"/>
          <w:b/>
          <w:bCs/>
          <w:color w:val="006CB7"/>
          <w:spacing w:val="-26"/>
          <w:w w:val="110"/>
          <w:sz w:val="20"/>
          <w:szCs w:val="20"/>
        </w:rPr>
        <w:t> </w:t>
      </w:r>
      <w:r>
        <w:rPr>
          <w:rFonts w:ascii="Trebuchet MS" w:hAnsi="Trebuchet MS" w:cs="Trebuchet MS" w:eastAsia="Trebuchet MS"/>
          <w:b/>
          <w:bCs/>
          <w:color w:val="006CB7"/>
          <w:spacing w:val="-3"/>
          <w:w w:val="110"/>
          <w:sz w:val="20"/>
          <w:szCs w:val="20"/>
        </w:rPr>
        <w:t>C</w:t>
      </w:r>
      <w:r>
        <w:rPr>
          <w:rFonts w:ascii="Trebuchet MS" w:hAnsi="Trebuchet MS" w:cs="Trebuchet MS" w:eastAsia="Trebuchet MS"/>
          <w:b/>
          <w:bCs/>
          <w:color w:val="006CB7"/>
          <w:spacing w:val="-4"/>
          <w:w w:val="110"/>
          <w:sz w:val="20"/>
          <w:szCs w:val="20"/>
        </w:rPr>
        <w:t>lim</w:t>
      </w:r>
      <w:r>
        <w:rPr>
          <w:rFonts w:ascii="Trebuchet MS" w:hAnsi="Trebuchet MS" w:cs="Trebuchet MS" w:eastAsia="Trebuchet MS"/>
          <w:b/>
          <w:bCs/>
          <w:color w:val="006CB7"/>
          <w:spacing w:val="-3"/>
          <w:w w:val="110"/>
          <w:sz w:val="20"/>
          <w:szCs w:val="20"/>
        </w:rPr>
        <w:t>a</w:t>
      </w:r>
      <w:r>
        <w:rPr>
          <w:rFonts w:ascii="Trebuchet MS" w:hAnsi="Trebuchet MS" w:cs="Trebuchet MS" w:eastAsia="Trebuchet MS"/>
          <w:b/>
          <w:bCs/>
          <w:color w:val="006CB7"/>
          <w:spacing w:val="-4"/>
          <w:w w:val="110"/>
          <w:sz w:val="20"/>
          <w:szCs w:val="20"/>
        </w:rPr>
        <w:t>fit</w:t>
      </w:r>
      <w:r>
        <w:rPr>
          <w:rFonts w:ascii="Trebuchet MS" w:hAnsi="Trebuchet MS" w:cs="Trebuchet MS" w:eastAsia="Trebuchet MS"/>
          <w:b/>
          <w:bCs/>
          <w:color w:val="006CB7"/>
          <w:spacing w:val="-26"/>
          <w:w w:val="110"/>
          <w:sz w:val="20"/>
          <w:szCs w:val="20"/>
        </w:rPr>
        <w:t> </w:t>
      </w:r>
      <w:r>
        <w:rPr>
          <w:rFonts w:ascii="Trebuchet MS" w:hAnsi="Trebuchet MS" w:cs="Trebuchet MS" w:eastAsia="Trebuchet MS"/>
          <w:b/>
          <w:bCs/>
          <w:color w:val="006CB7"/>
          <w:spacing w:val="-3"/>
          <w:w w:val="110"/>
          <w:sz w:val="20"/>
          <w:szCs w:val="20"/>
        </w:rPr>
        <w:t>p</w:t>
      </w:r>
      <w:r>
        <w:rPr>
          <w:rFonts w:ascii="Trebuchet MS" w:hAnsi="Trebuchet MS" w:cs="Trebuchet MS" w:eastAsia="Trebuchet MS"/>
          <w:b/>
          <w:bCs/>
          <w:color w:val="006CB7"/>
          <w:spacing w:val="-4"/>
          <w:w w:val="110"/>
          <w:sz w:val="20"/>
          <w:szCs w:val="20"/>
        </w:rPr>
        <w:t>erf</w:t>
      </w:r>
      <w:r>
        <w:rPr>
          <w:rFonts w:ascii="Trebuchet MS" w:hAnsi="Trebuchet MS" w:cs="Trebuchet MS" w:eastAsia="Trebuchet MS"/>
          <w:b/>
          <w:bCs/>
          <w:color w:val="006CB7"/>
          <w:spacing w:val="-3"/>
          <w:w w:val="110"/>
          <w:sz w:val="20"/>
          <w:szCs w:val="20"/>
        </w:rPr>
        <w:t>o</w:t>
      </w:r>
      <w:r>
        <w:rPr>
          <w:rFonts w:ascii="Trebuchet MS" w:hAnsi="Trebuchet MS" w:cs="Trebuchet MS" w:eastAsia="Trebuchet MS"/>
          <w:b/>
          <w:bCs/>
          <w:color w:val="006CB7"/>
          <w:spacing w:val="-4"/>
          <w:w w:val="110"/>
          <w:sz w:val="20"/>
          <w:szCs w:val="20"/>
        </w:rPr>
        <w:t>r</w:t>
      </w:r>
      <w:r>
        <w:rPr>
          <w:rFonts w:ascii="Trebuchet MS" w:hAnsi="Trebuchet MS" w:cs="Trebuchet MS" w:eastAsia="Trebuchet MS"/>
          <w:b/>
          <w:bCs/>
          <w:color w:val="006CB7"/>
          <w:spacing w:val="-3"/>
          <w:w w:val="110"/>
          <w:sz w:val="20"/>
          <w:szCs w:val="20"/>
        </w:rPr>
        <w:t>á</w:t>
      </w:r>
      <w:r>
        <w:rPr>
          <w:rFonts w:ascii="Trebuchet MS" w:hAnsi="Trebuchet MS" w:cs="Trebuchet MS" w:eastAsia="Trebuchet MS"/>
          <w:b/>
          <w:bCs/>
          <w:color w:val="006CB7"/>
          <w:spacing w:val="-4"/>
          <w:w w:val="110"/>
          <w:sz w:val="20"/>
          <w:szCs w:val="20"/>
        </w:rPr>
        <w:t>lt</w:t>
      </w:r>
      <w:r>
        <w:rPr>
          <w:rFonts w:ascii="Trebuchet MS" w:hAnsi="Trebuchet MS" w:cs="Trebuchet MS" w:eastAsia="Trebuchet MS"/>
          <w:b/>
          <w:bCs/>
          <w:color w:val="006CB7"/>
          <w:spacing w:val="-25"/>
          <w:w w:val="110"/>
          <w:sz w:val="20"/>
          <w:szCs w:val="20"/>
        </w:rPr>
        <w:t> </w:t>
      </w:r>
      <w:r>
        <w:rPr>
          <w:rFonts w:ascii="Trebuchet MS" w:hAnsi="Trebuchet MS" w:cs="Trebuchet MS" w:eastAsia="Trebuchet MS"/>
          <w:b/>
          <w:bCs/>
          <w:color w:val="006CB7"/>
          <w:spacing w:val="-3"/>
          <w:w w:val="110"/>
          <w:sz w:val="20"/>
          <w:szCs w:val="20"/>
        </w:rPr>
        <w:t>ép</w:t>
      </w:r>
      <w:r>
        <w:rPr>
          <w:rFonts w:ascii="Trebuchet MS" w:hAnsi="Trebuchet MS" w:cs="Trebuchet MS" w:eastAsia="Trebuchet MS"/>
          <w:b/>
          <w:bCs/>
          <w:color w:val="006CB7"/>
          <w:spacing w:val="-4"/>
          <w:w w:val="110"/>
          <w:sz w:val="20"/>
          <w:szCs w:val="20"/>
        </w:rPr>
        <w:t>ít</w:t>
      </w:r>
      <w:r>
        <w:rPr>
          <w:rFonts w:ascii="Trebuchet MS" w:hAnsi="Trebuchet MS" w:cs="Trebuchet MS" w:eastAsia="Trebuchet MS"/>
          <w:b/>
          <w:bCs/>
          <w:color w:val="006CB7"/>
          <w:spacing w:val="-3"/>
          <w:w w:val="110"/>
          <w:sz w:val="20"/>
          <w:szCs w:val="20"/>
        </w:rPr>
        <w:t>ő</w:t>
      </w:r>
      <w:r>
        <w:rPr>
          <w:rFonts w:ascii="Trebuchet MS" w:hAnsi="Trebuchet MS" w:cs="Trebuchet MS" w:eastAsia="Trebuchet MS"/>
          <w:b/>
          <w:bCs/>
          <w:color w:val="006CB7"/>
          <w:spacing w:val="-4"/>
          <w:w w:val="110"/>
          <w:sz w:val="20"/>
          <w:szCs w:val="20"/>
        </w:rPr>
        <w:t>lemezzel</w:t>
      </w:r>
      <w:r>
        <w:rPr>
          <w:rFonts w:ascii="Trebuchet MS" w:hAnsi="Trebuchet MS" w:cs="Trebuchet MS" w:eastAsia="Trebuchet MS"/>
          <w:b/>
          <w:bCs/>
          <w:color w:val="006CB7"/>
          <w:spacing w:val="-26"/>
          <w:w w:val="110"/>
          <w:sz w:val="20"/>
          <w:szCs w:val="20"/>
        </w:rPr>
        <w:t> </w:t>
      </w:r>
      <w:r>
        <w:rPr>
          <w:rFonts w:ascii="Trebuchet MS" w:hAnsi="Trebuchet MS" w:cs="Trebuchet MS" w:eastAsia="Trebuchet MS"/>
          <w:b/>
          <w:bCs/>
          <w:color w:val="006CB7"/>
          <w:spacing w:val="-4"/>
          <w:w w:val="110"/>
          <w:sz w:val="20"/>
          <w:szCs w:val="20"/>
        </w:rPr>
        <w:t>ké</w:t>
      </w:r>
      <w:r>
        <w:rPr>
          <w:rFonts w:ascii="Trebuchet MS" w:hAnsi="Trebuchet MS" w:cs="Trebuchet MS" w:eastAsia="Trebuchet MS"/>
          <w:b/>
          <w:bCs/>
          <w:color w:val="006CB7"/>
          <w:spacing w:val="-3"/>
          <w:w w:val="110"/>
          <w:sz w:val="20"/>
          <w:szCs w:val="20"/>
        </w:rPr>
        <w:t>s</w:t>
      </w:r>
      <w:r>
        <w:rPr>
          <w:rFonts w:ascii="Trebuchet MS" w:hAnsi="Trebuchet MS" w:cs="Trebuchet MS" w:eastAsia="Trebuchet MS"/>
          <w:b/>
          <w:bCs/>
          <w:color w:val="006CB7"/>
          <w:spacing w:val="-4"/>
          <w:w w:val="110"/>
          <w:sz w:val="20"/>
          <w:szCs w:val="20"/>
        </w:rPr>
        <w:t>zült</w:t>
      </w:r>
      <w:r>
        <w:rPr>
          <w:rFonts w:ascii="Trebuchet MS" w:hAnsi="Trebuchet MS" w:cs="Trebuchet MS" w:eastAsia="Trebuchet MS"/>
          <w:b/>
          <w:bCs/>
          <w:color w:val="006CB7"/>
          <w:spacing w:val="61"/>
          <w:w w:val="104"/>
          <w:sz w:val="20"/>
          <w:szCs w:val="20"/>
        </w:rPr>
        <w:t> </w:t>
      </w:r>
      <w:r>
        <w:rPr>
          <w:rFonts w:ascii="Trebuchet MS" w:hAnsi="Trebuchet MS" w:cs="Trebuchet MS" w:eastAsia="Trebuchet MS"/>
          <w:b/>
          <w:bCs/>
          <w:color w:val="006CB7"/>
          <w:spacing w:val="-4"/>
          <w:w w:val="110"/>
          <w:sz w:val="20"/>
          <w:szCs w:val="20"/>
        </w:rPr>
        <w:t>á</w:t>
      </w:r>
      <w:r>
        <w:rPr>
          <w:rFonts w:ascii="Trebuchet MS" w:hAnsi="Trebuchet MS" w:cs="Trebuchet MS" w:eastAsia="Trebuchet MS"/>
          <w:b/>
          <w:bCs/>
          <w:color w:val="006CB7"/>
          <w:spacing w:val="-5"/>
          <w:w w:val="110"/>
          <w:sz w:val="20"/>
          <w:szCs w:val="20"/>
        </w:rPr>
        <w:t>l</w:t>
      </w:r>
      <w:r>
        <w:rPr>
          <w:rFonts w:ascii="Trebuchet MS" w:hAnsi="Trebuchet MS" w:cs="Trebuchet MS" w:eastAsia="Trebuchet MS"/>
          <w:b/>
          <w:bCs/>
          <w:color w:val="006CB7"/>
          <w:spacing w:val="-4"/>
          <w:w w:val="110"/>
          <w:sz w:val="20"/>
          <w:szCs w:val="20"/>
        </w:rPr>
        <w:t>m</w:t>
      </w:r>
      <w:r>
        <w:rPr>
          <w:rFonts w:ascii="Trebuchet MS" w:hAnsi="Trebuchet MS" w:cs="Trebuchet MS" w:eastAsia="Trebuchet MS"/>
          <w:b/>
          <w:bCs/>
          <w:color w:val="006CB7"/>
          <w:spacing w:val="-5"/>
          <w:w w:val="110"/>
          <w:sz w:val="20"/>
          <w:szCs w:val="20"/>
        </w:rPr>
        <w:t>enn</w:t>
      </w:r>
      <w:r>
        <w:rPr>
          <w:rFonts w:ascii="Trebuchet MS" w:hAnsi="Trebuchet MS" w:cs="Trebuchet MS" w:eastAsia="Trebuchet MS"/>
          <w:b/>
          <w:bCs/>
          <w:color w:val="006CB7"/>
          <w:spacing w:val="-4"/>
          <w:w w:val="110"/>
          <w:sz w:val="20"/>
          <w:szCs w:val="20"/>
        </w:rPr>
        <w:t>y</w:t>
      </w:r>
      <w:r>
        <w:rPr>
          <w:rFonts w:ascii="Trebuchet MS" w:hAnsi="Trebuchet MS" w:cs="Trebuchet MS" w:eastAsia="Trebuchet MS"/>
          <w:b/>
          <w:bCs/>
          <w:color w:val="006CB7"/>
          <w:spacing w:val="-5"/>
          <w:w w:val="110"/>
          <w:sz w:val="20"/>
          <w:szCs w:val="20"/>
        </w:rPr>
        <w:t>ezet</w:t>
      </w:r>
      <w:r>
        <w:rPr>
          <w:rFonts w:ascii="Trebuchet MS" w:hAnsi="Trebuchet MS" w:cs="Trebuchet MS" w:eastAsia="Trebuchet MS"/>
          <w:b/>
          <w:bCs/>
          <w:color w:val="006CB7"/>
          <w:spacing w:val="-25"/>
          <w:w w:val="110"/>
          <w:sz w:val="20"/>
          <w:szCs w:val="20"/>
        </w:rPr>
        <w:t> </w:t>
      </w:r>
      <w:r>
        <w:rPr>
          <w:rFonts w:ascii="Trebuchet MS" w:hAnsi="Trebuchet MS" w:cs="Trebuchet MS" w:eastAsia="Trebuchet MS"/>
          <w:b/>
          <w:bCs/>
          <w:color w:val="006CB7"/>
          <w:spacing w:val="-4"/>
          <w:w w:val="110"/>
          <w:sz w:val="20"/>
          <w:szCs w:val="20"/>
        </w:rPr>
        <w:t>f</w:t>
      </w:r>
      <w:r>
        <w:rPr>
          <w:rFonts w:ascii="Trebuchet MS" w:hAnsi="Trebuchet MS" w:cs="Trebuchet MS" w:eastAsia="Trebuchet MS"/>
          <w:b/>
          <w:bCs/>
          <w:color w:val="006CB7"/>
          <w:spacing w:val="-3"/>
          <w:w w:val="110"/>
          <w:sz w:val="20"/>
          <w:szCs w:val="20"/>
        </w:rPr>
        <w:t>a</w:t>
      </w:r>
      <w:r>
        <w:rPr>
          <w:rFonts w:ascii="Trebuchet MS" w:hAnsi="Trebuchet MS" w:cs="Trebuchet MS" w:eastAsia="Trebuchet MS"/>
          <w:b/>
          <w:bCs/>
          <w:color w:val="006CB7"/>
          <w:spacing w:val="-4"/>
          <w:w w:val="110"/>
          <w:sz w:val="20"/>
          <w:szCs w:val="20"/>
        </w:rPr>
        <w:t>l</w:t>
      </w:r>
      <w:r>
        <w:rPr>
          <w:rFonts w:ascii="Trebuchet MS" w:hAnsi="Trebuchet MS" w:cs="Trebuchet MS" w:eastAsia="Trebuchet MS"/>
          <w:b/>
          <w:bCs/>
          <w:color w:val="006CB7"/>
          <w:spacing w:val="-3"/>
          <w:w w:val="110"/>
          <w:sz w:val="20"/>
          <w:szCs w:val="20"/>
        </w:rPr>
        <w:t>csa</w:t>
      </w:r>
      <w:r>
        <w:rPr>
          <w:rFonts w:ascii="Trebuchet MS" w:hAnsi="Trebuchet MS" w:cs="Trebuchet MS" w:eastAsia="Trebuchet MS"/>
          <w:b/>
          <w:bCs/>
          <w:color w:val="006CB7"/>
          <w:spacing w:val="-4"/>
          <w:w w:val="110"/>
          <w:sz w:val="20"/>
          <w:szCs w:val="20"/>
        </w:rPr>
        <w:t>tl</w:t>
      </w:r>
      <w:r>
        <w:rPr>
          <w:rFonts w:ascii="Trebuchet MS" w:hAnsi="Trebuchet MS" w:cs="Trebuchet MS" w:eastAsia="Trebuchet MS"/>
          <w:b/>
          <w:bCs/>
          <w:color w:val="006CB7"/>
          <w:spacing w:val="-3"/>
          <w:w w:val="110"/>
          <w:sz w:val="20"/>
          <w:szCs w:val="20"/>
        </w:rPr>
        <w:t>a</w:t>
      </w:r>
      <w:r>
        <w:rPr>
          <w:rFonts w:ascii="Trebuchet MS" w:hAnsi="Trebuchet MS" w:cs="Trebuchet MS" w:eastAsia="Trebuchet MS"/>
          <w:b/>
          <w:bCs/>
          <w:color w:val="006CB7"/>
          <w:spacing w:val="-4"/>
          <w:w w:val="110"/>
          <w:sz w:val="20"/>
          <w:szCs w:val="20"/>
        </w:rPr>
        <w:t>k</w:t>
      </w:r>
      <w:r>
        <w:rPr>
          <w:rFonts w:ascii="Trebuchet MS" w:hAnsi="Trebuchet MS" w:cs="Trebuchet MS" w:eastAsia="Trebuchet MS"/>
          <w:b/>
          <w:bCs/>
          <w:color w:val="006CB7"/>
          <w:spacing w:val="-3"/>
          <w:w w:val="110"/>
          <w:sz w:val="20"/>
          <w:szCs w:val="20"/>
        </w:rPr>
        <w:t>o</w:t>
      </w:r>
      <w:r>
        <w:rPr>
          <w:rFonts w:ascii="Trebuchet MS" w:hAnsi="Trebuchet MS" w:cs="Trebuchet MS" w:eastAsia="Trebuchet MS"/>
          <w:b/>
          <w:bCs/>
          <w:color w:val="006CB7"/>
          <w:spacing w:val="-4"/>
          <w:w w:val="110"/>
          <w:sz w:val="20"/>
          <w:szCs w:val="20"/>
        </w:rPr>
        <w:t>z</w:t>
      </w:r>
      <w:r>
        <w:rPr>
          <w:rFonts w:ascii="Trebuchet MS" w:hAnsi="Trebuchet MS" w:cs="Trebuchet MS" w:eastAsia="Trebuchet MS"/>
          <w:b/>
          <w:bCs/>
          <w:color w:val="006CB7"/>
          <w:spacing w:val="-3"/>
          <w:w w:val="110"/>
          <w:sz w:val="20"/>
          <w:szCs w:val="20"/>
        </w:rPr>
        <w:t>ása</w:t>
      </w:r>
      <w:r>
        <w:rPr>
          <w:rFonts w:ascii="Trebuchet MS" w:hAnsi="Trebuchet MS" w:cs="Trebuchet MS" w:eastAsia="Trebuchet MS"/>
          <w:b/>
          <w:bCs/>
          <w:color w:val="006CB7"/>
          <w:spacing w:val="-25"/>
          <w:w w:val="110"/>
          <w:sz w:val="20"/>
          <w:szCs w:val="20"/>
        </w:rPr>
        <w:t> </w:t>
      </w:r>
      <w:r>
        <w:rPr>
          <w:rFonts w:ascii="Trebuchet MS" w:hAnsi="Trebuchet MS" w:cs="Trebuchet MS" w:eastAsia="Trebuchet MS"/>
          <w:b/>
          <w:bCs/>
          <w:color w:val="006CB7"/>
          <w:spacing w:val="-3"/>
          <w:w w:val="110"/>
          <w:sz w:val="20"/>
          <w:szCs w:val="20"/>
        </w:rPr>
        <w:t>t</w:t>
      </w:r>
      <w:r>
        <w:rPr>
          <w:rFonts w:ascii="Trebuchet MS" w:hAnsi="Trebuchet MS" w:cs="Trebuchet MS" w:eastAsia="Trebuchet MS"/>
          <w:b/>
          <w:bCs/>
          <w:color w:val="006CB7"/>
          <w:spacing w:val="-2"/>
          <w:w w:val="110"/>
          <w:sz w:val="20"/>
          <w:szCs w:val="20"/>
        </w:rPr>
        <w:t>ömö</w:t>
      </w:r>
      <w:r>
        <w:rPr>
          <w:rFonts w:ascii="Trebuchet MS" w:hAnsi="Trebuchet MS" w:cs="Trebuchet MS" w:eastAsia="Trebuchet MS"/>
          <w:b/>
          <w:bCs/>
          <w:color w:val="006CB7"/>
          <w:spacing w:val="-3"/>
          <w:w w:val="110"/>
          <w:sz w:val="20"/>
          <w:szCs w:val="20"/>
        </w:rPr>
        <w:t>r</w:t>
      </w:r>
      <w:r>
        <w:rPr>
          <w:rFonts w:ascii="Trebuchet MS" w:hAnsi="Trebuchet MS" w:cs="Trebuchet MS" w:eastAsia="Trebuchet MS"/>
          <w:b/>
          <w:bCs/>
          <w:color w:val="006CB7"/>
          <w:spacing w:val="-24"/>
          <w:w w:val="110"/>
          <w:sz w:val="20"/>
          <w:szCs w:val="20"/>
        </w:rPr>
        <w:t> </w:t>
      </w:r>
      <w:r>
        <w:rPr>
          <w:rFonts w:ascii="Trebuchet MS" w:hAnsi="Trebuchet MS" w:cs="Trebuchet MS" w:eastAsia="Trebuchet MS"/>
          <w:b/>
          <w:bCs/>
          <w:color w:val="006CB7"/>
          <w:spacing w:val="-3"/>
          <w:w w:val="110"/>
          <w:sz w:val="20"/>
          <w:szCs w:val="20"/>
        </w:rPr>
        <w:t>C</w:t>
      </w:r>
      <w:r>
        <w:rPr>
          <w:rFonts w:ascii="Trebuchet MS" w:hAnsi="Trebuchet MS" w:cs="Trebuchet MS" w:eastAsia="Trebuchet MS"/>
          <w:b/>
          <w:bCs/>
          <w:color w:val="006CB7"/>
          <w:spacing w:val="-4"/>
          <w:w w:val="110"/>
          <w:sz w:val="20"/>
          <w:szCs w:val="20"/>
        </w:rPr>
        <w:t>li</w:t>
      </w:r>
      <w:r>
        <w:rPr>
          <w:rFonts w:ascii="Trebuchet MS" w:hAnsi="Trebuchet MS" w:cs="Trebuchet MS" w:eastAsia="Trebuchet MS"/>
          <w:b/>
          <w:bCs/>
          <w:color w:val="006CB7"/>
          <w:spacing w:val="-3"/>
          <w:w w:val="110"/>
          <w:sz w:val="20"/>
          <w:szCs w:val="20"/>
        </w:rPr>
        <w:t>ma</w:t>
      </w:r>
      <w:r>
        <w:rPr>
          <w:rFonts w:ascii="Trebuchet MS" w:hAnsi="Trebuchet MS" w:cs="Trebuchet MS" w:eastAsia="Trebuchet MS"/>
          <w:b/>
          <w:bCs/>
          <w:color w:val="006CB7"/>
          <w:spacing w:val="-4"/>
          <w:w w:val="110"/>
          <w:sz w:val="20"/>
          <w:szCs w:val="20"/>
        </w:rPr>
        <w:t>fit</w:t>
      </w:r>
      <w:r>
        <w:rPr>
          <w:rFonts w:ascii="Trebuchet MS" w:hAnsi="Trebuchet MS" w:cs="Trebuchet MS" w:eastAsia="Trebuchet MS"/>
          <w:b/>
          <w:bCs/>
          <w:color w:val="006CB7"/>
          <w:spacing w:val="49"/>
          <w:w w:val="104"/>
          <w:sz w:val="20"/>
          <w:szCs w:val="20"/>
        </w:rPr>
        <w:t> </w:t>
      </w:r>
      <w:r>
        <w:rPr>
          <w:rFonts w:ascii="Trebuchet MS" w:hAnsi="Trebuchet MS" w:cs="Trebuchet MS" w:eastAsia="Trebuchet MS"/>
          <w:b/>
          <w:bCs/>
          <w:color w:val="006CB7"/>
          <w:spacing w:val="-4"/>
          <w:w w:val="110"/>
          <w:sz w:val="20"/>
          <w:szCs w:val="20"/>
        </w:rPr>
        <w:t>frízzel</w:t>
      </w:r>
      <w:r>
        <w:rPr>
          <w:rFonts w:ascii="Trebuchet MS" w:hAnsi="Trebuchet MS" w:cs="Trebuchet MS" w:eastAsia="Trebuchet MS"/>
          <w:b/>
          <w:bCs/>
          <w:color w:val="006CB7"/>
          <w:spacing w:val="-22"/>
          <w:w w:val="110"/>
          <w:sz w:val="20"/>
          <w:szCs w:val="20"/>
        </w:rPr>
        <w:t> </w:t>
      </w:r>
      <w:r>
        <w:rPr>
          <w:rFonts w:ascii="Trebuchet MS" w:hAnsi="Trebuchet MS" w:cs="Trebuchet MS" w:eastAsia="Trebuchet MS"/>
          <w:b/>
          <w:bCs/>
          <w:color w:val="006CB7"/>
          <w:w w:val="110"/>
          <w:sz w:val="20"/>
          <w:szCs w:val="20"/>
        </w:rPr>
        <w:t>–</w:t>
      </w:r>
      <w:r>
        <w:rPr>
          <w:rFonts w:ascii="Trebuchet MS" w:hAnsi="Trebuchet MS" w:cs="Trebuchet MS" w:eastAsia="Trebuchet MS"/>
          <w:b/>
          <w:bCs/>
          <w:color w:val="006CB7"/>
          <w:spacing w:val="-22"/>
          <w:w w:val="110"/>
          <w:sz w:val="20"/>
          <w:szCs w:val="20"/>
        </w:rPr>
        <w:t> </w:t>
      </w:r>
      <w:r>
        <w:rPr>
          <w:rFonts w:ascii="Trebuchet MS" w:hAnsi="Trebuchet MS" w:cs="Trebuchet MS" w:eastAsia="Trebuchet MS"/>
          <w:b/>
          <w:bCs/>
          <w:color w:val="006CB7"/>
          <w:spacing w:val="-4"/>
          <w:w w:val="110"/>
          <w:sz w:val="20"/>
          <w:szCs w:val="20"/>
        </w:rPr>
        <w:t>f</w:t>
      </w:r>
      <w:r>
        <w:rPr>
          <w:rFonts w:ascii="Trebuchet MS" w:hAnsi="Trebuchet MS" w:cs="Trebuchet MS" w:eastAsia="Trebuchet MS"/>
          <w:b/>
          <w:bCs/>
          <w:color w:val="006CB7"/>
          <w:spacing w:val="-3"/>
          <w:w w:val="110"/>
          <w:sz w:val="20"/>
          <w:szCs w:val="20"/>
        </w:rPr>
        <w:t>ő</w:t>
      </w:r>
      <w:r>
        <w:rPr>
          <w:rFonts w:ascii="Trebuchet MS" w:hAnsi="Trebuchet MS" w:cs="Trebuchet MS" w:eastAsia="Trebuchet MS"/>
          <w:b/>
          <w:bCs/>
          <w:color w:val="006CB7"/>
          <w:spacing w:val="-4"/>
          <w:w w:val="110"/>
          <w:sz w:val="20"/>
          <w:szCs w:val="20"/>
        </w:rPr>
        <w:t>t</w:t>
      </w:r>
      <w:r>
        <w:rPr>
          <w:rFonts w:ascii="Trebuchet MS" w:hAnsi="Trebuchet MS" w:cs="Trebuchet MS" w:eastAsia="Trebuchet MS"/>
          <w:b/>
          <w:bCs/>
          <w:color w:val="006CB7"/>
          <w:spacing w:val="-3"/>
          <w:w w:val="110"/>
          <w:sz w:val="20"/>
          <w:szCs w:val="20"/>
        </w:rPr>
        <w:t>a</w:t>
      </w:r>
      <w:r>
        <w:rPr>
          <w:rFonts w:ascii="Trebuchet MS" w:hAnsi="Trebuchet MS" w:cs="Trebuchet MS" w:eastAsia="Trebuchet MS"/>
          <w:b/>
          <w:bCs/>
          <w:color w:val="006CB7"/>
          <w:spacing w:val="-4"/>
          <w:w w:val="110"/>
          <w:sz w:val="20"/>
          <w:szCs w:val="20"/>
        </w:rPr>
        <w:t>rt</w:t>
      </w:r>
      <w:r>
        <w:rPr>
          <w:rFonts w:ascii="Trebuchet MS" w:hAnsi="Trebuchet MS" w:cs="Trebuchet MS" w:eastAsia="Trebuchet MS"/>
          <w:b/>
          <w:bCs/>
          <w:color w:val="006CB7"/>
          <w:spacing w:val="-3"/>
          <w:w w:val="110"/>
          <w:sz w:val="20"/>
          <w:szCs w:val="20"/>
        </w:rPr>
        <w:t>óva</w:t>
      </w:r>
      <w:r>
        <w:rPr>
          <w:rFonts w:ascii="Trebuchet MS" w:hAnsi="Trebuchet MS" w:cs="Trebuchet MS" w:eastAsia="Trebuchet MS"/>
          <w:b/>
          <w:bCs/>
          <w:color w:val="006CB7"/>
          <w:spacing w:val="-4"/>
          <w:w w:val="110"/>
          <w:sz w:val="20"/>
          <w:szCs w:val="20"/>
        </w:rPr>
        <w:t>l</w:t>
      </w:r>
      <w:r>
        <w:rPr>
          <w:rFonts w:ascii="Trebuchet MS" w:hAnsi="Trebuchet MS" w:cs="Trebuchet MS" w:eastAsia="Trebuchet MS"/>
          <w:b/>
          <w:bCs/>
          <w:color w:val="006CB7"/>
          <w:spacing w:val="-22"/>
          <w:w w:val="110"/>
          <w:sz w:val="20"/>
          <w:szCs w:val="20"/>
        </w:rPr>
        <w:t> </w:t>
      </w:r>
      <w:r>
        <w:rPr>
          <w:rFonts w:ascii="Trebuchet MS" w:hAnsi="Trebuchet MS" w:cs="Trebuchet MS" w:eastAsia="Trebuchet MS"/>
          <w:b/>
          <w:bCs/>
          <w:color w:val="006CB7"/>
          <w:spacing w:val="-2"/>
          <w:w w:val="110"/>
          <w:sz w:val="20"/>
          <w:szCs w:val="20"/>
        </w:rPr>
        <w:t>pá</w:t>
      </w:r>
      <w:r>
        <w:rPr>
          <w:rFonts w:ascii="Trebuchet MS" w:hAnsi="Trebuchet MS" w:cs="Trebuchet MS" w:eastAsia="Trebuchet MS"/>
          <w:b/>
          <w:bCs/>
          <w:color w:val="006CB7"/>
          <w:spacing w:val="-3"/>
          <w:w w:val="110"/>
          <w:sz w:val="20"/>
          <w:szCs w:val="20"/>
        </w:rPr>
        <w:t>rhuz</w:t>
      </w:r>
      <w:r>
        <w:rPr>
          <w:rFonts w:ascii="Trebuchet MS" w:hAnsi="Trebuchet MS" w:cs="Trebuchet MS" w:eastAsia="Trebuchet MS"/>
          <w:b/>
          <w:bCs/>
          <w:color w:val="006CB7"/>
          <w:spacing w:val="-2"/>
          <w:w w:val="110"/>
          <w:sz w:val="20"/>
          <w:szCs w:val="20"/>
        </w:rPr>
        <w:t>amos</w:t>
      </w:r>
      <w:r>
        <w:rPr>
          <w:rFonts w:ascii="Trebuchet MS" w:hAnsi="Trebuchet MS" w:cs="Trebuchet MS" w:eastAsia="Trebuchet MS"/>
          <w:b/>
          <w:bCs/>
          <w:color w:val="006CB7"/>
          <w:spacing w:val="-22"/>
          <w:w w:val="110"/>
          <w:sz w:val="20"/>
          <w:szCs w:val="20"/>
        </w:rPr>
        <w:t> </w:t>
      </w:r>
      <w:r>
        <w:rPr>
          <w:rFonts w:ascii="Trebuchet MS" w:hAnsi="Trebuchet MS" w:cs="Trebuchet MS" w:eastAsia="Trebuchet MS"/>
          <w:b/>
          <w:bCs/>
          <w:color w:val="006CB7"/>
          <w:spacing w:val="-3"/>
          <w:w w:val="110"/>
          <w:sz w:val="20"/>
          <w:szCs w:val="20"/>
        </w:rPr>
        <w:t>m</w:t>
      </w:r>
      <w:r>
        <w:rPr>
          <w:rFonts w:ascii="Trebuchet MS" w:hAnsi="Trebuchet MS" w:cs="Trebuchet MS" w:eastAsia="Trebuchet MS"/>
          <w:b/>
          <w:bCs/>
          <w:color w:val="006CB7"/>
          <w:spacing w:val="-4"/>
          <w:w w:val="110"/>
          <w:sz w:val="20"/>
          <w:szCs w:val="20"/>
        </w:rPr>
        <w:t>et</w:t>
      </w:r>
      <w:r>
        <w:rPr>
          <w:rFonts w:ascii="Trebuchet MS" w:hAnsi="Trebuchet MS" w:cs="Trebuchet MS" w:eastAsia="Trebuchet MS"/>
          <w:b/>
          <w:bCs/>
          <w:color w:val="006CB7"/>
          <w:spacing w:val="-3"/>
          <w:w w:val="110"/>
          <w:sz w:val="20"/>
          <w:szCs w:val="20"/>
        </w:rPr>
        <w:t>s</w:t>
      </w:r>
      <w:r>
        <w:rPr>
          <w:rFonts w:ascii="Trebuchet MS" w:hAnsi="Trebuchet MS" w:cs="Trebuchet MS" w:eastAsia="Trebuchet MS"/>
          <w:b/>
          <w:bCs/>
          <w:color w:val="006CB7"/>
          <w:spacing w:val="-4"/>
          <w:w w:val="110"/>
          <w:sz w:val="20"/>
          <w:szCs w:val="20"/>
        </w:rPr>
        <w:t>zet</w:t>
      </w:r>
      <w:r>
        <w:rPr>
          <w:rFonts w:ascii="Trebuchet MS" w:hAnsi="Trebuchet MS" w:cs="Trebuchet MS" w:eastAsia="Trebuchet MS"/>
          <w:sz w:val="20"/>
          <w:szCs w:val="20"/>
        </w:rPr>
      </w:r>
    </w:p>
    <w:p>
      <w:pPr>
        <w:spacing w:after="0" w:line="247" w:lineRule="auto"/>
        <w:jc w:val="left"/>
        <w:rPr>
          <w:rFonts w:ascii="Trebuchet MS" w:hAnsi="Trebuchet MS" w:cs="Trebuchet MS" w:eastAsia="Trebuchet MS"/>
          <w:sz w:val="20"/>
          <w:szCs w:val="20"/>
        </w:rPr>
        <w:sectPr>
          <w:type w:val="continuous"/>
          <w:pgSz w:w="11910" w:h="16840"/>
          <w:pgMar w:top="1580" w:bottom="280" w:left="600" w:right="560"/>
          <w:cols w:num="2" w:equalWidth="0">
            <w:col w:w="4953" w:space="568"/>
            <w:col w:w="5229"/>
          </w:cols>
        </w:sect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1"/>
        <w:rPr>
          <w:rFonts w:ascii="Trebuchet MS" w:hAnsi="Trebuchet MS" w:cs="Trebuchet MS" w:eastAsia="Trebuchet MS"/>
          <w:b/>
          <w:bCs/>
          <w:sz w:val="18"/>
          <w:szCs w:val="18"/>
        </w:rPr>
      </w:pPr>
    </w:p>
    <w:p>
      <w:pPr>
        <w:tabs>
          <w:tab w:pos="5636" w:val="left" w:leader="none"/>
        </w:tabs>
        <w:spacing w:line="200" w:lineRule="atLeast"/>
        <w:ind w:left="114" w:right="0" w:firstLine="0"/>
        <w:rPr>
          <w:rFonts w:ascii="Trebuchet MS" w:hAnsi="Trebuchet MS" w:cs="Trebuchet MS" w:eastAsia="Trebuchet MS"/>
          <w:sz w:val="20"/>
          <w:szCs w:val="20"/>
        </w:rPr>
      </w:pPr>
      <w:r>
        <w:rPr>
          <w:rFonts w:ascii="Trebuchet MS"/>
          <w:sz w:val="20"/>
        </w:rPr>
        <w:pict>
          <v:group style="width:249.45pt;height:147.1pt;mso-position-horizontal-relative:char;mso-position-vertical-relative:line" coordorigin="0,0" coordsize="4989,2942">
            <v:group style="position:absolute;left:313;top:2898;width:42;height:42" coordorigin="313,2898" coordsize="42,42">
              <v:shape style="position:absolute;left:313;top:2898;width:42;height:42" coordorigin="313,2898" coordsize="42,42" path="m313,2939l354,2898e" filled="false" stroked="true" strokeweight=".258pt" strokecolor="#757a7b">
                <v:path arrowok="t"/>
              </v:shape>
            </v:group>
            <v:group style="position:absolute;left:251;top:2836;width:104;height:104" coordorigin="251,2836" coordsize="104,104">
              <v:shape style="position:absolute;left:251;top:2836;width:104;height:104" coordorigin="251,2836" coordsize="104,104" path="m251,2939l354,2836e" filled="false" stroked="true" strokeweight=".258pt" strokecolor="#757a7b">
                <v:path arrowok="t"/>
              </v:shape>
            </v:group>
            <v:group style="position:absolute;left:189;top:2774;width:165;height:166" coordorigin="189,2774" coordsize="165,166">
              <v:shape style="position:absolute;left:189;top:2774;width:165;height:166" coordorigin="189,2774" coordsize="165,166" path="m189,2939l354,2774e" filled="false" stroked="true" strokeweight=".258pt" strokecolor="#757a7b">
                <v:path arrowok="t"/>
              </v:shape>
            </v:group>
            <v:group style="position:absolute;left:126;top:2712;width:228;height:228" coordorigin="126,2712" coordsize="228,228">
              <v:shape style="position:absolute;left:126;top:2712;width:228;height:228" coordorigin="126,2712" coordsize="228,228" path="m126,2939l354,2712e" filled="false" stroked="true" strokeweight=".258pt" strokecolor="#757a7b">
                <v:path arrowok="t"/>
              </v:shape>
            </v:group>
            <v:group style="position:absolute;left:64;top:2650;width:290;height:290" coordorigin="64,2650" coordsize="290,290">
              <v:shape style="position:absolute;left:64;top:2650;width:290;height:290" coordorigin="64,2650" coordsize="290,290" path="m64,2939l354,2650e" filled="false" stroked="true" strokeweight=".258pt" strokecolor="#757a7b">
                <v:path arrowok="t"/>
              </v:shape>
            </v:group>
            <v:group style="position:absolute;left:3;top:2587;width:352;height:353" coordorigin="3,2587" coordsize="352,353">
              <v:shape style="position:absolute;left:3;top:2587;width:352;height:353" coordorigin="3,2587" coordsize="352,353" path="m3,2939l354,2587e" filled="false" stroked="true" strokeweight=".258pt" strokecolor="#757a7b">
                <v:path arrowok="t"/>
              </v:shape>
            </v:group>
            <v:group style="position:absolute;left:3;top:2525;width:352;height:352" coordorigin="3,2525" coordsize="352,352">
              <v:shape style="position:absolute;left:3;top:2525;width:352;height:352" coordorigin="3,2525" coordsize="352,352" path="m3,2877l354,2525e" filled="false" stroked="true" strokeweight=".258pt" strokecolor="#757a7b">
                <v:path arrowok="t"/>
              </v:shape>
            </v:group>
            <v:group style="position:absolute;left:3;top:2462;width:352;height:353" coordorigin="3,2462" coordsize="352,353">
              <v:shape style="position:absolute;left:3;top:2462;width:352;height:353" coordorigin="3,2462" coordsize="352,353" path="m3,2815l354,2462e" filled="false" stroked="true" strokeweight=".258pt" strokecolor="#757a7b">
                <v:path arrowok="t"/>
              </v:shape>
            </v:group>
            <v:group style="position:absolute;left:3;top:2401;width:352;height:353" coordorigin="3,2401" coordsize="352,353">
              <v:shape style="position:absolute;left:3;top:2401;width:352;height:353" coordorigin="3,2401" coordsize="352,353" path="m3,2753l354,2401e" filled="false" stroked="true" strokeweight=".258pt" strokecolor="#757a7b">
                <v:path arrowok="t"/>
              </v:shape>
            </v:group>
            <v:group style="position:absolute;left:3;top:2339;width:352;height:352" coordorigin="3,2339" coordsize="352,352">
              <v:shape style="position:absolute;left:3;top:2339;width:352;height:352" coordorigin="3,2339" coordsize="352,352" path="m3,2690l354,2339e" filled="false" stroked="true" strokeweight=".258pt" strokecolor="#757a7b">
                <v:path arrowok="t"/>
              </v:shape>
            </v:group>
            <v:group style="position:absolute;left:3;top:2276;width:352;height:353" coordorigin="3,2276" coordsize="352,353">
              <v:shape style="position:absolute;left:3;top:2276;width:352;height:353" coordorigin="3,2276" coordsize="352,353" path="m3,2628l354,2276e" filled="false" stroked="true" strokeweight=".258pt" strokecolor="#757a7b">
                <v:path arrowok="t"/>
              </v:shape>
            </v:group>
            <v:group style="position:absolute;left:3;top:2214;width:352;height:352" coordorigin="3,2214" coordsize="352,352">
              <v:shape style="position:absolute;left:3;top:2214;width:352;height:352" coordorigin="3,2214" coordsize="352,352" path="m3,2566l354,2214e" filled="false" stroked="true" strokeweight=".258pt" strokecolor="#757a7b">
                <v:path arrowok="t"/>
              </v:shape>
            </v:group>
            <v:group style="position:absolute;left:3;top:2152;width:352;height:352" coordorigin="3,2152" coordsize="352,352">
              <v:shape style="position:absolute;left:3;top:2152;width:352;height:352" coordorigin="3,2152" coordsize="352,352" path="m3,2504l354,2152e" filled="false" stroked="true" strokeweight=".258pt" strokecolor="#757a7b">
                <v:path arrowok="t"/>
              </v:shape>
            </v:group>
            <v:group style="position:absolute;left:3;top:2089;width:352;height:353" coordorigin="3,2089" coordsize="352,353">
              <v:shape style="position:absolute;left:3;top:2089;width:352;height:353" coordorigin="3,2089" coordsize="352,353" path="m3,2442l354,2089e" filled="false" stroked="true" strokeweight=".258pt" strokecolor="#757a7b">
                <v:path arrowok="t"/>
              </v:shape>
            </v:group>
            <v:group style="position:absolute;left:3;top:2028;width:352;height:352" coordorigin="3,2028" coordsize="352,352">
              <v:shape style="position:absolute;left:3;top:2028;width:352;height:352" coordorigin="3,2028" coordsize="352,352" path="m3,2379l354,2028e" filled="false" stroked="true" strokeweight=".258pt" strokecolor="#757a7b">
                <v:path arrowok="t"/>
              </v:shape>
            </v:group>
            <v:group style="position:absolute;left:3;top:1965;width:352;height:353" coordorigin="3,1965" coordsize="352,353">
              <v:shape style="position:absolute;left:3;top:1965;width:352;height:353" coordorigin="3,1965" coordsize="352,353" path="m3,2317l354,1965e" filled="false" stroked="true" strokeweight=".258pt" strokecolor="#757a7b">
                <v:path arrowok="t"/>
              </v:shape>
            </v:group>
            <v:group style="position:absolute;left:3;top:1903;width:352;height:352" coordorigin="3,1903" coordsize="352,352">
              <v:shape style="position:absolute;left:3;top:1903;width:352;height:352" coordorigin="3,1903" coordsize="352,352" path="m3,2254l354,1903e" filled="false" stroked="true" strokeweight=".258pt" strokecolor="#757a7b">
                <v:path arrowok="t"/>
              </v:shape>
            </v:group>
            <v:group style="position:absolute;left:3;top:1841;width:352;height:352" coordorigin="3,1841" coordsize="352,352">
              <v:shape style="position:absolute;left:3;top:1841;width:352;height:352" coordorigin="3,1841" coordsize="352,352" path="m3,2193l354,1841e" filled="false" stroked="true" strokeweight=".258pt" strokecolor="#757a7b">
                <v:path arrowok="t"/>
              </v:shape>
            </v:group>
            <v:group style="position:absolute;left:3;top:1778;width:352;height:353" coordorigin="3,1778" coordsize="352,353">
              <v:shape style="position:absolute;left:3;top:1778;width:352;height:353" coordorigin="3,1778" coordsize="352,353" path="m3,2131l354,1778e" filled="false" stroked="true" strokeweight=".258pt" strokecolor="#757a7b">
                <v:path arrowok="t"/>
              </v:shape>
            </v:group>
            <v:group style="position:absolute;left:3;top:1717;width:352;height:352" coordorigin="3,1717" coordsize="352,352">
              <v:shape style="position:absolute;left:3;top:1717;width:352;height:352" coordorigin="3,1717" coordsize="352,352" path="m3,2068l354,1717e" filled="false" stroked="true" strokeweight=".258pt" strokecolor="#757a7b">
                <v:path arrowok="t"/>
              </v:shape>
            </v:group>
            <v:group style="position:absolute;left:3;top:1655;width:352;height:352" coordorigin="3,1655" coordsize="352,352">
              <v:shape style="position:absolute;left:3;top:1655;width:352;height:352" coordorigin="3,1655" coordsize="352,352" path="m3,2006l354,1655e" filled="false" stroked="true" strokeweight=".258pt" strokecolor="#757a7b">
                <v:path arrowok="t"/>
              </v:shape>
            </v:group>
            <v:group style="position:absolute;left:3;top:1592;width:352;height:353" coordorigin="3,1592" coordsize="352,353">
              <v:shape style="position:absolute;left:3;top:1592;width:352;height:353" coordorigin="3,1592" coordsize="352,353" path="m3,1944l354,1592e" filled="false" stroked="true" strokeweight=".258pt" strokecolor="#757a7b">
                <v:path arrowok="t"/>
              </v:shape>
            </v:group>
            <v:group style="position:absolute;left:3;top:1530;width:352;height:352" coordorigin="3,1530" coordsize="352,352">
              <v:shape style="position:absolute;left:3;top:1530;width:352;height:352" coordorigin="3,1530" coordsize="352,352" path="m3,1882l354,1530e" filled="false" stroked="true" strokeweight=".258pt" strokecolor="#757a7b">
                <v:path arrowok="t"/>
              </v:shape>
            </v:group>
            <v:group style="position:absolute;left:3;top:1467;width:352;height:353" coordorigin="3,1467" coordsize="352,353">
              <v:shape style="position:absolute;left:3;top:1467;width:352;height:353" coordorigin="3,1467" coordsize="352,353" path="m3,1820l354,1467e" filled="false" stroked="true" strokeweight=".258pt" strokecolor="#757a7b">
                <v:path arrowok="t"/>
              </v:shape>
            </v:group>
            <v:group style="position:absolute;left:3;top:1405;width:352;height:352" coordorigin="3,1405" coordsize="352,352">
              <v:shape style="position:absolute;left:3;top:1405;width:352;height:352" coordorigin="3,1405" coordsize="352,352" path="m3,1757l354,1405e" filled="false" stroked="true" strokeweight=".258pt" strokecolor="#757a7b">
                <v:path arrowok="t"/>
              </v:shape>
            </v:group>
            <v:group style="position:absolute;left:3;top:1344;width:352;height:352" coordorigin="3,1344" coordsize="352,352">
              <v:shape style="position:absolute;left:3;top:1344;width:352;height:352" coordorigin="3,1344" coordsize="352,352" path="m3,1695l354,1344e" filled="false" stroked="true" strokeweight=".258pt" strokecolor="#757a7b">
                <v:path arrowok="t"/>
              </v:shape>
            </v:group>
            <v:group style="position:absolute;left:3;top:1281;width:352;height:353" coordorigin="3,1281" coordsize="352,353">
              <v:shape style="position:absolute;left:3;top:1281;width:352;height:353" coordorigin="3,1281" coordsize="352,353" path="m3,1633l354,1281e" filled="false" stroked="true" strokeweight=".258pt" strokecolor="#757a7b">
                <v:path arrowok="t"/>
              </v:shape>
            </v:group>
            <v:group style="position:absolute;left:3;top:1219;width:352;height:352" coordorigin="3,1219" coordsize="352,352">
              <v:shape style="position:absolute;left:3;top:1219;width:352;height:352" coordorigin="3,1219" coordsize="352,352" path="m3,1570l354,1219e" filled="false" stroked="true" strokeweight=".258pt" strokecolor="#757a7b">
                <v:path arrowok="t"/>
              </v:shape>
            </v:group>
            <v:group style="position:absolute;left:3;top:1156;width:352;height:353" coordorigin="3,1156" coordsize="352,353">
              <v:shape style="position:absolute;left:3;top:1156;width:352;height:353" coordorigin="3,1156" coordsize="352,353" path="m3,1509l354,1156e" filled="false" stroked="true" strokeweight=".258pt" strokecolor="#757a7b">
                <v:path arrowok="t"/>
              </v:shape>
            </v:group>
            <v:group style="position:absolute;left:3;top:1094;width:352;height:353" coordorigin="3,1094" coordsize="352,353">
              <v:shape style="position:absolute;left:3;top:1094;width:352;height:353" coordorigin="3,1094" coordsize="352,353" path="m3,1447l354,1094e" filled="false" stroked="true" strokeweight=".258pt" strokecolor="#757a7b">
                <v:path arrowok="t"/>
              </v:shape>
            </v:group>
            <v:group style="position:absolute;left:3;top:1032;width:352;height:352" coordorigin="3,1032" coordsize="352,352">
              <v:shape style="position:absolute;left:3;top:1032;width:352;height:352" coordorigin="3,1032" coordsize="352,352" path="m3,1384l354,1032e" filled="false" stroked="true" strokeweight=".258pt" strokecolor="#757a7b">
                <v:path arrowok="t"/>
              </v:shape>
            </v:group>
            <v:group style="position:absolute;left:3;top:970;width:352;height:353" coordorigin="3,970" coordsize="352,353">
              <v:shape style="position:absolute;left:3;top:970;width:352;height:353" coordorigin="3,970" coordsize="352,353" path="m3,1322l354,970e" filled="false" stroked="true" strokeweight=".258pt" strokecolor="#757a7b">
                <v:path arrowok="t"/>
              </v:shape>
            </v:group>
            <v:group style="position:absolute;left:3;top:908;width:352;height:352" coordorigin="3,908" coordsize="352,352">
              <v:shape style="position:absolute;left:3;top:908;width:352;height:352" coordorigin="3,908" coordsize="352,352" path="m3,1259l354,908e" filled="false" stroked="true" strokeweight=".258pt" strokecolor="#757a7b">
                <v:path arrowok="t"/>
              </v:shape>
            </v:group>
            <v:group style="position:absolute;left:3;top:846;width:352;height:352" coordorigin="3,846" coordsize="352,352">
              <v:shape style="position:absolute;left:3;top:846;width:352;height:352" coordorigin="3,846" coordsize="352,352" path="m3,1197l354,846e" filled="false" stroked="true" strokeweight=".258pt" strokecolor="#757a7b">
                <v:path arrowok="t"/>
              </v:shape>
            </v:group>
            <v:group style="position:absolute;left:3;top:783;width:352;height:353" coordorigin="3,783" coordsize="352,353">
              <v:shape style="position:absolute;left:3;top:783;width:352;height:353" coordorigin="3,783" coordsize="352,353" path="m3,1136l354,783e" filled="false" stroked="true" strokeweight=".258pt" strokecolor="#757a7b">
                <v:path arrowok="t"/>
              </v:shape>
            </v:group>
            <v:group style="position:absolute;left:3;top:721;width:352;height:352" coordorigin="3,721" coordsize="352,352">
              <v:shape style="position:absolute;left:3;top:721;width:352;height:352" coordorigin="3,721" coordsize="352,352" path="m3,1073l354,721e" filled="false" stroked="true" strokeweight=".258pt" strokecolor="#757a7b">
                <v:path arrowok="t"/>
              </v:shape>
            </v:group>
            <v:group style="position:absolute;left:3;top:659;width:352;height:353" coordorigin="3,659" coordsize="352,353">
              <v:shape style="position:absolute;left:3;top:659;width:352;height:353" coordorigin="3,659" coordsize="352,353" path="m3,1011l354,659e" filled="false" stroked="true" strokeweight=".258pt" strokecolor="#757a7b">
                <v:path arrowok="t"/>
              </v:shape>
            </v:group>
            <v:group style="position:absolute;left:3;top:597;width:352;height:352" coordorigin="3,597" coordsize="352,352">
              <v:shape style="position:absolute;left:3;top:597;width:352;height:352" coordorigin="3,597" coordsize="352,352" path="m3,948l354,597e" filled="false" stroked="true" strokeweight=".258pt" strokecolor="#757a7b">
                <v:path arrowok="t"/>
              </v:shape>
            </v:group>
            <v:group style="position:absolute;left:3;top:535;width:352;height:352" coordorigin="3,535" coordsize="352,352">
              <v:shape style="position:absolute;left:3;top:535;width:352;height:352" coordorigin="3,535" coordsize="352,352" path="m3,886l354,535e" filled="false" stroked="true" strokeweight=".258pt" strokecolor="#757a7b">
                <v:path arrowok="t"/>
              </v:shape>
            </v:group>
            <v:group style="position:absolute;left:3;top:472;width:352;height:353" coordorigin="3,472" coordsize="352,353">
              <v:shape style="position:absolute;left:3;top:472;width:352;height:353" coordorigin="3,472" coordsize="352,353" path="m3,825l354,472e" filled="false" stroked="true" strokeweight=".258pt" strokecolor="#757a7b">
                <v:path arrowok="t"/>
              </v:shape>
            </v:group>
            <v:group style="position:absolute;left:3;top:436;width:326;height:326" coordorigin="3,436" coordsize="326,326">
              <v:shape style="position:absolute;left:3;top:436;width:326;height:326" coordorigin="3,436" coordsize="326,326" path="m3,762l328,436e" filled="false" stroked="true" strokeweight=".258pt" strokecolor="#757a7b">
                <v:path arrowok="t"/>
              </v:shape>
            </v:group>
            <v:group style="position:absolute;left:3;top:436;width:264;height:264" coordorigin="3,436" coordsize="264,264">
              <v:shape style="position:absolute;left:3;top:436;width:264;height:264" coordorigin="3,436" coordsize="264,264" path="m3,700l266,436e" filled="false" stroked="true" strokeweight=".258pt" strokecolor="#757a7b">
                <v:path arrowok="t"/>
              </v:shape>
            </v:group>
            <v:group style="position:absolute;left:3;top:436;width:202;height:202" coordorigin="3,436" coordsize="202,202">
              <v:shape style="position:absolute;left:3;top:436;width:202;height:202" coordorigin="3,436" coordsize="202,202" path="m3,638l204,436e" filled="false" stroked="true" strokeweight=".258pt" strokecolor="#757a7b">
                <v:path arrowok="t"/>
              </v:shape>
            </v:group>
            <v:group style="position:absolute;left:3;top:436;width:140;height:140" coordorigin="3,436" coordsize="140,140">
              <v:shape style="position:absolute;left:3;top:436;width:140;height:140" coordorigin="3,436" coordsize="140,140" path="m3,575l142,436e" filled="false" stroked="true" strokeweight=".258pt" strokecolor="#757a7b">
                <v:path arrowok="t"/>
              </v:shape>
            </v:group>
            <v:group style="position:absolute;left:3;top:436;width:77;height:78" coordorigin="3,436" coordsize="77,78">
              <v:shape style="position:absolute;left:3;top:436;width:77;height:78" coordorigin="3,436" coordsize="77,78" path="m3,513l79,436e" filled="false" stroked="true" strokeweight=".258pt" strokecolor="#757a7b">
                <v:path arrowok="t"/>
              </v:shape>
            </v:group>
            <v:group style="position:absolute;left:3;top:436;width:15;height:15" coordorigin="3,436" coordsize="15,15">
              <v:shape style="position:absolute;left:3;top:436;width:15;height:15" coordorigin="3,436" coordsize="15,15" path="m3,451l17,436e" filled="false" stroked="true" strokeweight=".258pt" strokecolor="#757a7b">
                <v:path arrowok="t"/>
              </v:shape>
            </v:group>
            <v:group style="position:absolute;left:354;top:436;width:2;height:2504" coordorigin="354,436" coordsize="2,2504">
              <v:shape style="position:absolute;left:354;top:436;width:2;height:2504" coordorigin="354,436" coordsize="0,2504" path="m354,436l354,2939e" filled="false" stroked="true" strokeweight=".215001pt" strokecolor="#000000">
                <v:path arrowok="t"/>
              </v:shape>
            </v:group>
            <v:group style="position:absolute;left:368;top:1950;width:2;height:203" coordorigin="368,1950" coordsize="2,203">
              <v:shape style="position:absolute;left:368;top:1950;width:2;height:203" coordorigin="368,1950" coordsize="0,203" path="m368,1950l368,2153e" filled="false" stroked="true" strokeweight="1.432pt" strokecolor="#f9a87f">
                <v:path arrowok="t"/>
              </v:shape>
            </v:group>
            <v:group style="position:absolute;left:355;top:2153;width:27;height:2" coordorigin="355,2153" coordsize="27,2">
              <v:shape style="position:absolute;left:355;top:2153;width:27;height:2" coordorigin="355,2153" coordsize="27,0" path="m355,2153l382,2153e" filled="false" stroked="true" strokeweight=".301pt" strokecolor="#f36d35">
                <v:path arrowok="t"/>
              </v:shape>
            </v:group>
            <v:group style="position:absolute;left:355;top:1950;width:2;height:203" coordorigin="355,1950" coordsize="2,203">
              <v:shape style="position:absolute;left:355;top:1950;width:2;height:203" coordorigin="355,1950" coordsize="0,203" path="m355,1950l355,2153e" filled="false" stroked="true" strokeweight=".301pt" strokecolor="#f36d35">
                <v:path arrowok="t"/>
              </v:shape>
            </v:group>
            <v:group style="position:absolute;left:355;top:1950;width:27;height:2" coordorigin="355,1950" coordsize="27,2">
              <v:shape style="position:absolute;left:355;top:1950;width:27;height:2" coordorigin="355,1950" coordsize="27,0" path="m382,1950l355,1950e" filled="false" stroked="true" strokeweight=".301pt" strokecolor="#f36d35">
                <v:path arrowok="t"/>
              </v:shape>
            </v:group>
            <v:group style="position:absolute;left:382;top:1950;width:2;height:203" coordorigin="382,1950" coordsize="2,203">
              <v:shape style="position:absolute;left:382;top:1950;width:2;height:203" coordorigin="382,1950" coordsize="0,203" path="m382,2153l382,1950e" filled="false" stroked="true" strokeweight=".301pt" strokecolor="#f36d35">
                <v:path arrowok="t"/>
              </v:shape>
            </v:group>
            <v:group style="position:absolute;left:354;top:2170;width:36;height:86" coordorigin="354,2170" coordsize="36,86">
              <v:shape style="position:absolute;left:354;top:2170;width:36;height:86" coordorigin="354,2170" coordsize="36,86" path="m376,2170l368,2170,363,2171,358,2175,355,2179,354,2184,354,2242,355,2247,358,2251,363,2254,368,2255,376,2255,381,2254,386,2251,388,2247,389,2242,389,2184,388,2179,386,2175,381,2171,376,2170xe" filled="true" fillcolor="#9fa2a3" stroked="false">
                <v:path arrowok="t"/>
                <v:fill type="solid"/>
              </v:shape>
            </v:group>
            <v:group style="position:absolute;left:376;top:2170;width:14;height:14" coordorigin="376,2170" coordsize="14,14">
              <v:shape style="position:absolute;left:376;top:2170;width:14;height:14" coordorigin="376,2170" coordsize="14,14" path="m376,2170l383,2170,389,2176,389,2184e" filled="false" stroked="true" strokeweight=".215pt" strokecolor="#000000">
                <v:path arrowok="t"/>
              </v:shape>
            </v:group>
            <v:group style="position:absolute;left:390;top:1957;width:2;height:285" coordorigin="390,1957" coordsize="2,285">
              <v:shape style="position:absolute;left:390;top:1957;width:2;height:285" coordorigin="390,1957" coordsize="0,285" path="m390,1957l390,2242e" filled="false" stroked="true" strokeweight=".300899pt" strokecolor="#000000">
                <v:path arrowok="t"/>
              </v:shape>
            </v:group>
            <v:group style="position:absolute;left:376;top:2242;width:14;height:14" coordorigin="376,2242" coordsize="14,14">
              <v:shape style="position:absolute;left:376;top:2242;width:14;height:14" coordorigin="376,2242" coordsize="14,14" path="m389,2242l389,2249,383,2255,376,2255e" filled="false" stroked="true" strokeweight=".215pt" strokecolor="#000000">
                <v:path arrowok="t"/>
              </v:shape>
            </v:group>
            <v:group style="position:absolute;left:354;top:2242;width:14;height:14" coordorigin="354,2242" coordsize="14,14">
              <v:shape style="position:absolute;left:354;top:2242;width:14;height:14" coordorigin="354,2242" coordsize="14,14" path="m368,2255l360,2255,354,2249,354,2242e" filled="false" stroked="true" strokeweight=".215pt" strokecolor="#000000">
                <v:path arrowok="t"/>
              </v:shape>
            </v:group>
            <v:group style="position:absolute;left:354;top:2170;width:14;height:14" coordorigin="354,2170" coordsize="14,14">
              <v:shape style="position:absolute;left:354;top:2170;width:14;height:14" coordorigin="354,2170" coordsize="14,14" path="m354,2184l354,2176,360,2170,368,2170e" filled="false" stroked="true" strokeweight=".215pt" strokecolor="#000000">
                <v:path arrowok="t"/>
              </v:shape>
            </v:group>
            <v:group style="position:absolute;left:396;top:2212;width:862;height:2" coordorigin="396,2212" coordsize="862,2">
              <v:shape style="position:absolute;left:396;top:2212;width:862;height:2" coordorigin="396,2212" coordsize="862,0" path="m396,2212l1258,2212e" filled="false" stroked="true" strokeweight="4.354pt" strokecolor="#b4b6b7">
                <v:path arrowok="t"/>
              </v:shape>
            </v:group>
            <v:group style="position:absolute;left:396;top:2169;width:2;height:86" coordorigin="396,2169" coordsize="2,86">
              <v:shape style="position:absolute;left:396;top:2169;width:2;height:86" coordorigin="396,2169" coordsize="0,86" path="m396,2169l396,2254e" filled="false" stroked="true" strokeweight=".215pt" strokecolor="#000000">
                <v:path arrowok="t"/>
              </v:shape>
            </v:group>
            <v:group style="position:absolute;left:1155;top:2169;width:2;height:86" coordorigin="1155,2169" coordsize="2,86">
              <v:shape style="position:absolute;left:1155;top:2169;width:2;height:86" coordorigin="1155,2169" coordsize="0,86" path="m1155,2254l1155,2169e" filled="false" stroked="true" strokeweight=".215pt" strokecolor="#000000">
                <v:path arrowok="t"/>
              </v:shape>
            </v:group>
            <v:group style="position:absolute;left:812;top:2191;width:41;height:41" coordorigin="812,2191" coordsize="41,41">
              <v:shape style="position:absolute;left:812;top:2191;width:41;height:41" coordorigin="812,2191" coordsize="41,41" path="m832,2191l824,2193,818,2197,814,2204,812,2212,814,2219,818,2225,824,2230,832,2231,840,2230,846,2225,851,2219,852,2212,851,2204,846,2197,840,2193,832,2191xe" filled="true" fillcolor="#006cb4" stroked="false">
                <v:path arrowok="t"/>
                <v:fill type="solid"/>
              </v:shape>
            </v:group>
            <v:group style="position:absolute;left:812;top:2212;width:41;height:20" coordorigin="812,2212" coordsize="41,20">
              <v:shape style="position:absolute;left:812;top:2212;width:41;height:20" coordorigin="812,2212" coordsize="41,20" path="m852,2212l852,2223,843,2231,832,2231,821,2231,812,2223,812,2212e" filled="false" stroked="true" strokeweight=".134pt" strokecolor="#006cb4">
                <v:path arrowok="t"/>
              </v:shape>
            </v:group>
            <v:group style="position:absolute;left:851;top:2212;width:3;height:2" coordorigin="851,2212" coordsize="3,2">
              <v:shape style="position:absolute;left:851;top:2212;width:3;height:2" coordorigin="851,2212" coordsize="3,0" path="m851,2212l854,2212e" filled="false" stroked="true" strokeweight=".043pt" strokecolor="#006cb4">
                <v:path arrowok="t"/>
              </v:shape>
            </v:group>
            <v:group style="position:absolute;left:812;top:2191;width:41;height:21" coordorigin="812,2191" coordsize="41,21">
              <v:shape style="position:absolute;left:812;top:2191;width:41;height:21" coordorigin="812,2191" coordsize="41,21" path="m812,2212l812,2200,821,2191,832,2191,843,2191,852,2200,852,2212e" filled="false" stroked="true" strokeweight=".134pt" strokecolor="#006cb4">
                <v:path arrowok="t"/>
              </v:shape>
            </v:group>
            <v:group style="position:absolute;left:813;top:2210;width:2;height:3" coordorigin="813,2210" coordsize="2,3">
              <v:shape style="position:absolute;left:813;top:2210;width:2;height:3" coordorigin="813,2210" coordsize="0,3" path="m813,2210l813,2213e" filled="false" stroked="true" strokeweight=".043pt" strokecolor="#006cb4">
                <v:path arrowok="t"/>
              </v:shape>
            </v:group>
            <v:group style="position:absolute;left:832;top:2212;width:2;height:242" coordorigin="832,2212" coordsize="2,242">
              <v:shape style="position:absolute;left:832;top:2212;width:2;height:242" coordorigin="832,2212" coordsize="0,242" path="m832,2212l832,2453e" filled="false" stroked="true" strokeweight=".43pt" strokecolor="#006cb4">
                <v:path arrowok="t"/>
              </v:shape>
            </v:group>
            <v:group style="position:absolute;left:832;top:2453;width:35;height:2" coordorigin="832,2453" coordsize="35,2">
              <v:shape style="position:absolute;left:832;top:2453;width:35;height:2" coordorigin="832,2453" coordsize="35,0" path="m832,2453l866,2453e" filled="false" stroked="true" strokeweight=".43pt" strokecolor="#006cb4">
                <v:path arrowok="t"/>
              </v:shape>
            </v:group>
            <v:group style="position:absolute;left:383;top:2150;width:203;height:2" coordorigin="383,2150" coordsize="203,2">
              <v:shape style="position:absolute;left:383;top:2150;width:203;height:2" coordorigin="383,2150" coordsize="203,0" path="m383,2150l586,2150e" filled="false" stroked="true" strokeweight=".5276pt" strokecolor="#000000">
                <v:path arrowok="t"/>
              </v:shape>
            </v:group>
            <v:group style="position:absolute;left:387;top:1958;width:2;height:188" coordorigin="387,1958" coordsize="2,188">
              <v:shape style="position:absolute;left:387;top:1958;width:2;height:188" coordorigin="387,1958" coordsize="0,188" path="m387,1958l387,2146e" filled="false" stroked="true" strokeweight=".444pt" strokecolor="#000000">
                <v:path arrowok="t"/>
              </v:shape>
            </v:group>
            <v:group style="position:absolute;left:383;top:1953;width:203;height:2" coordorigin="383,1953" coordsize="203,2">
              <v:shape style="position:absolute;left:383;top:1953;width:203;height:2" coordorigin="383,1953" coordsize="203,0" path="m383,1953l586,1953e" filled="false" stroked="true" strokeweight=".5276pt" strokecolor="#000000">
                <v:path arrowok="t"/>
              </v:shape>
            </v:group>
            <v:group style="position:absolute;left:383;top:1950;width:2;height:203" coordorigin="383,1950" coordsize="2,203">
              <v:shape style="position:absolute;left:383;top:1950;width:2;height:203" coordorigin="383,1950" coordsize="0,203" path="m383,1950l383,2153e" filled="false" stroked="true" strokeweight=".215pt" strokecolor="#000000">
                <v:path arrowok="t"/>
              </v:shape>
            </v:group>
            <v:group style="position:absolute;left:584;top:1954;width:5;height:2" coordorigin="584,1954" coordsize="5,2">
              <v:shape style="position:absolute;left:584;top:1954;width:5;height:2" coordorigin="584,1954" coordsize="5,0" path="m584,1954l588,1954e" filled="false" stroked="true" strokeweight=".344pt" strokecolor="#000000">
                <v:path arrowok="t"/>
              </v:shape>
            </v:group>
            <v:group style="position:absolute;left:390;top:1957;width:196;height:2" coordorigin="390,1957" coordsize="196,2">
              <v:shape style="position:absolute;left:390;top:1957;width:196;height:2" coordorigin="390,1957" coordsize="196,0" path="m390,1957l586,1957e" filled="false" stroked="true" strokeweight=".215pt" strokecolor="#000000">
                <v:path arrowok="t"/>
              </v:shape>
            </v:group>
            <v:group style="position:absolute;left:1981;top:2212;width:145;height:2" coordorigin="1981,2212" coordsize="145,2">
              <v:shape style="position:absolute;left:1981;top:2212;width:145;height:2" coordorigin="1981,2212" coordsize="145,0" path="m1981,2212l2125,2212e" filled="false" stroked="true" strokeweight="4.354pt" strokecolor="#b4b6b7">
                <v:path arrowok="t"/>
              </v:shape>
            </v:group>
            <v:group style="position:absolute;left:1981;top:2169;width:2;height:86" coordorigin="1981,2169" coordsize="2,86">
              <v:shape style="position:absolute;left:1981;top:2169;width:2;height:86" coordorigin="1981,2169" coordsize="0,86" path="m1981,2169l1981,2254e" filled="false" stroked="true" strokeweight=".215pt" strokecolor="#000000">
                <v:path arrowok="t"/>
              </v:shape>
            </v:group>
            <v:group style="position:absolute;left:2125;top:2169;width:2;height:86" coordorigin="2125,2169" coordsize="2,86">
              <v:shape style="position:absolute;left:2125;top:2169;width:2;height:86" coordorigin="2125,2169" coordsize="0,86" path="m2125,2254l2125,2169e" filled="false" stroked="true" strokeweight=".215pt" strokecolor="#000000">
                <v:path arrowok="t"/>
              </v:shape>
            </v:group>
            <v:group style="position:absolute;left:3064;top:1940;width:2;height:190" coordorigin="3064,1940" coordsize="2,190">
              <v:shape style="position:absolute;left:3064;top:1940;width:2;height:190" coordorigin="3064,1940" coordsize="0,190" path="m3064,1940l3064,2129e" filled="false" stroked="true" strokeweight=".874pt" strokecolor="#969898">
                <v:path arrowok="t"/>
              </v:shape>
            </v:group>
            <v:group style="position:absolute;left:390;top:2146;width:4559;height:2" coordorigin="390,2146" coordsize="4559,2">
              <v:shape style="position:absolute;left:390;top:2146;width:4559;height:2" coordorigin="390,2146" coordsize="4559,0" path="m390,2146l4949,2146e" filled="false" stroked="true" strokeweight=".258pt" strokecolor="#000000">
                <v:path arrowok="t"/>
              </v:shape>
            </v:group>
            <v:group style="position:absolute;left:584;top:2150;width:5;height:2" coordorigin="584,2150" coordsize="5,2">
              <v:shape style="position:absolute;left:584;top:2150;width:5;height:2" coordorigin="584,2150" coordsize="5,0" path="m584,2150l588,2150e" filled="false" stroked="true" strokeweight=".344pt" strokecolor="#000000">
                <v:path arrowok="t"/>
              </v:shape>
            </v:group>
            <v:group style="position:absolute;left:448;top:1915;width:41;height:41" coordorigin="448,1915" coordsize="41,41">
              <v:shape style="position:absolute;left:448;top:1915;width:41;height:41" coordorigin="448,1915" coordsize="41,41" path="m467,1915l460,1917,454,1921,449,1928,448,1936,449,1943,454,1950,460,1955,467,1955,475,1955,482,1950,486,1943,488,1936,486,1928,482,1921,475,1917,467,1915xe" filled="true" fillcolor="#006cb4" stroked="false">
                <v:path arrowok="t"/>
                <v:fill type="solid"/>
              </v:shape>
            </v:group>
            <v:group style="position:absolute;left:448;top:1936;width:41;height:20" coordorigin="448,1936" coordsize="41,20">
              <v:shape style="position:absolute;left:448;top:1936;width:41;height:20" coordorigin="448,1936" coordsize="41,20" path="m488,1936l488,1947,479,1955,467,1955,456,1955,448,1947,448,1936e" filled="false" stroked="true" strokeweight=".134pt" strokecolor="#006cb4">
                <v:path arrowok="t"/>
              </v:shape>
            </v:group>
            <v:group style="position:absolute;left:489;top:1934;width:2;height:3" coordorigin="489,1934" coordsize="2,3">
              <v:shape style="position:absolute;left:489;top:1934;width:2;height:3" coordorigin="489,1934" coordsize="0,3" path="m489,1934l489,1937e" filled="false" stroked="true" strokeweight=".043pt" strokecolor="#006cb4">
                <v:path arrowok="t"/>
              </v:shape>
            </v:group>
            <v:group style="position:absolute;left:448;top:1915;width:41;height:21" coordorigin="448,1915" coordsize="41,21">
              <v:shape style="position:absolute;left:448;top:1915;width:41;height:21" coordorigin="448,1915" coordsize="41,21" path="m448,1936l448,1924,456,1915,467,1915,479,1915,488,1924,488,1936e" filled="false" stroked="true" strokeweight=".134pt" strokecolor="#006cb4">
                <v:path arrowok="t"/>
              </v:shape>
            </v:group>
            <v:group style="position:absolute;left:448;top:1934;width:2;height:3" coordorigin="448,1934" coordsize="2,3">
              <v:shape style="position:absolute;left:448;top:1934;width:2;height:3" coordorigin="448,1934" coordsize="0,3" path="m448,1934l448,1937e" filled="false" stroked="true" strokeweight=".043pt" strokecolor="#006cb4">
                <v:path arrowok="t"/>
              </v:shape>
            </v:group>
            <v:group style="position:absolute;left:467;top:1576;width:2;height:360" coordorigin="467,1576" coordsize="2,360">
              <v:shape style="position:absolute;left:467;top:1576;width:2;height:360" coordorigin="467,1576" coordsize="0,360" path="m467,1936l467,1576e" filled="false" stroked="true" strokeweight=".43pt" strokecolor="#006cb4">
                <v:path arrowok="t"/>
              </v:shape>
            </v:group>
            <v:group style="position:absolute;left:467;top:1576;width:35;height:2" coordorigin="467,1576" coordsize="35,2">
              <v:shape style="position:absolute;left:467;top:1576;width:35;height:2" coordorigin="467,1576" coordsize="35,0" path="m467,1576l502,1576e" filled="false" stroked="true" strokeweight=".43pt" strokecolor="#006cb4">
                <v:path arrowok="t"/>
              </v:shape>
            </v:group>
            <v:group style="position:absolute;left:82;top:2068;width:5;height:2" coordorigin="82,2068" coordsize="5,2">
              <v:shape style="position:absolute;left:82;top:2068;width:5;height:2" coordorigin="82,2068" coordsize="5,0" path="m82,2068l86,2068e" filled="false" stroked="true" strokeweight=".215pt" strokecolor="#000000">
                <v:path arrowok="t"/>
              </v:shape>
            </v:group>
            <v:group style="position:absolute;left:82;top:2036;width:5;height:2" coordorigin="82,2036" coordsize="5,2">
              <v:shape style="position:absolute;left:82;top:2036;width:5;height:2" coordorigin="82,2036" coordsize="5,0" path="m82,2036l86,2036e" filled="false" stroked="true" strokeweight=".215pt" strokecolor="#000000">
                <v:path arrowok="t"/>
              </v:shape>
            </v:group>
            <v:group style="position:absolute;left:89;top:2043;width:2;height:5" coordorigin="89,2043" coordsize="2,5">
              <v:shape style="position:absolute;left:89;top:2043;width:2;height:5" coordorigin="89,2043" coordsize="0,5" path="m89,2043l89,2047e" filled="false" stroked="true" strokeweight=".086pt" strokecolor="#000000">
                <v:path arrowok="t"/>
              </v:shape>
            </v:group>
            <v:group style="position:absolute;left:83;top:2057;width:3;height:4" coordorigin="83,2057" coordsize="3,4">
              <v:shape style="position:absolute;left:83;top:2057;width:3;height:4" coordorigin="83,2057" coordsize="3,4" path="m83,2057l86,2060e" filled="false" stroked="true" strokeweight=".215pt" strokecolor="#000000">
                <v:path arrowok="t"/>
              </v:shape>
            </v:group>
            <v:group style="position:absolute;left:89;top:2045;width:4;height:14" coordorigin="89,2045" coordsize="4,14">
              <v:shape style="position:absolute;left:89;top:2045;width:4;height:14" coordorigin="89,2045" coordsize="4,14" path="m92,2059l89,2045e" filled="false" stroked="true" strokeweight=".215pt" strokecolor="#000000">
                <v:path arrowok="t"/>
              </v:shape>
            </v:group>
            <v:group style="position:absolute;left:88;top:2044;width:2;height:2" coordorigin="88,2044" coordsize="2,2">
              <v:shape style="position:absolute;left:88;top:2044;width:2;height:2" coordorigin="88,2044" coordsize="1,1" path="m89,2045l88,2044e" filled="false" stroked="true" strokeweight=".215pt" strokecolor="#000000">
                <v:path arrowok="t"/>
              </v:shape>
            </v:group>
            <v:group style="position:absolute;left:83;top:2042;width:5;height:2" coordorigin="83,2042" coordsize="5,2">
              <v:shape style="position:absolute;left:83;top:2042;width:5;height:2" coordorigin="83,2042" coordsize="5,0" path="m83,2042l87,2042e" filled="false" stroked="true" strokeweight=".043pt" strokecolor="#000000">
                <v:path arrowok="t"/>
              </v:shape>
            </v:group>
            <v:group style="position:absolute;left:317;top:2072;width:58;height:2" coordorigin="317,2072" coordsize="58,2">
              <v:shape style="position:absolute;left:317;top:2072;width:58;height:2" coordorigin="317,2072" coordsize="58,0" path="m317,2072l375,2072e" filled="false" stroked="true" strokeweight=".816499pt" strokecolor="#000000">
                <v:path arrowok="t"/>
              </v:shape>
            </v:group>
            <v:group style="position:absolute;left:124;top:2030;width:251;height:2" coordorigin="124,2030" coordsize="251,2">
              <v:shape style="position:absolute;left:124;top:2030;width:251;height:2" coordorigin="124,2030" coordsize="251,0" path="m124,2030l375,2030e" filled="false" stroked="true" strokeweight=".816493pt" strokecolor="#000000">
                <v:path arrowok="t"/>
              </v:shape>
            </v:group>
            <v:group style="position:absolute;left:331;top:2031;width:4;height:3" coordorigin="331,2031" coordsize="4,3">
              <v:shape style="position:absolute;left:331;top:2031;width:4;height:3" coordorigin="331,2031" coordsize="4,3" path="m334,2031l331,2034e" filled="false" stroked="true" strokeweight=".215pt" strokecolor="#000000">
                <v:path arrowok="t"/>
              </v:shape>
            </v:group>
            <v:group style="position:absolute;left:331;top:2070;width:4;height:2" coordorigin="331,2070" coordsize="4,2">
              <v:shape style="position:absolute;left:331;top:2070;width:4;height:2" coordorigin="331,2070" coordsize="4,2" path="m334,2071l331,2070e" filled="false" stroked="true" strokeweight=".215pt" strokecolor="#000000">
                <v:path arrowok="t"/>
              </v:shape>
            </v:group>
            <v:group style="position:absolute;left:313;top:2031;width:5;height:3" coordorigin="313,2031" coordsize="5,3">
              <v:shape style="position:absolute;left:313;top:2031;width:5;height:3" coordorigin="313,2031" coordsize="5,3" path="m313,2031l317,2034e" filled="false" stroked="true" strokeweight=".215pt" strokecolor="#000000">
                <v:path arrowok="t"/>
              </v:shape>
            </v:group>
            <v:group style="position:absolute;left:313;top:2070;width:5;height:2" coordorigin="313,2070" coordsize="5,2">
              <v:shape style="position:absolute;left:313;top:2070;width:5;height:2" coordorigin="313,2070" coordsize="5,2" path="m313,2071l317,2070e" filled="false" stroked="true" strokeweight=".215pt" strokecolor="#000000">
                <v:path arrowok="t"/>
              </v:shape>
            </v:group>
            <v:group style="position:absolute;left:344;top:2024;width:2;height:55" coordorigin="344,2024" coordsize="2,55">
              <v:shape style="position:absolute;left:344;top:2024;width:2;height:55" coordorigin="344,2024" coordsize="0,55" path="m344,2024l344,2078e" filled="false" stroked="true" strokeweight=".215pt" strokecolor="#000000">
                <v:path arrowok="t"/>
              </v:shape>
            </v:group>
            <v:group style="position:absolute;left:317;top:2034;width:2;height:37" coordorigin="317,2034" coordsize="2,37">
              <v:shape style="position:absolute;left:317;top:2034;width:2;height:37" coordorigin="317,2034" coordsize="0,37" path="m317,2034l317,2070e" filled="false" stroked="true" strokeweight=".215pt" strokecolor="#000000">
                <v:path arrowok="t"/>
              </v:shape>
            </v:group>
            <v:group style="position:absolute;left:331;top:2034;width:2;height:37" coordorigin="331,2034" coordsize="2,37">
              <v:shape style="position:absolute;left:331;top:2034;width:2;height:37" coordorigin="331,2034" coordsize="0,37" path="m331,2034l331,2070e" filled="false" stroked="true" strokeweight=".215pt" strokecolor="#000000">
                <v:path arrowok="t"/>
              </v:shape>
            </v:group>
            <v:group style="position:absolute;left:90;top:2045;width:118;height:5" coordorigin="90,2045" coordsize="118,5">
              <v:shape style="position:absolute;left:90;top:2045;width:118;height:5" coordorigin="90,2045" coordsize="118,5" path="m208,2049l90,2045e" filled="false" stroked="true" strokeweight=".215pt" strokecolor="#000000">
                <v:path arrowok="t"/>
              </v:shape>
            </v:group>
            <v:group style="position:absolute;left:107;top:2028;width:2;height:7" coordorigin="107,2028" coordsize="2,7">
              <v:shape style="position:absolute;left:107;top:2028;width:2;height:7" coordorigin="107,2028" coordsize="1,7" path="m107,2028l108,2034e" filled="false" stroked="true" strokeweight=".215pt" strokecolor="#000000">
                <v:path arrowok="t"/>
              </v:shape>
            </v:group>
            <v:group style="position:absolute;left:108;top:2028;width:2;height:7" coordorigin="108,2028" coordsize="2,7">
              <v:shape style="position:absolute;left:108;top:2028;width:2;height:7" coordorigin="108,2028" coordsize="1,7" path="m109,2028l108,2034e" filled="false" stroked="true" strokeweight=".215pt" strokecolor="#000000">
                <v:path arrowok="t"/>
              </v:shape>
            </v:group>
            <v:group style="position:absolute;left:121;top:2031;width:5;height:2" coordorigin="121,2031" coordsize="5,2">
              <v:shape style="position:absolute;left:121;top:2031;width:5;height:2" coordorigin="121,2031" coordsize="5,0" path="m121,2031l125,2031e" filled="false" stroked="true" strokeweight=".301pt" strokecolor="#000000">
                <v:path arrowok="t"/>
              </v:shape>
            </v:group>
            <v:group style="position:absolute;left:123;top:2028;width:2;height:7" coordorigin="123,2028" coordsize="2,7">
              <v:shape style="position:absolute;left:123;top:2028;width:2;height:7" coordorigin="123,2028" coordsize="1,7" path="m124,2028l123,2034e" filled="false" stroked="true" strokeweight=".215pt" strokecolor="#000000">
                <v:path arrowok="t"/>
              </v:shape>
            </v:group>
            <v:group style="position:absolute;left:137;top:2028;width:2;height:7" coordorigin="137,2028" coordsize="2,7">
              <v:shape style="position:absolute;left:137;top:2028;width:2;height:7" coordorigin="137,2028" coordsize="1,7" path="m137,2028l138,2035e" filled="false" stroked="true" strokeweight=".215pt" strokecolor="#000000">
                <v:path arrowok="t"/>
              </v:shape>
            </v:group>
            <v:group style="position:absolute;left:138;top:2028;width:2;height:7" coordorigin="138,2028" coordsize="2,7">
              <v:shape style="position:absolute;left:138;top:2028;width:2;height:7" coordorigin="138,2028" coordsize="1,7" path="m139,2028l138,2035e" filled="false" stroked="true" strokeweight=".215pt" strokecolor="#000000">
                <v:path arrowok="t"/>
              </v:shape>
            </v:group>
            <v:group style="position:absolute;left:151;top:2033;width:5;height:2" coordorigin="151,2033" coordsize="5,2">
              <v:shape style="position:absolute;left:151;top:2033;width:5;height:2" coordorigin="151,2033" coordsize="5,0" path="m151,2033l155,2033e" filled="false" stroked="true" strokeweight=".344pt" strokecolor="#000000">
                <v:path arrowok="t"/>
              </v:shape>
            </v:group>
            <v:group style="position:absolute;left:153;top:2029;width:2;height:7" coordorigin="153,2029" coordsize="2,7">
              <v:shape style="position:absolute;left:153;top:2029;width:2;height:7" coordorigin="153,2029" coordsize="1,7" path="m154,2029l153,2036e" filled="false" stroked="true" strokeweight=".215pt" strokecolor="#000000">
                <v:path arrowok="t"/>
              </v:shape>
            </v:group>
            <v:group style="position:absolute;left:168;top:2029;width:2;height:7" coordorigin="168,2029" coordsize="2,7">
              <v:shape style="position:absolute;left:168;top:2029;width:2;height:7" coordorigin="168,2029" coordsize="1,7" path="m168,2029l168,2036e" filled="false" stroked="true" strokeweight=".215pt" strokecolor="#000000">
                <v:path arrowok="t"/>
              </v:shape>
            </v:group>
            <v:group style="position:absolute;left:168;top:2030;width:2;height:7" coordorigin="168,2030" coordsize="2,7">
              <v:shape style="position:absolute;left:168;top:2030;width:2;height:7" coordorigin="168,2030" coordsize="1,7" path="m169,2030l168,2036e" filled="false" stroked="true" strokeweight=".215pt" strokecolor="#000000">
                <v:path arrowok="t"/>
              </v:shape>
            </v:group>
            <v:group style="position:absolute;left:181;top:2034;width:5;height:2" coordorigin="181,2034" coordsize="5,2">
              <v:shape style="position:absolute;left:181;top:2034;width:5;height:2" coordorigin="181,2034" coordsize="5,0" path="m181,2034l185,2034e" filled="false" stroked="true" strokeweight=".344pt" strokecolor="#000000">
                <v:path arrowok="t"/>
              </v:shape>
            </v:group>
            <v:group style="position:absolute;left:183;top:2030;width:2;height:7" coordorigin="183,2030" coordsize="2,7">
              <v:shape style="position:absolute;left:183;top:2030;width:2;height:7" coordorigin="183,2030" coordsize="2,7" path="m185,2030l183,2037e" filled="false" stroked="true" strokeweight=".215pt" strokecolor="#000000">
                <v:path arrowok="t"/>
              </v:shape>
            </v:group>
            <v:group style="position:absolute;left:139;top:2028;width:14;height:2" coordorigin="139,2028" coordsize="14,2">
              <v:shape style="position:absolute;left:139;top:2028;width:14;height:2" coordorigin="139,2028" coordsize="14,1" path="m139,2028l153,2029e" filled="false" stroked="true" strokeweight=".215pt" strokecolor="#000000">
                <v:path arrowok="t"/>
              </v:shape>
            </v:group>
            <v:group style="position:absolute;left:109;top:2028;width:14;height:2" coordorigin="109,2028" coordsize="14,2">
              <v:shape style="position:absolute;left:109;top:2028;width:14;height:2" coordorigin="109,2028" coordsize="14,1" path="m109,2028l123,2028e" filled="false" stroked="true" strokeweight=".215pt" strokecolor="#000000">
                <v:path arrowok="t"/>
              </v:shape>
            </v:group>
            <v:group style="position:absolute;left:91;top:2027;width:17;height:2" coordorigin="91,2027" coordsize="17,2">
              <v:shape style="position:absolute;left:91;top:2027;width:17;height:2" coordorigin="91,2027" coordsize="17,1" path="m91,2027l107,2028e" filled="false" stroked="true" strokeweight=".215pt" strokecolor="#000000">
                <v:path arrowok="t"/>
              </v:shape>
            </v:group>
            <v:group style="position:absolute;left:185;top:2030;width:24;height:2" coordorigin="185,2030" coordsize="24,2">
              <v:shape style="position:absolute;left:185;top:2030;width:24;height:2" coordorigin="185,2030" coordsize="24,1" path="m185,2030l208,2031e" filled="false" stroked="true" strokeweight=".215pt" strokecolor="#000000">
                <v:path arrowok="t"/>
              </v:shape>
            </v:group>
            <v:group style="position:absolute;left:154;top:2073;width:14;height:2" coordorigin="154,2073" coordsize="14,2">
              <v:shape style="position:absolute;left:154;top:2073;width:14;height:2" coordorigin="154,2073" coordsize="14,1" path="m154,2074l168,2073e" filled="false" stroked="true" strokeweight=".215pt" strokecolor="#000000">
                <v:path arrowok="t"/>
              </v:shape>
            </v:group>
            <v:group style="position:absolute;left:90;top:2054;width:118;height:5" coordorigin="90,2054" coordsize="118,5">
              <v:shape style="position:absolute;left:90;top:2054;width:118;height:5" coordorigin="90,2054" coordsize="118,5" path="m208,2054l90,2059e" filled="false" stroked="true" strokeweight=".215pt" strokecolor="#000000">
                <v:path arrowok="t"/>
              </v:shape>
            </v:group>
            <v:group style="position:absolute;left:107;top:2069;width:2;height:7" coordorigin="107,2069" coordsize="2,7">
              <v:shape style="position:absolute;left:107;top:2069;width:2;height:7" coordorigin="107,2069" coordsize="1,7" path="m107,2076l108,2069e" filled="false" stroked="true" strokeweight=".215pt" strokecolor="#000000">
                <v:path arrowok="t"/>
              </v:shape>
            </v:group>
            <v:group style="position:absolute;left:108;top:2069;width:2;height:7" coordorigin="108,2069" coordsize="2,7">
              <v:shape style="position:absolute;left:108;top:2069;width:2;height:7" coordorigin="108,2069" coordsize="1,7" path="m109,2076l108,2069e" filled="false" stroked="true" strokeweight=".215pt" strokecolor="#000000">
                <v:path arrowok="t"/>
              </v:shape>
            </v:group>
            <v:group style="position:absolute;left:121;top:2071;width:5;height:2" coordorigin="121,2071" coordsize="5,2">
              <v:shape style="position:absolute;left:121;top:2071;width:5;height:2" coordorigin="121,2071" coordsize="5,0" path="m121,2071l125,2071e" filled="false" stroked="true" strokeweight=".344pt" strokecolor="#000000">
                <v:path arrowok="t"/>
              </v:shape>
            </v:group>
            <v:group style="position:absolute;left:123;top:2068;width:2;height:7" coordorigin="123,2068" coordsize="2,7">
              <v:shape style="position:absolute;left:123;top:2068;width:2;height:7" coordorigin="123,2068" coordsize="1,7" path="m124,2075l123,2068e" filled="false" stroked="true" strokeweight=".215pt" strokecolor="#000000">
                <v:path arrowok="t"/>
              </v:shape>
            </v:group>
            <v:group style="position:absolute;left:137;top:2068;width:2;height:7" coordorigin="137,2068" coordsize="2,7">
              <v:shape style="position:absolute;left:137;top:2068;width:2;height:7" coordorigin="137,2068" coordsize="1,7" path="m137,2075l138,2068e" filled="false" stroked="true" strokeweight=".215pt" strokecolor="#000000">
                <v:path arrowok="t"/>
              </v:shape>
            </v:group>
            <v:group style="position:absolute;left:138;top:2068;width:2;height:7" coordorigin="138,2068" coordsize="2,7">
              <v:shape style="position:absolute;left:138;top:2068;width:2;height:7" coordorigin="138,2068" coordsize="1,7" path="m139,2074l138,2068e" filled="false" stroked="true" strokeweight=".215pt" strokecolor="#000000">
                <v:path arrowok="t"/>
              </v:shape>
            </v:group>
            <v:group style="position:absolute;left:151;top:2071;width:5;height:2" coordorigin="151,2071" coordsize="5,2">
              <v:shape style="position:absolute;left:151;top:2071;width:5;height:2" coordorigin="151,2071" coordsize="5,0" path="m151,2071l155,2071e" filled="false" stroked="true" strokeweight=".344pt" strokecolor="#000000">
                <v:path arrowok="t"/>
              </v:shape>
            </v:group>
            <v:group style="position:absolute;left:153;top:2067;width:2;height:7" coordorigin="153,2067" coordsize="2,7">
              <v:shape style="position:absolute;left:153;top:2067;width:2;height:7" coordorigin="153,2067" coordsize="1,7" path="m154,2074l153,2067e" filled="false" stroked="true" strokeweight=".215pt" strokecolor="#000000">
                <v:path arrowok="t"/>
              </v:shape>
            </v:group>
            <v:group style="position:absolute;left:168;top:2066;width:2;height:7" coordorigin="168,2066" coordsize="2,7">
              <v:shape style="position:absolute;left:168;top:2066;width:2;height:7" coordorigin="168,2066" coordsize="1,7" path="m168,2073l168,2066e" filled="false" stroked="true" strokeweight=".215pt" strokecolor="#000000">
                <v:path arrowok="t"/>
              </v:shape>
            </v:group>
            <v:group style="position:absolute;left:168;top:2066;width:2;height:7" coordorigin="168,2066" coordsize="2,7">
              <v:shape style="position:absolute;left:168;top:2066;width:2;height:7" coordorigin="168,2066" coordsize="1,7" path="m169,2073l168,2066e" filled="false" stroked="true" strokeweight=".215pt" strokecolor="#000000">
                <v:path arrowok="t"/>
              </v:shape>
            </v:group>
            <v:group style="position:absolute;left:181;top:2070;width:5;height:2" coordorigin="181,2070" coordsize="5,2">
              <v:shape style="position:absolute;left:181;top:2070;width:5;height:2" coordorigin="181,2070" coordsize="5,0" path="m181,2070l185,2070e" filled="false" stroked="true" strokeweight=".344pt" strokecolor="#000000">
                <v:path arrowok="t"/>
              </v:shape>
            </v:group>
            <v:group style="position:absolute;left:183;top:2066;width:2;height:7" coordorigin="183,2066" coordsize="2,7">
              <v:shape style="position:absolute;left:183;top:2066;width:2;height:7" coordorigin="183,2066" coordsize="2,7" path="m185,2072l183,2066e" filled="false" stroked="true" strokeweight=".215pt" strokecolor="#000000">
                <v:path arrowok="t"/>
              </v:shape>
            </v:group>
            <v:group style="position:absolute;left:124;top:2074;width:60;height:2" coordorigin="124,2074" coordsize="60,2">
              <v:shape style="position:absolute;left:124;top:2074;width:60;height:2" coordorigin="124,2074" coordsize="60,0" path="m124,2074l183,2074e" filled="false" stroked="true" strokeweight=".300897pt" strokecolor="#000000">
                <v:path arrowok="t"/>
              </v:shape>
            </v:group>
            <v:group style="position:absolute;left:109;top:2075;width:14;height:2" coordorigin="109,2075" coordsize="14,2">
              <v:shape style="position:absolute;left:109;top:2075;width:14;height:2" coordorigin="109,2075" coordsize="14,1" path="m109,2076l123,2075e" filled="false" stroked="true" strokeweight=".215pt" strokecolor="#000000">
                <v:path arrowok="t"/>
              </v:shape>
            </v:group>
            <v:group style="position:absolute;left:91;top:2076;width:17;height:2" coordorigin="91,2076" coordsize="17,2">
              <v:shape style="position:absolute;left:91;top:2076;width:17;height:2" coordorigin="91,2076" coordsize="17,1" path="m91,2077l107,2076e" filled="false" stroked="true" strokeweight=".215pt" strokecolor="#000000">
                <v:path arrowok="t"/>
              </v:shape>
            </v:group>
            <v:group style="position:absolute;left:208;top:2071;width:105;height:2" coordorigin="208,2071" coordsize="105,2">
              <v:shape style="position:absolute;left:208;top:2071;width:105;height:2" coordorigin="208,2071" coordsize="105,0" path="m313,2071l208,2071e" filled="false" stroked="true" strokeweight=".215pt" strokecolor="#000000">
                <v:path arrowok="t"/>
              </v:shape>
            </v:group>
            <v:group style="position:absolute;left:185;top:2071;width:24;height:2" coordorigin="185,2071" coordsize="24,2">
              <v:shape style="position:absolute;left:185;top:2071;width:24;height:2" coordorigin="185,2071" coordsize="24,1" path="m185,2072l208,2071e" filled="false" stroked="true" strokeweight=".215pt" strokecolor="#000000">
                <v:path arrowok="t"/>
              </v:shape>
            </v:group>
            <v:group style="position:absolute;left:206;top:2052;width:5;height:2" coordorigin="206,2052" coordsize="5,2">
              <v:shape style="position:absolute;left:206;top:2052;width:5;height:2" coordorigin="206,2052" coordsize="5,0" path="m206,2052l210,2052e" filled="false" stroked="true" strokeweight=".258pt" strokecolor="#000000">
                <v:path arrowok="t"/>
              </v:shape>
            </v:group>
            <v:group style="position:absolute;left:68;top:2045;width:5;height:6" coordorigin="68,2045" coordsize="5,6">
              <v:shape style="position:absolute;left:68;top:2045;width:5;height:6" coordorigin="68,2045" coordsize="5,6" path="m72,2045l68,2050e" filled="false" stroked="true" strokeweight=".215pt" strokecolor="#000000">
                <v:path arrowok="t"/>
              </v:shape>
            </v:group>
            <v:group style="position:absolute;left:72;top:2045;width:4;height:4" coordorigin="72,2045" coordsize="4,4">
              <v:shape style="position:absolute;left:72;top:2045;width:4;height:4" coordorigin="72,2045" coordsize="4,4" path="m76,2048l72,2045e" filled="false" stroked="true" strokeweight=".215pt" strokecolor="#000000">
                <v:path arrowok="t"/>
              </v:shape>
            </v:group>
            <v:group style="position:absolute;left:81;top:2047;width:3;height:11" coordorigin="81,2047" coordsize="3,11">
              <v:shape style="position:absolute;left:81;top:2047;width:3;height:11" coordorigin="81,2047" coordsize="3,11" path="m83,2057l81,2047e" filled="false" stroked="true" strokeweight=".215pt" strokecolor="#000000">
                <v:path arrowok="t"/>
              </v:shape>
            </v:group>
            <v:group style="position:absolute;left:81;top:2041;width:5;height:6" coordorigin="81,2041" coordsize="5,6">
              <v:shape style="position:absolute;left:81;top:2041;width:5;height:6" coordorigin="81,2041" coordsize="5,6" path="m85,2041l81,2047e" filled="false" stroked="true" strokeweight=".215pt" strokecolor="#000000">
                <v:path arrowok="t"/>
              </v:shape>
            </v:group>
            <v:group style="position:absolute;left:68;top:2050;width:2;height:4" coordorigin="68,2050" coordsize="2,4">
              <v:shape style="position:absolute;left:68;top:2050;width:2;height:4" coordorigin="68,2050" coordsize="1,4" path="m69,2053l68,2050e" filled="false" stroked="true" strokeweight=".215pt" strokecolor="#000000">
                <v:path arrowok="t"/>
              </v:shape>
            </v:group>
            <v:group style="position:absolute;left:76;top:2048;width:3;height:8" coordorigin="76,2048" coordsize="3,8">
              <v:shape style="position:absolute;left:76;top:2048;width:3;height:8" coordorigin="76,2048" coordsize="3,8" path="m78,2056l76,2048e" filled="false" stroked="true" strokeweight=".215pt" strokecolor="#000000">
                <v:path arrowok="t"/>
              </v:shape>
            </v:group>
            <v:group style="position:absolute;left:76;top:2047;width:6;height:2" coordorigin="76,2047" coordsize="6,2">
              <v:shape style="position:absolute;left:76;top:2047;width:6;height:2" coordorigin="76,2047" coordsize="6,2" path="m81,2047l76,2048e" filled="false" stroked="true" strokeweight=".215pt" strokecolor="#000000">
                <v:path arrowok="t"/>
              </v:shape>
            </v:group>
            <v:group style="position:absolute;left:59;top:2050;width:9;height:2" coordorigin="59,2050" coordsize="9,2">
              <v:shape style="position:absolute;left:59;top:2050;width:9;height:2" coordorigin="59,2050" coordsize="9,2" path="m68,2050l59,2052e" filled="false" stroked="true" strokeweight=".215pt" strokecolor="#000000">
                <v:path arrowok="t"/>
              </v:shape>
            </v:group>
            <v:group style="position:absolute;left:78;top:2056;width:6;height:2" coordorigin="78,2056" coordsize="6,2">
              <v:shape style="position:absolute;left:78;top:2056;width:6;height:2" coordorigin="78,2056" coordsize="6,1" path="m83,2057l78,2056e" filled="false" stroked="true" strokeweight=".215pt" strokecolor="#000000">
                <v:path arrowok="t"/>
              </v:shape>
            </v:group>
            <v:group style="position:absolute;left:59;top:2052;width:10;height:2" coordorigin="59,2052" coordsize="10,2">
              <v:shape style="position:absolute;left:59;top:2052;width:10;height:2" coordorigin="59,2052" coordsize="10,2" path="m69,2053l59,2052e" filled="false" stroked="true" strokeweight=".215pt" strokecolor="#000000">
                <v:path arrowok="t"/>
              </v:shape>
            </v:group>
            <v:group style="position:absolute;left:74;top:2056;width:5;height:3" coordorigin="74,2056" coordsize="5,3">
              <v:shape style="position:absolute;left:74;top:2056;width:5;height:3" coordorigin="74,2056" coordsize="5,3" path="m78,2056l74,2059e" filled="false" stroked="true" strokeweight=".215pt" strokecolor="#000000">
                <v:path arrowok="t"/>
              </v:shape>
            </v:group>
            <v:group style="position:absolute;left:69;top:2053;width:6;height:6" coordorigin="69,2053" coordsize="6,6">
              <v:shape style="position:absolute;left:69;top:2053;width:6;height:6" coordorigin="69,2053" coordsize="6,6" path="m69,2053l74,2059e" filled="false" stroked="true" strokeweight=".215pt" strokecolor="#000000">
                <v:path arrowok="t"/>
              </v:shape>
            </v:group>
            <v:group style="position:absolute;left:189;top:2048;width:2;height:7" coordorigin="189,2048" coordsize="2,7">
              <v:shape style="position:absolute;left:189;top:2048;width:2;height:7" coordorigin="189,2048" coordsize="2,7" path="m191,2054l189,2048e" filled="false" stroked="true" strokeweight=".215pt" strokecolor="#000000">
                <v:path arrowok="t"/>
              </v:shape>
            </v:group>
            <v:group style="position:absolute;left:198;top:2049;width:2;height:6" coordorigin="198,2049" coordsize="2,6">
              <v:shape style="position:absolute;left:198;top:2049;width:2;height:6" coordorigin="198,2049" coordsize="2,6" path="m199,2054l198,2049e" filled="false" stroked="true" strokeweight=".215pt" strokecolor="#000000">
                <v:path arrowok="t"/>
              </v:shape>
            </v:group>
            <v:group style="position:absolute;left:176;top:2048;width:2;height:7" coordorigin="176,2048" coordsize="2,7">
              <v:shape style="position:absolute;left:176;top:2048;width:2;height:7" coordorigin="176,2048" coordsize="2,7" path="m178,2055l176,2048e" filled="false" stroked="true" strokeweight=".215pt" strokecolor="#000000">
                <v:path arrowok="t"/>
              </v:shape>
            </v:group>
            <v:group style="position:absolute;left:184;top:2048;width:2;height:7" coordorigin="184,2048" coordsize="2,7">
              <v:shape style="position:absolute;left:184;top:2048;width:2;height:7" coordorigin="184,2048" coordsize="2,7" path="m186,2054l184,2048e" filled="false" stroked="true" strokeweight=".215pt" strokecolor="#000000">
                <v:path arrowok="t"/>
              </v:shape>
            </v:group>
            <v:group style="position:absolute;left:162;top:2047;width:2;height:8" coordorigin="162,2047" coordsize="2,8">
              <v:shape style="position:absolute;left:162;top:2047;width:2;height:8" coordorigin="162,2047" coordsize="2,8" path="m164,2055l162,2047e" filled="false" stroked="true" strokeweight=".215pt" strokecolor="#000000">
                <v:path arrowok="t"/>
              </v:shape>
            </v:group>
            <v:group style="position:absolute;left:171;top:2048;width:2;height:7" coordorigin="171,2048" coordsize="2,7">
              <v:shape style="position:absolute;left:171;top:2048;width:2;height:7" coordorigin="171,2048" coordsize="2,7" path="m173,2055l171,2048e" filled="false" stroked="true" strokeweight=".215pt" strokecolor="#000000">
                <v:path arrowok="t"/>
              </v:shape>
            </v:group>
            <v:group style="position:absolute;left:149;top:2047;width:3;height:9" coordorigin="149,2047" coordsize="3,9">
              <v:shape style="position:absolute;left:149;top:2047;width:3;height:9" coordorigin="149,2047" coordsize="3,9" path="m151,2056l149,2047e" filled="false" stroked="true" strokeweight=".215pt" strokecolor="#000000">
                <v:path arrowok="t"/>
              </v:shape>
            </v:group>
            <v:group style="position:absolute;left:157;top:2047;width:2;height:9" coordorigin="157,2047" coordsize="2,9">
              <v:shape style="position:absolute;left:157;top:2047;width:2;height:9" coordorigin="157,2047" coordsize="2,9" path="m159,2056l157,2047e" filled="false" stroked="true" strokeweight=".215pt" strokecolor="#000000">
                <v:path arrowok="t"/>
              </v:shape>
            </v:group>
            <v:group style="position:absolute;left:135;top:2047;width:3;height:11" coordorigin="135,2047" coordsize="3,11">
              <v:shape style="position:absolute;left:135;top:2047;width:3;height:11" coordorigin="135,2047" coordsize="3,11" path="m137,2057l135,2047e" filled="false" stroked="true" strokeweight=".215pt" strokecolor="#000000">
                <v:path arrowok="t"/>
              </v:shape>
            </v:group>
            <v:group style="position:absolute;left:144;top:2047;width:2;height:10" coordorigin="144,2047" coordsize="2,10">
              <v:shape style="position:absolute;left:144;top:2047;width:2;height:10" coordorigin="144,2047" coordsize="2,10" path="m145,2056l144,2047e" filled="false" stroked="true" strokeweight=".215pt" strokecolor="#000000">
                <v:path arrowok="t"/>
              </v:shape>
            </v:group>
            <v:group style="position:absolute;left:121;top:2046;width:3;height:12" coordorigin="121,2046" coordsize="3,12">
              <v:shape style="position:absolute;left:121;top:2046;width:3;height:12" coordorigin="121,2046" coordsize="3,12" path="m124,2057l121,2046e" filled="false" stroked="true" strokeweight=".215pt" strokecolor="#000000">
                <v:path arrowok="t"/>
              </v:shape>
            </v:group>
            <v:group style="position:absolute;left:130;top:2047;width:3;height:11" coordorigin="130,2047" coordsize="3,11">
              <v:shape style="position:absolute;left:130;top:2047;width:3;height:11" coordorigin="130,2047" coordsize="3,11" path="m132,2057l130,2047e" filled="false" stroked="true" strokeweight=".215pt" strokecolor="#000000">
                <v:path arrowok="t"/>
              </v:shape>
            </v:group>
            <v:group style="position:absolute;left:107;top:2046;width:4;height:13" coordorigin="107,2046" coordsize="4,13">
              <v:shape style="position:absolute;left:107;top:2046;width:4;height:13" coordorigin="107,2046" coordsize="4,13" path="m111,2058l107,2046e" filled="false" stroked="true" strokeweight=".215pt" strokecolor="#000000">
                <v:path arrowok="t"/>
              </v:shape>
            </v:group>
            <v:group style="position:absolute;left:116;top:2046;width:3;height:12" coordorigin="116,2046" coordsize="3,12">
              <v:shape style="position:absolute;left:116;top:2046;width:3;height:12" coordorigin="116,2046" coordsize="3,12" path="m119,2057l116,2046e" filled="false" stroked="true" strokeweight=".215pt" strokecolor="#000000">
                <v:path arrowok="t"/>
              </v:shape>
            </v:group>
            <v:group style="position:absolute;left:102;top:2046;width:4;height:13" coordorigin="102,2046" coordsize="4,13">
              <v:shape style="position:absolute;left:102;top:2046;width:4;height:13" coordorigin="102,2046" coordsize="4,13" path="m106,2058l102,2046e" filled="false" stroked="true" strokeweight=".215pt" strokecolor="#000000">
                <v:path arrowok="t"/>
              </v:shape>
            </v:group>
            <v:group style="position:absolute;left:94;top:2045;width:4;height:13" coordorigin="94,2045" coordsize="4,13">
              <v:shape style="position:absolute;left:94;top:2045;width:4;height:13" coordorigin="94,2045" coordsize="4,13" path="m97,2058l94,2045e" filled="false" stroked="true" strokeweight=".215pt" strokecolor="#000000">
                <v:path arrowok="t"/>
              </v:shape>
            </v:group>
            <v:group style="position:absolute;left:84;top:2027;width:7;height:7" coordorigin="84,2027" coordsize="7,7">
              <v:shape style="position:absolute;left:84;top:2027;width:7;height:7" coordorigin="84,2027" coordsize="7,7" path="m84,2034l84,2029,88,2027,91,2027e" filled="false" stroked="true" strokeweight=".215pt" strokecolor="#000000">
                <v:path arrowok="t"/>
              </v:shape>
            </v:group>
            <v:group style="position:absolute;left:83;top:2038;width:7;height:7" coordorigin="83,2038" coordsize="7,7">
              <v:shape style="position:absolute;left:83;top:2038;width:7;height:7" coordorigin="83,2038" coordsize="7,7" path="m90,2045l87,2045,83,2041,84,2038e" filled="false" stroked="true" strokeweight=".215pt" strokecolor="#000000">
                <v:path arrowok="t"/>
              </v:shape>
            </v:group>
            <v:group style="position:absolute;left:84;top:2070;width:7;height:7" coordorigin="84,2070" coordsize="7,7">
              <v:shape style="position:absolute;left:84;top:2070;width:7;height:7" coordorigin="84,2070" coordsize="7,7" path="m91,2077l88,2077,84,2073,84,2070e" filled="false" stroked="true" strokeweight=".215pt" strokecolor="#000000">
                <v:path arrowok="t"/>
              </v:shape>
            </v:group>
            <v:group style="position:absolute;left:83;top:2059;width:7;height:7" coordorigin="83,2059" coordsize="7,7">
              <v:shape style="position:absolute;left:83;top:2059;width:7;height:7" coordorigin="83,2059" coordsize="7,7" path="m84,2065l83,2061,87,2059,90,2059e" filled="false" stroked="true" strokeweight=".215pt" strokecolor="#000000">
                <v:path arrowok="t"/>
              </v:shape>
            </v:group>
            <v:group style="position:absolute;left:394;top:2024;width:2;height:55" coordorigin="394,2024" coordsize="2,55">
              <v:shape style="position:absolute;left:394;top:2024;width:2;height:55" coordorigin="394,2024" coordsize="0,55" path="m394,2024l394,2078e" filled="false" stroked="true" strokeweight=".215pt" strokecolor="#000000">
                <v:path arrowok="t"/>
              </v:shape>
            </v:group>
            <v:group style="position:absolute;left:391;top:2024;width:4;height:2" coordorigin="391,2024" coordsize="4,2">
              <v:shape style="position:absolute;left:391;top:2024;width:4;height:2" coordorigin="391,2024" coordsize="4,0" path="m391,2024l394,2024e" filled="false" stroked="true" strokeweight=".215pt" strokecolor="#000000">
                <v:path arrowok="t"/>
              </v:shape>
            </v:group>
            <v:group style="position:absolute;left:391;top:2078;width:4;height:2" coordorigin="391,2078" coordsize="4,2">
              <v:shape style="position:absolute;left:391;top:2078;width:4;height:2" coordorigin="391,2078" coordsize="4,0" path="m391,2078l394,2078e" filled="false" stroked="true" strokeweight=".215pt" strokecolor="#000000">
                <v:path arrowok="t"/>
              </v:shape>
            </v:group>
            <v:group style="position:absolute;left:375;top:2066;width:17;height:13" coordorigin="375,2066" coordsize="17,13">
              <v:shape style="position:absolute;left:375;top:2066;width:17;height:13" coordorigin="375,2066" coordsize="17,13" path="m391,2078l375,2066e" filled="false" stroked="true" strokeweight=".215pt" strokecolor="#000000">
                <v:path arrowok="t"/>
              </v:shape>
            </v:group>
            <v:group style="position:absolute;left:375;top:2024;width:17;height:13" coordorigin="375,2024" coordsize="17,13">
              <v:shape style="position:absolute;left:375;top:2024;width:17;height:13" coordorigin="375,2024" coordsize="17,13" path="m391,2024l375,2036e" filled="false" stroked="true" strokeweight=".215pt" strokecolor="#000000">
                <v:path arrowok="t"/>
              </v:shape>
            </v:group>
            <v:group style="position:absolute;left:2105;top:1780;width:407;height:183" coordorigin="2105,1780" coordsize="407,183">
              <v:shape style="position:absolute;left:2105;top:1780;width:407;height:183" coordorigin="2105,1780" coordsize="407,183" path="m2112,1780l2109,1782,2105,1786,2105,1819,2109,1830,2115,1839,2115,1843,2110,1851,2108,1861,2110,1870,2115,1879,2115,1882,2110,1890,2108,1900,2110,1909,2115,1918,2109,1928,2105,1939,2106,1951,2110,1962,2295,1962,2300,1957,2306,1955,2511,1955,2511,1954,2116,1954,2114,1945,2114,1943,2115,1935,2118,1925,2123,1918,2118,1909,2117,1900,2118,1890,2123,1882,2123,1879,2118,1870,2117,1861,2118,1851,2123,1843,2123,1839,2117,1830,2115,1819,2115,1789,2138,1789,2134,1785,2123,1781,2112,1780xe" filled="true" fillcolor="#000000" stroked="false">
                <v:path arrowok="t"/>
                <v:fill type="solid"/>
              </v:shape>
              <v:shape style="position:absolute;left:2105;top:1780;width:407;height:183" coordorigin="2105,1780" coordsize="407,183" path="m2511,1955l2312,1955,2318,1957,2322,1962,2508,1962,2511,1955xe" filled="true" fillcolor="#000000" stroked="false">
                <v:path arrowok="t"/>
                <v:fill type="solid"/>
              </v:shape>
              <v:shape style="position:absolute;left:2105;top:1780;width:407;height:183" coordorigin="2105,1780" coordsize="407,183" path="m2309,1943l2302,1945,2297,1949,2294,1954,2324,1954,2320,1949,2315,1945,2309,1943xe" filled="true" fillcolor="#000000" stroked="false">
                <v:path arrowok="t"/>
                <v:fill type="solid"/>
              </v:shape>
              <v:shape style="position:absolute;left:2105;top:1780;width:407;height:183" coordorigin="2105,1780" coordsize="407,183" path="m2512,1789l2503,1789,2503,1819,2500,1830,2495,1839,2495,1843,2499,1851,2501,1861,2499,1870,2495,1879,2495,1882,2499,1890,2501,1900,2499,1909,2495,1918,2500,1925,2502,1935,2503,1943,2503,1945,2502,1954,2511,1954,2512,1951,2512,1939,2509,1928,2503,1918,2508,1909,2509,1900,2508,1890,2503,1882,2503,1879,2508,1870,2509,1861,2508,1851,2503,1843,2503,1839,2509,1830,2512,1819,2512,1789xe" filled="true" fillcolor="#000000" stroked="false">
                <v:path arrowok="t"/>
                <v:fill type="solid"/>
              </v:shape>
              <v:shape style="position:absolute;left:2105;top:1780;width:407;height:183" coordorigin="2105,1780" coordsize="407,183" path="m2138,1789l2119,1789,2128,1792,2135,1797,2141,1804,2147,1812,2154,1812,2149,1802,2142,1792,2138,1789xe" filled="true" fillcolor="#000000" stroked="false">
                <v:path arrowok="t"/>
                <v:fill type="solid"/>
              </v:shape>
              <v:shape style="position:absolute;left:2105;top:1780;width:407;height:183" coordorigin="2105,1780" coordsize="407,183" path="m2505,1780l2465,1812,2471,1812,2476,1804,2483,1797,2490,1792,2498,1789,2512,1789,2512,1786,2509,1782,2505,1780xe" filled="true" fillcolor="#000000" stroked="false">
                <v:path arrowok="t"/>
                <v:fill type="solid"/>
              </v:shape>
            </v:group>
            <v:group style="position:absolute;left:2295;top:1952;width:27;height:11" coordorigin="2295,1952" coordsize="27,11">
              <v:shape style="position:absolute;left:2295;top:1952;width:27;height:11" coordorigin="2295,1952" coordsize="27,11" path="m2295,1962l2299,1955,2307,1952,2315,1955,2318,1956,2321,1959,2322,1962e" filled="false" stroked="true" strokeweight=".215pt" strokecolor="#000000">
                <v:path arrowok="t"/>
              </v:shape>
            </v:group>
            <v:group style="position:absolute;left:2322;top:1960;width:2;height:5" coordorigin="2322,1960" coordsize="2,5">
              <v:shape style="position:absolute;left:2322;top:1960;width:2;height:5" coordorigin="2322,1960" coordsize="0,5" path="m2322,1960l2322,1964e" filled="false" stroked="true" strokeweight=".043pt" strokecolor="#000000">
                <v:path arrowok="t"/>
              </v:shape>
            </v:group>
            <v:group style="position:absolute;left:2503;top:1918;width:9;height:37" coordorigin="2503,1918" coordsize="9,37">
              <v:shape style="position:absolute;left:2503;top:1918;width:9;height:37" coordorigin="2503,1918" coordsize="9,37" path="m2503,1918l2512,1935,2511,1954e" filled="false" stroked="true" strokeweight=".215pt" strokecolor="#000000">
                <v:path arrowok="t"/>
              </v:shape>
            </v:group>
            <v:group style="position:absolute;left:2504;top:1915;width:2;height:5" coordorigin="2504,1915" coordsize="2,5">
              <v:shape style="position:absolute;left:2504;top:1915;width:2;height:5" coordorigin="2504,1915" coordsize="0,5" path="m2504,1915l2504,1920e" filled="false" stroked="true" strokeweight=".043pt" strokecolor="#000000">
                <v:path arrowok="t"/>
              </v:shape>
            </v:group>
            <v:group style="position:absolute;left:2503;top:1882;width:8;height:37" coordorigin="2503,1882" coordsize="8,37">
              <v:shape style="position:absolute;left:2503;top:1882;width:8;height:37" coordorigin="2503,1882" coordsize="8,37" path="m2503,1882l2511,1892,2511,1907,2503,1918e" filled="false" stroked="true" strokeweight=".215pt" strokecolor="#000000">
                <v:path arrowok="t"/>
              </v:shape>
            </v:group>
            <v:group style="position:absolute;left:2493;top:1881;width:13;height:2" coordorigin="2493,1881" coordsize="13,2">
              <v:shape style="position:absolute;left:2493;top:1881;width:13;height:2" coordorigin="2493,1881" coordsize="13,0" path="m2493,1881l2505,1881e" filled="false" stroked="true" strokeweight=".172pt" strokecolor="#000000">
                <v:path arrowok="t"/>
              </v:shape>
            </v:group>
            <v:group style="position:absolute;left:2503;top:1843;width:8;height:37" coordorigin="2503,1843" coordsize="8,37">
              <v:shape style="position:absolute;left:2503;top:1843;width:8;height:37" coordorigin="2503,1843" coordsize="8,37" path="m2503,1843l2511,1853,2511,1868,2503,1879e" filled="false" stroked="true" strokeweight=".215pt" strokecolor="#000000">
                <v:path arrowok="t"/>
              </v:shape>
            </v:group>
            <v:group style="position:absolute;left:2493;top:1842;width:13;height:2" coordorigin="2493,1842" coordsize="13,2">
              <v:shape style="position:absolute;left:2493;top:1842;width:13;height:2" coordorigin="2493,1842" coordsize="13,0" path="m2493,1842l2505,1842e" filled="false" stroked="true" strokeweight=".215pt" strokecolor="#000000">
                <v:path arrowok="t"/>
              </v:shape>
            </v:group>
            <v:group style="position:absolute;left:2503;top:1819;width:9;height:21" coordorigin="2503,1819" coordsize="9,21">
              <v:shape style="position:absolute;left:2503;top:1819;width:9;height:21" coordorigin="2503,1819" coordsize="9,21" path="m2512,1819l2511,1827,2508,1833,2503,1839e" filled="false" stroked="true" strokeweight=".215pt" strokecolor="#000000">
                <v:path arrowok="t"/>
              </v:shape>
            </v:group>
            <v:group style="position:absolute;left:2465;top:1811;width:50;height:2" coordorigin="2465,1811" coordsize="50,2">
              <v:shape style="position:absolute;left:2465;top:1811;width:50;height:2" coordorigin="2465,1811" coordsize="50,0" path="m2465,1811l2514,1811e" filled="false" stroked="true" strokeweight=".838pt" strokecolor="#000000">
                <v:path arrowok="t"/>
              </v:shape>
            </v:group>
            <v:group style="position:absolute;left:2511;top:1741;width:2;height:78" coordorigin="2511,1741" coordsize="2,78">
              <v:shape style="position:absolute;left:2511;top:1741;width:2;height:78" coordorigin="2511,1741" coordsize="0,78" path="m2511,1741l2511,1819e" filled="false" stroked="true" strokeweight=".257896pt" strokecolor="#000000">
                <v:path arrowok="t"/>
              </v:shape>
            </v:group>
            <v:group style="position:absolute;left:2505;top:1780;width:7;height:7" coordorigin="2505,1780" coordsize="7,7">
              <v:shape style="position:absolute;left:2505;top:1780;width:7;height:7" coordorigin="2505,1780" coordsize="7,7" path="m2505,1780l2508,1781,2510,1783,2512,1786e" filled="false" stroked="true" strokeweight=".215pt" strokecolor="#000000">
                <v:path arrowok="t"/>
              </v:shape>
            </v:group>
            <v:group style="position:absolute;left:2498;top:1785;width:10;height:2" coordorigin="2498,1785" coordsize="10,2">
              <v:shape style="position:absolute;left:2498;top:1785;width:10;height:2" coordorigin="2498,1785" coordsize="10,0" path="m2498,1785l2507,1785e" filled="false" stroked="true" strokeweight=".5371pt" strokecolor="#000000">
                <v:path arrowok="t"/>
              </v:shape>
            </v:group>
            <v:group style="position:absolute;left:2465;top:1782;width:27;height:31" coordorigin="2465,1782" coordsize="27,31">
              <v:shape style="position:absolute;left:2465;top:1782;width:27;height:31" coordorigin="2465,1782" coordsize="27,31" path="m2465,1812l2474,1793,2492,1782e" filled="false" stroked="true" strokeweight=".215pt" strokecolor="#000000">
                <v:path arrowok="t"/>
              </v:shape>
            </v:group>
            <v:group style="position:absolute;left:2465;top:1805;width:2;height:68" coordorigin="2465,1805" coordsize="2,68">
              <v:shape style="position:absolute;left:2465;top:1805;width:2;height:68" coordorigin="2465,1805" coordsize="0,68" path="m2465,1805l2465,1873e" filled="false" stroked="true" strokeweight=".215pt" strokecolor="#000000">
                <v:path arrowok="t"/>
              </v:shape>
            </v:group>
            <v:group style="position:absolute;left:2465;top:1812;width:7;height:2" coordorigin="2465,1812" coordsize="7,2">
              <v:shape style="position:absolute;left:2465;top:1812;width:7;height:2" coordorigin="2465,1812" coordsize="7,0" path="m2465,1812l2471,1812e" filled="false" stroked="true" strokeweight=".215pt" strokecolor="#000000">
                <v:path arrowok="t"/>
              </v:shape>
            </v:group>
            <v:group style="position:absolute;left:2471;top:1789;width:27;height:24" coordorigin="2471,1789" coordsize="27,24">
              <v:shape style="position:absolute;left:2471;top:1789;width:27;height:24" coordorigin="2471,1789" coordsize="27,24" path="m2471,1812l2477,1801,2486,1792,2498,1789e" filled="false" stroked="true" strokeweight=".215pt" strokecolor="#000000">
                <v:path arrowok="t"/>
              </v:shape>
            </v:group>
            <v:group style="position:absolute;left:2502;top:1787;width:2;height:33" coordorigin="2502,1787" coordsize="2,33">
              <v:shape style="position:absolute;left:2502;top:1787;width:2;height:33" coordorigin="2502,1787" coordsize="0,33" path="m2502,1787l2502,1819e" filled="false" stroked="true" strokeweight=".3653pt" strokecolor="#000000">
                <v:path arrowok="t"/>
              </v:shape>
            </v:group>
            <v:group style="position:absolute;left:2495;top:1819;width:9;height:21" coordorigin="2495,1819" coordsize="9,21">
              <v:shape style="position:absolute;left:2495;top:1819;width:9;height:21" coordorigin="2495,1819" coordsize="9,21" path="m2503,1819l2502,1827,2499,1833,2495,1839e" filled="false" stroked="true" strokeweight=".215pt" strokecolor="#000000">
                <v:path arrowok="t"/>
              </v:shape>
            </v:group>
            <v:group style="position:absolute;left:2495;top:1843;width:8;height:37" coordorigin="2495,1843" coordsize="8,37">
              <v:shape style="position:absolute;left:2495;top:1843;width:8;height:37" coordorigin="2495,1843" coordsize="8,37" path="m2495,1843l2502,1853,2502,1868,2495,1879e" filled="false" stroked="true" strokeweight=".215pt" strokecolor="#000000">
                <v:path arrowok="t"/>
              </v:shape>
            </v:group>
            <v:group style="position:absolute;left:2495;top:1882;width:8;height:37" coordorigin="2495,1882" coordsize="8,37">
              <v:shape style="position:absolute;left:2495;top:1882;width:8;height:37" coordorigin="2495,1882" coordsize="8,37" path="m2495,1882l2502,1892,2502,1907,2495,1918e" filled="false" stroked="true" strokeweight=".215pt" strokecolor="#000000">
                <v:path arrowok="t"/>
              </v:shape>
            </v:group>
            <v:group style="position:absolute;left:2126;top:1924;width:371;height:2" coordorigin="2126,1924" coordsize="371,2">
              <v:shape style="position:absolute;left:2126;top:1924;width:371;height:2" coordorigin="2126,1924" coordsize="371,0" path="m2126,1924l2497,1924e" filled="false" stroked="true" strokeweight=".6231pt" strokecolor="#000000">
                <v:path arrowok="t"/>
              </v:shape>
            </v:group>
            <v:group style="position:absolute;left:2495;top:1918;width:11;height:37" coordorigin="2495,1918" coordsize="11,37">
              <v:shape style="position:absolute;left:2495;top:1918;width:11;height:37" coordorigin="2495,1918" coordsize="11,37" path="m2495,1918l2502,1928,2505,1941,2502,1954e" filled="false" stroked="true" strokeweight=".215pt" strokecolor="#000000">
                <v:path arrowok="t"/>
              </v:shape>
            </v:group>
            <v:group style="position:absolute;left:2116;top:1954;width:389;height:2" coordorigin="2116,1954" coordsize="389,2">
              <v:shape style="position:absolute;left:2116;top:1954;width:389;height:2" coordorigin="2116,1954" coordsize="389,0" path="m2116,1954l2505,1954e" filled="false" stroked="true" strokeweight=".215pt" strokecolor="#000000">
                <v:path arrowok="t"/>
              </v:shape>
            </v:group>
            <v:group style="position:absolute;left:2294;top:1942;width:31;height:13" coordorigin="2294,1942" coordsize="31,13">
              <v:shape style="position:absolute;left:2294;top:1942;width:31;height:13" coordorigin="2294,1942" coordsize="31,13" path="m2294,1954l2297,1945,2306,1942,2315,1945,2319,1946,2322,1949,2324,1954e" filled="false" stroked="true" strokeweight=".215pt" strokecolor="#000000">
                <v:path arrowok="t"/>
              </v:shape>
            </v:group>
            <v:group style="position:absolute;left:2294;top:1952;width:2;height:5" coordorigin="2294,1952" coordsize="2,5">
              <v:shape style="position:absolute;left:2294;top:1952;width:2;height:5" coordorigin="2294,1952" coordsize="0,5" path="m2294,1952l2294,1956e" filled="false" stroked="true" strokeweight=".043pt" strokecolor="#000000">
                <v:path arrowok="t"/>
              </v:shape>
            </v:group>
            <v:group style="position:absolute;left:2112;top:1918;width:12;height:37" coordorigin="2112,1918" coordsize="12,37">
              <v:shape style="position:absolute;left:2112;top:1918;width:12;height:37" coordorigin="2112,1918" coordsize="12,37" path="m2116,1954l2112,1941,2115,1928,2123,1918e" filled="false" stroked="true" strokeweight=".215pt" strokecolor="#000000">
                <v:path arrowok="t"/>
              </v:shape>
            </v:group>
            <v:group style="position:absolute;left:2124;top:1915;width:2;height:5" coordorigin="2124,1915" coordsize="2,5">
              <v:shape style="position:absolute;left:2124;top:1915;width:2;height:5" coordorigin="2124,1915" coordsize="0,5" path="m2124,1915l2124,1920e" filled="false" stroked="true" strokeweight=".043pt" strokecolor="#000000">
                <v:path arrowok="t"/>
              </v:shape>
            </v:group>
            <v:group style="position:absolute;left:2115;top:1882;width:9;height:37" coordorigin="2115,1882" coordsize="9,37">
              <v:shape style="position:absolute;left:2115;top:1882;width:9;height:37" coordorigin="2115,1882" coordsize="9,37" path="m2123,1918l2115,1907,2115,1892,2123,1882e" filled="false" stroked="true" strokeweight=".215pt" strokecolor="#000000">
                <v:path arrowok="t"/>
              </v:shape>
            </v:group>
            <v:group style="position:absolute;left:2113;top:1881;width:13;height:2" coordorigin="2113,1881" coordsize="13,2">
              <v:shape style="position:absolute;left:2113;top:1881;width:13;height:2" coordorigin="2113,1881" coordsize="13,0" path="m2113,1881l2126,1881e" filled="false" stroked="true" strokeweight=".172pt" strokecolor="#000000">
                <v:path arrowok="t"/>
              </v:shape>
            </v:group>
            <v:group style="position:absolute;left:2115;top:1843;width:9;height:37" coordorigin="2115,1843" coordsize="9,37">
              <v:shape style="position:absolute;left:2115;top:1843;width:9;height:37" coordorigin="2115,1843" coordsize="9,37" path="m2123,1879l2115,1868,2115,1853,2123,1843e" filled="false" stroked="true" strokeweight=".215pt" strokecolor="#000000">
                <v:path arrowok="t"/>
              </v:shape>
            </v:group>
            <v:group style="position:absolute;left:2113;top:1842;width:13;height:2" coordorigin="2113,1842" coordsize="13,2">
              <v:shape style="position:absolute;left:2113;top:1842;width:13;height:2" coordorigin="2113,1842" coordsize="13,0" path="m2113,1842l2126,1842e" filled="false" stroked="true" strokeweight=".215pt" strokecolor="#000000">
                <v:path arrowok="t"/>
              </v:shape>
            </v:group>
            <v:group style="position:absolute;left:2115;top:1819;width:9;height:21" coordorigin="2115,1819" coordsize="9,21">
              <v:shape style="position:absolute;left:2115;top:1819;width:9;height:21" coordorigin="2115,1819" coordsize="9,21" path="m2123,1839l2118,1833,2116,1827,2115,1819e" filled="false" stroked="true" strokeweight=".215pt" strokecolor="#000000">
                <v:path arrowok="t"/>
              </v:shape>
            </v:group>
            <v:group style="position:absolute;left:2113;top:1819;width:5;height:2" coordorigin="2113,1819" coordsize="5,2">
              <v:shape style="position:absolute;left:2113;top:1819;width:5;height:2" coordorigin="2113,1819" coordsize="5,0" path="m2113,1819l2117,1819e" filled="false" stroked="true" strokeweight=".043pt" strokecolor="#000000">
                <v:path arrowok="t"/>
              </v:shape>
            </v:group>
            <v:group style="position:absolute;left:2111;top:1784;width:2;height:35" coordorigin="2111,1784" coordsize="2,35">
              <v:shape style="position:absolute;left:2111;top:1784;width:2;height:35" coordorigin="2111,1784" coordsize="0,35" path="m2111,1784l2111,1819e" filled="false" stroked="true" strokeweight=".580100pt" strokecolor="#000000">
                <v:path arrowok="t"/>
              </v:shape>
            </v:group>
            <v:group style="position:absolute;left:2115;top:1789;width:5;height:2" coordorigin="2115,1789" coordsize="5,2">
              <v:shape style="position:absolute;left:2115;top:1789;width:5;height:2" coordorigin="2115,1789" coordsize="5,0" path="m2115,1789l2119,1789e" filled="false" stroked="true" strokeweight=".215pt" strokecolor="#000000">
                <v:path arrowok="t"/>
              </v:shape>
            </v:group>
            <v:group style="position:absolute;left:2119;top:1789;width:28;height:24" coordorigin="2119,1789" coordsize="28,24">
              <v:shape style="position:absolute;left:2119;top:1789;width:28;height:24" coordorigin="2119,1789" coordsize="28,24" path="m2119,1789l2131,1792,2141,1801,2147,1812e" filled="false" stroked="true" strokeweight=".215pt" strokecolor="#000000">
                <v:path arrowok="t"/>
              </v:shape>
            </v:group>
            <v:group style="position:absolute;left:2150;top:1808;width:2;height:7" coordorigin="2150,1808" coordsize="2,7">
              <v:shape style="position:absolute;left:2150;top:1808;width:2;height:7" coordorigin="2150,1808" coordsize="0,7" path="m2150,1808l2150,1815e" filled="false" stroked="true" strokeweight=".344pt" strokecolor="#000000">
                <v:path arrowok="t"/>
              </v:shape>
            </v:group>
            <v:group style="position:absolute;left:2112;top:1780;width:36;height:19" coordorigin="2112,1780" coordsize="36,19">
              <v:shape style="position:absolute;left:2112;top:1780;width:36;height:19" coordorigin="2112,1780" coordsize="36,19" path="m2112,1780l2133,1785,2148,1799e" filled="false" stroked="true" strokeweight=".215pt" strokecolor="#000000">
                <v:path arrowok="t"/>
              </v:shape>
            </v:group>
            <v:group style="position:absolute;left:2108;top:1777;width:2;height:43" coordorigin="2108,1777" coordsize="2,43">
              <v:shape style="position:absolute;left:2108;top:1777;width:2;height:43" coordorigin="2108,1777" coordsize="0,43" path="m2108,1777l2108,1819e" filled="false" stroked="true" strokeweight=".4942pt" strokecolor="#000000">
                <v:path arrowok="t"/>
              </v:shape>
            </v:group>
            <v:group style="position:absolute;left:2105;top:1780;width:7;height:7" coordorigin="2105,1780" coordsize="7,7">
              <v:shape style="position:absolute;left:2105;top:1780;width:7;height:7" coordorigin="2105,1780" coordsize="7,7" path="m2105,1786l2107,1783,2110,1781,2112,1780e" filled="false" stroked="true" strokeweight=".215pt" strokecolor="#000000">
                <v:path arrowok="t"/>
              </v:shape>
            </v:group>
            <v:group style="position:absolute;left:2105;top:1819;width:10;height:21" coordorigin="2105,1819" coordsize="10,21">
              <v:shape style="position:absolute;left:2105;top:1819;width:10;height:21" coordorigin="2105,1819" coordsize="10,21" path="m2115,1839l2110,1833,2107,1827,2105,1819e" filled="false" stroked="true" strokeweight=".215pt" strokecolor="#000000">
                <v:path arrowok="t"/>
              </v:shape>
            </v:group>
            <v:group style="position:absolute;left:2106;top:1843;width:9;height:37" coordorigin="2106,1843" coordsize="9,37">
              <v:shape style="position:absolute;left:2106;top:1843;width:9;height:37" coordorigin="2106,1843" coordsize="9,37" path="m2115,1879l2106,1868,2106,1853,2115,1843e" filled="false" stroked="true" strokeweight=".215pt" strokecolor="#000000">
                <v:path arrowok="t"/>
              </v:shape>
            </v:group>
            <v:group style="position:absolute;left:2106;top:1882;width:9;height:37" coordorigin="2106,1882" coordsize="9,37">
              <v:shape style="position:absolute;left:2106;top:1882;width:9;height:37" coordorigin="2106,1882" coordsize="9,37" path="m2115,1918l2106,1907,2106,1892,2115,1882e" filled="false" stroked="true" strokeweight=".215pt" strokecolor="#000000">
                <v:path arrowok="t"/>
              </v:shape>
            </v:group>
            <v:group style="position:absolute;left:2113;top:1918;width:5;height:2" coordorigin="2113,1918" coordsize="5,2">
              <v:shape style="position:absolute;left:2113;top:1918;width:5;height:2" coordorigin="2113,1918" coordsize="5,0" path="m2113,1918l2117,1918e" filled="false" stroked="true" strokeweight=".043pt" strokecolor="#000000">
                <v:path arrowok="t"/>
              </v:shape>
            </v:group>
            <v:group style="position:absolute;left:2106;top:1925;width:5;height:38" coordorigin="2106,1925" coordsize="5,38">
              <v:shape style="position:absolute;left:2106;top:1925;width:5;height:38" coordorigin="2106,1925" coordsize="5,38" path="m2110,1962l2106,1943,2110,1925e" filled="false" stroked="true" strokeweight=".215pt" strokecolor="#000000">
                <v:path arrowok="t"/>
              </v:shape>
            </v:group>
            <v:group style="position:absolute;left:2292;top:1928;width:41;height:41" coordorigin="2292,1928" coordsize="41,41">
              <v:shape style="position:absolute;left:2292;top:1928;width:41;height:41" coordorigin="2292,1928" coordsize="41,41" path="m2312,1928l2305,1930,2298,1934,2294,1940,2292,1948,2294,1955,2298,1962,2305,1967,2312,1968,2320,1967,2327,1962,2331,1955,2332,1948,2331,1940,2327,1934,2320,1930,2312,1928xe" filled="true" fillcolor="#006cb4" stroked="false">
                <v:path arrowok="t"/>
                <v:fill type="solid"/>
              </v:shape>
            </v:group>
            <v:group style="position:absolute;left:2292;top:1948;width:41;height:21" coordorigin="2292,1948" coordsize="41,21">
              <v:shape style="position:absolute;left:2292;top:1948;width:41;height:21" coordorigin="2292,1948" coordsize="41,21" path="m2332,1948l2332,1959,2324,1968,2312,1968,2301,1968,2292,1959,2292,1948e" filled="false" stroked="true" strokeweight=".134pt" strokecolor="#006cb4">
                <v:path arrowok="t"/>
              </v:shape>
            </v:group>
            <v:group style="position:absolute;left:2333;top:1946;width:2;height:3" coordorigin="2333,1946" coordsize="2,3">
              <v:shape style="position:absolute;left:2333;top:1946;width:2;height:3" coordorigin="2333,1946" coordsize="0,3" path="m2333,1946l2333,1949e" filled="false" stroked="true" strokeweight=".043pt" strokecolor="#006cb4">
                <v:path arrowok="t"/>
              </v:shape>
            </v:group>
            <v:group style="position:absolute;left:2292;top:1928;width:41;height:20" coordorigin="2292,1928" coordsize="41,20">
              <v:shape style="position:absolute;left:2292;top:1928;width:41;height:20" coordorigin="2292,1928" coordsize="41,20" path="m2292,1948l2292,1937,2301,1928,2312,1928,2324,1928,2332,1937,2332,1948e" filled="false" stroked="true" strokeweight=".134pt" strokecolor="#006cb4">
                <v:path arrowok="t"/>
              </v:shape>
            </v:group>
            <v:group style="position:absolute;left:2292;top:1946;width:2;height:3" coordorigin="2292,1946" coordsize="2,3">
              <v:shape style="position:absolute;left:2292;top:1946;width:2;height:3" coordorigin="2292,1946" coordsize="0,3" path="m2292,1946l2292,1949e" filled="false" stroked="true" strokeweight=".043pt" strokecolor="#006cb4">
                <v:path arrowok="t"/>
              </v:shape>
            </v:group>
            <v:group style="position:absolute;left:2312;top:1845;width:352;height:103" coordorigin="2312,1845" coordsize="352,103">
              <v:shape style="position:absolute;left:2312;top:1845;width:352;height:103" coordorigin="2312,1845" coordsize="352,103" path="m2312,1948l2664,1845e" filled="false" stroked="true" strokeweight=".43pt" strokecolor="#006cb4">
                <v:path arrowok="t"/>
              </v:shape>
            </v:group>
            <v:group style="position:absolute;left:2664;top:1845;width:35;height:2" coordorigin="2664,1845" coordsize="35,2">
              <v:shape style="position:absolute;left:2664;top:1845;width:35;height:2" coordorigin="2664,1845" coordsize="35,0" path="m2664,1845l2698,1845e" filled="false" stroked="true" strokeweight=".43pt" strokecolor="#006cb4">
                <v:path arrowok="t"/>
              </v:shape>
            </v:group>
            <v:group style="position:absolute;left:362;top:2262;width:391;height:2" coordorigin="362,2262" coordsize="391,2">
              <v:shape style="position:absolute;left:362;top:2262;width:391;height:2" coordorigin="362,2262" coordsize="391,0" path="m362,2262l752,2262e" filled="false" stroked="true" strokeweight=".301pt" strokecolor="#8c3f42">
                <v:path arrowok="t"/>
              </v:shape>
            </v:group>
            <v:group style="position:absolute;left:356;top:2191;width:41;height:41" coordorigin="356,2191" coordsize="41,41">
              <v:shape style="position:absolute;left:356;top:2191;width:41;height:41" coordorigin="356,2191" coordsize="41,41" path="m376,2191l369,2193,362,2197,357,2204,356,2212,357,2219,362,2225,369,2230,376,2231,384,2230,391,2225,395,2219,396,2212,395,2204,391,2197,384,2193,376,2191xe" filled="true" fillcolor="#006cb4" stroked="false">
                <v:path arrowok="t"/>
                <v:fill type="solid"/>
              </v:shape>
            </v:group>
            <v:group style="position:absolute;left:356;top:2212;width:41;height:20" coordorigin="356,2212" coordsize="41,20">
              <v:shape style="position:absolute;left:356;top:2212;width:41;height:20" coordorigin="356,2212" coordsize="41,20" path="m396,2212l396,2223,388,2231,376,2231,365,2231,356,2223,356,2212e" filled="false" stroked="true" strokeweight=".134pt" strokecolor="#006cb4">
                <v:path arrowok="t"/>
              </v:shape>
            </v:group>
            <v:group style="position:absolute;left:397;top:2210;width:2;height:3" coordorigin="397,2210" coordsize="2,3">
              <v:shape style="position:absolute;left:397;top:2210;width:2;height:3" coordorigin="397,2210" coordsize="0,3" path="m397,2210l397,2213e" filled="false" stroked="true" strokeweight=".043pt" strokecolor="#006cb4">
                <v:path arrowok="t"/>
              </v:shape>
            </v:group>
            <v:group style="position:absolute;left:356;top:2191;width:41;height:21" coordorigin="356,2191" coordsize="41,21">
              <v:shape style="position:absolute;left:356;top:2191;width:41;height:21" coordorigin="356,2191" coordsize="41,21" path="m356,2212l356,2200,365,2191,376,2191,388,2191,396,2200,396,2212e" filled="false" stroked="true" strokeweight=".134pt" strokecolor="#006cb4">
                <v:path arrowok="t"/>
              </v:shape>
            </v:group>
            <v:group style="position:absolute;left:356;top:2210;width:2;height:3" coordorigin="356,2210" coordsize="2,3">
              <v:shape style="position:absolute;left:356;top:2210;width:2;height:3" coordorigin="356,2210" coordsize="0,3" path="m356,2210l356,2213e" filled="false" stroked="true" strokeweight=".043pt" strokecolor="#006cb4">
                <v:path arrowok="t"/>
              </v:shape>
            </v:group>
            <v:group style="position:absolute;left:376;top:2212;width:2;height:361" coordorigin="376,2212" coordsize="2,361">
              <v:shape style="position:absolute;left:376;top:2212;width:2;height:361" coordorigin="376,2212" coordsize="0,361" path="m376,2212l376,2572e" filled="false" stroked="true" strokeweight=".43pt" strokecolor="#006cb4">
                <v:path arrowok="t"/>
              </v:shape>
            </v:group>
            <v:group style="position:absolute;left:376;top:2572;width:34;height:2" coordorigin="376,2572" coordsize="34,2">
              <v:shape style="position:absolute;left:376;top:2572;width:34;height:2" coordorigin="376,2572" coordsize="34,0" path="m376,2572l410,2572e" filled="false" stroked="true" strokeweight=".43pt" strokecolor="#006cb4">
                <v:path arrowok="t"/>
              </v:shape>
            </v:group>
            <v:group style="position:absolute;left:2288;top:902;width:41;height:41" coordorigin="2288,902" coordsize="41,41">
              <v:shape style="position:absolute;left:2288;top:902;width:41;height:41" coordorigin="2288,902" coordsize="41,41" path="m2309,902l2301,903,2294,908,2290,914,2288,922,2290,929,2294,936,2301,941,2309,942,2317,941,2323,936,2328,929,2329,922,2328,914,2323,908,2317,903,2309,902xe" filled="true" fillcolor="#006cb4" stroked="false">
                <v:path arrowok="t"/>
                <v:fill type="solid"/>
              </v:shape>
            </v:group>
            <v:group style="position:absolute;left:2288;top:922;width:41;height:21" coordorigin="2288,922" coordsize="41,21">
              <v:shape style="position:absolute;left:2288;top:922;width:41;height:21" coordorigin="2288,922" coordsize="41,21" path="m2329,922l2329,933,2320,942,2309,942,2298,942,2288,933,2288,922e" filled="false" stroked="true" strokeweight=".134pt" strokecolor="#006cb4">
                <v:path arrowok="t"/>
              </v:shape>
            </v:group>
            <v:group style="position:absolute;left:2329;top:920;width:2;height:3" coordorigin="2329,920" coordsize="2,3">
              <v:shape style="position:absolute;left:2329;top:920;width:2;height:3" coordorigin="2329,920" coordsize="0,3" path="m2329,920l2329,923e" filled="false" stroked="true" strokeweight=".043pt" strokecolor="#006cb4">
                <v:path arrowok="t"/>
              </v:shape>
            </v:group>
            <v:group style="position:absolute;left:2288;top:902;width:41;height:20" coordorigin="2288,902" coordsize="41,20">
              <v:shape style="position:absolute;left:2288;top:902;width:41;height:20" coordorigin="2288,902" coordsize="41,20" path="m2288,922l2288,910,2298,902,2309,902,2320,902,2329,910,2329,922e" filled="false" stroked="true" strokeweight=".134pt" strokecolor="#006cb4">
                <v:path arrowok="t"/>
              </v:shape>
            </v:group>
            <v:group style="position:absolute;left:2289;top:920;width:2;height:3" coordorigin="2289,920" coordsize="2,3">
              <v:shape style="position:absolute;left:2289;top:920;width:2;height:3" coordorigin="2289,920" coordsize="0,3" path="m2289,920l2289,923e" filled="false" stroked="true" strokeweight=".043pt" strokecolor="#006cb4">
                <v:path arrowok="t"/>
              </v:shape>
            </v:group>
            <v:group style="position:absolute;left:2245;top:441;width:129;height:2" coordorigin="2245,441" coordsize="129,2">
              <v:shape style="position:absolute;left:2245;top:441;width:129;height:2" coordorigin="2245,441" coordsize="129,0" path="m2245,441l2373,441e" filled="false" stroked="true" strokeweight=".6876pt" strokecolor="#000000">
                <v:path arrowok="t"/>
              </v:shape>
            </v:group>
            <v:group style="position:absolute;left:2373;top:436;width:2;height:10" coordorigin="2373,436" coordsize="2,10">
              <v:shape style="position:absolute;left:2373;top:436;width:2;height:10" coordorigin="2373,436" coordsize="0,10" path="m2373,436l2373,446e" filled="false" stroked="true" strokeweight=".215pt" strokecolor="#000000">
                <v:path arrowok="t"/>
              </v:shape>
            </v:group>
            <v:group style="position:absolute;left:2355;top:523;width:2;height:1170" coordorigin="2355,523" coordsize="2,1170">
              <v:shape style="position:absolute;left:2355;top:523;width:2;height:1170" coordorigin="2355,523" coordsize="0,1170" path="m2355,523l2355,1692e" filled="false" stroked="true" strokeweight=".644600pt" strokecolor="#000000">
                <v:path arrowok="t"/>
              </v:shape>
            </v:group>
            <v:group style="position:absolute;left:2345;top:523;width:2;height:319" coordorigin="2345,523" coordsize="2,319">
              <v:shape style="position:absolute;left:2345;top:523;width:2;height:319" coordorigin="2345,523" coordsize="0,319" path="m2345,842l2345,523e" filled="false" stroked="true" strokeweight=".215pt" strokecolor="#000000">
                <v:path arrowok="t"/>
              </v:shape>
            </v:group>
            <v:group style="position:absolute;left:2263;top:523;width:2;height:1170" coordorigin="2263,523" coordsize="2,1170">
              <v:shape style="position:absolute;left:2263;top:523;width:2;height:1170" coordorigin="2263,523" coordsize="0,1170" path="m2263,523l2263,1692e" filled="false" stroked="true" strokeweight=".644700pt" strokecolor="#000000">
                <v:path arrowok="t"/>
              </v:shape>
            </v:group>
            <v:group style="position:absolute;left:2272;top:523;width:2;height:319" coordorigin="2272,523" coordsize="2,319">
              <v:shape style="position:absolute;left:2272;top:523;width:2;height:319" coordorigin="2272,523" coordsize="0,319" path="m2272,842l2272,523e" filled="false" stroked="true" strokeweight=".215pt" strokecolor="#000000">
                <v:path arrowok="t"/>
              </v:shape>
            </v:group>
            <v:group style="position:absolute;left:2245;top:436;width:2;height:10" coordorigin="2245,436" coordsize="2,10">
              <v:shape style="position:absolute;left:2245;top:436;width:2;height:10" coordorigin="2245,436" coordsize="0,10" path="m2245,436l2245,446e" filled="false" stroked="true" strokeweight=".215pt" strokecolor="#000000">
                <v:path arrowok="t"/>
              </v:shape>
            </v:group>
            <v:group style="position:absolute;left:2105;top:1805;width:49;height:2" coordorigin="2105,1805" coordsize="49,2">
              <v:shape style="position:absolute;left:2105;top:1805;width:49;height:2" coordorigin="2105,1805" coordsize="49,0" path="m2154,1805l2105,1805e" filled="false" stroked="true" strokeweight=".215pt" strokecolor="#000000">
                <v:path arrowok="t"/>
              </v:shape>
            </v:group>
            <v:group style="position:absolute;left:2105;top:1741;width:85;height:2" coordorigin="2105,1741" coordsize="85,2">
              <v:shape style="position:absolute;left:2105;top:1741;width:85;height:2" coordorigin="2105,1741" coordsize="85,0" path="m2105,1741l2190,1741e" filled="false" stroked="true" strokeweight=".215pt" strokecolor="#000000">
                <v:path arrowok="t"/>
              </v:shape>
            </v:group>
            <v:group style="position:absolute;left:2105;top:1741;width:2;height:64" coordorigin="2105,1741" coordsize="2,64">
              <v:shape style="position:absolute;left:2105;top:1741;width:2;height:64" coordorigin="2105,1741" coordsize="0,64" path="m2105,1805l2105,1741e" filled="false" stroked="true" strokeweight=".215pt" strokecolor="#000000">
                <v:path arrowok="t"/>
              </v:shape>
            </v:group>
            <v:group style="position:absolute;left:2126;top:1854;width:2;height:74" coordorigin="2126,1854" coordsize="2,74">
              <v:shape style="position:absolute;left:2126;top:1854;width:2;height:74" coordorigin="2126,1854" coordsize="0,74" path="m2126,1928l2126,1854e" filled="false" stroked="true" strokeweight=".215pt" strokecolor="#000000">
                <v:path arrowok="t"/>
              </v:shape>
            </v:group>
            <v:group style="position:absolute;left:2491;top:1854;width:2;height:74" coordorigin="2491,1854" coordsize="2,74">
              <v:shape style="position:absolute;left:2491;top:1854;width:2;height:74" coordorigin="2491,1854" coordsize="0,74" path="m2491,1928l2491,1854e" filled="false" stroked="true" strokeweight=".215pt" strokecolor="#000000">
                <v:path arrowok="t"/>
              </v:shape>
            </v:group>
            <v:group style="position:absolute;left:2126;top:1854;width:28;height:19" coordorigin="2126,1854" coordsize="28,19">
              <v:shape style="position:absolute;left:2126;top:1854;width:28;height:19" coordorigin="2126,1854" coordsize="28,19" path="m2126,1854l2154,1873e" filled="false" stroked="true" strokeweight=".215pt" strokecolor="#000000">
                <v:path arrowok="t"/>
              </v:shape>
            </v:group>
            <v:group style="position:absolute;left:2465;top:1854;width:27;height:19" coordorigin="2465,1854" coordsize="27,19">
              <v:shape style="position:absolute;left:2465;top:1854;width:27;height:19" coordorigin="2465,1854" coordsize="27,19" path="m2491,1854l2465,1873e" filled="false" stroked="true" strokeweight=".215pt" strokecolor="#000000">
                <v:path arrowok="t"/>
              </v:shape>
            </v:group>
            <v:group style="position:absolute;left:2154;top:1805;width:2;height:68" coordorigin="2154,1805" coordsize="2,68">
              <v:shape style="position:absolute;left:2154;top:1805;width:2;height:68" coordorigin="2154,1805" coordsize="0,68" path="m2154,1873l2154,1805e" filled="false" stroked="true" strokeweight=".215pt" strokecolor="#000000">
                <v:path arrowok="t"/>
              </v:shape>
            </v:group>
            <v:group style="position:absolute;left:2360;top:1692;width:69;height:49" coordorigin="2360,1692" coordsize="69,49">
              <v:shape style="position:absolute;left:2360;top:1692;width:69;height:49" coordorigin="2360,1692" coordsize="69,49" path="m2428,1741l2360,1692e" filled="false" stroked="true" strokeweight=".215pt" strokecolor="#000000">
                <v:path arrowok="t"/>
              </v:shape>
            </v:group>
            <v:group style="position:absolute;left:2190;top:1692;width:69;height:49" coordorigin="2190,1692" coordsize="69,49">
              <v:shape style="position:absolute;left:2190;top:1692;width:69;height:49" coordorigin="2190,1692" coordsize="69,49" path="m2190,1741l2258,1692e" filled="false" stroked="true" strokeweight=".215pt" strokecolor="#000000">
                <v:path arrowok="t"/>
              </v:shape>
            </v:group>
            <v:group style="position:absolute;left:2258;top:842;width:102;height:2" coordorigin="2258,842" coordsize="102,2">
              <v:shape style="position:absolute;left:2258;top:842;width:102;height:2" coordorigin="2258,842" coordsize="102,0" path="m2258,842l2360,842e" filled="false" stroked="true" strokeweight=".215pt" strokecolor="#000000">
                <v:path arrowok="t"/>
              </v:shape>
            </v:group>
            <v:group style="position:absolute;left:2225;top:1269;width:34;height:2" coordorigin="2225,1269" coordsize="34,2">
              <v:shape style="position:absolute;left:2225;top:1269;width:34;height:2" coordorigin="2225,1269" coordsize="34,0" path="m2225,1269l2258,1269e" filled="false" stroked="true" strokeweight=".7307pt" strokecolor="#000000">
                <v:path arrowok="t"/>
              </v:shape>
            </v:group>
            <v:group style="position:absolute;left:2217;top:1264;width:8;height:6" coordorigin="2217,1264" coordsize="8,6">
              <v:shape style="position:absolute;left:2217;top:1264;width:8;height:6" coordorigin="2217,1264" coordsize="8,6" path="m2217,1269l2225,1264e" filled="false" stroked="true" strokeweight=".215pt" strokecolor="#000000">
                <v:path arrowok="t"/>
              </v:shape>
            </v:group>
            <v:group style="position:absolute;left:2217;top:1269;width:8;height:6" coordorigin="2217,1269" coordsize="8,6">
              <v:shape style="position:absolute;left:2217;top:1269;width:8;height:6" coordorigin="2217,1269" coordsize="8,6" path="m2217,1269l2225,1274e" filled="false" stroked="true" strokeweight=".215pt" strokecolor="#000000">
                <v:path arrowok="t"/>
              </v:shape>
            </v:group>
            <v:group style="position:absolute;left:2360;top:1256;width:6;height:2" coordorigin="2360,1256" coordsize="6,2">
              <v:shape style="position:absolute;left:2360;top:1256;width:6;height:2" coordorigin="2360,1256" coordsize="6,0" path="m2360,1256l2366,1256e" filled="false" stroked="true" strokeweight=".7307pt" strokecolor="#000000">
                <v:path arrowok="t"/>
              </v:shape>
            </v:group>
            <v:group style="position:absolute;left:2360;top:1405;width:33;height:2" coordorigin="2360,1405" coordsize="33,2">
              <v:shape style="position:absolute;left:2360;top:1405;width:33;height:2" coordorigin="2360,1405" coordsize="33,0" path="m2360,1405l2392,1405e" filled="false" stroked="true" strokeweight=".7307pt" strokecolor="#000000">
                <v:path arrowok="t"/>
              </v:shape>
            </v:group>
            <v:group style="position:absolute;left:2392;top:1399;width:8;height:6" coordorigin="2392,1399" coordsize="8,6">
              <v:shape style="position:absolute;left:2392;top:1399;width:8;height:6" coordorigin="2392,1399" coordsize="8,6" path="m2400,1405l2392,1399e" filled="false" stroked="true" strokeweight=".215pt" strokecolor="#000000">
                <v:path arrowok="t"/>
              </v:shape>
            </v:group>
            <v:group style="position:absolute;left:2392;top:1405;width:8;height:6" coordorigin="2392,1405" coordsize="8,6">
              <v:shape style="position:absolute;left:2392;top:1405;width:8;height:6" coordorigin="2392,1405" coordsize="8,6" path="m2400,1405l2392,1410e" filled="false" stroked="true" strokeweight=".215pt" strokecolor="#000000">
                <v:path arrowok="t"/>
              </v:shape>
            </v:group>
            <v:group style="position:absolute;left:2252;top:1405;width:6;height:2" coordorigin="2252,1405" coordsize="6,2">
              <v:shape style="position:absolute;left:2252;top:1405;width:6;height:2" coordorigin="2252,1405" coordsize="6,0" path="m2252,1405l2258,1405e" filled="false" stroked="true" strokeweight=".7307pt" strokecolor="#000000">
                <v:path arrowok="t"/>
              </v:shape>
            </v:group>
            <v:group style="position:absolute;left:2309;top:922;width:390;height:2" coordorigin="2309,922" coordsize="390,2">
              <v:shape style="position:absolute;left:2309;top:922;width:390;height:2" coordorigin="2309,922" coordsize="390,0" path="m2309,922l2698,922e" filled="false" stroked="true" strokeweight=".43pt" strokecolor="#006cb4">
                <v:path arrowok="t"/>
              </v:shape>
            </v:group>
            <v:group style="position:absolute;left:2351;top:484;width:11;height:39" coordorigin="2351,484" coordsize="11,39">
              <v:shape style="position:absolute;left:2351;top:484;width:11;height:39" coordorigin="2351,484" coordsize="11,39" path="m2351,523l2356,504,2361,484e" filled="false" stroked="true" strokeweight=".215pt" strokecolor="#000000">
                <v:path arrowok="t"/>
              </v:shape>
            </v:group>
            <v:group style="position:absolute;left:2345;top:484;width:12;height:39" coordorigin="2345,484" coordsize="12,39">
              <v:shape style="position:absolute;left:2345;top:484;width:12;height:39" coordorigin="2345,484" coordsize="12,39" path="m2345,523l2350,504,2356,484e" filled="false" stroked="true" strokeweight=".215pt" strokecolor="#000000">
                <v:path arrowok="t"/>
              </v:shape>
            </v:group>
            <v:group style="position:absolute;left:2256;top:484;width:12;height:39" coordorigin="2256,484" coordsize="12,39">
              <v:shape style="position:absolute;left:2256;top:484;width:12;height:39" coordorigin="2256,484" coordsize="12,39" path="m2256,484l2262,503,2267,523e" filled="false" stroked="true" strokeweight=".215pt" strokecolor="#000000">
                <v:path arrowok="t"/>
              </v:shape>
            </v:group>
            <v:group style="position:absolute;left:2245;top:446;width:12;height:39" coordorigin="2245,446" coordsize="12,39">
              <v:shape style="position:absolute;left:2245;top:446;width:12;height:39" coordorigin="2245,446" coordsize="12,39" path="m2256,484l2249,466,2245,446e" filled="false" stroked="true" strokeweight=".215pt" strokecolor="#000000">
                <v:path arrowok="t"/>
              </v:shape>
            </v:group>
            <v:group style="position:absolute;left:2261;top:484;width:12;height:39" coordorigin="2261,484" coordsize="12,39">
              <v:shape style="position:absolute;left:2261;top:484;width:12;height:39" coordorigin="2261,484" coordsize="12,39" path="m2261,484l2267,503,2272,523e" filled="false" stroked="true" strokeweight=".215pt" strokecolor="#000000">
                <v:path arrowok="t"/>
              </v:shape>
            </v:group>
            <v:group style="position:absolute;left:2362;top:446;width:12;height:39" coordorigin="2362,446" coordsize="12,39">
              <v:shape style="position:absolute;left:2362;top:446;width:12;height:39" coordorigin="2362,446" coordsize="12,39" path="m2373,446l2369,465,2362,484e" filled="false" stroked="true" strokeweight=".215pt" strokecolor="#000000">
                <v:path arrowok="t"/>
              </v:shape>
            </v:group>
            <v:group style="position:absolute;left:2356;top:446;width:12;height:39" coordorigin="2356,446" coordsize="12,39">
              <v:shape style="position:absolute;left:2356;top:446;width:12;height:39" coordorigin="2356,446" coordsize="12,39" path="m2367,446l2364,465,2356,484e" filled="false" stroked="true" strokeweight=".215pt" strokecolor="#000000">
                <v:path arrowok="t"/>
              </v:shape>
            </v:group>
            <v:group style="position:absolute;left:2251;top:446;width:11;height:39" coordorigin="2251,446" coordsize="11,39">
              <v:shape style="position:absolute;left:2251;top:446;width:11;height:39" coordorigin="2251,446" coordsize="11,39" path="m2261,484l2254,466,2251,446e" filled="false" stroked="true" strokeweight=".215pt" strokecolor="#000000">
                <v:path arrowok="t"/>
              </v:shape>
            </v:group>
            <v:group style="position:absolute;left:2288;top:887;width:41;height:41" coordorigin="2288,887" coordsize="41,41">
              <v:shape style="position:absolute;left:2288;top:887;width:41;height:41" coordorigin="2288,887" coordsize="41,41" path="m2329,908l2329,919,2320,928,2309,928,2298,928,2288,919,2288,908,2288,897,2298,887,2309,887,2320,887,2329,897,2329,908e" filled="false" stroked="true" strokeweight=".215pt" strokecolor="#000000">
                <v:path arrowok="t"/>
              </v:shape>
            </v:group>
            <v:group style="position:absolute;left:2288;top:1569;width:41;height:41" coordorigin="2288,1569" coordsize="41,41">
              <v:shape style="position:absolute;left:2288;top:1569;width:41;height:41" coordorigin="2288,1569" coordsize="41,41" path="m2329,1589l2329,1601,2320,1609,2309,1609,2298,1609,2288,1601,2288,1589,2288,1578,2298,1569,2309,1569,2320,1569,2329,1578,2329,1589e" filled="false" stroked="true" strokeweight=".215pt" strokecolor="#000000">
                <v:path arrowok="t"/>
              </v:shape>
            </v:group>
            <v:group style="position:absolute;left:2366;top:1222;width:81;height:82" coordorigin="2366,1222" coordsize="81,82">
              <v:shape style="position:absolute;left:2366;top:1222;width:81;height:82" coordorigin="2366,1222" coordsize="81,82" path="m2366,1251l2376,1234,2392,1224,2411,1222,2431,1232,2443,1247,2446,1265,2437,1287,2422,1300,2405,1304,2381,1295,2368,1281e" filled="false" stroked="true" strokeweight=".215pt" strokecolor="#000000">
                <v:path arrowok="t"/>
              </v:shape>
            </v:group>
            <v:group style="position:absolute;left:2366;top:1264;width:10;height:8" coordorigin="2366,1264" coordsize="10,8">
              <v:shape style="position:absolute;left:2366;top:1264;width:10;height:8" coordorigin="2366,1264" coordsize="10,8" path="m2366,1264l2370,1264,2374,1267,2375,1271e" filled="false" stroked="true" strokeweight=".215pt" strokecolor="#000000">
                <v:path arrowok="t"/>
              </v:shape>
            </v:group>
            <v:group style="position:absolute;left:2366;top:1254;width:10;height:7" coordorigin="2366,1254" coordsize="10,7">
              <v:shape style="position:absolute;left:2366;top:1254;width:10;height:7" coordorigin="2366,1254" coordsize="10,7" path="m2375,1254l2374,1259,2370,1261,2366,1261e" filled="false" stroked="true" strokeweight=".215pt" strokecolor="#000000">
                <v:path arrowok="t"/>
              </v:shape>
            </v:group>
            <v:group style="position:absolute;left:2375;top:1232;width:61;height:61" coordorigin="2375,1232" coordsize="61,61">
              <v:shape style="position:absolute;left:2375;top:1232;width:61;height:61" coordorigin="2375,1232" coordsize="61,61" path="m2375,1254l2386,1238,2405,1232,2426,1242,2436,1257,2427,1281,2413,1293,2387,1285,2376,1273e" filled="false" stroked="true" strokeweight=".215pt" strokecolor="#000000">
                <v:path arrowok="t"/>
              </v:shape>
            </v:group>
            <v:group style="position:absolute;left:2171;top:1357;width:82;height:82" coordorigin="2171,1357" coordsize="82,82">
              <v:shape style="position:absolute;left:2171;top:1357;width:82;height:82" coordorigin="2171,1357" coordsize="82,82" path="m2252,1410l2242,1427,2226,1437,2207,1439,2187,1429,2175,1414,2171,1396,2181,1374,2196,1361,2213,1357,2236,1366,2249,1379e" filled="false" stroked="true" strokeweight=".215pt" strokecolor="#000000">
                <v:path arrowok="t"/>
              </v:shape>
            </v:group>
            <v:group style="position:absolute;left:2242;top:1399;width:11;height:7" coordorigin="2242,1399" coordsize="11,7">
              <v:shape style="position:absolute;left:2242;top:1399;width:11;height:7" coordorigin="2242,1399" coordsize="11,7" path="m2242,1406l2244,1402,2247,1399,2252,1399e" filled="false" stroked="true" strokeweight=".215pt" strokecolor="#000000">
                <v:path arrowok="t"/>
              </v:shape>
            </v:group>
            <v:group style="position:absolute;left:2242;top:1389;width:11;height:8" coordorigin="2242,1389" coordsize="11,8">
              <v:shape style="position:absolute;left:2242;top:1389;width:11;height:8" coordorigin="2242,1389" coordsize="11,8" path="m2252,1397l2247,1397,2244,1393,2242,1389e" filled="false" stroked="true" strokeweight=".215pt" strokecolor="#000000">
                <v:path arrowok="t"/>
              </v:shape>
            </v:group>
            <v:group style="position:absolute;left:2182;top:1368;width:61;height:61" coordorigin="2182,1368" coordsize="61,61">
              <v:shape style="position:absolute;left:2182;top:1368;width:61;height:61" coordorigin="2182,1368" coordsize="61,61" path="m2242,1406l2231,1423,2213,1429,2191,1419,2182,1403,2191,1380,2205,1368,2231,1375,2241,1388e" filled="false" stroked="true" strokeweight=".215pt" strokecolor="#000000">
                <v:path arrowok="t"/>
              </v:shape>
            </v:group>
            <v:group style="position:absolute;left:53;top:360;width:17;height:2" coordorigin="53,360" coordsize="17,2">
              <v:shape style="position:absolute;left:53;top:360;width:17;height:2" coordorigin="53,360" coordsize="17,0" path="m53,360l70,360e" filled="false" stroked="true" strokeweight=".258pt" strokecolor="#757a7b">
                <v:path arrowok="t"/>
              </v:shape>
            </v:group>
            <v:group style="position:absolute;left:53;top:346;width:9;height:14" coordorigin="53,346" coordsize="9,14">
              <v:shape style="position:absolute;left:53;top:346;width:9;height:14" coordorigin="53,346" coordsize="9,14" path="m53,360l62,346e" filled="false" stroked="true" strokeweight=".258pt" strokecolor="#757a7b">
                <v:path arrowok="t"/>
              </v:shape>
            </v:group>
            <v:group style="position:absolute;left:62;top:346;width:8;height:14" coordorigin="62,346" coordsize="8,14">
              <v:shape style="position:absolute;left:62;top:346;width:8;height:14" coordorigin="62,346" coordsize="8,14" path="m70,360l62,346e" filled="false" stroked="true" strokeweight=".258pt" strokecolor="#757a7b">
                <v:path arrowok="t"/>
              </v:shape>
            </v:group>
            <v:group style="position:absolute;left:53;top:96;width:17;height:2" coordorigin="53,96" coordsize="17,2">
              <v:shape style="position:absolute;left:53;top:96;width:17;height:2" coordorigin="53,96" coordsize="17,0" path="m53,96l70,96e" filled="false" stroked="true" strokeweight=".258pt" strokecolor="#757a7b">
                <v:path arrowok="t"/>
              </v:shape>
            </v:group>
            <v:group style="position:absolute;left:53;top:85;width:7;height:12" coordorigin="53,85" coordsize="7,12">
              <v:shape style="position:absolute;left:53;top:85;width:7;height:12" coordorigin="53,85" coordsize="7,12" path="m53,96l60,85e" filled="false" stroked="true" strokeweight=".258pt" strokecolor="#757a7b">
                <v:path arrowok="t"/>
              </v:shape>
            </v:group>
            <v:group style="position:absolute;left:63;top:85;width:7;height:12" coordorigin="63,85" coordsize="7,12">
              <v:shape style="position:absolute;left:63;top:85;width:7;height:12" coordorigin="63,85" coordsize="7,12" path="m70,96l63,85e" filled="false" stroked="true" strokeweight=".258pt" strokecolor="#757a7b">
                <v:path arrowok="t"/>
              </v:shape>
            </v:group>
            <v:group style="position:absolute;left:54;top:101;width:2;height:310" coordorigin="54,101" coordsize="2,310">
              <v:shape style="position:absolute;left:54;top:101;width:2;height:310" coordorigin="54,101" coordsize="0,310" path="m54,101l54,410e" filled="false" stroked="true" strokeweight=".043pt" strokecolor="#757a7b">
                <v:path arrowok="t"/>
              </v:shape>
            </v:group>
            <v:group style="position:absolute;left:130;top:228;width:17;height:2" coordorigin="130,228" coordsize="17,2">
              <v:shape style="position:absolute;left:130;top:228;width:17;height:2" coordorigin="130,228" coordsize="17,0" path="m130,228l146,228e" filled="false" stroked="true" strokeweight=".258pt" strokecolor="#757a7b">
                <v:path arrowok="t"/>
              </v:shape>
            </v:group>
            <v:group style="position:absolute;left:130;top:214;width:8;height:15" coordorigin="130,214" coordsize="8,15">
              <v:shape style="position:absolute;left:130;top:214;width:8;height:15" coordorigin="130,214" coordsize="8,15" path="m130,228l138,214e" filled="false" stroked="true" strokeweight=".258pt" strokecolor="#757a7b">
                <v:path arrowok="t"/>
              </v:shape>
            </v:group>
            <v:group style="position:absolute;left:137;top:214;width:9;height:15" coordorigin="137,214" coordsize="9,15">
              <v:shape style="position:absolute;left:137;top:214;width:9;height:15" coordorigin="137,214" coordsize="9,15" path="m146,228l137,214e" filled="false" stroked="true" strokeweight=".258pt" strokecolor="#757a7b">
                <v:path arrowok="t"/>
              </v:shape>
            </v:group>
            <v:group style="position:absolute;left:104;top:101;width:2;height:310" coordorigin="104,101" coordsize="2,310">
              <v:shape style="position:absolute;left:104;top:101;width:2;height:310" coordorigin="104,101" coordsize="0,310" path="m104,101l104,410e" filled="false" stroked="true" strokeweight=".043pt" strokecolor="#757a7b">
                <v:path arrowok="t"/>
              </v:shape>
            </v:group>
            <v:group style="position:absolute;left:205;top:360;width:17;height:2" coordorigin="205,360" coordsize="17,2">
              <v:shape style="position:absolute;left:205;top:360;width:17;height:2" coordorigin="205,360" coordsize="17,0" path="m205,360l222,360e" filled="false" stroked="true" strokeweight=".258pt" strokecolor="#757a7b">
                <v:path arrowok="t"/>
              </v:shape>
            </v:group>
            <v:group style="position:absolute;left:205;top:346;width:9;height:14" coordorigin="205,346" coordsize="9,14">
              <v:shape style="position:absolute;left:205;top:346;width:9;height:14" coordorigin="205,346" coordsize="9,14" path="m205,360l214,346e" filled="false" stroked="true" strokeweight=".258pt" strokecolor="#757a7b">
                <v:path arrowok="t"/>
              </v:shape>
            </v:group>
            <v:group style="position:absolute;left:214;top:346;width:8;height:14" coordorigin="214,346" coordsize="8,14">
              <v:shape style="position:absolute;left:214;top:346;width:8;height:14" coordorigin="214,346" coordsize="8,14" path="m222,360l214,346e" filled="false" stroked="true" strokeweight=".258pt" strokecolor="#757a7b">
                <v:path arrowok="t"/>
              </v:shape>
            </v:group>
            <v:group style="position:absolute;left:205;top:96;width:17;height:2" coordorigin="205,96" coordsize="17,2">
              <v:shape style="position:absolute;left:205;top:96;width:17;height:2" coordorigin="205,96" coordsize="17,0" path="m205,96l222,96e" filled="false" stroked="true" strokeweight=".258pt" strokecolor="#757a7b">
                <v:path arrowok="t"/>
              </v:shape>
            </v:group>
            <v:group style="position:absolute;left:205;top:85;width:7;height:12" coordorigin="205,85" coordsize="7,12">
              <v:shape style="position:absolute;left:205;top:85;width:7;height:12" coordorigin="205,85" coordsize="7,12" path="m205,96l212,85e" filled="false" stroked="true" strokeweight=".258pt" strokecolor="#757a7b">
                <v:path arrowok="t"/>
              </v:shape>
            </v:group>
            <v:group style="position:absolute;left:215;top:85;width:7;height:12" coordorigin="215,85" coordsize="7,12">
              <v:shape style="position:absolute;left:215;top:85;width:7;height:12" coordorigin="215,85" coordsize="7,12" path="m222,96l215,85e" filled="false" stroked="true" strokeweight=".258pt" strokecolor="#757a7b">
                <v:path arrowok="t"/>
              </v:shape>
            </v:group>
            <v:group style="position:absolute;left:181;top:101;width:2;height:310" coordorigin="181,101" coordsize="2,310">
              <v:shape style="position:absolute;left:181;top:101;width:2;height:310" coordorigin="181,101" coordsize="0,310" path="m181,101l181,410e" filled="false" stroked="true" strokeweight=".043pt" strokecolor="#757a7b">
                <v:path arrowok="t"/>
              </v:shape>
            </v:group>
            <v:group style="position:absolute;left:282;top:228;width:17;height:2" coordorigin="282,228" coordsize="17,2">
              <v:shape style="position:absolute;left:282;top:228;width:17;height:2" coordorigin="282,228" coordsize="17,0" path="m282,228l298,228e" filled="false" stroked="true" strokeweight=".258pt" strokecolor="#757a7b">
                <v:path arrowok="t"/>
              </v:shape>
            </v:group>
            <v:group style="position:absolute;left:282;top:214;width:8;height:15" coordorigin="282,214" coordsize="8,15">
              <v:shape style="position:absolute;left:282;top:214;width:8;height:15" coordorigin="282,214" coordsize="8,15" path="m282,228l290,214e" filled="false" stroked="true" strokeweight=".258pt" strokecolor="#757a7b">
                <v:path arrowok="t"/>
              </v:shape>
            </v:group>
            <v:group style="position:absolute;left:290;top:214;width:9;height:15" coordorigin="290,214" coordsize="9,15">
              <v:shape style="position:absolute;left:290;top:214;width:9;height:15" coordorigin="290,214" coordsize="9,15" path="m298,228l290,214e" filled="false" stroked="true" strokeweight=".258pt" strokecolor="#757a7b">
                <v:path arrowok="t"/>
              </v:shape>
            </v:group>
            <v:group style="position:absolute;left:232;top:101;width:2;height:310" coordorigin="232,101" coordsize="2,310">
              <v:shape style="position:absolute;left:232;top:101;width:2;height:310" coordorigin="232,101" coordsize="0,310" path="m232,101l232,410e" filled="false" stroked="true" strokeweight=".043pt" strokecolor="#757a7b">
                <v:path arrowok="t"/>
              </v:shape>
            </v:group>
            <v:group style="position:absolute;left:357;top:360;width:17;height:2" coordorigin="357,360" coordsize="17,2">
              <v:shape style="position:absolute;left:357;top:360;width:17;height:2" coordorigin="357,360" coordsize="17,0" path="m357,360l374,360e" filled="false" stroked="true" strokeweight=".258pt" strokecolor="#757a7b">
                <v:path arrowok="t"/>
              </v:shape>
            </v:group>
            <v:group style="position:absolute;left:357;top:346;width:9;height:14" coordorigin="357,346" coordsize="9,14">
              <v:shape style="position:absolute;left:357;top:346;width:9;height:14" coordorigin="357,346" coordsize="9,14" path="m357,360l366,346e" filled="false" stroked="true" strokeweight=".258pt" strokecolor="#757a7b">
                <v:path arrowok="t"/>
              </v:shape>
            </v:group>
            <v:group style="position:absolute;left:366;top:346;width:8;height:14" coordorigin="366,346" coordsize="8,14">
              <v:shape style="position:absolute;left:366;top:346;width:8;height:14" coordorigin="366,346" coordsize="8,14" path="m374,360l366,346e" filled="false" stroked="true" strokeweight=".258pt" strokecolor="#757a7b">
                <v:path arrowok="t"/>
              </v:shape>
            </v:group>
            <v:group style="position:absolute;left:357;top:96;width:17;height:2" coordorigin="357,96" coordsize="17,2">
              <v:shape style="position:absolute;left:357;top:96;width:17;height:2" coordorigin="357,96" coordsize="17,0" path="m357,96l374,96e" filled="false" stroked="true" strokeweight=".258pt" strokecolor="#757a7b">
                <v:path arrowok="t"/>
              </v:shape>
            </v:group>
            <v:group style="position:absolute;left:357;top:85;width:7;height:12" coordorigin="357,85" coordsize="7,12">
              <v:shape style="position:absolute;left:357;top:85;width:7;height:12" coordorigin="357,85" coordsize="7,12" path="m357,96l364,85e" filled="false" stroked="true" strokeweight=".258pt" strokecolor="#757a7b">
                <v:path arrowok="t"/>
              </v:shape>
            </v:group>
            <v:group style="position:absolute;left:367;top:85;width:7;height:12" coordorigin="367,85" coordsize="7,12">
              <v:shape style="position:absolute;left:367;top:85;width:7;height:12" coordorigin="367,85" coordsize="7,12" path="m374,96l367,85e" filled="false" stroked="true" strokeweight=".258pt" strokecolor="#757a7b">
                <v:path arrowok="t"/>
              </v:shape>
            </v:group>
            <v:group style="position:absolute;left:307;top:101;width:2;height:310" coordorigin="307,101" coordsize="2,310">
              <v:shape style="position:absolute;left:307;top:101;width:2;height:310" coordorigin="307,101" coordsize="0,310" path="m307,101l307,410e" filled="false" stroked="true" strokeweight=".043pt" strokecolor="#757a7b">
                <v:path arrowok="t"/>
              </v:shape>
            </v:group>
            <v:group style="position:absolute;left:358;top:98;width:2;height:313" coordorigin="358,98" coordsize="2,313">
              <v:shape style="position:absolute;left:358;top:98;width:2;height:313" coordorigin="358,98" coordsize="0,313" path="m358,98l358,410e" filled="false" stroked="true" strokeweight=".086pt" strokecolor="#757a7b">
                <v:path arrowok="t"/>
              </v:shape>
            </v:group>
            <v:group style="position:absolute;left:434;top:228;width:17;height:2" coordorigin="434,228" coordsize="17,2">
              <v:shape style="position:absolute;left:434;top:228;width:17;height:2" coordorigin="434,228" coordsize="17,0" path="m434,228l450,228e" filled="false" stroked="true" strokeweight=".258pt" strokecolor="#757a7b">
                <v:path arrowok="t"/>
              </v:shape>
            </v:group>
            <v:group style="position:absolute;left:434;top:214;width:8;height:15" coordorigin="434,214" coordsize="8,15">
              <v:shape style="position:absolute;left:434;top:214;width:8;height:15" coordorigin="434,214" coordsize="8,15" path="m434,228l442,214e" filled="false" stroked="true" strokeweight=".258pt" strokecolor="#757a7b">
                <v:path arrowok="t"/>
              </v:shape>
            </v:group>
            <v:group style="position:absolute;left:442;top:214;width:9;height:15" coordorigin="442,214" coordsize="9,15">
              <v:shape style="position:absolute;left:442;top:214;width:9;height:15" coordorigin="442,214" coordsize="9,15" path="m450,228l442,214e" filled="false" stroked="true" strokeweight=".258pt" strokecolor="#757a7b">
                <v:path arrowok="t"/>
              </v:shape>
            </v:group>
            <v:group style="position:absolute;left:434;top:101;width:2;height:310" coordorigin="434,101" coordsize="2,310">
              <v:shape style="position:absolute;left:434;top:101;width:2;height:310" coordorigin="434,101" coordsize="0,310" path="m434,101l434,410e" filled="false" stroked="true" strokeweight=".043pt" strokecolor="#757a7b">
                <v:path arrowok="t"/>
              </v:shape>
            </v:group>
            <v:group style="position:absolute;left:510;top:360;width:18;height:2" coordorigin="510,360" coordsize="18,2">
              <v:shape style="position:absolute;left:510;top:360;width:18;height:2" coordorigin="510,360" coordsize="18,0" path="m510,360l527,360e" filled="false" stroked="true" strokeweight=".258pt" strokecolor="#757a7b">
                <v:path arrowok="t"/>
              </v:shape>
            </v:group>
            <v:group style="position:absolute;left:510;top:346;width:9;height:14" coordorigin="510,346" coordsize="9,14">
              <v:shape style="position:absolute;left:510;top:346;width:9;height:14" coordorigin="510,346" coordsize="9,14" path="m510,360l518,346e" filled="false" stroked="true" strokeweight=".258pt" strokecolor="#757a7b">
                <v:path arrowok="t"/>
              </v:shape>
            </v:group>
            <v:group style="position:absolute;left:518;top:346;width:9;height:14" coordorigin="518,346" coordsize="9,14">
              <v:shape style="position:absolute;left:518;top:346;width:9;height:14" coordorigin="518,346" coordsize="9,14" path="m527,360l518,346e" filled="false" stroked="true" strokeweight=".258pt" strokecolor="#757a7b">
                <v:path arrowok="t"/>
              </v:shape>
            </v:group>
            <v:group style="position:absolute;left:510;top:96;width:18;height:2" coordorigin="510,96" coordsize="18,2">
              <v:shape style="position:absolute;left:510;top:96;width:18;height:2" coordorigin="510,96" coordsize="18,0" path="m510,96l527,96e" filled="false" stroked="true" strokeweight=".258pt" strokecolor="#757a7b">
                <v:path arrowok="t"/>
              </v:shape>
            </v:group>
            <v:group style="position:absolute;left:510;top:85;width:7;height:12" coordorigin="510,85" coordsize="7,12">
              <v:shape style="position:absolute;left:510;top:85;width:7;height:12" coordorigin="510,85" coordsize="7,12" path="m510,96l516,85e" filled="false" stroked="true" strokeweight=".258pt" strokecolor="#757a7b">
                <v:path arrowok="t"/>
              </v:shape>
            </v:group>
            <v:group style="position:absolute;left:520;top:85;width:7;height:12" coordorigin="520,85" coordsize="7,12">
              <v:shape style="position:absolute;left:520;top:85;width:7;height:12" coordorigin="520,85" coordsize="7,12" path="m527,96l520,85e" filled="false" stroked="true" strokeweight=".258pt" strokecolor="#757a7b">
                <v:path arrowok="t"/>
              </v:shape>
            </v:group>
            <v:group style="position:absolute;left:485;top:101;width:2;height:310" coordorigin="485,101" coordsize="2,310">
              <v:shape style="position:absolute;left:485;top:101;width:2;height:310" coordorigin="485,101" coordsize="0,310" path="m485,101l485,410e" filled="false" stroked="true" strokeweight=".043pt" strokecolor="#757a7b">
                <v:path arrowok="t"/>
              </v:shape>
            </v:group>
            <v:group style="position:absolute;left:586;top:228;width:17;height:2" coordorigin="586,228" coordsize="17,2">
              <v:shape style="position:absolute;left:586;top:228;width:17;height:2" coordorigin="586,228" coordsize="17,0" path="m586,228l602,228e" filled="false" stroked="true" strokeweight=".258pt" strokecolor="#757a7b">
                <v:path arrowok="t"/>
              </v:shape>
            </v:group>
            <v:group style="position:absolute;left:586;top:214;width:9;height:15" coordorigin="586,214" coordsize="9,15">
              <v:shape style="position:absolute;left:586;top:214;width:9;height:15" coordorigin="586,214" coordsize="9,15" path="m586,228l595,214e" filled="false" stroked="true" strokeweight=".258pt" strokecolor="#757a7b">
                <v:path arrowok="t"/>
              </v:shape>
            </v:group>
            <v:group style="position:absolute;left:595;top:214;width:8;height:15" coordorigin="595,214" coordsize="8,15">
              <v:shape style="position:absolute;left:595;top:214;width:8;height:15" coordorigin="595,214" coordsize="8,15" path="m602,228l595,214e" filled="false" stroked="true" strokeweight=".258pt" strokecolor="#757a7b">
                <v:path arrowok="t"/>
              </v:shape>
            </v:group>
            <v:group style="position:absolute;left:561;top:101;width:2;height:310" coordorigin="561,101" coordsize="2,310">
              <v:shape style="position:absolute;left:561;top:101;width:2;height:310" coordorigin="561,101" coordsize="0,310" path="m561,101l561,410e" filled="false" stroked="true" strokeweight=".043pt" strokecolor="#757a7b">
                <v:path arrowok="t"/>
              </v:shape>
            </v:group>
            <v:group style="position:absolute;left:663;top:360;width:17;height:2" coordorigin="663,360" coordsize="17,2">
              <v:shape style="position:absolute;left:663;top:360;width:17;height:2" coordorigin="663,360" coordsize="17,0" path="m663,360l679,360e" filled="false" stroked="true" strokeweight=".258pt" strokecolor="#757a7b">
                <v:path arrowok="t"/>
              </v:shape>
            </v:group>
            <v:group style="position:absolute;left:663;top:346;width:8;height:14" coordorigin="663,346" coordsize="8,14">
              <v:shape style="position:absolute;left:663;top:346;width:8;height:14" coordorigin="663,346" coordsize="8,14" path="m663,360l670,346e" filled="false" stroked="true" strokeweight=".258pt" strokecolor="#757a7b">
                <v:path arrowok="t"/>
              </v:shape>
            </v:group>
            <v:group style="position:absolute;left:670;top:346;width:9;height:14" coordorigin="670,346" coordsize="9,14">
              <v:shape style="position:absolute;left:670;top:346;width:9;height:14" coordorigin="670,346" coordsize="9,14" path="m679,360l670,346e" filled="false" stroked="true" strokeweight=".258pt" strokecolor="#757a7b">
                <v:path arrowok="t"/>
              </v:shape>
            </v:group>
            <v:group style="position:absolute;left:663;top:96;width:17;height:2" coordorigin="663,96" coordsize="17,2">
              <v:shape style="position:absolute;left:663;top:96;width:17;height:2" coordorigin="663,96" coordsize="17,0" path="m663,96l679,96e" filled="false" stroked="true" strokeweight=".258pt" strokecolor="#757a7b">
                <v:path arrowok="t"/>
              </v:shape>
            </v:group>
            <v:group style="position:absolute;left:663;top:85;width:7;height:12" coordorigin="663,85" coordsize="7,12">
              <v:shape style="position:absolute;left:663;top:85;width:7;height:12" coordorigin="663,85" coordsize="7,12" path="m663,96l669,85e" filled="false" stroked="true" strokeweight=".258pt" strokecolor="#757a7b">
                <v:path arrowok="t"/>
              </v:shape>
            </v:group>
            <v:group style="position:absolute;left:672;top:85;width:7;height:12" coordorigin="672,85" coordsize="7,12">
              <v:shape style="position:absolute;left:672;top:85;width:7;height:12" coordorigin="672,85" coordsize="7,12" path="m679,96l672,85e" filled="false" stroked="true" strokeweight=".258pt" strokecolor="#757a7b">
                <v:path arrowok="t"/>
              </v:shape>
            </v:group>
            <v:group style="position:absolute;left:612;top:101;width:2;height:310" coordorigin="612,101" coordsize="2,310">
              <v:shape style="position:absolute;left:612;top:101;width:2;height:310" coordorigin="612,101" coordsize="0,310" path="m612,101l612,410e" filled="false" stroked="true" strokeweight=".043pt" strokecolor="#757a7b">
                <v:path arrowok="t"/>
              </v:shape>
            </v:group>
            <v:group style="position:absolute;left:738;top:228;width:17;height:2" coordorigin="738,228" coordsize="17,2">
              <v:shape style="position:absolute;left:738;top:228;width:17;height:2" coordorigin="738,228" coordsize="17,0" path="m738,228l754,228e" filled="false" stroked="true" strokeweight=".258pt" strokecolor="#757a7b">
                <v:path arrowok="t"/>
              </v:shape>
            </v:group>
            <v:group style="position:absolute;left:738;top:214;width:9;height:15" coordorigin="738,214" coordsize="9,15">
              <v:shape style="position:absolute;left:738;top:214;width:9;height:15" coordorigin="738,214" coordsize="9,15" path="m738,228l747,214e" filled="false" stroked="true" strokeweight=".258pt" strokecolor="#757a7b">
                <v:path arrowok="t"/>
              </v:shape>
            </v:group>
            <v:group style="position:absolute;left:747;top:214;width:8;height:15" coordorigin="747,214" coordsize="8,15">
              <v:shape style="position:absolute;left:747;top:214;width:8;height:15" coordorigin="747,214" coordsize="8,15" path="m755,228l747,214e" filled="false" stroked="true" strokeweight=".258pt" strokecolor="#757a7b">
                <v:path arrowok="t"/>
              </v:shape>
            </v:group>
            <v:group style="position:absolute;left:688;top:101;width:2;height:310" coordorigin="688,101" coordsize="2,310">
              <v:shape style="position:absolute;left:688;top:101;width:2;height:310" coordorigin="688,101" coordsize="0,310" path="m688,101l688,410e" filled="false" stroked="true" strokeweight=".043pt" strokecolor="#757a7b">
                <v:path arrowok="t"/>
              </v:shape>
            </v:group>
            <v:group style="position:absolute;left:739;top:101;width:2;height:310" coordorigin="739,101" coordsize="2,310">
              <v:shape style="position:absolute;left:739;top:101;width:2;height:310" coordorigin="739,101" coordsize="0,310" path="m739,101l739,410e" filled="false" stroked="true" strokeweight=".043pt" strokecolor="#757a7b">
                <v:path arrowok="t"/>
              </v:shape>
            </v:group>
            <v:group style="position:absolute;left:815;top:360;width:17;height:2" coordorigin="815,360" coordsize="17,2">
              <v:shape style="position:absolute;left:815;top:360;width:17;height:2" coordorigin="815,360" coordsize="17,0" path="m815,360l831,360e" filled="false" stroked="true" strokeweight=".258pt" strokecolor="#757a7b">
                <v:path arrowok="t"/>
              </v:shape>
            </v:group>
            <v:group style="position:absolute;left:815;top:346;width:8;height:14" coordorigin="815,346" coordsize="8,14">
              <v:shape style="position:absolute;left:815;top:346;width:8;height:14" coordorigin="815,346" coordsize="8,14" path="m815,360l822,346e" filled="false" stroked="true" strokeweight=".258pt" strokecolor="#757a7b">
                <v:path arrowok="t"/>
              </v:shape>
            </v:group>
            <v:group style="position:absolute;left:822;top:346;width:9;height:14" coordorigin="822,346" coordsize="9,14">
              <v:shape style="position:absolute;left:822;top:346;width:9;height:14" coordorigin="822,346" coordsize="9,14" path="m831,360l822,346e" filled="false" stroked="true" strokeweight=".258pt" strokecolor="#757a7b">
                <v:path arrowok="t"/>
              </v:shape>
            </v:group>
            <v:group style="position:absolute;left:815;top:96;width:17;height:2" coordorigin="815,96" coordsize="17,2">
              <v:shape style="position:absolute;left:815;top:96;width:17;height:2" coordorigin="815,96" coordsize="17,0" path="m815,96l831,96e" filled="false" stroked="true" strokeweight=".258pt" strokecolor="#757a7b">
                <v:path arrowok="t"/>
              </v:shape>
            </v:group>
            <v:group style="position:absolute;left:815;top:85;width:7;height:12" coordorigin="815,85" coordsize="7,12">
              <v:shape style="position:absolute;left:815;top:85;width:7;height:12" coordorigin="815,85" coordsize="7,12" path="m815,96l822,85e" filled="false" stroked="true" strokeweight=".258pt" strokecolor="#757a7b">
                <v:path arrowok="t"/>
              </v:shape>
            </v:group>
            <v:group style="position:absolute;left:824;top:85;width:7;height:12" coordorigin="824,85" coordsize="7,12">
              <v:shape style="position:absolute;left:824;top:85;width:7;height:12" coordorigin="824,85" coordsize="7,12" path="m831,96l824,85e" filled="false" stroked="true" strokeweight=".258pt" strokecolor="#757a7b">
                <v:path arrowok="t"/>
              </v:shape>
            </v:group>
            <v:group style="position:absolute;left:816;top:101;width:2;height:310" coordorigin="816,101" coordsize="2,310">
              <v:shape style="position:absolute;left:816;top:101;width:2;height:310" coordorigin="816,101" coordsize="0,310" path="m816,101l816,410e" filled="false" stroked="true" strokeweight=".0859pt" strokecolor="#757a7b">
                <v:path arrowok="t"/>
              </v:shape>
            </v:group>
            <v:group style="position:absolute;left:890;top:228;width:18;height:2" coordorigin="890,228" coordsize="18,2">
              <v:shape style="position:absolute;left:890;top:228;width:18;height:2" coordorigin="890,228" coordsize="18,0" path="m890,228l907,228e" filled="false" stroked="true" strokeweight=".258pt" strokecolor="#757a7b">
                <v:path arrowok="t"/>
              </v:shape>
            </v:group>
            <v:group style="position:absolute;left:890;top:214;width:9;height:15" coordorigin="890,214" coordsize="9,15">
              <v:shape style="position:absolute;left:890;top:214;width:9;height:15" coordorigin="890,214" coordsize="9,15" path="m890,228l899,214e" filled="false" stroked="true" strokeweight=".258pt" strokecolor="#757a7b">
                <v:path arrowok="t"/>
              </v:shape>
            </v:group>
            <v:group style="position:absolute;left:899;top:214;width:9;height:15" coordorigin="899,214" coordsize="9,15">
              <v:shape style="position:absolute;left:899;top:214;width:9;height:15" coordorigin="899,214" coordsize="9,15" path="m907,228l899,214e" filled="false" stroked="true" strokeweight=".258pt" strokecolor="#757a7b">
                <v:path arrowok="t"/>
              </v:shape>
            </v:group>
            <v:group style="position:absolute;left:866;top:101;width:2;height:310" coordorigin="866,101" coordsize="2,310">
              <v:shape style="position:absolute;left:866;top:101;width:2;height:310" coordorigin="866,101" coordsize="0,310" path="m866,101l866,410e" filled="false" stroked="true" strokeweight=".043pt" strokecolor="#757a7b">
                <v:path arrowok="t"/>
              </v:shape>
            </v:group>
            <v:group style="position:absolute;left:967;top:360;width:17;height:2" coordorigin="967,360" coordsize="17,2">
              <v:shape style="position:absolute;left:967;top:360;width:17;height:2" coordorigin="967,360" coordsize="17,0" path="m967,360l983,360e" filled="false" stroked="true" strokeweight=".258pt" strokecolor="#757a7b">
                <v:path arrowok="t"/>
              </v:shape>
            </v:group>
            <v:group style="position:absolute;left:967;top:346;width:9;height:14" coordorigin="967,346" coordsize="9,14">
              <v:shape style="position:absolute;left:967;top:346;width:9;height:14" coordorigin="967,346" coordsize="9,14" path="m967,360l975,346e" filled="false" stroked="true" strokeweight=".258pt" strokecolor="#757a7b">
                <v:path arrowok="t"/>
              </v:shape>
            </v:group>
            <v:group style="position:absolute;left:975;top:346;width:8;height:14" coordorigin="975,346" coordsize="8,14">
              <v:shape style="position:absolute;left:975;top:346;width:8;height:14" coordorigin="975,346" coordsize="8,14" path="m983,360l975,346e" filled="false" stroked="true" strokeweight=".258pt" strokecolor="#757a7b">
                <v:path arrowok="t"/>
              </v:shape>
            </v:group>
            <v:group style="position:absolute;left:967;top:96;width:17;height:2" coordorigin="967,96" coordsize="17,2">
              <v:shape style="position:absolute;left:967;top:96;width:17;height:2" coordorigin="967,96" coordsize="17,0" path="m967,96l983,96e" filled="false" stroked="true" strokeweight=".258pt" strokecolor="#757a7b">
                <v:path arrowok="t"/>
              </v:shape>
            </v:group>
            <v:group style="position:absolute;left:967;top:85;width:7;height:12" coordorigin="967,85" coordsize="7,12">
              <v:shape style="position:absolute;left:967;top:85;width:7;height:12" coordorigin="967,85" coordsize="7,12" path="m967,96l974,85e" filled="false" stroked="true" strokeweight=".258pt" strokecolor="#757a7b">
                <v:path arrowok="t"/>
              </v:shape>
            </v:group>
            <v:group style="position:absolute;left:976;top:85;width:7;height:12" coordorigin="976,85" coordsize="7,12">
              <v:shape style="position:absolute;left:976;top:85;width:7;height:12" coordorigin="976,85" coordsize="7,12" path="m983,96l976,85e" filled="false" stroked="true" strokeweight=".258pt" strokecolor="#757a7b">
                <v:path arrowok="t"/>
              </v:shape>
            </v:group>
            <v:group style="position:absolute;left:941;top:101;width:2;height:310" coordorigin="941,101" coordsize="2,310">
              <v:shape style="position:absolute;left:941;top:101;width:2;height:310" coordorigin="941,101" coordsize="0,310" path="m941,101l941,410e" filled="false" stroked="true" strokeweight=".043pt" strokecolor="#757a7b">
                <v:path arrowok="t"/>
              </v:shape>
            </v:group>
            <v:group style="position:absolute;left:1043;top:228;width:17;height:2" coordorigin="1043,228" coordsize="17,2">
              <v:shape style="position:absolute;left:1043;top:228;width:17;height:2" coordorigin="1043,228" coordsize="17,0" path="m1043,228l1060,228e" filled="false" stroked="true" strokeweight=".258pt" strokecolor="#757a7b">
                <v:path arrowok="t"/>
              </v:shape>
            </v:group>
            <v:group style="position:absolute;left:1043;top:214;width:8;height:15" coordorigin="1043,214" coordsize="8,15">
              <v:shape style="position:absolute;left:1043;top:214;width:8;height:15" coordorigin="1043,214" coordsize="8,15" path="m1043,228l1051,214e" filled="false" stroked="true" strokeweight=".258pt" strokecolor="#757a7b">
                <v:path arrowok="t"/>
              </v:shape>
            </v:group>
            <v:group style="position:absolute;left:1051;top:214;width:9;height:15" coordorigin="1051,214" coordsize="9,15">
              <v:shape style="position:absolute;left:1051;top:214;width:9;height:15" coordorigin="1051,214" coordsize="9,15" path="m1060,228l1051,214e" filled="false" stroked="true" strokeweight=".258pt" strokecolor="#757a7b">
                <v:path arrowok="t"/>
              </v:shape>
            </v:group>
            <v:group style="position:absolute;left:992;top:101;width:2;height:310" coordorigin="992,101" coordsize="2,310">
              <v:shape style="position:absolute;left:992;top:101;width:2;height:310" coordorigin="992,101" coordsize="0,310" path="m992,101l992,410e" filled="false" stroked="true" strokeweight=".043pt" strokecolor="#757a7b">
                <v:path arrowok="t"/>
              </v:shape>
            </v:group>
            <v:group style="position:absolute;left:1119;top:360;width:17;height:2" coordorigin="1119,360" coordsize="17,2">
              <v:shape style="position:absolute;left:1119;top:360;width:17;height:2" coordorigin="1119,360" coordsize="17,0" path="m1119,360l1135,360e" filled="false" stroked="true" strokeweight=".258pt" strokecolor="#757a7b">
                <v:path arrowok="t"/>
              </v:shape>
            </v:group>
            <v:group style="position:absolute;left:1119;top:346;width:9;height:14" coordorigin="1119,346" coordsize="9,14">
              <v:shape style="position:absolute;left:1119;top:346;width:9;height:14" coordorigin="1119,346" coordsize="9,14" path="m1119,360l1127,346e" filled="false" stroked="true" strokeweight=".258pt" strokecolor="#757a7b">
                <v:path arrowok="t"/>
              </v:shape>
            </v:group>
            <v:group style="position:absolute;left:1127;top:346;width:8;height:14" coordorigin="1127,346" coordsize="8,14">
              <v:shape style="position:absolute;left:1127;top:346;width:8;height:14" coordorigin="1127,346" coordsize="8,14" path="m1135,360l1127,346e" filled="false" stroked="true" strokeweight=".258pt" strokecolor="#757a7b">
                <v:path arrowok="t"/>
              </v:shape>
            </v:group>
            <v:group style="position:absolute;left:1119;top:96;width:17;height:2" coordorigin="1119,96" coordsize="17,2">
              <v:shape style="position:absolute;left:1119;top:96;width:17;height:2" coordorigin="1119,96" coordsize="17,0" path="m1119,96l1135,96e" filled="false" stroked="true" strokeweight=".258pt" strokecolor="#757a7b">
                <v:path arrowok="t"/>
              </v:shape>
            </v:group>
            <v:group style="position:absolute;left:1119;top:85;width:7;height:12" coordorigin="1119,85" coordsize="7,12">
              <v:shape style="position:absolute;left:1119;top:85;width:7;height:12" coordorigin="1119,85" coordsize="7,12" path="m1119,96l1126,85e" filled="false" stroked="true" strokeweight=".258pt" strokecolor="#757a7b">
                <v:path arrowok="t"/>
              </v:shape>
            </v:group>
            <v:group style="position:absolute;left:1128;top:85;width:7;height:12" coordorigin="1128,85" coordsize="7,12">
              <v:shape style="position:absolute;left:1128;top:85;width:7;height:12" coordorigin="1128,85" coordsize="7,12" path="m1135,96l1128,85e" filled="false" stroked="true" strokeweight=".258pt" strokecolor="#757a7b">
                <v:path arrowok="t"/>
              </v:shape>
            </v:group>
            <v:group style="position:absolute;left:1068;top:101;width:2;height:310" coordorigin="1068,101" coordsize="2,310">
              <v:shape style="position:absolute;left:1068;top:101;width:2;height:310" coordorigin="1068,101" coordsize="0,310" path="m1068,101l1068,410e" filled="false" stroked="true" strokeweight=".129pt" strokecolor="#757a7b">
                <v:path arrowok="t"/>
              </v:shape>
            </v:group>
            <v:group style="position:absolute;left:1119;top:101;width:2;height:310" coordorigin="1119,101" coordsize="2,310">
              <v:shape style="position:absolute;left:1119;top:101;width:2;height:310" coordorigin="1119,101" coordsize="0,310" path="m1119,101l1119,410e" filled="false" stroked="true" strokeweight=".043pt" strokecolor="#757a7b">
                <v:path arrowok="t"/>
              </v:shape>
            </v:group>
            <v:group style="position:absolute;left:1195;top:228;width:17;height:2" coordorigin="1195,228" coordsize="17,2">
              <v:shape style="position:absolute;left:1195;top:228;width:17;height:2" coordorigin="1195,228" coordsize="17,0" path="m1195,228l1212,228e" filled="false" stroked="true" strokeweight=".258pt" strokecolor="#757a7b">
                <v:path arrowok="t"/>
              </v:shape>
            </v:group>
            <v:group style="position:absolute;left:1195;top:214;width:8;height:15" coordorigin="1195,214" coordsize="8,15">
              <v:shape style="position:absolute;left:1195;top:214;width:8;height:15" coordorigin="1195,214" coordsize="8,15" path="m1195,228l1203,214e" filled="false" stroked="true" strokeweight=".258pt" strokecolor="#757a7b">
                <v:path arrowok="t"/>
              </v:shape>
            </v:group>
            <v:group style="position:absolute;left:1203;top:214;width:9;height:15" coordorigin="1203,214" coordsize="9,15">
              <v:shape style="position:absolute;left:1203;top:214;width:9;height:15" coordorigin="1203,214" coordsize="9,15" path="m1212,228l1203,214e" filled="false" stroked="true" strokeweight=".258pt" strokecolor="#757a7b">
                <v:path arrowok="t"/>
              </v:shape>
            </v:group>
            <v:group style="position:absolute;left:1196;top:101;width:2;height:310" coordorigin="1196,101" coordsize="2,310">
              <v:shape style="position:absolute;left:1196;top:101;width:2;height:310" coordorigin="1196,101" coordsize="0,310" path="m1196,101l1196,410e" filled="false" stroked="true" strokeweight=".043pt" strokecolor="#757a7b">
                <v:path arrowok="t"/>
              </v:shape>
            </v:group>
            <v:group style="position:absolute;left:1271;top:360;width:17;height:2" coordorigin="1271,360" coordsize="17,2">
              <v:shape style="position:absolute;left:1271;top:360;width:17;height:2" coordorigin="1271,360" coordsize="17,0" path="m1271,360l1287,360e" filled="false" stroked="true" strokeweight=".258pt" strokecolor="#757a7b">
                <v:path arrowok="t"/>
              </v:shape>
            </v:group>
            <v:group style="position:absolute;left:1271;top:346;width:9;height:14" coordorigin="1271,346" coordsize="9,14">
              <v:shape style="position:absolute;left:1271;top:346;width:9;height:14" coordorigin="1271,346" coordsize="9,14" path="m1271,360l1280,346e" filled="false" stroked="true" strokeweight=".258pt" strokecolor="#757a7b">
                <v:path arrowok="t"/>
              </v:shape>
            </v:group>
            <v:group style="position:absolute;left:1280;top:346;width:8;height:14" coordorigin="1280,346" coordsize="8,14">
              <v:shape style="position:absolute;left:1280;top:346;width:8;height:14" coordorigin="1280,346" coordsize="8,14" path="m1287,360l1280,346e" filled="false" stroked="true" strokeweight=".258pt" strokecolor="#757a7b">
                <v:path arrowok="t"/>
              </v:shape>
            </v:group>
            <v:group style="position:absolute;left:1271;top:96;width:17;height:2" coordorigin="1271,96" coordsize="17,2">
              <v:shape style="position:absolute;left:1271;top:96;width:17;height:2" coordorigin="1271,96" coordsize="17,0" path="m1271,96l1287,96e" filled="false" stroked="true" strokeweight=".258pt" strokecolor="#757a7b">
                <v:path arrowok="t"/>
              </v:shape>
            </v:group>
            <v:group style="position:absolute;left:1271;top:85;width:7;height:12" coordorigin="1271,85" coordsize="7,12">
              <v:shape style="position:absolute;left:1271;top:85;width:7;height:12" coordorigin="1271,85" coordsize="7,12" path="m1271,96l1278,85e" filled="false" stroked="true" strokeweight=".258pt" strokecolor="#757a7b">
                <v:path arrowok="t"/>
              </v:shape>
            </v:group>
            <v:group style="position:absolute;left:1280;top:85;width:7;height:12" coordorigin="1280,85" coordsize="7,12">
              <v:shape style="position:absolute;left:1280;top:85;width:7;height:12" coordorigin="1280,85" coordsize="7,12" path="m1287,96l1280,85e" filled="false" stroked="true" strokeweight=".258pt" strokecolor="#757a7b">
                <v:path arrowok="t"/>
              </v:shape>
            </v:group>
            <v:group style="position:absolute;left:1246;top:101;width:2;height:310" coordorigin="1246,101" coordsize="2,310">
              <v:shape style="position:absolute;left:1246;top:101;width:2;height:310" coordorigin="1246,101" coordsize="0,310" path="m1246,101l1246,410e" filled="false" stroked="true" strokeweight=".043pt" strokecolor="#757a7b">
                <v:path arrowok="t"/>
              </v:shape>
            </v:group>
            <v:group style="position:absolute;left:1347;top:228;width:17;height:2" coordorigin="1347,228" coordsize="17,2">
              <v:shape style="position:absolute;left:1347;top:228;width:17;height:2" coordorigin="1347,228" coordsize="17,0" path="m1347,228l1364,228e" filled="false" stroked="true" strokeweight=".258pt" strokecolor="#757a7b">
                <v:path arrowok="t"/>
              </v:shape>
            </v:group>
            <v:group style="position:absolute;left:1347;top:214;width:8;height:15" coordorigin="1347,214" coordsize="8,15">
              <v:shape style="position:absolute;left:1347;top:214;width:8;height:15" coordorigin="1347,214" coordsize="8,15" path="m1347,228l1355,214e" filled="false" stroked="true" strokeweight=".258pt" strokecolor="#757a7b">
                <v:path arrowok="t"/>
              </v:shape>
            </v:group>
            <v:group style="position:absolute;left:1355;top:214;width:9;height:15" coordorigin="1355,214" coordsize="9,15">
              <v:shape style="position:absolute;left:1355;top:214;width:9;height:15" coordorigin="1355,214" coordsize="9,15" path="m1364,228l1355,214e" filled="false" stroked="true" strokeweight=".258pt" strokecolor="#757a7b">
                <v:path arrowok="t"/>
              </v:shape>
            </v:group>
            <v:group style="position:absolute;left:1322;top:101;width:2;height:310" coordorigin="1322,101" coordsize="2,310">
              <v:shape style="position:absolute;left:1322;top:101;width:2;height:310" coordorigin="1322,101" coordsize="0,310" path="m1322,101l1322,410e" filled="false" stroked="true" strokeweight=".043pt" strokecolor="#757a7b">
                <v:path arrowok="t"/>
              </v:shape>
            </v:group>
            <v:group style="position:absolute;left:1423;top:360;width:18;height:2" coordorigin="1423,360" coordsize="18,2">
              <v:shape style="position:absolute;left:1423;top:360;width:18;height:2" coordorigin="1423,360" coordsize="18,0" path="m1423,360l1440,360e" filled="false" stroked="true" strokeweight=".258pt" strokecolor="#757a7b">
                <v:path arrowok="t"/>
              </v:shape>
            </v:group>
            <v:group style="position:absolute;left:1423;top:346;width:9;height:14" coordorigin="1423,346" coordsize="9,14">
              <v:shape style="position:absolute;left:1423;top:346;width:9;height:14" coordorigin="1423,346" coordsize="9,14" path="m1423,360l1432,346e" filled="false" stroked="true" strokeweight=".258pt" strokecolor="#757a7b">
                <v:path arrowok="t"/>
              </v:shape>
            </v:group>
            <v:group style="position:absolute;left:1432;top:346;width:9;height:14" coordorigin="1432,346" coordsize="9,14">
              <v:shape style="position:absolute;left:1432;top:346;width:9;height:14" coordorigin="1432,346" coordsize="9,14" path="m1440,360l1432,346e" filled="false" stroked="true" strokeweight=".258pt" strokecolor="#757a7b">
                <v:path arrowok="t"/>
              </v:shape>
            </v:group>
            <v:group style="position:absolute;left:1423;top:96;width:18;height:2" coordorigin="1423,96" coordsize="18,2">
              <v:shape style="position:absolute;left:1423;top:96;width:18;height:2" coordorigin="1423,96" coordsize="18,0" path="m1423,96l1440,96e" filled="false" stroked="true" strokeweight=".258pt" strokecolor="#757a7b">
                <v:path arrowok="t"/>
              </v:shape>
            </v:group>
            <v:group style="position:absolute;left:1423;top:85;width:7;height:12" coordorigin="1423,85" coordsize="7,12">
              <v:shape style="position:absolute;left:1423;top:85;width:7;height:12" coordorigin="1423,85" coordsize="7,12" path="m1423,96l1430,85e" filled="false" stroked="true" strokeweight=".258pt" strokecolor="#757a7b">
                <v:path arrowok="t"/>
              </v:shape>
            </v:group>
            <v:group style="position:absolute;left:1433;top:85;width:7;height:12" coordorigin="1433,85" coordsize="7,12">
              <v:shape style="position:absolute;left:1433;top:85;width:7;height:12" coordorigin="1433,85" coordsize="7,12" path="m1440,96l1433,85e" filled="false" stroked="true" strokeweight=".258pt" strokecolor="#757a7b">
                <v:path arrowok="t"/>
              </v:shape>
            </v:group>
            <v:group style="position:absolute;left:1373;top:101;width:2;height:310" coordorigin="1373,101" coordsize="2,310">
              <v:shape style="position:absolute;left:1373;top:101;width:2;height:310" coordorigin="1373,101" coordsize="0,310" path="m1373,101l1373,410e" filled="false" stroked="true" strokeweight=".043pt" strokecolor="#757a7b">
                <v:path arrowok="t"/>
              </v:shape>
            </v:group>
            <v:group style="position:absolute;left:1500;top:228;width:17;height:2" coordorigin="1500,228" coordsize="17,2">
              <v:shape style="position:absolute;left:1500;top:228;width:17;height:2" coordorigin="1500,228" coordsize="17,0" path="m1500,228l1516,228e" filled="false" stroked="true" strokeweight=".258pt" strokecolor="#757a7b">
                <v:path arrowok="t"/>
              </v:shape>
            </v:group>
            <v:group style="position:absolute;left:1500;top:214;width:9;height:15" coordorigin="1500,214" coordsize="9,15">
              <v:shape style="position:absolute;left:1500;top:214;width:9;height:15" coordorigin="1500,214" coordsize="9,15" path="m1500,228l1508,214e" filled="false" stroked="true" strokeweight=".258pt" strokecolor="#757a7b">
                <v:path arrowok="t"/>
              </v:shape>
            </v:group>
            <v:group style="position:absolute;left:1508;top:214;width:8;height:15" coordorigin="1508,214" coordsize="8,15">
              <v:shape style="position:absolute;left:1508;top:214;width:8;height:15" coordorigin="1508,214" coordsize="8,15" path="m1516,228l1508,214e" filled="false" stroked="true" strokeweight=".258pt" strokecolor="#757a7b">
                <v:path arrowok="t"/>
              </v:shape>
            </v:group>
            <v:group style="position:absolute;left:1449;top:101;width:2;height:310" coordorigin="1449,101" coordsize="2,310">
              <v:shape style="position:absolute;left:1449;top:101;width:2;height:310" coordorigin="1449,101" coordsize="0,310" path="m1449,101l1449,410e" filled="false" stroked="true" strokeweight=".043pt" strokecolor="#757a7b">
                <v:path arrowok="t"/>
              </v:shape>
            </v:group>
            <v:group style="position:absolute;left:1500;top:101;width:2;height:310" coordorigin="1500,101" coordsize="2,310">
              <v:shape style="position:absolute;left:1500;top:101;width:2;height:310" coordorigin="1500,101" coordsize="0,310" path="m1500,101l1500,410e" filled="false" stroked="true" strokeweight=".043pt" strokecolor="#757a7b">
                <v:path arrowok="t"/>
              </v:shape>
            </v:group>
            <v:group style="position:absolute;left:1576;top:360;width:17;height:2" coordorigin="1576,360" coordsize="17,2">
              <v:shape style="position:absolute;left:1576;top:360;width:17;height:2" coordorigin="1576,360" coordsize="17,0" path="m1576,360l1592,360e" filled="false" stroked="true" strokeweight=".258pt" strokecolor="#757a7b">
                <v:path arrowok="t"/>
              </v:shape>
            </v:group>
            <v:group style="position:absolute;left:1576;top:346;width:8;height:14" coordorigin="1576,346" coordsize="8,14">
              <v:shape style="position:absolute;left:1576;top:346;width:8;height:14" coordorigin="1576,346" coordsize="8,14" path="m1576,360l1584,346e" filled="false" stroked="true" strokeweight=".258pt" strokecolor="#757a7b">
                <v:path arrowok="t"/>
              </v:shape>
            </v:group>
            <v:group style="position:absolute;left:1584;top:346;width:9;height:14" coordorigin="1584,346" coordsize="9,14">
              <v:shape style="position:absolute;left:1584;top:346;width:9;height:14" coordorigin="1584,346" coordsize="9,14" path="m1592,360l1584,346e" filled="false" stroked="true" strokeweight=".258pt" strokecolor="#757a7b">
                <v:path arrowok="t"/>
              </v:shape>
            </v:group>
            <v:group style="position:absolute;left:1576;top:96;width:17;height:2" coordorigin="1576,96" coordsize="17,2">
              <v:shape style="position:absolute;left:1576;top:96;width:17;height:2" coordorigin="1576,96" coordsize="17,0" path="m1576,96l1592,96e" filled="false" stroked="true" strokeweight=".258pt" strokecolor="#757a7b">
                <v:path arrowok="t"/>
              </v:shape>
            </v:group>
            <v:group style="position:absolute;left:1576;top:85;width:7;height:12" coordorigin="1576,85" coordsize="7,12">
              <v:shape style="position:absolute;left:1576;top:85;width:7;height:12" coordorigin="1576,85" coordsize="7,12" path="m1576,96l1583,85e" filled="false" stroked="true" strokeweight=".258pt" strokecolor="#757a7b">
                <v:path arrowok="t"/>
              </v:shape>
            </v:group>
            <v:group style="position:absolute;left:1585;top:85;width:7;height:12" coordorigin="1585,85" coordsize="7,12">
              <v:shape style="position:absolute;left:1585;top:85;width:7;height:12" coordorigin="1585,85" coordsize="7,12" path="m1592,96l1585,85e" filled="false" stroked="true" strokeweight=".258pt" strokecolor="#757a7b">
                <v:path arrowok="t"/>
              </v:shape>
            </v:group>
            <v:group style="position:absolute;left:1576;top:101;width:2;height:310" coordorigin="1576,101" coordsize="2,310">
              <v:shape style="position:absolute;left:1576;top:101;width:2;height:310" coordorigin="1576,101" coordsize="0,310" path="m1576,101l1576,410e" filled="false" stroked="true" strokeweight=".043pt" strokecolor="#757a7b">
                <v:path arrowok="t"/>
              </v:shape>
            </v:group>
            <v:group style="position:absolute;left:1652;top:228;width:17;height:2" coordorigin="1652,228" coordsize="17,2">
              <v:shape style="position:absolute;left:1652;top:228;width:17;height:2" coordorigin="1652,228" coordsize="17,0" path="m1652,228l1668,228e" filled="false" stroked="true" strokeweight=".258pt" strokecolor="#757a7b">
                <v:path arrowok="t"/>
              </v:shape>
            </v:group>
            <v:group style="position:absolute;left:1652;top:214;width:9;height:15" coordorigin="1652,214" coordsize="9,15">
              <v:shape style="position:absolute;left:1652;top:214;width:9;height:15" coordorigin="1652,214" coordsize="9,15" path="m1652,228l1660,214e" filled="false" stroked="true" strokeweight=".258pt" strokecolor="#757a7b">
                <v:path arrowok="t"/>
              </v:shape>
            </v:group>
            <v:group style="position:absolute;left:1660;top:214;width:8;height:15" coordorigin="1660,214" coordsize="8,15">
              <v:shape style="position:absolute;left:1660;top:214;width:8;height:15" coordorigin="1660,214" coordsize="8,15" path="m1668,228l1660,214e" filled="false" stroked="true" strokeweight=".258pt" strokecolor="#757a7b">
                <v:path arrowok="t"/>
              </v:shape>
            </v:group>
            <v:group style="position:absolute;left:1627;top:101;width:2;height:310" coordorigin="1627,101" coordsize="2,310">
              <v:shape style="position:absolute;left:1627;top:101;width:2;height:310" coordorigin="1627,101" coordsize="0,310" path="m1627,101l1627,410e" filled="false" stroked="true" strokeweight=".043pt" strokecolor="#757a7b">
                <v:path arrowok="t"/>
              </v:shape>
            </v:group>
            <v:group style="position:absolute;left:1728;top:360;width:17;height:2" coordorigin="1728,360" coordsize="17,2">
              <v:shape style="position:absolute;left:1728;top:360;width:17;height:2" coordorigin="1728,360" coordsize="17,0" path="m1728,360l1744,360e" filled="false" stroked="true" strokeweight=".258pt" strokecolor="#757a7b">
                <v:path arrowok="t"/>
              </v:shape>
            </v:group>
            <v:group style="position:absolute;left:1728;top:346;width:8;height:14" coordorigin="1728,346" coordsize="8,14">
              <v:shape style="position:absolute;left:1728;top:346;width:8;height:14" coordorigin="1728,346" coordsize="8,14" path="m1728,360l1736,346e" filled="false" stroked="true" strokeweight=".258pt" strokecolor="#757a7b">
                <v:path arrowok="t"/>
              </v:shape>
            </v:group>
            <v:group style="position:absolute;left:1736;top:346;width:9;height:14" coordorigin="1736,346" coordsize="9,14">
              <v:shape style="position:absolute;left:1736;top:346;width:9;height:14" coordorigin="1736,346" coordsize="9,14" path="m1744,360l1736,346e" filled="false" stroked="true" strokeweight=".258pt" strokecolor="#757a7b">
                <v:path arrowok="t"/>
              </v:shape>
            </v:group>
            <v:group style="position:absolute;left:1728;top:96;width:17;height:2" coordorigin="1728,96" coordsize="17,2">
              <v:shape style="position:absolute;left:1728;top:96;width:17;height:2" coordorigin="1728,96" coordsize="17,0" path="m1728,96l1744,96e" filled="false" stroked="true" strokeweight=".258pt" strokecolor="#757a7b">
                <v:path arrowok="t"/>
              </v:shape>
            </v:group>
            <v:group style="position:absolute;left:1728;top:85;width:7;height:12" coordorigin="1728,85" coordsize="7,12">
              <v:shape style="position:absolute;left:1728;top:85;width:7;height:12" coordorigin="1728,85" coordsize="7,12" path="m1728,96l1735,85e" filled="false" stroked="true" strokeweight=".258pt" strokecolor="#757a7b">
                <v:path arrowok="t"/>
              </v:shape>
            </v:group>
            <v:group style="position:absolute;left:1738;top:85;width:7;height:12" coordorigin="1738,85" coordsize="7,12">
              <v:shape style="position:absolute;left:1738;top:85;width:7;height:12" coordorigin="1738,85" coordsize="7,12" path="m1744,96l1738,85e" filled="false" stroked="true" strokeweight=".258pt" strokecolor="#757a7b">
                <v:path arrowok="t"/>
              </v:shape>
            </v:group>
            <v:group style="position:absolute;left:1703;top:101;width:2;height:310" coordorigin="1703,101" coordsize="2,310">
              <v:shape style="position:absolute;left:1703;top:101;width:2;height:310" coordorigin="1703,101" coordsize="0,310" path="m1703,101l1703,410e" filled="false" stroked="true" strokeweight=".043pt" strokecolor="#757a7b">
                <v:path arrowok="t"/>
              </v:shape>
            </v:group>
            <v:group style="position:absolute;left:1804;top:228;width:18;height:2" coordorigin="1804,228" coordsize="18,2">
              <v:shape style="position:absolute;left:1804;top:228;width:18;height:2" coordorigin="1804,228" coordsize="18,0" path="m1804,228l1821,228e" filled="false" stroked="true" strokeweight=".258pt" strokecolor="#757a7b">
                <v:path arrowok="t"/>
              </v:shape>
            </v:group>
            <v:group style="position:absolute;left:1804;top:214;width:9;height:15" coordorigin="1804,214" coordsize="9,15">
              <v:shape style="position:absolute;left:1804;top:214;width:9;height:15" coordorigin="1804,214" coordsize="9,15" path="m1804,228l1812,214e" filled="false" stroked="true" strokeweight=".258pt" strokecolor="#757a7b">
                <v:path arrowok="t"/>
              </v:shape>
            </v:group>
            <v:group style="position:absolute;left:1812;top:214;width:9;height:15" coordorigin="1812,214" coordsize="9,15">
              <v:shape style="position:absolute;left:1812;top:214;width:9;height:15" coordorigin="1812,214" coordsize="9,15" path="m1821,228l1812,214e" filled="false" stroked="true" strokeweight=".258pt" strokecolor="#757a7b">
                <v:path arrowok="t"/>
              </v:shape>
            </v:group>
            <v:group style="position:absolute;left:1753;top:101;width:2;height:310" coordorigin="1753,101" coordsize="2,310">
              <v:shape style="position:absolute;left:1753;top:101;width:2;height:310" coordorigin="1753,101" coordsize="0,310" path="m1753,101l1753,410e" filled="false" stroked="true" strokeweight=".043pt" strokecolor="#757a7b">
                <v:path arrowok="t"/>
              </v:shape>
            </v:group>
            <v:group style="position:absolute;left:1880;top:360;width:17;height:2" coordorigin="1880,360" coordsize="17,2">
              <v:shape style="position:absolute;left:1880;top:360;width:17;height:2" coordorigin="1880,360" coordsize="17,0" path="m1880,360l1897,360e" filled="false" stroked="true" strokeweight=".258pt" strokecolor="#757a7b">
                <v:path arrowok="t"/>
              </v:shape>
            </v:group>
            <v:group style="position:absolute;left:1880;top:346;width:9;height:14" coordorigin="1880,346" coordsize="9,14">
              <v:shape style="position:absolute;left:1880;top:346;width:9;height:14" coordorigin="1880,346" coordsize="9,14" path="m1880,360l1889,346e" filled="false" stroked="true" strokeweight=".258pt" strokecolor="#757a7b">
                <v:path arrowok="t"/>
              </v:shape>
            </v:group>
            <v:group style="position:absolute;left:1889;top:346;width:8;height:14" coordorigin="1889,346" coordsize="8,14">
              <v:shape style="position:absolute;left:1889;top:346;width:8;height:14" coordorigin="1889,346" coordsize="8,14" path="m1897,360l1889,346e" filled="false" stroked="true" strokeweight=".258pt" strokecolor="#757a7b">
                <v:path arrowok="t"/>
              </v:shape>
            </v:group>
            <v:group style="position:absolute;left:1880;top:96;width:17;height:2" coordorigin="1880,96" coordsize="17,2">
              <v:shape style="position:absolute;left:1880;top:96;width:17;height:2" coordorigin="1880,96" coordsize="17,0" path="m1880,96l1897,96e" filled="false" stroked="true" strokeweight=".258pt" strokecolor="#757a7b">
                <v:path arrowok="t"/>
              </v:shape>
            </v:group>
            <v:group style="position:absolute;left:1880;top:85;width:7;height:12" coordorigin="1880,85" coordsize="7,12">
              <v:shape style="position:absolute;left:1880;top:85;width:7;height:12" coordorigin="1880,85" coordsize="7,12" path="m1880,96l1887,85e" filled="false" stroked="true" strokeweight=".258pt" strokecolor="#757a7b">
                <v:path arrowok="t"/>
              </v:shape>
            </v:group>
            <v:group style="position:absolute;left:1890;top:85;width:7;height:12" coordorigin="1890,85" coordsize="7,12">
              <v:shape style="position:absolute;left:1890;top:85;width:7;height:12" coordorigin="1890,85" coordsize="7,12" path="m1897,96l1890,85e" filled="false" stroked="true" strokeweight=".258pt" strokecolor="#757a7b">
                <v:path arrowok="t"/>
              </v:shape>
            </v:group>
            <v:group style="position:absolute;left:1830;top:101;width:2;height:325" coordorigin="1830,101" coordsize="2,325">
              <v:shape style="position:absolute;left:1830;top:101;width:2;height:325" coordorigin="1830,101" coordsize="0,325" path="m1830,101l1830,426e" filled="false" stroked="true" strokeweight=".043pt" strokecolor="#757a7b">
                <v:path arrowok="t"/>
              </v:shape>
            </v:group>
            <v:group style="position:absolute;left:1881;top:101;width:2;height:310" coordorigin="1881,101" coordsize="2,310">
              <v:shape style="position:absolute;left:1881;top:101;width:2;height:310" coordorigin="1881,101" coordsize="0,310" path="m1881,101l1881,410e" filled="false" stroked="true" strokeweight=".043pt" strokecolor="#757a7b">
                <v:path arrowok="t"/>
              </v:shape>
            </v:group>
            <v:group style="position:absolute;left:1956;top:228;width:18;height:2" coordorigin="1956,228" coordsize="18,2">
              <v:shape style="position:absolute;left:1956;top:228;width:18;height:2" coordorigin="1956,228" coordsize="18,0" path="m1956,228l1973,228e" filled="false" stroked="true" strokeweight=".258pt" strokecolor="#757a7b">
                <v:path arrowok="t"/>
              </v:shape>
            </v:group>
            <v:group style="position:absolute;left:1956;top:214;width:9;height:15" coordorigin="1956,214" coordsize="9,15">
              <v:shape style="position:absolute;left:1956;top:214;width:9;height:15" coordorigin="1956,214" coordsize="9,15" path="m1956,228l1964,214e" filled="false" stroked="true" strokeweight=".258pt" strokecolor="#757a7b">
                <v:path arrowok="t"/>
              </v:shape>
            </v:group>
            <v:group style="position:absolute;left:1964;top:214;width:9;height:15" coordorigin="1964,214" coordsize="9,15">
              <v:shape style="position:absolute;left:1964;top:214;width:9;height:15" coordorigin="1964,214" coordsize="9,15" path="m1973,228l1964,214e" filled="false" stroked="true" strokeweight=".258pt" strokecolor="#757a7b">
                <v:path arrowok="t"/>
              </v:shape>
            </v:group>
            <v:group style="position:absolute;left:1956;top:101;width:2;height:310" coordorigin="1956,101" coordsize="2,310">
              <v:shape style="position:absolute;left:1956;top:101;width:2;height:310" coordorigin="1956,101" coordsize="0,310" path="m1956,101l1956,410e" filled="false" stroked="true" strokeweight=".043pt" strokecolor="#757a7b">
                <v:path arrowok="t"/>
              </v:shape>
            </v:group>
            <v:group style="position:absolute;left:2032;top:360;width:17;height:2" coordorigin="2032,360" coordsize="17,2">
              <v:shape style="position:absolute;left:2032;top:360;width:17;height:2" coordorigin="2032,360" coordsize="17,0" path="m2032,360l2049,360e" filled="false" stroked="true" strokeweight=".258pt" strokecolor="#757a7b">
                <v:path arrowok="t"/>
              </v:shape>
            </v:group>
            <v:group style="position:absolute;left:2032;top:346;width:9;height:14" coordorigin="2032,346" coordsize="9,14">
              <v:shape style="position:absolute;left:2032;top:346;width:9;height:14" coordorigin="2032,346" coordsize="9,14" path="m2032,360l2041,346e" filled="false" stroked="true" strokeweight=".258pt" strokecolor="#757a7b">
                <v:path arrowok="t"/>
              </v:shape>
            </v:group>
            <v:group style="position:absolute;left:2041;top:346;width:8;height:14" coordorigin="2041,346" coordsize="8,14">
              <v:shape style="position:absolute;left:2041;top:346;width:8;height:14" coordorigin="2041,346" coordsize="8,14" path="m2049,360l2041,346e" filled="false" stroked="true" strokeweight=".258pt" strokecolor="#757a7b">
                <v:path arrowok="t"/>
              </v:shape>
            </v:group>
            <v:group style="position:absolute;left:2032;top:96;width:17;height:2" coordorigin="2032,96" coordsize="17,2">
              <v:shape style="position:absolute;left:2032;top:96;width:17;height:2" coordorigin="2032,96" coordsize="17,0" path="m2032,96l2049,96e" filled="false" stroked="true" strokeweight=".258pt" strokecolor="#757a7b">
                <v:path arrowok="t"/>
              </v:shape>
            </v:group>
            <v:group style="position:absolute;left:2032;top:85;width:7;height:12" coordorigin="2032,85" coordsize="7,12">
              <v:shape style="position:absolute;left:2032;top:85;width:7;height:12" coordorigin="2032,85" coordsize="7,12" path="m2032,96l2039,85e" filled="false" stroked="true" strokeweight=".258pt" strokecolor="#757a7b">
                <v:path arrowok="t"/>
              </v:shape>
            </v:group>
            <v:group style="position:absolute;left:2042;top:85;width:7;height:12" coordorigin="2042,85" coordsize="7,12">
              <v:shape style="position:absolute;left:2042;top:85;width:7;height:12" coordorigin="2042,85" coordsize="7,12" path="m2049,96l2042,85e" filled="false" stroked="true" strokeweight=".258pt" strokecolor="#757a7b">
                <v:path arrowok="t"/>
              </v:shape>
            </v:group>
            <v:group style="position:absolute;left:2008;top:101;width:2;height:310" coordorigin="2008,101" coordsize="2,310">
              <v:shape style="position:absolute;left:2008;top:101;width:2;height:310" coordorigin="2008,101" coordsize="0,310" path="m2008,101l2008,410e" filled="false" stroked="true" strokeweight=".043pt" strokecolor="#757a7b">
                <v:path arrowok="t"/>
              </v:shape>
            </v:group>
            <v:group style="position:absolute;left:2109;top:228;width:17;height:2" coordorigin="2109,228" coordsize="17,2">
              <v:shape style="position:absolute;left:2109;top:228;width:17;height:2" coordorigin="2109,228" coordsize="17,0" path="m2109,228l2125,228e" filled="false" stroked="true" strokeweight=".258pt" strokecolor="#757a7b">
                <v:path arrowok="t"/>
              </v:shape>
            </v:group>
            <v:group style="position:absolute;left:2109;top:214;width:8;height:15" coordorigin="2109,214" coordsize="8,15">
              <v:shape style="position:absolute;left:2109;top:214;width:8;height:15" coordorigin="2109,214" coordsize="8,15" path="m2109,228l2117,214e" filled="false" stroked="true" strokeweight=".258pt" strokecolor="#757a7b">
                <v:path arrowok="t"/>
              </v:shape>
            </v:group>
            <v:group style="position:absolute;left:2117;top:214;width:9;height:15" coordorigin="2117,214" coordsize="9,15">
              <v:shape style="position:absolute;left:2117;top:214;width:9;height:15" coordorigin="2117,214" coordsize="9,15" path="m2125,228l2117,214e" filled="false" stroked="true" strokeweight=".258pt" strokecolor="#757a7b">
                <v:path arrowok="t"/>
              </v:shape>
            </v:group>
            <v:group style="position:absolute;left:2083;top:101;width:2;height:310" coordorigin="2083,101" coordsize="2,310">
              <v:shape style="position:absolute;left:2083;top:101;width:2;height:310" coordorigin="2083,101" coordsize="0,310" path="m2083,101l2083,410e" filled="false" stroked="true" strokeweight=".043pt" strokecolor="#757a7b">
                <v:path arrowok="t"/>
              </v:shape>
            </v:group>
            <v:group style="position:absolute;left:2184;top:360;width:69;height:2" coordorigin="2184,360" coordsize="69,2">
              <v:shape style="position:absolute;left:2184;top:360;width:69;height:2" coordorigin="2184,360" coordsize="69,0" path="m2184,360l2253,360e" filled="false" stroked="true" strokeweight=".258pt" strokecolor="#757a7b">
                <v:path arrowok="t"/>
              </v:shape>
            </v:group>
            <v:group style="position:absolute;left:2184;top:346;width:9;height:14" coordorigin="2184,346" coordsize="9,14">
              <v:shape style="position:absolute;left:2184;top:346;width:9;height:14" coordorigin="2184,346" coordsize="9,14" path="m2184,360l2193,346e" filled="false" stroked="true" strokeweight=".258pt" strokecolor="#757a7b">
                <v:path arrowok="t"/>
              </v:shape>
            </v:group>
            <v:group style="position:absolute;left:2193;top:346;width:8;height:14" coordorigin="2193,346" coordsize="8,14">
              <v:shape style="position:absolute;left:2193;top:346;width:8;height:14" coordorigin="2193,346" coordsize="8,14" path="m2201,360l2193,346e" filled="false" stroked="true" strokeweight=".258pt" strokecolor="#757a7b">
                <v:path arrowok="t"/>
              </v:shape>
            </v:group>
            <v:group style="position:absolute;left:2184;top:96;width:17;height:2" coordorigin="2184,96" coordsize="17,2">
              <v:shape style="position:absolute;left:2184;top:96;width:17;height:2" coordorigin="2184,96" coordsize="17,0" path="m2184,96l2201,96e" filled="false" stroked="true" strokeweight=".258pt" strokecolor="#757a7b">
                <v:path arrowok="t"/>
              </v:shape>
            </v:group>
            <v:group style="position:absolute;left:2184;top:85;width:7;height:12" coordorigin="2184,85" coordsize="7,12">
              <v:shape style="position:absolute;left:2184;top:85;width:7;height:12" coordorigin="2184,85" coordsize="7,12" path="m2184,96l2191,85e" filled="false" stroked="true" strokeweight=".258pt" strokecolor="#757a7b">
                <v:path arrowok="t"/>
              </v:shape>
            </v:group>
            <v:group style="position:absolute;left:2194;top:85;width:7;height:12" coordorigin="2194,85" coordsize="7,12">
              <v:shape style="position:absolute;left:2194;top:85;width:7;height:12" coordorigin="2194,85" coordsize="7,12" path="m2201,96l2194,85e" filled="false" stroked="true" strokeweight=".258pt" strokecolor="#757a7b">
                <v:path arrowok="t"/>
              </v:shape>
            </v:group>
            <v:group style="position:absolute;left:2134;top:101;width:2;height:310" coordorigin="2134,101" coordsize="2,310">
              <v:shape style="position:absolute;left:2134;top:101;width:2;height:310" coordorigin="2134,101" coordsize="0,310" path="m2134,101l2134,410e" filled="false" stroked="true" strokeweight=".043pt" strokecolor="#757a7b">
                <v:path arrowok="t"/>
              </v:shape>
            </v:group>
            <v:group style="position:absolute;left:2261;top:228;width:17;height:2" coordorigin="2261,228" coordsize="17,2">
              <v:shape style="position:absolute;left:2261;top:228;width:17;height:2" coordorigin="2261,228" coordsize="17,0" path="m2261,228l2277,228e" filled="false" stroked="true" strokeweight=".258pt" strokecolor="#757a7b">
                <v:path arrowok="t"/>
              </v:shape>
            </v:group>
            <v:group style="position:absolute;left:2261;top:214;width:8;height:15" coordorigin="2261,214" coordsize="8,15">
              <v:shape style="position:absolute;left:2261;top:214;width:8;height:15" coordorigin="2261,214" coordsize="8,15" path="m2261,228l2269,214e" filled="false" stroked="true" strokeweight=".258pt" strokecolor="#757a7b">
                <v:path arrowok="t"/>
              </v:shape>
            </v:group>
            <v:group style="position:absolute;left:2269;top:214;width:9;height:15" coordorigin="2269,214" coordsize="9,15">
              <v:shape style="position:absolute;left:2269;top:214;width:9;height:15" coordorigin="2269,214" coordsize="9,15" path="m2277,228l2269,214e" filled="false" stroked="true" strokeweight=".258pt" strokecolor="#757a7b">
                <v:path arrowok="t"/>
              </v:shape>
            </v:group>
            <v:group style="position:absolute;left:2211;top:101;width:2;height:310" coordorigin="2211,101" coordsize="2,310">
              <v:shape style="position:absolute;left:2211;top:101;width:2;height:310" coordorigin="2211,101" coordsize="0,310" path="m2211,101l2211,410e" filled="false" stroked="true" strokeweight=".043pt" strokecolor="#757a7b">
                <v:path arrowok="t"/>
              </v:shape>
            </v:group>
            <v:group style="position:absolute;left:2261;top:101;width:2;height:325" coordorigin="2261,101" coordsize="2,325">
              <v:shape style="position:absolute;left:2261;top:101;width:2;height:325" coordorigin="2261,101" coordsize="0,325" path="m2261,101l2261,426e" filled="false" stroked="true" strokeweight=".0859pt" strokecolor="#757a7b">
                <v:path arrowok="t"/>
              </v:shape>
            </v:group>
            <v:group style="position:absolute;left:2337;top:360;width:18;height:2" coordorigin="2337,360" coordsize="18,2">
              <v:shape style="position:absolute;left:2337;top:360;width:18;height:2" coordorigin="2337,360" coordsize="18,0" path="m2337,360l2354,360e" filled="false" stroked="true" strokeweight=".258pt" strokecolor="#757a7b">
                <v:path arrowok="t"/>
              </v:shape>
            </v:group>
            <v:group style="position:absolute;left:2337;top:346;width:9;height:14" coordorigin="2337,346" coordsize="9,14">
              <v:shape style="position:absolute;left:2337;top:346;width:9;height:14" coordorigin="2337,346" coordsize="9,14" path="m2337,360l2345,346e" filled="false" stroked="true" strokeweight=".258pt" strokecolor="#757a7b">
                <v:path arrowok="t"/>
              </v:shape>
            </v:group>
            <v:group style="position:absolute;left:2345;top:346;width:9;height:14" coordorigin="2345,346" coordsize="9,14">
              <v:shape style="position:absolute;left:2345;top:346;width:9;height:14" coordorigin="2345,346" coordsize="9,14" path="m2354,360l2345,346e" filled="false" stroked="true" strokeweight=".258pt" strokecolor="#757a7b">
                <v:path arrowok="t"/>
              </v:shape>
            </v:group>
            <v:group style="position:absolute;left:2337;top:96;width:18;height:2" coordorigin="2337,96" coordsize="18,2">
              <v:shape style="position:absolute;left:2337;top:96;width:18;height:2" coordorigin="2337,96" coordsize="18,0" path="m2337,96l2354,96e" filled="false" stroked="true" strokeweight=".258pt" strokecolor="#757a7b">
                <v:path arrowok="t"/>
              </v:shape>
            </v:group>
            <v:group style="position:absolute;left:2337;top:85;width:7;height:12" coordorigin="2337,85" coordsize="7,12">
              <v:shape style="position:absolute;left:2337;top:85;width:7;height:12" coordorigin="2337,85" coordsize="7,12" path="m2337,96l2343,85e" filled="false" stroked="true" strokeweight=".258pt" strokecolor="#757a7b">
                <v:path arrowok="t"/>
              </v:shape>
            </v:group>
            <v:group style="position:absolute;left:2347;top:85;width:7;height:12" coordorigin="2347,85" coordsize="7,12">
              <v:shape style="position:absolute;left:2347;top:85;width:7;height:12" coordorigin="2347,85" coordsize="7,12" path="m2354,96l2347,85e" filled="false" stroked="true" strokeweight=".258pt" strokecolor="#757a7b">
                <v:path arrowok="t"/>
              </v:shape>
            </v:group>
            <v:group style="position:absolute;left:2337;top:101;width:2;height:310" coordorigin="2337,101" coordsize="2,310">
              <v:shape style="position:absolute;left:2337;top:101;width:2;height:310" coordorigin="2337,101" coordsize="0,310" path="m2337,101l2337,410e" filled="false" stroked="true" strokeweight=".043pt" strokecolor="#757a7b">
                <v:path arrowok="t"/>
              </v:shape>
            </v:group>
            <v:group style="position:absolute;left:2413;top:228;width:17;height:2" coordorigin="2413,228" coordsize="17,2">
              <v:shape style="position:absolute;left:2413;top:228;width:17;height:2" coordorigin="2413,228" coordsize="17,0" path="m2413,228l2429,228e" filled="false" stroked="true" strokeweight=".258pt" strokecolor="#757a7b">
                <v:path arrowok="t"/>
              </v:shape>
            </v:group>
            <v:group style="position:absolute;left:2413;top:214;width:9;height:15" coordorigin="2413,214" coordsize="9,15">
              <v:shape style="position:absolute;left:2413;top:214;width:9;height:15" coordorigin="2413,214" coordsize="9,15" path="m2413,228l2422,214e" filled="false" stroked="true" strokeweight=".258pt" strokecolor="#757a7b">
                <v:path arrowok="t"/>
              </v:shape>
            </v:group>
            <v:group style="position:absolute;left:2422;top:214;width:8;height:15" coordorigin="2422,214" coordsize="8,15">
              <v:shape style="position:absolute;left:2422;top:214;width:8;height:15" coordorigin="2422,214" coordsize="8,15" path="m2429,228l2422,214e" filled="false" stroked="true" strokeweight=".258pt" strokecolor="#757a7b">
                <v:path arrowok="t"/>
              </v:shape>
            </v:group>
            <v:group style="position:absolute;left:2388;top:101;width:2;height:310" coordorigin="2388,101" coordsize="2,310">
              <v:shape style="position:absolute;left:2388;top:101;width:2;height:310" coordorigin="2388,101" coordsize="0,310" path="m2388,101l2388,410e" filled="false" stroked="true" strokeweight=".043pt" strokecolor="#757a7b">
                <v:path arrowok="t"/>
              </v:shape>
            </v:group>
            <v:group style="position:absolute;left:2490;top:360;width:51;height:2" coordorigin="2490,360" coordsize="51,2">
              <v:shape style="position:absolute;left:2490;top:360;width:51;height:2" coordorigin="2490,360" coordsize="51,0" path="m2490,360l2540,360e" filled="false" stroked="true" strokeweight=".258pt" strokecolor="#757a7b">
                <v:path arrowok="t"/>
              </v:shape>
            </v:group>
            <v:group style="position:absolute;left:2490;top:346;width:8;height:14" coordorigin="2490,346" coordsize="8,14">
              <v:shape style="position:absolute;left:2490;top:346;width:8;height:14" coordorigin="2490,346" coordsize="8,14" path="m2490,360l2497,346e" filled="false" stroked="true" strokeweight=".258pt" strokecolor="#757a7b">
                <v:path arrowok="t"/>
              </v:shape>
            </v:group>
            <v:group style="position:absolute;left:2497;top:346;width:9;height:14" coordorigin="2497,346" coordsize="9,14">
              <v:shape style="position:absolute;left:2497;top:346;width:9;height:14" coordorigin="2497,346" coordsize="9,14" path="m2506,360l2497,346e" filled="false" stroked="true" strokeweight=".258pt" strokecolor="#757a7b">
                <v:path arrowok="t"/>
              </v:shape>
            </v:group>
            <v:group style="position:absolute;left:2490;top:96;width:17;height:2" coordorigin="2490,96" coordsize="17,2">
              <v:shape style="position:absolute;left:2490;top:96;width:17;height:2" coordorigin="2490,96" coordsize="17,0" path="m2490,96l2506,96e" filled="false" stroked="true" strokeweight=".258pt" strokecolor="#757a7b">
                <v:path arrowok="t"/>
              </v:shape>
            </v:group>
            <v:group style="position:absolute;left:2490;top:85;width:7;height:12" coordorigin="2490,85" coordsize="7,12">
              <v:shape style="position:absolute;left:2490;top:85;width:7;height:12" coordorigin="2490,85" coordsize="7,12" path="m2490,96l2496,85e" filled="false" stroked="true" strokeweight=".258pt" strokecolor="#757a7b">
                <v:path arrowok="t"/>
              </v:shape>
            </v:group>
            <v:group style="position:absolute;left:2499;top:85;width:7;height:12" coordorigin="2499,85" coordsize="7,12">
              <v:shape style="position:absolute;left:2499;top:85;width:7;height:12" coordorigin="2499,85" coordsize="7,12" path="m2506,96l2499,85e" filled="false" stroked="true" strokeweight=".258pt" strokecolor="#757a7b">
                <v:path arrowok="t"/>
              </v:shape>
            </v:group>
            <v:group style="position:absolute;left:2464;top:101;width:2;height:310" coordorigin="2464,101" coordsize="2,310">
              <v:shape style="position:absolute;left:2464;top:101;width:2;height:310" coordorigin="2464,101" coordsize="0,310" path="m2464,101l2464,410e" filled="false" stroked="true" strokeweight=".043pt" strokecolor="#757a7b">
                <v:path arrowok="t"/>
              </v:shape>
            </v:group>
            <v:group style="position:absolute;left:2565;top:228;width:17;height:2" coordorigin="2565,228" coordsize="17,2">
              <v:shape style="position:absolute;left:2565;top:228;width:17;height:2" coordorigin="2565,228" coordsize="17,0" path="m2565,228l2581,228e" filled="false" stroked="true" strokeweight=".258pt" strokecolor="#757a7b">
                <v:path arrowok="t"/>
              </v:shape>
            </v:group>
            <v:group style="position:absolute;left:2565;top:214;width:9;height:15" coordorigin="2565,214" coordsize="9,15">
              <v:shape style="position:absolute;left:2565;top:214;width:9;height:15" coordorigin="2565,214" coordsize="9,15" path="m2565,228l2574,214e" filled="false" stroked="true" strokeweight=".258pt" strokecolor="#757a7b">
                <v:path arrowok="t"/>
              </v:shape>
            </v:group>
            <v:group style="position:absolute;left:2574;top:214;width:8;height:15" coordorigin="2574,214" coordsize="8,15">
              <v:shape style="position:absolute;left:2574;top:214;width:8;height:15" coordorigin="2574,214" coordsize="8,15" path="m2581,228l2574,214e" filled="false" stroked="true" strokeweight=".258pt" strokecolor="#757a7b">
                <v:path arrowok="t"/>
              </v:shape>
            </v:group>
            <v:group style="position:absolute;left:2515;top:101;width:2;height:310" coordorigin="2515,101" coordsize="2,310">
              <v:shape style="position:absolute;left:2515;top:101;width:2;height:310" coordorigin="2515,101" coordsize="0,310" path="m2515,101l2515,410e" filled="false" stroked="true" strokeweight=".043pt" strokecolor="#757a7b">
                <v:path arrowok="t"/>
              </v:shape>
            </v:group>
            <v:group style="position:absolute;left:2642;top:360;width:17;height:2" coordorigin="2642,360" coordsize="17,2">
              <v:shape style="position:absolute;left:2642;top:360;width:17;height:2" coordorigin="2642,360" coordsize="17,0" path="m2642,360l2658,360e" filled="false" stroked="true" strokeweight=".258pt" strokecolor="#757a7b">
                <v:path arrowok="t"/>
              </v:shape>
            </v:group>
            <v:group style="position:absolute;left:2642;top:346;width:8;height:14" coordorigin="2642,346" coordsize="8,14">
              <v:shape style="position:absolute;left:2642;top:346;width:8;height:14" coordorigin="2642,346" coordsize="8,14" path="m2642,360l2649,346e" filled="false" stroked="true" strokeweight=".258pt" strokecolor="#757a7b">
                <v:path arrowok="t"/>
              </v:shape>
            </v:group>
            <v:group style="position:absolute;left:2649;top:346;width:9;height:14" coordorigin="2649,346" coordsize="9,14">
              <v:shape style="position:absolute;left:2649;top:346;width:9;height:14" coordorigin="2649,346" coordsize="9,14" path="m2658,360l2649,346e" filled="false" stroked="true" strokeweight=".258pt" strokecolor="#757a7b">
                <v:path arrowok="t"/>
              </v:shape>
            </v:group>
            <v:group style="position:absolute;left:2642;top:96;width:17;height:2" coordorigin="2642,96" coordsize="17,2">
              <v:shape style="position:absolute;left:2642;top:96;width:17;height:2" coordorigin="2642,96" coordsize="17,0" path="m2642,96l2658,96e" filled="false" stroked="true" strokeweight=".258pt" strokecolor="#757a7b">
                <v:path arrowok="t"/>
              </v:shape>
            </v:group>
            <v:group style="position:absolute;left:2642;top:85;width:7;height:12" coordorigin="2642,85" coordsize="7,12">
              <v:shape style="position:absolute;left:2642;top:85;width:7;height:12" coordorigin="2642,85" coordsize="7,12" path="m2642,96l2648,85e" filled="false" stroked="true" strokeweight=".258pt" strokecolor="#757a7b">
                <v:path arrowok="t"/>
              </v:shape>
            </v:group>
            <v:group style="position:absolute;left:2651;top:85;width:7;height:12" coordorigin="2651,85" coordsize="7,12">
              <v:shape style="position:absolute;left:2651;top:85;width:7;height:12" coordorigin="2651,85" coordsize="7,12" path="m2658,96l2651,85e" filled="false" stroked="true" strokeweight=".258pt" strokecolor="#757a7b">
                <v:path arrowok="t"/>
              </v:shape>
            </v:group>
            <v:group style="position:absolute;left:2591;top:101;width:2;height:310" coordorigin="2591,101" coordsize="2,310">
              <v:shape style="position:absolute;left:2591;top:101;width:2;height:310" coordorigin="2591,101" coordsize="0,310" path="m2591,101l2591,410e" filled="false" stroked="true" strokeweight=".043pt" strokecolor="#757a7b">
                <v:path arrowok="t"/>
              </v:shape>
            </v:group>
            <v:group style="position:absolute;left:2642;top:101;width:2;height:310" coordorigin="2642,101" coordsize="2,310">
              <v:shape style="position:absolute;left:2642;top:101;width:2;height:310" coordorigin="2642,101" coordsize="0,310" path="m2642,101l2642,410e" filled="false" stroked="true" strokeweight=".043pt" strokecolor="#757a7b">
                <v:path arrowok="t"/>
              </v:shape>
            </v:group>
            <v:group style="position:absolute;left:2717;top:228;width:18;height:2" coordorigin="2717,228" coordsize="18,2">
              <v:shape style="position:absolute;left:2717;top:228;width:18;height:2" coordorigin="2717,228" coordsize="18,0" path="m2717,228l2734,228e" filled="false" stroked="true" strokeweight=".258pt" strokecolor="#757a7b">
                <v:path arrowok="t"/>
              </v:shape>
            </v:group>
            <v:group style="position:absolute;left:2717;top:214;width:9;height:15" coordorigin="2717,214" coordsize="9,15">
              <v:shape style="position:absolute;left:2717;top:214;width:9;height:15" coordorigin="2717,214" coordsize="9,15" path="m2717,228l2726,214e" filled="false" stroked="true" strokeweight=".258pt" strokecolor="#757a7b">
                <v:path arrowok="t"/>
              </v:shape>
            </v:group>
            <v:group style="position:absolute;left:2726;top:214;width:9;height:15" coordorigin="2726,214" coordsize="9,15">
              <v:shape style="position:absolute;left:2726;top:214;width:9;height:15" coordorigin="2726,214" coordsize="9,15" path="m2734,228l2726,214e" filled="false" stroked="true" strokeweight=".258pt" strokecolor="#757a7b">
                <v:path arrowok="t"/>
              </v:shape>
            </v:group>
            <v:group style="position:absolute;left:2718;top:101;width:2;height:310" coordorigin="2718,101" coordsize="2,310">
              <v:shape style="position:absolute;left:2718;top:101;width:2;height:310" coordorigin="2718,101" coordsize="0,310" path="m2718,101l2718,410e" filled="false" stroked="true" strokeweight=".043pt" strokecolor="#757a7b">
                <v:path arrowok="t"/>
              </v:shape>
            </v:group>
            <v:group style="position:absolute;left:2794;top:360;width:17;height:2" coordorigin="2794,360" coordsize="17,2">
              <v:shape style="position:absolute;left:2794;top:360;width:17;height:2" coordorigin="2794,360" coordsize="17,0" path="m2794,360l2810,360e" filled="false" stroked="true" strokeweight=".258pt" strokecolor="#757a7b">
                <v:path arrowok="t"/>
              </v:shape>
            </v:group>
            <v:group style="position:absolute;left:2794;top:346;width:9;height:14" coordorigin="2794,346" coordsize="9,14">
              <v:shape style="position:absolute;left:2794;top:346;width:9;height:14" coordorigin="2794,346" coordsize="9,14" path="m2794,360l2802,346e" filled="false" stroked="true" strokeweight=".258pt" strokecolor="#757a7b">
                <v:path arrowok="t"/>
              </v:shape>
            </v:group>
            <v:group style="position:absolute;left:2802;top:346;width:8;height:14" coordorigin="2802,346" coordsize="8,14">
              <v:shape style="position:absolute;left:2802;top:346;width:8;height:14" coordorigin="2802,346" coordsize="8,14" path="m2810,360l2802,346e" filled="false" stroked="true" strokeweight=".258pt" strokecolor="#757a7b">
                <v:path arrowok="t"/>
              </v:shape>
            </v:group>
            <v:group style="position:absolute;left:2794;top:96;width:17;height:2" coordorigin="2794,96" coordsize="17,2">
              <v:shape style="position:absolute;left:2794;top:96;width:17;height:2" coordorigin="2794,96" coordsize="17,0" path="m2794,96l2810,96e" filled="false" stroked="true" strokeweight=".258pt" strokecolor="#757a7b">
                <v:path arrowok="t"/>
              </v:shape>
            </v:group>
            <v:group style="position:absolute;left:2794;top:85;width:7;height:12" coordorigin="2794,85" coordsize="7,12">
              <v:shape style="position:absolute;left:2794;top:85;width:7;height:12" coordorigin="2794,85" coordsize="7,12" path="m2794,96l2801,85e" filled="false" stroked="true" strokeweight=".258pt" strokecolor="#757a7b">
                <v:path arrowok="t"/>
              </v:shape>
            </v:group>
            <v:group style="position:absolute;left:2803;top:85;width:7;height:12" coordorigin="2803,85" coordsize="7,12">
              <v:shape style="position:absolute;left:2803;top:85;width:7;height:12" coordorigin="2803,85" coordsize="7,12" path="m2810,96l2803,85e" filled="false" stroked="true" strokeweight=".258pt" strokecolor="#757a7b">
                <v:path arrowok="t"/>
              </v:shape>
            </v:group>
            <v:group style="position:absolute;left:2768;top:101;width:2;height:310" coordorigin="2768,101" coordsize="2,310">
              <v:shape style="position:absolute;left:2768;top:101;width:2;height:310" coordorigin="2768,101" coordsize="0,310" path="m2768,101l2768,410e" filled="false" stroked="true" strokeweight=".043pt" strokecolor="#757a7b">
                <v:path arrowok="t"/>
              </v:shape>
            </v:group>
            <v:group style="position:absolute;left:2869;top:228;width:18;height:2" coordorigin="2869,228" coordsize="18,2">
              <v:shape style="position:absolute;left:2869;top:228;width:18;height:2" coordorigin="2869,228" coordsize="18,0" path="m2869,228l2887,228e" filled="false" stroked="true" strokeweight=".258pt" strokecolor="#757a7b">
                <v:path arrowok="t"/>
              </v:shape>
            </v:group>
            <v:group style="position:absolute;left:2869;top:214;width:9;height:15" coordorigin="2869,214" coordsize="9,15">
              <v:shape style="position:absolute;left:2869;top:214;width:9;height:15" coordorigin="2869,214" coordsize="9,15" path="m2869,228l2878,214e" filled="false" stroked="true" strokeweight=".258pt" strokecolor="#757a7b">
                <v:path arrowok="t"/>
              </v:shape>
            </v:group>
            <v:group style="position:absolute;left:2878;top:214;width:9;height:15" coordorigin="2878,214" coordsize="9,15">
              <v:shape style="position:absolute;left:2878;top:214;width:9;height:15" coordorigin="2878,214" coordsize="9,15" path="m2887,228l2878,214e" filled="false" stroked="true" strokeweight=".258pt" strokecolor="#757a7b">
                <v:path arrowok="t"/>
              </v:shape>
            </v:group>
            <v:group style="position:absolute;left:2845;top:101;width:2;height:310" coordorigin="2845,101" coordsize="2,310">
              <v:shape style="position:absolute;left:2845;top:101;width:2;height:310" coordorigin="2845,101" coordsize="0,310" path="m2845,101l2845,410e" filled="false" stroked="true" strokeweight=".043pt" strokecolor="#757a7b">
                <v:path arrowok="t"/>
              </v:shape>
            </v:group>
            <v:group style="position:absolute;left:2946;top:360;width:17;height:2" coordorigin="2946,360" coordsize="17,2">
              <v:shape style="position:absolute;left:2946;top:360;width:17;height:2" coordorigin="2946,360" coordsize="17,0" path="m2946,360l2962,360e" filled="false" stroked="true" strokeweight=".258pt" strokecolor="#757a7b">
                <v:path arrowok="t"/>
              </v:shape>
            </v:group>
            <v:group style="position:absolute;left:2946;top:346;width:9;height:14" coordorigin="2946,346" coordsize="9,14">
              <v:shape style="position:absolute;left:2946;top:346;width:9;height:14" coordorigin="2946,346" coordsize="9,14" path="m2946,360l2954,346e" filled="false" stroked="true" strokeweight=".258pt" strokecolor="#757a7b">
                <v:path arrowok="t"/>
              </v:shape>
            </v:group>
            <v:group style="position:absolute;left:2954;top:346;width:8;height:14" coordorigin="2954,346" coordsize="8,14">
              <v:shape style="position:absolute;left:2954;top:346;width:8;height:14" coordorigin="2954,346" coordsize="8,14" path="m2962,360l2954,346e" filled="false" stroked="true" strokeweight=".258pt" strokecolor="#757a7b">
                <v:path arrowok="t"/>
              </v:shape>
            </v:group>
            <v:group style="position:absolute;left:2946;top:96;width:17;height:2" coordorigin="2946,96" coordsize="17,2">
              <v:shape style="position:absolute;left:2946;top:96;width:17;height:2" coordorigin="2946,96" coordsize="17,0" path="m2946,96l2962,96e" filled="false" stroked="true" strokeweight=".258pt" strokecolor="#757a7b">
                <v:path arrowok="t"/>
              </v:shape>
            </v:group>
            <v:group style="position:absolute;left:2946;top:85;width:7;height:12" coordorigin="2946,85" coordsize="7,12">
              <v:shape style="position:absolute;left:2946;top:85;width:7;height:12" coordorigin="2946,85" coordsize="7,12" path="m2946,96l2953,85e" filled="false" stroked="true" strokeweight=".258pt" strokecolor="#757a7b">
                <v:path arrowok="t"/>
              </v:shape>
            </v:group>
            <v:group style="position:absolute;left:2955;top:85;width:7;height:12" coordorigin="2955,85" coordsize="7,12">
              <v:shape style="position:absolute;left:2955;top:85;width:7;height:12" coordorigin="2955,85" coordsize="7,12" path="m2962,96l2955,85e" filled="false" stroked="true" strokeweight=".258pt" strokecolor="#757a7b">
                <v:path arrowok="t"/>
              </v:shape>
            </v:group>
            <v:group style="position:absolute;left:2896;top:101;width:2;height:334" coordorigin="2896,101" coordsize="2,334">
              <v:shape style="position:absolute;left:2896;top:101;width:2;height:334" coordorigin="2896,101" coordsize="0,334" path="m2896,101l2896,434e" filled="false" stroked="true" strokeweight=".129pt" strokecolor="#757a7b">
                <v:path arrowok="t"/>
              </v:shape>
            </v:group>
            <v:group style="position:absolute;left:3022;top:228;width:17;height:2" coordorigin="3022,228" coordsize="17,2">
              <v:shape style="position:absolute;left:3022;top:228;width:17;height:2" coordorigin="3022,228" coordsize="17,0" path="m3022,228l3039,228e" filled="false" stroked="true" strokeweight=".258pt" strokecolor="#757a7b">
                <v:path arrowok="t"/>
              </v:shape>
            </v:group>
            <v:group style="position:absolute;left:3022;top:214;width:8;height:15" coordorigin="3022,214" coordsize="8,15">
              <v:shape style="position:absolute;left:3022;top:214;width:8;height:15" coordorigin="3022,214" coordsize="8,15" path="m3022,228l3030,214e" filled="false" stroked="true" strokeweight=".258pt" strokecolor="#757a7b">
                <v:path arrowok="t"/>
              </v:shape>
            </v:group>
            <v:group style="position:absolute;left:3030;top:214;width:9;height:15" coordorigin="3030,214" coordsize="9,15">
              <v:shape style="position:absolute;left:3030;top:214;width:9;height:15" coordorigin="3030,214" coordsize="9,15" path="m3039,228l3030,214e" filled="false" stroked="true" strokeweight=".258pt" strokecolor="#757a7b">
                <v:path arrowok="t"/>
              </v:shape>
            </v:group>
            <v:group style="position:absolute;left:2972;top:101;width:2;height:310" coordorigin="2972,101" coordsize="2,310">
              <v:shape style="position:absolute;left:2972;top:101;width:2;height:310" coordorigin="2972,101" coordsize="0,310" path="m2972,101l2972,410e" filled="false" stroked="true" strokeweight=".043pt" strokecolor="#757a7b">
                <v:path arrowok="t"/>
              </v:shape>
            </v:group>
            <v:group style="position:absolute;left:3023;top:101;width:2;height:310" coordorigin="3023,101" coordsize="2,310">
              <v:shape style="position:absolute;left:3023;top:101;width:2;height:310" coordorigin="3023,101" coordsize="0,310" path="m3023,101l3023,410e" filled="false" stroked="true" strokeweight=".043pt" strokecolor="#757a7b">
                <v:path arrowok="t"/>
              </v:shape>
            </v:group>
            <v:group style="position:absolute;left:3098;top:360;width:18;height:2" coordorigin="3098,360" coordsize="18,2">
              <v:shape style="position:absolute;left:3098;top:360;width:18;height:2" coordorigin="3098,360" coordsize="18,0" path="m3098,360l3115,360e" filled="false" stroked="true" strokeweight=".258pt" strokecolor="#757a7b">
                <v:path arrowok="t"/>
              </v:shape>
            </v:group>
            <v:group style="position:absolute;left:3098;top:346;width:9;height:14" coordorigin="3098,346" coordsize="9,14">
              <v:shape style="position:absolute;left:3098;top:346;width:9;height:14" coordorigin="3098,346" coordsize="9,14" path="m3098,360l3107,346e" filled="false" stroked="true" strokeweight=".258pt" strokecolor="#757a7b">
                <v:path arrowok="t"/>
              </v:shape>
            </v:group>
            <v:group style="position:absolute;left:3107;top:346;width:8;height:14" coordorigin="3107,346" coordsize="8,14">
              <v:shape style="position:absolute;left:3107;top:346;width:8;height:14" coordorigin="3107,346" coordsize="8,14" path="m3114,360l3107,346e" filled="false" stroked="true" strokeweight=".258pt" strokecolor="#757a7b">
                <v:path arrowok="t"/>
              </v:shape>
            </v:group>
            <v:group style="position:absolute;left:3098;top:96;width:17;height:2" coordorigin="3098,96" coordsize="17,2">
              <v:shape style="position:absolute;left:3098;top:96;width:17;height:2" coordorigin="3098,96" coordsize="17,0" path="m3098,96l3114,96e" filled="false" stroked="true" strokeweight=".258pt" strokecolor="#757a7b">
                <v:path arrowok="t"/>
              </v:shape>
            </v:group>
            <v:group style="position:absolute;left:3098;top:85;width:7;height:12" coordorigin="3098,85" coordsize="7,12">
              <v:shape style="position:absolute;left:3098;top:85;width:7;height:12" coordorigin="3098,85" coordsize="7,12" path="m3098,96l3105,85e" filled="false" stroked="true" strokeweight=".258pt" strokecolor="#757a7b">
                <v:path arrowok="t"/>
              </v:shape>
            </v:group>
            <v:group style="position:absolute;left:3107;top:85;width:7;height:12" coordorigin="3107,85" coordsize="7,12">
              <v:shape style="position:absolute;left:3107;top:85;width:7;height:12" coordorigin="3107,85" coordsize="7,12" path="m3114,96l3107,85e" filled="false" stroked="true" strokeweight=".258pt" strokecolor="#757a7b">
                <v:path arrowok="t"/>
              </v:shape>
            </v:group>
            <v:group style="position:absolute;left:3098;top:101;width:2;height:310" coordorigin="3098,101" coordsize="2,310">
              <v:shape style="position:absolute;left:3098;top:101;width:2;height:310" coordorigin="3098,101" coordsize="0,310" path="m3098,101l3098,410e" filled="false" stroked="true" strokeweight=".043pt" strokecolor="#757a7b">
                <v:path arrowok="t"/>
              </v:shape>
            </v:group>
            <v:group style="position:absolute;left:3174;top:228;width:17;height:2" coordorigin="3174,228" coordsize="17,2">
              <v:shape style="position:absolute;left:3174;top:228;width:17;height:2" coordorigin="3174,228" coordsize="17,0" path="m3174,228l3191,228e" filled="false" stroked="true" strokeweight=".258pt" strokecolor="#757a7b">
                <v:path arrowok="t"/>
              </v:shape>
            </v:group>
            <v:group style="position:absolute;left:3174;top:214;width:8;height:15" coordorigin="3174,214" coordsize="8,15">
              <v:shape style="position:absolute;left:3174;top:214;width:8;height:15" coordorigin="3174,214" coordsize="8,15" path="m3174,228l3182,214e" filled="false" stroked="true" strokeweight=".258pt" strokecolor="#757a7b">
                <v:path arrowok="t"/>
              </v:shape>
            </v:group>
            <v:group style="position:absolute;left:3182;top:214;width:9;height:15" coordorigin="3182,214" coordsize="9,15">
              <v:shape style="position:absolute;left:3182;top:214;width:9;height:15" coordorigin="3182,214" coordsize="9,15" path="m3191,228l3182,214e" filled="false" stroked="true" strokeweight=".258pt" strokecolor="#757a7b">
                <v:path arrowok="t"/>
              </v:shape>
            </v:group>
            <v:group style="position:absolute;left:3149;top:101;width:2;height:310" coordorigin="3149,101" coordsize="2,310">
              <v:shape style="position:absolute;left:3149;top:101;width:2;height:310" coordorigin="3149,101" coordsize="0,310" path="m3149,101l3149,410e" filled="false" stroked="true" strokeweight=".086pt" strokecolor="#757a7b">
                <v:path arrowok="t"/>
              </v:shape>
            </v:group>
            <v:group style="position:absolute;left:3250;top:360;width:18;height:2" coordorigin="3250,360" coordsize="18,2">
              <v:shape style="position:absolute;left:3250;top:360;width:18;height:2" coordorigin="3250,360" coordsize="18,0" path="m3250,360l3267,360e" filled="false" stroked="true" strokeweight=".258pt" strokecolor="#757a7b">
                <v:path arrowok="t"/>
              </v:shape>
            </v:group>
            <v:group style="position:absolute;left:3250;top:346;width:9;height:14" coordorigin="3250,346" coordsize="9,14">
              <v:shape style="position:absolute;left:3250;top:346;width:9;height:14" coordorigin="3250,346" coordsize="9,14" path="m3250,360l3259,346e" filled="false" stroked="true" strokeweight=".258pt" strokecolor="#757a7b">
                <v:path arrowok="t"/>
              </v:shape>
            </v:group>
            <v:group style="position:absolute;left:3259;top:346;width:9;height:14" coordorigin="3259,346" coordsize="9,14">
              <v:shape style="position:absolute;left:3259;top:346;width:9;height:14" coordorigin="3259,346" coordsize="9,14" path="m3267,360l3259,346e" filled="false" stroked="true" strokeweight=".258pt" strokecolor="#757a7b">
                <v:path arrowok="t"/>
              </v:shape>
            </v:group>
            <v:group style="position:absolute;left:3250;top:96;width:18;height:2" coordorigin="3250,96" coordsize="18,2">
              <v:shape style="position:absolute;left:3250;top:96;width:18;height:2" coordorigin="3250,96" coordsize="18,0" path="m3250,96l3267,96e" filled="false" stroked="true" strokeweight=".258pt" strokecolor="#757a7b">
                <v:path arrowok="t"/>
              </v:shape>
            </v:group>
            <v:group style="position:absolute;left:3250;top:85;width:7;height:12" coordorigin="3250,85" coordsize="7,12">
              <v:shape style="position:absolute;left:3250;top:85;width:7;height:12" coordorigin="3250,85" coordsize="7,12" path="m3250,96l3257,85e" filled="false" stroked="true" strokeweight=".258pt" strokecolor="#757a7b">
                <v:path arrowok="t"/>
              </v:shape>
            </v:group>
            <v:group style="position:absolute;left:3260;top:85;width:7;height:12" coordorigin="3260,85" coordsize="7,12">
              <v:shape style="position:absolute;left:3260;top:85;width:7;height:12" coordorigin="3260,85" coordsize="7,12" path="m3267,96l3260,85e" filled="false" stroked="true" strokeweight=".258pt" strokecolor="#757a7b">
                <v:path arrowok="t"/>
              </v:shape>
            </v:group>
            <v:group style="position:absolute;left:3226;top:101;width:2;height:310" coordorigin="3226,101" coordsize="2,310">
              <v:shape style="position:absolute;left:3226;top:101;width:2;height:310" coordorigin="3226,101" coordsize="0,310" path="m3226,101l3226,410e" filled="false" stroked="true" strokeweight=".043pt" strokecolor="#757a7b">
                <v:path arrowok="t"/>
              </v:shape>
            </v:group>
            <v:group style="position:absolute;left:3327;top:228;width:17;height:2" coordorigin="3327,228" coordsize="17,2">
              <v:shape style="position:absolute;left:3327;top:228;width:17;height:2" coordorigin="3327,228" coordsize="17,0" path="m3327,228l3343,228e" filled="false" stroked="true" strokeweight=".258pt" strokecolor="#757a7b">
                <v:path arrowok="t"/>
              </v:shape>
            </v:group>
            <v:group style="position:absolute;left:3327;top:214;width:9;height:15" coordorigin="3327,214" coordsize="9,15">
              <v:shape style="position:absolute;left:3327;top:214;width:9;height:15" coordorigin="3327,214" coordsize="9,15" path="m3327,228l3335,214e" filled="false" stroked="true" strokeweight=".258pt" strokecolor="#757a7b">
                <v:path arrowok="t"/>
              </v:shape>
            </v:group>
            <v:group style="position:absolute;left:3335;top:214;width:8;height:15" coordorigin="3335,214" coordsize="8,15">
              <v:shape style="position:absolute;left:3335;top:214;width:8;height:15" coordorigin="3335,214" coordsize="8,15" path="m3343,228l3335,214e" filled="false" stroked="true" strokeweight=".258pt" strokecolor="#757a7b">
                <v:path arrowok="t"/>
              </v:shape>
            </v:group>
            <v:group style="position:absolute;left:3276;top:101;width:2;height:310" coordorigin="3276,101" coordsize="2,310">
              <v:shape style="position:absolute;left:3276;top:101;width:2;height:310" coordorigin="3276,101" coordsize="0,310" path="m3276,101l3276,410e" filled="false" stroked="true" strokeweight=".043pt" strokecolor="#757a7b">
                <v:path arrowok="t"/>
              </v:shape>
            </v:group>
            <v:group style="position:absolute;left:3397;top:360;width:23;height:2" coordorigin="3397,360" coordsize="23,2">
              <v:shape style="position:absolute;left:3397;top:360;width:23;height:2" coordorigin="3397,360" coordsize="23,0" path="m3397,360l3419,360e" filled="false" stroked="true" strokeweight=".258pt" strokecolor="#757a7b">
                <v:path arrowok="t"/>
              </v:shape>
            </v:group>
            <v:group style="position:absolute;left:3403;top:346;width:8;height:14" coordorigin="3403,346" coordsize="8,14">
              <v:shape style="position:absolute;left:3403;top:346;width:8;height:14" coordorigin="3403,346" coordsize="8,14" path="m3403,360l3411,346e" filled="false" stroked="true" strokeweight=".258pt" strokecolor="#757a7b">
                <v:path arrowok="t"/>
              </v:shape>
            </v:group>
            <v:group style="position:absolute;left:3411;top:346;width:9;height:14" coordorigin="3411,346" coordsize="9,14">
              <v:shape style="position:absolute;left:3411;top:346;width:9;height:14" coordorigin="3411,346" coordsize="9,14" path="m3419,360l3411,346e" filled="false" stroked="true" strokeweight=".258pt" strokecolor="#757a7b">
                <v:path arrowok="t"/>
              </v:shape>
            </v:group>
            <v:group style="position:absolute;left:3403;top:96;width:17;height:2" coordorigin="3403,96" coordsize="17,2">
              <v:shape style="position:absolute;left:3403;top:96;width:17;height:2" coordorigin="3403,96" coordsize="17,0" path="m3403,96l3419,96e" filled="false" stroked="true" strokeweight=".258pt" strokecolor="#757a7b">
                <v:path arrowok="t"/>
              </v:shape>
            </v:group>
            <v:group style="position:absolute;left:3403;top:85;width:7;height:12" coordorigin="3403,85" coordsize="7,12">
              <v:shape style="position:absolute;left:3403;top:85;width:7;height:12" coordorigin="3403,85" coordsize="7,12" path="m3403,96l3410,85e" filled="false" stroked="true" strokeweight=".258pt" strokecolor="#757a7b">
                <v:path arrowok="t"/>
              </v:shape>
            </v:group>
            <v:group style="position:absolute;left:3412;top:85;width:7;height:12" coordorigin="3412,85" coordsize="7,12">
              <v:shape style="position:absolute;left:3412;top:85;width:7;height:12" coordorigin="3412,85" coordsize="7,12" path="m3419,96l3412,85e" filled="false" stroked="true" strokeweight=".258pt" strokecolor="#757a7b">
                <v:path arrowok="t"/>
              </v:shape>
            </v:group>
            <v:group style="position:absolute;left:3353;top:101;width:2;height:310" coordorigin="3353,101" coordsize="2,310">
              <v:shape style="position:absolute;left:3353;top:101;width:2;height:310" coordorigin="3353,101" coordsize="0,310" path="m3353,101l3353,410e" filled="false" stroked="true" strokeweight=".043pt" strokecolor="#757a7b">
                <v:path arrowok="t"/>
              </v:shape>
            </v:group>
            <v:group style="position:absolute;left:3403;top:101;width:2;height:310" coordorigin="3403,101" coordsize="2,310">
              <v:shape style="position:absolute;left:3403;top:101;width:2;height:310" coordorigin="3403,101" coordsize="0,310" path="m3403,101l3403,410e" filled="false" stroked="true" strokeweight=".043pt" strokecolor="#757a7b">
                <v:path arrowok="t"/>
              </v:shape>
            </v:group>
            <v:group style="position:absolute;left:3479;top:228;width:17;height:2" coordorigin="3479,228" coordsize="17,2">
              <v:shape style="position:absolute;left:3479;top:228;width:17;height:2" coordorigin="3479,228" coordsize="17,0" path="m3479,228l3495,228e" filled="false" stroked="true" strokeweight=".258pt" strokecolor="#757a7b">
                <v:path arrowok="t"/>
              </v:shape>
            </v:group>
            <v:group style="position:absolute;left:3479;top:214;width:9;height:15" coordorigin="3479,214" coordsize="9,15">
              <v:shape style="position:absolute;left:3479;top:214;width:9;height:15" coordorigin="3479,214" coordsize="9,15" path="m3479,228l3487,214e" filled="false" stroked="true" strokeweight=".258pt" strokecolor="#757a7b">
                <v:path arrowok="t"/>
              </v:shape>
            </v:group>
            <v:group style="position:absolute;left:3487;top:214;width:8;height:15" coordorigin="3487,214" coordsize="8,15">
              <v:shape style="position:absolute;left:3487;top:214;width:8;height:15" coordorigin="3487,214" coordsize="8,15" path="m3495,228l3487,214e" filled="false" stroked="true" strokeweight=".258pt" strokecolor="#757a7b">
                <v:path arrowok="t"/>
              </v:shape>
            </v:group>
            <v:group style="position:absolute;left:3479;top:101;width:2;height:310" coordorigin="3479,101" coordsize="2,310">
              <v:shape style="position:absolute;left:3479;top:101;width:2;height:310" coordorigin="3479,101" coordsize="0,310" path="m3479,101l3479,410e" filled="false" stroked="true" strokeweight=".043pt" strokecolor="#757a7b">
                <v:path arrowok="t"/>
              </v:shape>
            </v:group>
            <v:group style="position:absolute;left:3555;top:360;width:17;height:2" coordorigin="3555,360" coordsize="17,2">
              <v:shape style="position:absolute;left:3555;top:360;width:17;height:2" coordorigin="3555,360" coordsize="17,0" path="m3555,360l3571,360e" filled="false" stroked="true" strokeweight=".258pt" strokecolor="#757a7b">
                <v:path arrowok="t"/>
              </v:shape>
            </v:group>
            <v:group style="position:absolute;left:3555;top:346;width:8;height:14" coordorigin="3555,346" coordsize="8,14">
              <v:shape style="position:absolute;left:3555;top:346;width:8;height:14" coordorigin="3555,346" coordsize="8,14" path="m3555,360l3563,346e" filled="false" stroked="true" strokeweight=".258pt" strokecolor="#757a7b">
                <v:path arrowok="t"/>
              </v:shape>
            </v:group>
            <v:group style="position:absolute;left:3563;top:346;width:9;height:14" coordorigin="3563,346" coordsize="9,14">
              <v:shape style="position:absolute;left:3563;top:346;width:9;height:14" coordorigin="3563,346" coordsize="9,14" path="m3571,360l3563,346e" filled="false" stroked="true" strokeweight=".258pt" strokecolor="#757a7b">
                <v:path arrowok="t"/>
              </v:shape>
            </v:group>
            <v:group style="position:absolute;left:3555;top:96;width:17;height:2" coordorigin="3555,96" coordsize="17,2">
              <v:shape style="position:absolute;left:3555;top:96;width:17;height:2" coordorigin="3555,96" coordsize="17,0" path="m3555,96l3571,96e" filled="false" stroked="true" strokeweight=".258pt" strokecolor="#757a7b">
                <v:path arrowok="t"/>
              </v:shape>
            </v:group>
            <v:group style="position:absolute;left:3555;top:85;width:7;height:12" coordorigin="3555,85" coordsize="7,12">
              <v:shape style="position:absolute;left:3555;top:85;width:7;height:12" coordorigin="3555,85" coordsize="7,12" path="m3555,96l3562,85e" filled="false" stroked="true" strokeweight=".258pt" strokecolor="#757a7b">
                <v:path arrowok="t"/>
              </v:shape>
            </v:group>
            <v:group style="position:absolute;left:3565;top:85;width:7;height:12" coordorigin="3565,85" coordsize="7,12">
              <v:shape style="position:absolute;left:3565;top:85;width:7;height:12" coordorigin="3565,85" coordsize="7,12" path="m3571,96l3565,85e" filled="false" stroked="true" strokeweight=".258pt" strokecolor="#757a7b">
                <v:path arrowok="t"/>
              </v:shape>
            </v:group>
            <v:group style="position:absolute;left:3530;top:101;width:2;height:310" coordorigin="3530,101" coordsize="2,310">
              <v:shape style="position:absolute;left:3530;top:101;width:2;height:310" coordorigin="3530,101" coordsize="0,310" path="m3530,101l3530,410e" filled="false" stroked="true" strokeweight=".043pt" strokecolor="#757a7b">
                <v:path arrowok="t"/>
              </v:shape>
            </v:group>
            <v:group style="position:absolute;left:3631;top:228;width:18;height:2" coordorigin="3631,228" coordsize="18,2">
              <v:shape style="position:absolute;left:3631;top:228;width:18;height:2" coordorigin="3631,228" coordsize="18,0" path="m3631,228l3648,228e" filled="false" stroked="true" strokeweight=".258pt" strokecolor="#757a7b">
                <v:path arrowok="t"/>
              </v:shape>
            </v:group>
            <v:group style="position:absolute;left:3631;top:214;width:9;height:15" coordorigin="3631,214" coordsize="9,15">
              <v:shape style="position:absolute;left:3631;top:214;width:9;height:15" coordorigin="3631,214" coordsize="9,15" path="m3631,228l3639,214e" filled="false" stroked="true" strokeweight=".258pt" strokecolor="#757a7b">
                <v:path arrowok="t"/>
              </v:shape>
            </v:group>
            <v:group style="position:absolute;left:3639;top:214;width:9;height:15" coordorigin="3639,214" coordsize="9,15">
              <v:shape style="position:absolute;left:3639;top:214;width:9;height:15" coordorigin="3639,214" coordsize="9,15" path="m3648,228l3639,214e" filled="false" stroked="true" strokeweight=".258pt" strokecolor="#757a7b">
                <v:path arrowok="t"/>
              </v:shape>
            </v:group>
            <v:group style="position:absolute;left:3606;top:101;width:2;height:310" coordorigin="3606,101" coordsize="2,310">
              <v:shape style="position:absolute;left:3606;top:101;width:2;height:310" coordorigin="3606,101" coordsize="0,310" path="m3606,101l3606,410e" filled="false" stroked="true" strokeweight=".043pt" strokecolor="#757a7b">
                <v:path arrowok="t"/>
              </v:shape>
            </v:group>
            <v:group style="position:absolute;left:3684;top:360;width:40;height:2" coordorigin="3684,360" coordsize="40,2">
              <v:shape style="position:absolute;left:3684;top:360;width:40;height:2" coordorigin="3684,360" coordsize="40,0" path="m3684,360l3724,360e" filled="false" stroked="true" strokeweight=".258pt" strokecolor="#757a7b">
                <v:path arrowok="t"/>
              </v:shape>
            </v:group>
            <v:group style="position:absolute;left:3707;top:346;width:8;height:14" coordorigin="3707,346" coordsize="8,14">
              <v:shape style="position:absolute;left:3707;top:346;width:8;height:14" coordorigin="3707,346" coordsize="8,14" path="m3707,360l3715,346e" filled="false" stroked="true" strokeweight=".258pt" strokecolor="#757a7b">
                <v:path arrowok="t"/>
              </v:shape>
            </v:group>
            <v:group style="position:absolute;left:3715;top:346;width:9;height:14" coordorigin="3715,346" coordsize="9,14">
              <v:shape style="position:absolute;left:3715;top:346;width:9;height:14" coordorigin="3715,346" coordsize="9,14" path="m3724,360l3715,346e" filled="false" stroked="true" strokeweight=".258pt" strokecolor="#757a7b">
                <v:path arrowok="t"/>
              </v:shape>
            </v:group>
            <v:group style="position:absolute;left:3707;top:96;width:17;height:2" coordorigin="3707,96" coordsize="17,2">
              <v:shape style="position:absolute;left:3707;top:96;width:17;height:2" coordorigin="3707,96" coordsize="17,0" path="m3707,96l3724,96e" filled="false" stroked="true" strokeweight=".258pt" strokecolor="#757a7b">
                <v:path arrowok="t"/>
              </v:shape>
            </v:group>
            <v:group style="position:absolute;left:3707;top:85;width:7;height:12" coordorigin="3707,85" coordsize="7,12">
              <v:shape style="position:absolute;left:3707;top:85;width:7;height:12" coordorigin="3707,85" coordsize="7,12" path="m3707,96l3714,85e" filled="false" stroked="true" strokeweight=".258pt" strokecolor="#757a7b">
                <v:path arrowok="t"/>
              </v:shape>
            </v:group>
            <v:group style="position:absolute;left:3717;top:85;width:7;height:12" coordorigin="3717,85" coordsize="7,12">
              <v:shape style="position:absolute;left:3717;top:85;width:7;height:12" coordorigin="3717,85" coordsize="7,12" path="m3724,96l3717,85e" filled="false" stroked="true" strokeweight=".258pt" strokecolor="#757a7b">
                <v:path arrowok="t"/>
              </v:shape>
            </v:group>
            <v:group style="position:absolute;left:3657;top:101;width:2;height:310" coordorigin="3657,101" coordsize="2,310">
              <v:shape style="position:absolute;left:3657;top:101;width:2;height:310" coordorigin="3657,101" coordsize="0,310" path="m3657,101l3657,410e" filled="false" stroked="true" strokeweight=".043pt" strokecolor="#757a7b">
                <v:path arrowok="t"/>
              </v:shape>
            </v:group>
            <v:group style="position:absolute;left:3783;top:228;width:18;height:2" coordorigin="3783,228" coordsize="18,2">
              <v:shape style="position:absolute;left:3783;top:228;width:18;height:2" coordorigin="3783,228" coordsize="18,0" path="m3783,228l3800,228e" filled="false" stroked="true" strokeweight=".258pt" strokecolor="#757a7b">
                <v:path arrowok="t"/>
              </v:shape>
            </v:group>
            <v:group style="position:absolute;left:3783;top:214;width:9;height:15" coordorigin="3783,214" coordsize="9,15">
              <v:shape style="position:absolute;left:3783;top:214;width:9;height:15" coordorigin="3783,214" coordsize="9,15" path="m3783,228l3791,214e" filled="false" stroked="true" strokeweight=".258pt" strokecolor="#757a7b">
                <v:path arrowok="t"/>
              </v:shape>
            </v:group>
            <v:group style="position:absolute;left:3791;top:214;width:9;height:15" coordorigin="3791,214" coordsize="9,15">
              <v:shape style="position:absolute;left:3791;top:214;width:9;height:15" coordorigin="3791,214" coordsize="9,15" path="m3800,228l3791,214e" filled="false" stroked="true" strokeweight=".258pt" strokecolor="#757a7b">
                <v:path arrowok="t"/>
              </v:shape>
            </v:group>
            <v:group style="position:absolute;left:3732;top:101;width:2;height:310" coordorigin="3732,101" coordsize="2,310">
              <v:shape style="position:absolute;left:3732;top:101;width:2;height:310" coordorigin="3732,101" coordsize="0,310" path="m3732,101l3732,410e" filled="false" stroked="true" strokeweight=".0859pt" strokecolor="#757a7b">
                <v:path arrowok="t"/>
              </v:shape>
            </v:group>
            <v:group style="position:absolute;left:3783;top:101;width:2;height:310" coordorigin="3783,101" coordsize="2,310">
              <v:shape style="position:absolute;left:3783;top:101;width:2;height:310" coordorigin="3783,101" coordsize="0,310" path="m3783,101l3783,410e" filled="false" stroked="true" strokeweight=".043pt" strokecolor="#757a7b">
                <v:path arrowok="t"/>
              </v:shape>
            </v:group>
            <v:group style="position:absolute;left:3859;top:360;width:17;height:2" coordorigin="3859,360" coordsize="17,2">
              <v:shape style="position:absolute;left:3859;top:360;width:17;height:2" coordorigin="3859,360" coordsize="17,0" path="m3859,360l3876,360e" filled="false" stroked="true" strokeweight=".258pt" strokecolor="#757a7b">
                <v:path arrowok="t"/>
              </v:shape>
            </v:group>
            <v:group style="position:absolute;left:3859;top:346;width:9;height:14" coordorigin="3859,346" coordsize="9,14">
              <v:shape style="position:absolute;left:3859;top:346;width:9;height:14" coordorigin="3859,346" coordsize="9,14" path="m3859,360l3868,346e" filled="false" stroked="true" strokeweight=".258pt" strokecolor="#757a7b">
                <v:path arrowok="t"/>
              </v:shape>
            </v:group>
            <v:group style="position:absolute;left:3868;top:346;width:8;height:14" coordorigin="3868,346" coordsize="8,14">
              <v:shape style="position:absolute;left:3868;top:346;width:8;height:14" coordorigin="3868,346" coordsize="8,14" path="m3876,360l3868,346e" filled="false" stroked="true" strokeweight=".258pt" strokecolor="#757a7b">
                <v:path arrowok="t"/>
              </v:shape>
            </v:group>
            <v:group style="position:absolute;left:3859;top:96;width:17;height:2" coordorigin="3859,96" coordsize="17,2">
              <v:shape style="position:absolute;left:3859;top:96;width:17;height:2" coordorigin="3859,96" coordsize="17,0" path="m3859,96l3876,96e" filled="false" stroked="true" strokeweight=".258pt" strokecolor="#757a7b">
                <v:path arrowok="t"/>
              </v:shape>
            </v:group>
            <v:group style="position:absolute;left:3859;top:85;width:7;height:12" coordorigin="3859,85" coordsize="7,12">
              <v:shape style="position:absolute;left:3859;top:85;width:7;height:12" coordorigin="3859,85" coordsize="7,12" path="m3859,96l3866,85e" filled="false" stroked="true" strokeweight=".258pt" strokecolor="#757a7b">
                <v:path arrowok="t"/>
              </v:shape>
            </v:group>
            <v:group style="position:absolute;left:3869;top:85;width:7;height:12" coordorigin="3869,85" coordsize="7,12">
              <v:shape style="position:absolute;left:3869;top:85;width:7;height:12" coordorigin="3869,85" coordsize="7,12" path="m3876,96l3869,85e" filled="false" stroked="true" strokeweight=".258pt" strokecolor="#757a7b">
                <v:path arrowok="t"/>
              </v:shape>
            </v:group>
            <v:group style="position:absolute;left:3860;top:101;width:2;height:310" coordorigin="3860,101" coordsize="2,310">
              <v:shape style="position:absolute;left:3860;top:101;width:2;height:310" coordorigin="3860,101" coordsize="0,310" path="m3860,101l3860,410e" filled="false" stroked="true" strokeweight=".043pt" strokecolor="#757a7b">
                <v:path arrowok="t"/>
              </v:shape>
            </v:group>
            <v:group style="position:absolute;left:3971;top:360;width:57;height:2" coordorigin="3971,360" coordsize="57,2">
              <v:shape style="position:absolute;left:3971;top:360;width:57;height:2" coordorigin="3971,360" coordsize="57,0" path="m3971,360l4028,360e" filled="false" stroked="true" strokeweight=".258pt" strokecolor="#757a7b">
                <v:path arrowok="t"/>
              </v:shape>
            </v:group>
            <v:group style="position:absolute;left:4011;top:346;width:9;height:14" coordorigin="4011,346" coordsize="9,14">
              <v:shape style="position:absolute;left:4011;top:346;width:9;height:14" coordorigin="4011,346" coordsize="9,14" path="m4011,360l4020,346e" filled="false" stroked="true" strokeweight=".258pt" strokecolor="#757a7b">
                <v:path arrowok="t"/>
              </v:shape>
            </v:group>
            <v:group style="position:absolute;left:4020;top:346;width:8;height:14" coordorigin="4020,346" coordsize="8,14">
              <v:shape style="position:absolute;left:4020;top:346;width:8;height:14" coordorigin="4020,346" coordsize="8,14" path="m4028,360l4020,346e" filled="false" stroked="true" strokeweight=".258pt" strokecolor="#757a7b">
                <v:path arrowok="t"/>
              </v:shape>
            </v:group>
            <v:group style="position:absolute;left:3936;top:228;width:17;height:2" coordorigin="3936,228" coordsize="17,2">
              <v:shape style="position:absolute;left:3936;top:228;width:17;height:2" coordorigin="3936,228" coordsize="17,0" path="m3936,228l3952,228e" filled="false" stroked="true" strokeweight=".258pt" strokecolor="#757a7b">
                <v:path arrowok="t"/>
              </v:shape>
            </v:group>
            <v:group style="position:absolute;left:3936;top:214;width:8;height:15" coordorigin="3936,214" coordsize="8,15">
              <v:shape style="position:absolute;left:3936;top:214;width:8;height:15" coordorigin="3936,214" coordsize="8,15" path="m3936,228l3944,214e" filled="false" stroked="true" strokeweight=".258pt" strokecolor="#757a7b">
                <v:path arrowok="t"/>
              </v:shape>
            </v:group>
            <v:group style="position:absolute;left:3944;top:214;width:9;height:15" coordorigin="3944,214" coordsize="9,15">
              <v:shape style="position:absolute;left:3944;top:214;width:9;height:15" coordorigin="3944,214" coordsize="9,15" path="m3952,228l3944,214e" filled="false" stroked="true" strokeweight=".258pt" strokecolor="#757a7b">
                <v:path arrowok="t"/>
              </v:shape>
            </v:group>
            <v:group style="position:absolute;left:3911;top:101;width:2;height:310" coordorigin="3911,101" coordsize="2,310">
              <v:shape style="position:absolute;left:3911;top:101;width:2;height:310" coordorigin="3911,101" coordsize="0,310" path="m3911,101l3911,410e" filled="false" stroked="true" strokeweight=".086pt" strokecolor="#757a7b">
                <v:path arrowok="t"/>
              </v:shape>
            </v:group>
            <v:group style="position:absolute;left:4011;top:96;width:17;height:2" coordorigin="4011,96" coordsize="17,2">
              <v:shape style="position:absolute;left:4011;top:96;width:17;height:2" coordorigin="4011,96" coordsize="17,0" path="m4011,96l4028,96e" filled="false" stroked="true" strokeweight=".258pt" strokecolor="#757a7b">
                <v:path arrowok="t"/>
              </v:shape>
            </v:group>
            <v:group style="position:absolute;left:4011;top:85;width:7;height:12" coordorigin="4011,85" coordsize="7,12">
              <v:shape style="position:absolute;left:4011;top:85;width:7;height:12" coordorigin="4011,85" coordsize="7,12" path="m4011,96l4018,85e" filled="false" stroked="true" strokeweight=".258pt" strokecolor="#757a7b">
                <v:path arrowok="t"/>
              </v:shape>
            </v:group>
            <v:group style="position:absolute;left:4021;top:85;width:7;height:12" coordorigin="4021,85" coordsize="7,12">
              <v:shape style="position:absolute;left:4021;top:85;width:7;height:12" coordorigin="4021,85" coordsize="7,12" path="m4028,96l4021,85e" filled="false" stroked="true" strokeweight=".258pt" strokecolor="#757a7b">
                <v:path arrowok="t"/>
              </v:shape>
            </v:group>
            <v:group style="position:absolute;left:3987;top:101;width:2;height:310" coordorigin="3987,101" coordsize="2,310">
              <v:shape style="position:absolute;left:3987;top:101;width:2;height:310" coordorigin="3987,101" coordsize="0,310" path="m3987,101l3987,410e" filled="false" stroked="true" strokeweight=".043pt" strokecolor="#757a7b">
                <v:path arrowok="t"/>
              </v:shape>
            </v:group>
            <v:group style="position:absolute;left:4088;top:228;width:17;height:2" coordorigin="4088,228" coordsize="17,2">
              <v:shape style="position:absolute;left:4088;top:228;width:17;height:2" coordorigin="4088,228" coordsize="17,0" path="m4088,228l4104,228e" filled="false" stroked="true" strokeweight=".258pt" strokecolor="#757a7b">
                <v:path arrowok="t"/>
              </v:shape>
            </v:group>
            <v:group style="position:absolute;left:4088;top:214;width:8;height:15" coordorigin="4088,214" coordsize="8,15">
              <v:shape style="position:absolute;left:4088;top:214;width:8;height:15" coordorigin="4088,214" coordsize="8,15" path="m4088,228l4096,214e" filled="false" stroked="true" strokeweight=".258pt" strokecolor="#757a7b">
                <v:path arrowok="t"/>
              </v:shape>
            </v:group>
            <v:group style="position:absolute;left:4096;top:214;width:9;height:15" coordorigin="4096,214" coordsize="9,15">
              <v:shape style="position:absolute;left:4096;top:214;width:9;height:15" coordorigin="4096,214" coordsize="9,15" path="m4104,228l4096,214e" filled="false" stroked="true" strokeweight=".258pt" strokecolor="#757a7b">
                <v:path arrowok="t"/>
              </v:shape>
            </v:group>
            <v:group style="position:absolute;left:4038;top:101;width:2;height:310" coordorigin="4038,101" coordsize="2,310">
              <v:shape style="position:absolute;left:4038;top:101;width:2;height:310" coordorigin="4038,101" coordsize="0,310" path="m4038,101l4038,410e" filled="false" stroked="true" strokeweight=".043pt" strokecolor="#757a7b">
                <v:path arrowok="t"/>
              </v:shape>
            </v:group>
            <v:group style="position:absolute;left:4164;top:360;width:18;height:2" coordorigin="4164,360" coordsize="18,2">
              <v:shape style="position:absolute;left:4164;top:360;width:18;height:2" coordorigin="4164,360" coordsize="18,0" path="m4164,360l4181,360e" filled="false" stroked="true" strokeweight=".258pt" strokecolor="#757a7b">
                <v:path arrowok="t"/>
              </v:shape>
            </v:group>
            <v:group style="position:absolute;left:4164;top:346;width:9;height:14" coordorigin="4164,346" coordsize="9,14">
              <v:shape style="position:absolute;left:4164;top:346;width:9;height:14" coordorigin="4164,346" coordsize="9,14" path="m4164,360l4172,346e" filled="false" stroked="true" strokeweight=".258pt" strokecolor="#757a7b">
                <v:path arrowok="t"/>
              </v:shape>
            </v:group>
            <v:group style="position:absolute;left:4172;top:346;width:9;height:14" coordorigin="4172,346" coordsize="9,14">
              <v:shape style="position:absolute;left:4172;top:346;width:9;height:14" coordorigin="4172,346" coordsize="9,14" path="m4181,360l4172,346e" filled="false" stroked="true" strokeweight=".258pt" strokecolor="#757a7b">
                <v:path arrowok="t"/>
              </v:shape>
            </v:group>
            <v:group style="position:absolute;left:4164;top:96;width:18;height:2" coordorigin="4164,96" coordsize="18,2">
              <v:shape style="position:absolute;left:4164;top:96;width:18;height:2" coordorigin="4164,96" coordsize="18,0" path="m4164,96l4181,96e" filled="false" stroked="true" strokeweight=".258pt" strokecolor="#757a7b">
                <v:path arrowok="t"/>
              </v:shape>
            </v:group>
            <v:group style="position:absolute;left:4164;top:85;width:7;height:12" coordorigin="4164,85" coordsize="7,12">
              <v:shape style="position:absolute;left:4164;top:85;width:7;height:12" coordorigin="4164,85" coordsize="7,12" path="m4164,96l4170,85e" filled="false" stroked="true" strokeweight=".258pt" strokecolor="#757a7b">
                <v:path arrowok="t"/>
              </v:shape>
            </v:group>
            <v:group style="position:absolute;left:4174;top:85;width:7;height:12" coordorigin="4174,85" coordsize="7,12">
              <v:shape style="position:absolute;left:4174;top:85;width:7;height:12" coordorigin="4174,85" coordsize="7,12" path="m4181,96l4174,85e" filled="false" stroked="true" strokeweight=".258pt" strokecolor="#757a7b">
                <v:path arrowok="t"/>
              </v:shape>
            </v:group>
            <v:group style="position:absolute;left:4113;top:101;width:2;height:310" coordorigin="4113,101" coordsize="2,310">
              <v:shape style="position:absolute;left:4113;top:101;width:2;height:310" coordorigin="4113,101" coordsize="0,310" path="m4113,101l4113,410e" filled="false" stroked="true" strokeweight=".043pt" strokecolor="#757a7b">
                <v:path arrowok="t"/>
              </v:shape>
            </v:group>
            <v:group style="position:absolute;left:4164;top:101;width:2;height:310" coordorigin="4164,101" coordsize="2,310">
              <v:shape style="position:absolute;left:4164;top:101;width:2;height:310" coordorigin="4164,101" coordsize="0,310" path="m4164,101l4164,410e" filled="false" stroked="true" strokeweight=".043pt" strokecolor="#757a7b">
                <v:path arrowok="t"/>
              </v:shape>
            </v:group>
            <v:group style="position:absolute;left:4240;top:228;width:17;height:2" coordorigin="4240,228" coordsize="17,2">
              <v:shape style="position:absolute;left:4240;top:228;width:17;height:2" coordorigin="4240,228" coordsize="17,0" path="m4240,228l4256,228e" filled="false" stroked="true" strokeweight=".258pt" strokecolor="#757a7b">
                <v:path arrowok="t"/>
              </v:shape>
            </v:group>
            <v:group style="position:absolute;left:4240;top:214;width:9;height:15" coordorigin="4240,214" coordsize="9,15">
              <v:shape style="position:absolute;left:4240;top:214;width:9;height:15" coordorigin="4240,214" coordsize="9,15" path="m4240,228l4249,214e" filled="false" stroked="true" strokeweight=".258pt" strokecolor="#757a7b">
                <v:path arrowok="t"/>
              </v:shape>
            </v:group>
            <v:group style="position:absolute;left:4249;top:214;width:8;height:15" coordorigin="4249,214" coordsize="8,15">
              <v:shape style="position:absolute;left:4249;top:214;width:8;height:15" coordorigin="4249,214" coordsize="8,15" path="m4256,228l4249,214e" filled="false" stroked="true" strokeweight=".258pt" strokecolor="#757a7b">
                <v:path arrowok="t"/>
              </v:shape>
            </v:group>
            <v:group style="position:absolute;left:4240;top:101;width:2;height:310" coordorigin="4240,101" coordsize="2,310">
              <v:shape style="position:absolute;left:4240;top:101;width:2;height:310" coordorigin="4240,101" coordsize="0,310" path="m4240,101l4240,410e" filled="false" stroked="true" strokeweight=".043pt" strokecolor="#757a7b">
                <v:path arrowok="t"/>
              </v:shape>
            </v:group>
            <v:group style="position:absolute;left:4316;top:360;width:17;height:2" coordorigin="4316,360" coordsize="17,2">
              <v:shape style="position:absolute;left:4316;top:360;width:17;height:2" coordorigin="4316,360" coordsize="17,0" path="m4316,360l4333,360e" filled="false" stroked="true" strokeweight=".258pt" strokecolor="#757a7b">
                <v:path arrowok="t"/>
              </v:shape>
            </v:group>
            <v:group style="position:absolute;left:4316;top:346;width:8;height:14" coordorigin="4316,346" coordsize="8,14">
              <v:shape style="position:absolute;left:4316;top:346;width:8;height:14" coordorigin="4316,346" coordsize="8,14" path="m4316,360l4324,346e" filled="false" stroked="true" strokeweight=".258pt" strokecolor="#757a7b">
                <v:path arrowok="t"/>
              </v:shape>
            </v:group>
            <v:group style="position:absolute;left:4324;top:346;width:9;height:14" coordorigin="4324,346" coordsize="9,14">
              <v:shape style="position:absolute;left:4324;top:346;width:9;height:14" coordorigin="4324,346" coordsize="9,14" path="m4333,360l4324,346e" filled="false" stroked="true" strokeweight=".258pt" strokecolor="#757a7b">
                <v:path arrowok="t"/>
              </v:shape>
            </v:group>
            <v:group style="position:absolute;left:4316;top:96;width:17;height:2" coordorigin="4316,96" coordsize="17,2">
              <v:shape style="position:absolute;left:4316;top:96;width:17;height:2" coordorigin="4316,96" coordsize="17,0" path="m4316,96l4333,96e" filled="false" stroked="true" strokeweight=".258pt" strokecolor="#757a7b">
                <v:path arrowok="t"/>
              </v:shape>
            </v:group>
            <v:group style="position:absolute;left:4316;top:85;width:7;height:12" coordorigin="4316,85" coordsize="7,12">
              <v:shape style="position:absolute;left:4316;top:85;width:7;height:12" coordorigin="4316,85" coordsize="7,12" path="m4316,96l4323,85e" filled="false" stroked="true" strokeweight=".258pt" strokecolor="#757a7b">
                <v:path arrowok="t"/>
              </v:shape>
            </v:group>
            <v:group style="position:absolute;left:4326;top:85;width:7;height:12" coordorigin="4326,85" coordsize="7,12">
              <v:shape style="position:absolute;left:4326;top:85;width:7;height:12" coordorigin="4326,85" coordsize="7,12" path="m4333,96l4326,85e" filled="false" stroked="true" strokeweight=".258pt" strokecolor="#757a7b">
                <v:path arrowok="t"/>
              </v:shape>
            </v:group>
            <v:group style="position:absolute;left:4291;top:101;width:2;height:310" coordorigin="4291,101" coordsize="2,310">
              <v:shape style="position:absolute;left:4291;top:101;width:2;height:310" coordorigin="4291,101" coordsize="0,310" path="m4291,101l4291,410e" filled="false" stroked="true" strokeweight=".043pt" strokecolor="#757a7b">
                <v:path arrowok="t"/>
              </v:shape>
            </v:group>
            <v:group style="position:absolute;left:4392;top:228;width:17;height:2" coordorigin="4392,228" coordsize="17,2">
              <v:shape style="position:absolute;left:4392;top:228;width:17;height:2" coordorigin="4392,228" coordsize="17,0" path="m4392,228l4408,228e" filled="false" stroked="true" strokeweight=".258pt" strokecolor="#757a7b">
                <v:path arrowok="t"/>
              </v:shape>
            </v:group>
            <v:group style="position:absolute;left:4392;top:214;width:9;height:15" coordorigin="4392,214" coordsize="9,15">
              <v:shape style="position:absolute;left:4392;top:214;width:9;height:15" coordorigin="4392,214" coordsize="9,15" path="m4392,228l4401,214e" filled="false" stroked="true" strokeweight=".258pt" strokecolor="#757a7b">
                <v:path arrowok="t"/>
              </v:shape>
            </v:group>
            <v:group style="position:absolute;left:4401;top:214;width:8;height:15" coordorigin="4401,214" coordsize="8,15">
              <v:shape style="position:absolute;left:4401;top:214;width:8;height:15" coordorigin="4401,214" coordsize="8,15" path="m4408,228l4401,214e" filled="false" stroked="true" strokeweight=".258pt" strokecolor="#757a7b">
                <v:path arrowok="t"/>
              </v:shape>
            </v:group>
            <v:group style="position:absolute;left:4368;top:101;width:2;height:310" coordorigin="4368,101" coordsize="2,310">
              <v:shape style="position:absolute;left:4368;top:101;width:2;height:310" coordorigin="4368,101" coordsize="0,310" path="m4368,101l4368,410e" filled="false" stroked="true" strokeweight=".043pt" strokecolor="#757a7b">
                <v:path arrowok="t"/>
              </v:shape>
            </v:group>
            <v:group style="position:absolute;left:4469;top:360;width:17;height:2" coordorigin="4469,360" coordsize="17,2">
              <v:shape style="position:absolute;left:4469;top:360;width:17;height:2" coordorigin="4469,360" coordsize="17,0" path="m4469,360l4485,360e" filled="false" stroked="true" strokeweight=".258pt" strokecolor="#757a7b">
                <v:path arrowok="t"/>
              </v:shape>
            </v:group>
            <v:group style="position:absolute;left:4469;top:346;width:8;height:14" coordorigin="4469,346" coordsize="8,14">
              <v:shape style="position:absolute;left:4469;top:346;width:8;height:14" coordorigin="4469,346" coordsize="8,14" path="m4469,360l4476,346e" filled="false" stroked="true" strokeweight=".258pt" strokecolor="#757a7b">
                <v:path arrowok="t"/>
              </v:shape>
            </v:group>
            <v:group style="position:absolute;left:4476;top:346;width:9;height:14" coordorigin="4476,346" coordsize="9,14">
              <v:shape style="position:absolute;left:4476;top:346;width:9;height:14" coordorigin="4476,346" coordsize="9,14" path="m4485,360l4476,346e" filled="false" stroked="true" strokeweight=".258pt" strokecolor="#757a7b">
                <v:path arrowok="t"/>
              </v:shape>
            </v:group>
            <v:group style="position:absolute;left:4469;top:96;width:17;height:2" coordorigin="4469,96" coordsize="17,2">
              <v:shape style="position:absolute;left:4469;top:96;width:17;height:2" coordorigin="4469,96" coordsize="17,0" path="m4469,96l4485,96e" filled="false" stroked="true" strokeweight=".258pt" strokecolor="#757a7b">
                <v:path arrowok="t"/>
              </v:shape>
            </v:group>
            <v:group style="position:absolute;left:4469;top:85;width:7;height:12" coordorigin="4469,85" coordsize="7,12">
              <v:shape style="position:absolute;left:4469;top:85;width:7;height:12" coordorigin="4469,85" coordsize="7,12" path="m4469,96l4475,85e" filled="false" stroked="true" strokeweight=".258pt" strokecolor="#757a7b">
                <v:path arrowok="t"/>
              </v:shape>
            </v:group>
            <v:group style="position:absolute;left:4478;top:85;width:7;height:12" coordorigin="4478,85" coordsize="7,12">
              <v:shape style="position:absolute;left:4478;top:85;width:7;height:12" coordorigin="4478,85" coordsize="7,12" path="m4485,96l4478,85e" filled="false" stroked="true" strokeweight=".258pt" strokecolor="#757a7b">
                <v:path arrowok="t"/>
              </v:shape>
            </v:group>
            <v:group style="position:absolute;left:4418;top:101;width:2;height:310" coordorigin="4418,101" coordsize="2,310">
              <v:shape style="position:absolute;left:4418;top:101;width:2;height:310" coordorigin="4418,101" coordsize="0,310" path="m4418,101l4418,410e" filled="false" stroked="true" strokeweight=".043pt" strokecolor="#757a7b">
                <v:path arrowok="t"/>
              </v:shape>
            </v:group>
            <v:group style="position:absolute;left:4544;top:228;width:17;height:2" coordorigin="4544,228" coordsize="17,2">
              <v:shape style="position:absolute;left:4544;top:228;width:17;height:2" coordorigin="4544,228" coordsize="17,0" path="m4544,228l4561,228e" filled="false" stroked="true" strokeweight=".258pt" strokecolor="#757a7b">
                <v:path arrowok="t"/>
              </v:shape>
            </v:group>
            <v:group style="position:absolute;left:4544;top:214;width:9;height:15" coordorigin="4544,214" coordsize="9,15">
              <v:shape style="position:absolute;left:4544;top:214;width:9;height:15" coordorigin="4544,214" coordsize="9,15" path="m4544,228l4553,214e" filled="false" stroked="true" strokeweight=".258pt" strokecolor="#757a7b">
                <v:path arrowok="t"/>
              </v:shape>
            </v:group>
            <v:group style="position:absolute;left:4553;top:214;width:8;height:15" coordorigin="4553,214" coordsize="8,15">
              <v:shape style="position:absolute;left:4553;top:214;width:8;height:15" coordorigin="4553,214" coordsize="8,15" path="m4561,228l4553,214e" filled="false" stroked="true" strokeweight=".258pt" strokecolor="#757a7b">
                <v:path arrowok="t"/>
              </v:shape>
            </v:group>
            <v:group style="position:absolute;left:4494;top:101;width:2;height:310" coordorigin="4494,101" coordsize="2,310">
              <v:shape style="position:absolute;left:4494;top:101;width:2;height:310" coordorigin="4494,101" coordsize="0,310" path="m4494,101l4494,410e" filled="false" stroked="true" strokeweight=".043pt" strokecolor="#757a7b">
                <v:path arrowok="t"/>
              </v:shape>
            </v:group>
            <v:group style="position:absolute;left:4545;top:101;width:2;height:310" coordorigin="4545,101" coordsize="2,310">
              <v:shape style="position:absolute;left:4545;top:101;width:2;height:310" coordorigin="4545,101" coordsize="0,310" path="m4545,101l4545,410e" filled="false" stroked="true" strokeweight=".043pt" strokecolor="#757a7b">
                <v:path arrowok="t"/>
              </v:shape>
            </v:group>
            <v:group style="position:absolute;left:4621;top:360;width:17;height:2" coordorigin="4621,360" coordsize="17,2">
              <v:shape style="position:absolute;left:4621;top:360;width:17;height:2" coordorigin="4621,360" coordsize="17,0" path="m4621,360l4637,360e" filled="false" stroked="true" strokeweight=".258pt" strokecolor="#757a7b">
                <v:path arrowok="t"/>
              </v:shape>
            </v:group>
            <v:group style="position:absolute;left:4621;top:346;width:8;height:14" coordorigin="4621,346" coordsize="8,14">
              <v:shape style="position:absolute;left:4621;top:346;width:8;height:14" coordorigin="4621,346" coordsize="8,14" path="m4621,360l4628,346e" filled="false" stroked="true" strokeweight=".258pt" strokecolor="#757a7b">
                <v:path arrowok="t"/>
              </v:shape>
            </v:group>
            <v:group style="position:absolute;left:4628;top:346;width:9;height:14" coordorigin="4628,346" coordsize="9,14">
              <v:shape style="position:absolute;left:4628;top:346;width:9;height:14" coordorigin="4628,346" coordsize="9,14" path="m4637,360l4628,346e" filled="false" stroked="true" strokeweight=".258pt" strokecolor="#757a7b">
                <v:path arrowok="t"/>
              </v:shape>
            </v:group>
            <v:group style="position:absolute;left:4621;top:96;width:17;height:2" coordorigin="4621,96" coordsize="17,2">
              <v:shape style="position:absolute;left:4621;top:96;width:17;height:2" coordorigin="4621,96" coordsize="17,0" path="m4621,96l4637,96e" filled="false" stroked="true" strokeweight=".258pt" strokecolor="#757a7b">
                <v:path arrowok="t"/>
              </v:shape>
            </v:group>
            <v:group style="position:absolute;left:4621;top:85;width:7;height:12" coordorigin="4621,85" coordsize="7,12">
              <v:shape style="position:absolute;left:4621;top:85;width:7;height:12" coordorigin="4621,85" coordsize="7,12" path="m4621,96l4628,85e" filled="false" stroked="true" strokeweight=".258pt" strokecolor="#757a7b">
                <v:path arrowok="t"/>
              </v:shape>
            </v:group>
            <v:group style="position:absolute;left:4630;top:85;width:7;height:12" coordorigin="4630,85" coordsize="7,12">
              <v:shape style="position:absolute;left:4630;top:85;width:7;height:12" coordorigin="4630,85" coordsize="7,12" path="m4637,96l4630,85e" filled="false" stroked="true" strokeweight=".258pt" strokecolor="#757a7b">
                <v:path arrowok="t"/>
              </v:shape>
            </v:group>
            <v:group style="position:absolute;left:4620;top:101;width:2;height:334" coordorigin="4620,101" coordsize="2,334">
              <v:shape style="position:absolute;left:4620;top:101;width:2;height:334" coordorigin="4620,101" coordsize="0,334" path="m4620,101l4620,434e" filled="false" stroked="true" strokeweight=".129pt" strokecolor="#757a7b">
                <v:path arrowok="t"/>
              </v:shape>
            </v:group>
            <v:group style="position:absolute;left:4696;top:228;width:18;height:2" coordorigin="4696,228" coordsize="18,2">
              <v:shape style="position:absolute;left:4696;top:228;width:18;height:2" coordorigin="4696,228" coordsize="18,0" path="m4696,228l4713,228e" filled="false" stroked="true" strokeweight=".258pt" strokecolor="#757a7b">
                <v:path arrowok="t"/>
              </v:shape>
            </v:group>
            <v:group style="position:absolute;left:4696;top:214;width:9;height:15" coordorigin="4696,214" coordsize="9,15">
              <v:shape style="position:absolute;left:4696;top:214;width:9;height:15" coordorigin="4696,214" coordsize="9,15" path="m4696,228l4705,214e" filled="false" stroked="true" strokeweight=".258pt" strokecolor="#757a7b">
                <v:path arrowok="t"/>
              </v:shape>
            </v:group>
            <v:group style="position:absolute;left:4705;top:214;width:9;height:15" coordorigin="4705,214" coordsize="9,15">
              <v:shape style="position:absolute;left:4705;top:214;width:9;height:15" coordorigin="4705,214" coordsize="9,15" path="m4713,228l4705,214e" filled="false" stroked="true" strokeweight=".258pt" strokecolor="#757a7b">
                <v:path arrowok="t"/>
              </v:shape>
            </v:group>
            <v:group style="position:absolute;left:4672;top:101;width:2;height:310" coordorigin="4672,101" coordsize="2,310">
              <v:shape style="position:absolute;left:4672;top:101;width:2;height:310" coordorigin="4672,101" coordsize="0,310" path="m4672,101l4672,410e" filled="false" stroked="true" strokeweight=".043pt" strokecolor="#757a7b">
                <v:path arrowok="t"/>
              </v:shape>
            </v:group>
            <v:group style="position:absolute;left:4773;top:360;width:17;height:2" coordorigin="4773,360" coordsize="17,2">
              <v:shape style="position:absolute;left:4773;top:360;width:17;height:2" coordorigin="4773,360" coordsize="17,0" path="m4773,360l4789,360e" filled="false" stroked="true" strokeweight=".258pt" strokecolor="#757a7b">
                <v:path arrowok="t"/>
              </v:shape>
            </v:group>
            <v:group style="position:absolute;left:4773;top:346;width:9;height:14" coordorigin="4773,346" coordsize="9,14">
              <v:shape style="position:absolute;left:4773;top:346;width:9;height:14" coordorigin="4773,346" coordsize="9,14" path="m4773,360l4781,346e" filled="false" stroked="true" strokeweight=".258pt" strokecolor="#757a7b">
                <v:path arrowok="t"/>
              </v:shape>
            </v:group>
            <v:group style="position:absolute;left:4781;top:346;width:8;height:14" coordorigin="4781,346" coordsize="8,14">
              <v:shape style="position:absolute;left:4781;top:346;width:8;height:14" coordorigin="4781,346" coordsize="8,14" path="m4789,360l4781,346e" filled="false" stroked="true" strokeweight=".258pt" strokecolor="#757a7b">
                <v:path arrowok="t"/>
              </v:shape>
            </v:group>
            <v:group style="position:absolute;left:4773;top:96;width:17;height:2" coordorigin="4773,96" coordsize="17,2">
              <v:shape style="position:absolute;left:4773;top:96;width:17;height:2" coordorigin="4773,96" coordsize="17,0" path="m4773,96l4789,96e" filled="false" stroked="true" strokeweight=".258pt" strokecolor="#757a7b">
                <v:path arrowok="t"/>
              </v:shape>
            </v:group>
            <v:group style="position:absolute;left:4773;top:85;width:7;height:12" coordorigin="4773,85" coordsize="7,12">
              <v:shape style="position:absolute;left:4773;top:85;width:7;height:12" coordorigin="4773,85" coordsize="7,12" path="m4773,96l4780,85e" filled="false" stroked="true" strokeweight=".258pt" strokecolor="#757a7b">
                <v:path arrowok="t"/>
              </v:shape>
            </v:group>
            <v:group style="position:absolute;left:4782;top:85;width:7;height:12" coordorigin="4782,85" coordsize="7,12">
              <v:shape style="position:absolute;left:4782;top:85;width:7;height:12" coordorigin="4782,85" coordsize="7,12" path="m4789,96l4782,85e" filled="false" stroked="true" strokeweight=".258pt" strokecolor="#757a7b">
                <v:path arrowok="t"/>
              </v:shape>
            </v:group>
            <v:group style="position:absolute;left:4748;top:101;width:2;height:310" coordorigin="4748,101" coordsize="2,310">
              <v:shape style="position:absolute;left:4748;top:101;width:2;height:310" coordorigin="4748,101" coordsize="0,310" path="m4748,101l4748,410e" filled="false" stroked="true" strokeweight=".043pt" strokecolor="#757a7b">
                <v:path arrowok="t"/>
              </v:shape>
            </v:group>
            <v:group style="position:absolute;left:4849;top:228;width:17;height:2" coordorigin="4849,228" coordsize="17,2">
              <v:shape style="position:absolute;left:4849;top:228;width:17;height:2" coordorigin="4849,228" coordsize="17,0" path="m4849,228l4866,228e" filled="false" stroked="true" strokeweight=".258pt" strokecolor="#757a7b">
                <v:path arrowok="t"/>
              </v:shape>
            </v:group>
            <v:group style="position:absolute;left:4849;top:214;width:8;height:15" coordorigin="4849,214" coordsize="8,15">
              <v:shape style="position:absolute;left:4849;top:214;width:8;height:15" coordorigin="4849,214" coordsize="8,15" path="m4849,228l4857,214e" filled="false" stroked="true" strokeweight=".258pt" strokecolor="#757a7b">
                <v:path arrowok="t"/>
              </v:shape>
            </v:group>
            <v:group style="position:absolute;left:4857;top:214;width:9;height:15" coordorigin="4857,214" coordsize="9,15">
              <v:shape style="position:absolute;left:4857;top:214;width:9;height:15" coordorigin="4857,214" coordsize="9,15" path="m4866,228l4857,214e" filled="false" stroked="true" strokeweight=".258pt" strokecolor="#757a7b">
                <v:path arrowok="t"/>
              </v:shape>
            </v:group>
            <v:group style="position:absolute;left:4799;top:101;width:2;height:310" coordorigin="4799,101" coordsize="2,310">
              <v:shape style="position:absolute;left:4799;top:101;width:2;height:310" coordorigin="4799,101" coordsize="0,310" path="m4799,101l4799,410e" filled="false" stroked="true" strokeweight=".043pt" strokecolor="#757a7b">
                <v:path arrowok="t"/>
              </v:shape>
            </v:group>
            <v:group style="position:absolute;left:4925;top:360;width:17;height:2" coordorigin="4925,360" coordsize="17,2">
              <v:shape style="position:absolute;left:4925;top:360;width:17;height:2" coordorigin="4925,360" coordsize="17,0" path="m4925,360l4941,360e" filled="false" stroked="true" strokeweight=".258pt" strokecolor="#757a7b">
                <v:path arrowok="t"/>
              </v:shape>
            </v:group>
            <v:group style="position:absolute;left:4925;top:346;width:9;height:14" coordorigin="4925,346" coordsize="9,14">
              <v:shape style="position:absolute;left:4925;top:346;width:9;height:14" coordorigin="4925,346" coordsize="9,14" path="m4925,360l4933,346e" filled="false" stroked="true" strokeweight=".258pt" strokecolor="#757a7b">
                <v:path arrowok="t"/>
              </v:shape>
            </v:group>
            <v:group style="position:absolute;left:4933;top:346;width:8;height:14" coordorigin="4933,346" coordsize="8,14">
              <v:shape style="position:absolute;left:4933;top:346;width:8;height:14" coordorigin="4933,346" coordsize="8,14" path="m4941,360l4933,346e" filled="false" stroked="true" strokeweight=".258pt" strokecolor="#757a7b">
                <v:path arrowok="t"/>
              </v:shape>
            </v:group>
            <v:group style="position:absolute;left:4925;top:96;width:17;height:2" coordorigin="4925,96" coordsize="17,2">
              <v:shape style="position:absolute;left:4925;top:96;width:17;height:2" coordorigin="4925,96" coordsize="17,0" path="m4925,96l4941,96e" filled="false" stroked="true" strokeweight=".258pt" strokecolor="#757a7b">
                <v:path arrowok="t"/>
              </v:shape>
            </v:group>
            <v:group style="position:absolute;left:4925;top:85;width:7;height:12" coordorigin="4925,85" coordsize="7,12">
              <v:shape style="position:absolute;left:4925;top:85;width:7;height:12" coordorigin="4925,85" coordsize="7,12" path="m4925,96l4932,85e" filled="false" stroked="true" strokeweight=".258pt" strokecolor="#757a7b">
                <v:path arrowok="t"/>
              </v:shape>
            </v:group>
            <v:group style="position:absolute;left:4934;top:85;width:7;height:12" coordorigin="4934,85" coordsize="7,12">
              <v:shape style="position:absolute;left:4934;top:85;width:7;height:12" coordorigin="4934,85" coordsize="7,12" path="m4941,96l4934,85e" filled="false" stroked="true" strokeweight=".258pt" strokecolor="#757a7b">
                <v:path arrowok="t"/>
              </v:shape>
            </v:group>
            <v:group style="position:absolute;left:4875;top:101;width:2;height:310" coordorigin="4875,101" coordsize="2,310">
              <v:shape style="position:absolute;left:4875;top:101;width:2;height:310" coordorigin="4875,101" coordsize="0,310" path="m4875,101l4875,410e" filled="false" stroked="true" strokeweight=".043pt" strokecolor="#757a7b">
                <v:path arrowok="t"/>
              </v:shape>
            </v:group>
            <v:group style="position:absolute;left:4925;top:101;width:2;height:310" coordorigin="4925,101" coordsize="2,310">
              <v:shape style="position:absolute;left:4925;top:101;width:2;height:310" coordorigin="4925,101" coordsize="0,310" path="m4925,101l4925,410e" filled="false" stroked="true" strokeweight=".043pt" strokecolor="#757a7b">
                <v:path arrowok="t"/>
              </v:shape>
            </v:group>
            <v:group style="position:absolute;left:4903;top:432;width:6;height:2" coordorigin="4903,432" coordsize="6,2">
              <v:shape style="position:absolute;left:4903;top:432;width:6;height:2" coordorigin="4903,432" coordsize="6,0" path="m4903,432l4909,432e" filled="false" stroked="true" strokeweight=".043pt" strokecolor="#757a7b">
                <v:path arrowok="t"/>
              </v:shape>
            </v:group>
            <v:group style="position:absolute;left:4844;top:421;width:2;height:6" coordorigin="4844,421" coordsize="2,6">
              <v:shape style="position:absolute;left:4844;top:421;width:2;height:6" coordorigin="4844,421" coordsize="0,6" path="m4844,421l4844,426e" filled="false" stroked="true" strokeweight=".043pt" strokecolor="#757a7b">
                <v:path arrowok="t"/>
              </v:shape>
            </v:group>
            <v:group style="position:absolute;left:4868;top:397;width:6;height:2" coordorigin="4868,397" coordsize="6,2">
              <v:shape style="position:absolute;left:4868;top:397;width:6;height:2" coordorigin="4868,397" coordsize="6,0" path="m4868,397l4873,397e" filled="false" stroked="true" strokeweight=".043pt" strokecolor="#757a7b">
                <v:path arrowok="t"/>
              </v:shape>
            </v:group>
            <v:group style="position:absolute;left:4916;top:348;width:2;height:6" coordorigin="4916,348" coordsize="2,6">
              <v:shape style="position:absolute;left:4916;top:348;width:2;height:6" coordorigin="4916,348" coordsize="0,6" path="m4916,348l4916,354e" filled="false" stroked="true" strokeweight=".043pt" strokecolor="#757a7b">
                <v:path arrowok="t"/>
              </v:shape>
            </v:group>
            <v:group style="position:absolute;left:4943;top:322;width:2;height:6" coordorigin="4943,322" coordsize="2,6">
              <v:shape style="position:absolute;left:4943;top:322;width:2;height:6" coordorigin="4943,322" coordsize="0,6" path="m4943,322l4943,327e" filled="false" stroked="true" strokeweight=".043pt" strokecolor="#757a7b">
                <v:path arrowok="t"/>
              </v:shape>
            </v:group>
            <v:group style="position:absolute;left:4763;top:429;width:2;height:6" coordorigin="4763,429" coordsize="2,6">
              <v:shape style="position:absolute;left:4763;top:429;width:2;height:6" coordorigin="4763,429" coordsize="0,6" path="m4763,429l4763,434e" filled="false" stroked="true" strokeweight=".043pt" strokecolor="#757a7b">
                <v:path arrowok="t"/>
              </v:shape>
            </v:group>
            <v:group style="position:absolute;left:4805;top:388;width:6;height:2" coordorigin="4805,388" coordsize="6,2">
              <v:shape style="position:absolute;left:4805;top:388;width:6;height:2" coordorigin="4805,388" coordsize="6,0" path="m4805,388l4811,388e" filled="false" stroked="true" strokeweight=".043pt" strokecolor="#757a7b">
                <v:path arrowok="t"/>
              </v:shape>
            </v:group>
            <v:group style="position:absolute;left:4835;top:358;width:2;height:6" coordorigin="4835,358" coordsize="2,6">
              <v:shape style="position:absolute;left:4835;top:358;width:2;height:6" coordorigin="4835,358" coordsize="0,6" path="m4835,358l4835,363e" filled="false" stroked="true" strokeweight=".043pt" strokecolor="#757a7b">
                <v:path arrowok="t"/>
              </v:shape>
            </v:group>
            <v:group style="position:absolute;left:4880;top:313;width:2;height:6" coordorigin="4880,313" coordsize="2,6">
              <v:shape style="position:absolute;left:4880;top:313;width:2;height:6" coordorigin="4880,313" coordsize="0,6" path="m4880,313l4880,318e" filled="false" stroked="true" strokeweight=".043pt" strokecolor="#757a7b">
                <v:path arrowok="t"/>
              </v:shape>
            </v:group>
            <v:group style="position:absolute;left:4906;top:286;width:2;height:6" coordorigin="4906,286" coordsize="2,6">
              <v:shape style="position:absolute;left:4906;top:286;width:2;height:6" coordorigin="4906,286" coordsize="0,6" path="m4906,286l4906,291e" filled="false" stroked="true" strokeweight=".043pt" strokecolor="#757a7b">
                <v:path arrowok="t"/>
              </v:shape>
            </v:group>
            <v:group style="position:absolute;left:4700;top:421;width:2;height:6" coordorigin="4700,421" coordsize="2,6">
              <v:shape style="position:absolute;left:4700;top:421;width:2;height:6" coordorigin="4700,421" coordsize="0,6" path="m4700,421l4700,426e" filled="false" stroked="true" strokeweight=".043pt" strokecolor="#757a7b">
                <v:path arrowok="t"/>
              </v:shape>
            </v:group>
            <v:group style="position:absolute;left:4728;top:394;width:2;height:6" coordorigin="4728,394" coordsize="2,6">
              <v:shape style="position:absolute;left:4728;top:394;width:2;height:6" coordorigin="4728,394" coordsize="0,6" path="m4728,394l4728,399e" filled="false" stroked="true" strokeweight=".043pt" strokecolor="#757a7b">
                <v:path arrowok="t"/>
              </v:shape>
            </v:group>
            <v:group style="position:absolute;left:4769;top:351;width:6;height:2" coordorigin="4769,351" coordsize="6,2">
              <v:shape style="position:absolute;left:4769;top:351;width:6;height:2" coordorigin="4769,351" coordsize="6,0" path="m4769,351l4775,351e" filled="false" stroked="true" strokeweight=".043pt" strokecolor="#757a7b">
                <v:path arrowok="t"/>
              </v:shape>
            </v:group>
            <v:group style="position:absolute;left:4844;top:277;width:2;height:6" coordorigin="4844,277" coordsize="2,6">
              <v:shape style="position:absolute;left:4844;top:277;width:2;height:6" coordorigin="4844,277" coordsize="0,6" path="m4844,277l4844,282e" filled="false" stroked="true" strokeweight=".043pt" strokecolor="#757a7b">
                <v:path arrowok="t"/>
              </v:shape>
            </v:group>
            <v:group style="position:absolute;left:4868;top:254;width:6;height:2" coordorigin="4868,254" coordsize="6,2">
              <v:shape style="position:absolute;left:4868;top:254;width:6;height:2" coordorigin="4868,254" coordsize="6,0" path="m4868,254l4873,254e" filled="false" stroked="true" strokeweight=".043pt" strokecolor="#757a7b">
                <v:path arrowok="t"/>
              </v:shape>
            </v:group>
            <v:group style="position:absolute;left:4916;top:205;width:2;height:6" coordorigin="4916,205" coordsize="2,6">
              <v:shape style="position:absolute;left:4916;top:205;width:2;height:6" coordorigin="4916,205" coordsize="0,6" path="m4916,205l4916,210e" filled="false" stroked="true" strokeweight=".043pt" strokecolor="#757a7b">
                <v:path arrowok="t"/>
              </v:shape>
            </v:group>
            <v:group style="position:absolute;left:4943;top:178;width:2;height:6" coordorigin="4943,178" coordsize="2,6">
              <v:shape style="position:absolute;left:4943;top:178;width:2;height:6" coordorigin="4943,178" coordsize="0,6" path="m4943,178l4943,183e" filled="false" stroked="true" strokeweight=".043pt" strokecolor="#757a7b">
                <v:path arrowok="t"/>
              </v:shape>
            </v:group>
            <v:group style="position:absolute;left:4665;top:385;width:2;height:6" coordorigin="4665,385" coordsize="2,6">
              <v:shape style="position:absolute;left:4665;top:385;width:2;height:6" coordorigin="4665,385" coordsize="0,6" path="m4665,385l4665,390e" filled="false" stroked="true" strokeweight=".043pt" strokecolor="#757a7b">
                <v:path arrowok="t"/>
              </v:shape>
            </v:group>
            <v:group style="position:absolute;left:4689;top:361;width:6;height:2" coordorigin="4689,361" coordsize="6,2">
              <v:shape style="position:absolute;left:4689;top:361;width:6;height:2" coordorigin="4689,361" coordsize="6,0" path="m4689,361l4694,361e" filled="false" stroked="true" strokeweight=".043pt" strokecolor="#757a7b">
                <v:path arrowok="t"/>
              </v:shape>
            </v:group>
            <v:group style="position:absolute;left:4736;top:313;width:2;height:6" coordorigin="4736,313" coordsize="2,6">
              <v:shape style="position:absolute;left:4736;top:313;width:2;height:6" coordorigin="4736,313" coordsize="0,6" path="m4736,313l4736,318e" filled="false" stroked="true" strokeweight=".043pt" strokecolor="#757a7b">
                <v:path arrowok="t"/>
              </v:shape>
            </v:group>
            <v:group style="position:absolute;left:4763;top:286;width:2;height:6" coordorigin="4763,286" coordsize="2,6">
              <v:shape style="position:absolute;left:4763;top:286;width:2;height:6" coordorigin="4763,286" coordsize="0,6" path="m4763,286l4763,291e" filled="false" stroked="true" strokeweight=".043pt" strokecolor="#757a7b">
                <v:path arrowok="t"/>
              </v:shape>
            </v:group>
            <v:group style="position:absolute;left:4805;top:244;width:6;height:2" coordorigin="4805,244" coordsize="6,2">
              <v:shape style="position:absolute;left:4805;top:244;width:6;height:2" coordorigin="4805,244" coordsize="6,0" path="m4805,244l4811,244e" filled="false" stroked="true" strokeweight=".043pt" strokecolor="#757a7b">
                <v:path arrowok="t"/>
              </v:shape>
            </v:group>
            <v:group style="position:absolute;left:4835;top:214;width:2;height:6" coordorigin="4835,214" coordsize="2,6">
              <v:shape style="position:absolute;left:4835;top:214;width:2;height:6" coordorigin="4835,214" coordsize="0,6" path="m4835,214l4835,220e" filled="false" stroked="true" strokeweight=".043pt" strokecolor="#757a7b">
                <v:path arrowok="t"/>
              </v:shape>
            </v:group>
            <v:group style="position:absolute;left:4880;top:170;width:2;height:6" coordorigin="4880,170" coordsize="2,6">
              <v:shape style="position:absolute;left:4880;top:170;width:2;height:6" coordorigin="4880,170" coordsize="0,6" path="m4880,170l4880,175e" filled="false" stroked="true" strokeweight=".043pt" strokecolor="#757a7b">
                <v:path arrowok="t"/>
              </v:shape>
            </v:group>
            <v:group style="position:absolute;left:4906;top:142;width:2;height:6" coordorigin="4906,142" coordsize="2,6">
              <v:shape style="position:absolute;left:4906;top:142;width:2;height:6" coordorigin="4906,142" coordsize="0,6" path="m4906,142l4906,147e" filled="false" stroked="true" strokeweight=".043pt" strokecolor="#757a7b">
                <v:path arrowok="t"/>
              </v:shape>
            </v:group>
            <v:group style="position:absolute;left:4557;top:421;width:2;height:6" coordorigin="4557,421" coordsize="2,6">
              <v:shape style="position:absolute;left:4557;top:421;width:2;height:6" coordorigin="4557,421" coordsize="0,6" path="m4557,421l4557,426e" filled="false" stroked="true" strokeweight=".043pt" strokecolor="#757a7b">
                <v:path arrowok="t"/>
              </v:shape>
            </v:group>
            <v:group style="position:absolute;left:4584;top:394;width:2;height:6" coordorigin="4584,394" coordsize="2,6">
              <v:shape style="position:absolute;left:4584;top:394;width:2;height:6" coordorigin="4584,394" coordsize="0,6" path="m4584,394l4584,399e" filled="false" stroked="true" strokeweight=".043pt" strokecolor="#757a7b">
                <v:path arrowok="t"/>
              </v:shape>
            </v:group>
            <v:group style="position:absolute;left:4626;top:351;width:6;height:2" coordorigin="4626,351" coordsize="6,2">
              <v:shape style="position:absolute;left:4626;top:351;width:6;height:2" coordorigin="4626,351" coordsize="6,0" path="m4626,351l4631,351e" filled="false" stroked="true" strokeweight=".043pt" strokecolor="#757a7b">
                <v:path arrowok="t"/>
              </v:shape>
            </v:group>
            <v:group style="position:absolute;left:4652;top:325;width:6;height:2" coordorigin="4652,325" coordsize="6,2">
              <v:shape style="position:absolute;left:4652;top:325;width:6;height:2" coordorigin="4652,325" coordsize="6,0" path="m4652,325l4658,325e" filled="false" stroked="true" strokeweight=".043pt" strokecolor="#757a7b">
                <v:path arrowok="t"/>
              </v:shape>
            </v:group>
            <v:group style="position:absolute;left:4700;top:277;width:2;height:6" coordorigin="4700,277" coordsize="2,6">
              <v:shape style="position:absolute;left:4700;top:277;width:2;height:6" coordorigin="4700,277" coordsize="0,6" path="m4700,277l4700,282e" filled="false" stroked="true" strokeweight=".043pt" strokecolor="#757a7b">
                <v:path arrowok="t"/>
              </v:shape>
            </v:group>
            <v:group style="position:absolute;left:4728;top:250;width:2;height:6" coordorigin="4728,250" coordsize="2,6">
              <v:shape style="position:absolute;left:4728;top:250;width:2;height:6" coordorigin="4728,250" coordsize="0,6" path="m4728,250l4728,256e" filled="false" stroked="true" strokeweight=".043pt" strokecolor="#757a7b">
                <v:path arrowok="t"/>
              </v:shape>
            </v:group>
            <v:group style="position:absolute;left:4769;top:208;width:6;height:2" coordorigin="4769,208" coordsize="6,2">
              <v:shape style="position:absolute;left:4769;top:208;width:6;height:2" coordorigin="4769,208" coordsize="6,0" path="m4769,208l4775,208e" filled="false" stroked="true" strokeweight=".043pt" strokecolor="#757a7b">
                <v:path arrowok="t"/>
              </v:shape>
            </v:group>
            <v:group style="position:absolute;left:4844;top:134;width:2;height:6" coordorigin="4844,134" coordsize="2,6">
              <v:shape style="position:absolute;left:4844;top:134;width:2;height:6" coordorigin="4844,134" coordsize="0,6" path="m4844,134l4844,139e" filled="false" stroked="true" strokeweight=".043pt" strokecolor="#757a7b">
                <v:path arrowok="t"/>
              </v:shape>
            </v:group>
            <v:group style="position:absolute;left:4868;top:109;width:6;height:2" coordorigin="4868,109" coordsize="6,2">
              <v:shape style="position:absolute;left:4868;top:109;width:6;height:2" coordorigin="4868,109" coordsize="6,0" path="m4868,109l4873,109e" filled="false" stroked="true" strokeweight=".043pt" strokecolor="#757a7b">
                <v:path arrowok="t"/>
              </v:shape>
            </v:group>
            <v:group style="position:absolute;left:4476;top:429;width:2;height:6" coordorigin="4476,429" coordsize="2,6">
              <v:shape style="position:absolute;left:4476;top:429;width:2;height:6" coordorigin="4476,429" coordsize="0,6" path="m4476,429l4476,434e" filled="false" stroked="true" strokeweight=".043pt" strokecolor="#757a7b">
                <v:path arrowok="t"/>
              </v:shape>
            </v:group>
            <v:group style="position:absolute;left:4518;top:388;width:6;height:2" coordorigin="4518,388" coordsize="6,2">
              <v:shape style="position:absolute;left:4518;top:388;width:6;height:2" coordorigin="4518,388" coordsize="6,0" path="m4518,388l4524,388e" filled="false" stroked="true" strokeweight=".043pt" strokecolor="#757a7b">
                <v:path arrowok="t"/>
              </v:shape>
            </v:group>
            <v:group style="position:absolute;left:4545;top:361;width:6;height:2" coordorigin="4545,361" coordsize="6,2">
              <v:shape style="position:absolute;left:4545;top:361;width:6;height:2" coordorigin="4545,361" coordsize="6,0" path="m4545,361l4550,361e" filled="false" stroked="true" strokeweight=".043pt" strokecolor="#757a7b">
                <v:path arrowok="t"/>
              </v:shape>
            </v:group>
            <v:group style="position:absolute;left:4593;top:313;width:2;height:6" coordorigin="4593,313" coordsize="2,6">
              <v:shape style="position:absolute;left:4593;top:313;width:2;height:6" coordorigin="4593,313" coordsize="0,6" path="m4593,313l4593,318e" filled="false" stroked="true" strokeweight=".043pt" strokecolor="#757a7b">
                <v:path arrowok="t"/>
              </v:shape>
            </v:group>
            <v:group style="position:absolute;left:4616;top:289;width:6;height:2" coordorigin="4616,289" coordsize="6,2">
              <v:shape style="position:absolute;left:4616;top:289;width:6;height:2" coordorigin="4616,289" coordsize="6,0" path="m4616,289l4622,289e" filled="false" stroked="true" strokeweight=".043pt" strokecolor="#757a7b">
                <v:path arrowok="t"/>
              </v:shape>
            </v:group>
            <v:group style="position:absolute;left:4665;top:241;width:2;height:6" coordorigin="4665,241" coordsize="2,6">
              <v:shape style="position:absolute;left:4665;top:241;width:2;height:6" coordorigin="4665,241" coordsize="0,6" path="m4665,241l4665,246e" filled="false" stroked="true" strokeweight=".043pt" strokecolor="#757a7b">
                <v:path arrowok="t"/>
              </v:shape>
            </v:group>
            <v:group style="position:absolute;left:4689;top:217;width:6;height:2" coordorigin="4689,217" coordsize="6,2">
              <v:shape style="position:absolute;left:4689;top:217;width:6;height:2" coordorigin="4689,217" coordsize="6,0" path="m4689,217l4694,217e" filled="false" stroked="true" strokeweight=".043pt" strokecolor="#757a7b">
                <v:path arrowok="t"/>
              </v:shape>
            </v:group>
            <v:group style="position:absolute;left:4736;top:170;width:2;height:6" coordorigin="4736,170" coordsize="2,6">
              <v:shape style="position:absolute;left:4736;top:170;width:2;height:6" coordorigin="4736,170" coordsize="0,6" path="m4736,170l4736,175e" filled="false" stroked="true" strokeweight=".043pt" strokecolor="#757a7b">
                <v:path arrowok="t"/>
              </v:shape>
            </v:group>
            <v:group style="position:absolute;left:4763;top:142;width:2;height:6" coordorigin="4763,142" coordsize="2,6">
              <v:shape style="position:absolute;left:4763;top:142;width:2;height:6" coordorigin="4763,142" coordsize="0,6" path="m4763,142l4763,147e" filled="false" stroked="true" strokeweight=".043pt" strokecolor="#757a7b">
                <v:path arrowok="t"/>
              </v:shape>
            </v:group>
            <v:group style="position:absolute;left:4805;top:101;width:6;height:2" coordorigin="4805,101" coordsize="6,2">
              <v:shape style="position:absolute;left:4805;top:101;width:6;height:2" coordorigin="4805,101" coordsize="6,0" path="m4805,101l4811,101e" filled="false" stroked="true" strokeweight=".043pt" strokecolor="#757a7b">
                <v:path arrowok="t"/>
              </v:shape>
            </v:group>
            <v:group style="position:absolute;left:4413;top:421;width:2;height:6" coordorigin="4413,421" coordsize="2,6">
              <v:shape style="position:absolute;left:4413;top:421;width:2;height:6" coordorigin="4413,421" coordsize="0,6" path="m4413,421l4413,426e" filled="false" stroked="true" strokeweight=".043pt" strokecolor="#757a7b">
                <v:path arrowok="t"/>
              </v:shape>
            </v:group>
            <v:group style="position:absolute;left:4438;top:397;width:6;height:2" coordorigin="4438,397" coordsize="6,2">
              <v:shape style="position:absolute;left:4438;top:397;width:6;height:2" coordorigin="4438,397" coordsize="6,0" path="m4438,397l4443,397e" filled="false" stroked="true" strokeweight=".043pt" strokecolor="#757a7b">
                <v:path arrowok="t"/>
              </v:shape>
            </v:group>
            <v:group style="position:absolute;left:4485;top:348;width:2;height:6" coordorigin="4485,348" coordsize="2,6">
              <v:shape style="position:absolute;left:4485;top:348;width:2;height:6" coordorigin="4485,348" coordsize="0,6" path="m4485,348l4485,354e" filled="false" stroked="true" strokeweight=".043pt" strokecolor="#757a7b">
                <v:path arrowok="t"/>
              </v:shape>
            </v:group>
            <v:group style="position:absolute;left:4509;top:325;width:6;height:2" coordorigin="4509,325" coordsize="6,2">
              <v:shape style="position:absolute;left:4509;top:325;width:6;height:2" coordorigin="4509,325" coordsize="6,0" path="m4509,325l4514,325e" filled="false" stroked="true" strokeweight=".043pt" strokecolor="#757a7b">
                <v:path arrowok="t"/>
              </v:shape>
            </v:group>
            <v:group style="position:absolute;left:4554;top:280;width:6;height:2" coordorigin="4554,280" coordsize="6,2">
              <v:shape style="position:absolute;left:4554;top:280;width:6;height:2" coordorigin="4554,280" coordsize="6,0" path="m4554,280l4559,280e" filled="false" stroked="true" strokeweight=".043pt" strokecolor="#757a7b">
                <v:path arrowok="t"/>
              </v:shape>
            </v:group>
            <v:group style="position:absolute;left:4584;top:250;width:2;height:6" coordorigin="4584,250" coordsize="2,6">
              <v:shape style="position:absolute;left:4584;top:250;width:2;height:6" coordorigin="4584,250" coordsize="0,6" path="m4584,250l4584,256e" filled="false" stroked="true" strokeweight=".043pt" strokecolor="#757a7b">
                <v:path arrowok="t"/>
              </v:shape>
            </v:group>
            <v:group style="position:absolute;left:4626;top:208;width:6;height:2" coordorigin="4626,208" coordsize="6,2">
              <v:shape style="position:absolute;left:4626;top:208;width:6;height:2" coordorigin="4626,208" coordsize="6,0" path="m4626,208l4631,208e" filled="false" stroked="true" strokeweight=".043pt" strokecolor="#757a7b">
                <v:path arrowok="t"/>
              </v:shape>
            </v:group>
            <v:group style="position:absolute;left:4652;top:181;width:6;height:2" coordorigin="4652,181" coordsize="6,2">
              <v:shape style="position:absolute;left:4652;top:181;width:6;height:2" coordorigin="4652,181" coordsize="6,0" path="m4652,181l4658,181e" filled="false" stroked="true" strokeweight=".043pt" strokecolor="#757a7b">
                <v:path arrowok="t"/>
              </v:shape>
            </v:group>
            <v:group style="position:absolute;left:4700;top:134;width:2;height:6" coordorigin="4700,134" coordsize="2,6">
              <v:shape style="position:absolute;left:4700;top:134;width:2;height:6" coordorigin="4700,134" coordsize="0,6" path="m4700,134l4700,139e" filled="false" stroked="true" strokeweight=".043pt" strokecolor="#757a7b">
                <v:path arrowok="t"/>
              </v:shape>
            </v:group>
            <v:group style="position:absolute;left:4728;top:106;width:2;height:6" coordorigin="4728,106" coordsize="2,6">
              <v:shape style="position:absolute;left:4728;top:106;width:2;height:6" coordorigin="4728,106" coordsize="0,6" path="m4728,106l4728,111e" filled="false" stroked="true" strokeweight=".043pt" strokecolor="#757a7b">
                <v:path arrowok="t"/>
              </v:shape>
            </v:group>
            <v:group style="position:absolute;left:4332;top:429;width:2;height:6" coordorigin="4332,429" coordsize="2,6">
              <v:shape style="position:absolute;left:4332;top:429;width:2;height:6" coordorigin="4332,429" coordsize="0,6" path="m4332,429l4332,434e" filled="false" stroked="true" strokeweight=".043pt" strokecolor="#757a7b">
                <v:path arrowok="t"/>
              </v:shape>
            </v:group>
            <v:group style="position:absolute;left:4375;top:388;width:6;height:2" coordorigin="4375,388" coordsize="6,2">
              <v:shape style="position:absolute;left:4375;top:388;width:6;height:2" coordorigin="4375,388" coordsize="6,0" path="m4375,388l4380,388e" filled="false" stroked="true" strokeweight=".043pt" strokecolor="#757a7b">
                <v:path arrowok="t"/>
              </v:shape>
            </v:group>
            <v:group style="position:absolute;left:4405;top:358;width:2;height:6" coordorigin="4405,358" coordsize="2,6">
              <v:shape style="position:absolute;left:4405;top:358;width:2;height:6" coordorigin="4405,358" coordsize="0,6" path="m4405,358l4405,363e" filled="false" stroked="true" strokeweight=".043pt" strokecolor="#757a7b">
                <v:path arrowok="t"/>
              </v:shape>
            </v:group>
            <v:group style="position:absolute;left:4446;top:316;width:6;height:2" coordorigin="4446,316" coordsize="6,2">
              <v:shape style="position:absolute;left:4446;top:316;width:6;height:2" coordorigin="4446,316" coordsize="6,0" path="m4446,316l4451,316e" filled="false" stroked="true" strokeweight=".043pt" strokecolor="#757a7b">
                <v:path arrowok="t"/>
              </v:shape>
            </v:group>
            <v:group style="position:absolute;left:4476;top:286;width:2;height:6" coordorigin="4476,286" coordsize="2,6">
              <v:shape style="position:absolute;left:4476;top:286;width:2;height:6" coordorigin="4476,286" coordsize="0,6" path="m4476,286l4476,291e" filled="false" stroked="true" strokeweight=".043pt" strokecolor="#757a7b">
                <v:path arrowok="t"/>
              </v:shape>
            </v:group>
            <v:group style="position:absolute;left:4518;top:244;width:6;height:2" coordorigin="4518,244" coordsize="6,2">
              <v:shape style="position:absolute;left:4518;top:244;width:6;height:2" coordorigin="4518,244" coordsize="6,0" path="m4518,244l4524,244e" filled="false" stroked="true" strokeweight=".043pt" strokecolor="#757a7b">
                <v:path arrowok="t"/>
              </v:shape>
            </v:group>
            <v:group style="position:absolute;left:4545;top:217;width:6;height:2" coordorigin="4545,217" coordsize="6,2">
              <v:shape style="position:absolute;left:4545;top:217;width:6;height:2" coordorigin="4545,217" coordsize="6,0" path="m4545,217l4550,217e" filled="false" stroked="true" strokeweight=".043pt" strokecolor="#757a7b">
                <v:path arrowok="t"/>
              </v:shape>
            </v:group>
            <v:group style="position:absolute;left:4593;top:170;width:2;height:6" coordorigin="4593,170" coordsize="2,6">
              <v:shape style="position:absolute;left:4593;top:170;width:2;height:6" coordorigin="4593,170" coordsize="0,6" path="m4593,170l4593,175e" filled="false" stroked="true" strokeweight=".043pt" strokecolor="#757a7b">
                <v:path arrowok="t"/>
              </v:shape>
            </v:group>
            <v:group style="position:absolute;left:4616;top:145;width:6;height:2" coordorigin="4616,145" coordsize="6,2">
              <v:shape style="position:absolute;left:4616;top:145;width:6;height:2" coordorigin="4616,145" coordsize="6,0" path="m4616,145l4622,145e" filled="false" stroked="true" strokeweight=".043pt" strokecolor="#757a7b">
                <v:path arrowok="t"/>
              </v:shape>
            </v:group>
            <v:group style="position:absolute;left:4665;top:98;width:2;height:6" coordorigin="4665,98" coordsize="2,6">
              <v:shape style="position:absolute;left:4665;top:98;width:2;height:6" coordorigin="4665,98" coordsize="0,6" path="m4665,98l4665,103e" filled="false" stroked="true" strokeweight=".043pt" strokecolor="#757a7b">
                <v:path arrowok="t"/>
              </v:shape>
            </v:group>
            <v:group style="position:absolute;left:4270;top:421;width:2;height:6" coordorigin="4270,421" coordsize="2,6">
              <v:shape style="position:absolute;left:4270;top:421;width:2;height:6" coordorigin="4270,421" coordsize="0,6" path="m4270,421l4270,426e" filled="false" stroked="true" strokeweight=".043pt" strokecolor="#757a7b">
                <v:path arrowok="t"/>
              </v:shape>
            </v:group>
            <v:group style="position:absolute;left:4297;top:394;width:2;height:6" coordorigin="4297,394" coordsize="2,6">
              <v:shape style="position:absolute;left:4297;top:394;width:2;height:6" coordorigin="4297,394" coordsize="0,6" path="m4297,394l4297,399e" filled="false" stroked="true" strokeweight=".043pt" strokecolor="#757a7b">
                <v:path arrowok="t"/>
              </v:shape>
            </v:group>
            <v:group style="position:absolute;left:4339;top:351;width:6;height:2" coordorigin="4339,351" coordsize="6,2">
              <v:shape style="position:absolute;left:4339;top:351;width:6;height:2" coordorigin="4339,351" coordsize="6,0" path="m4339,351l4344,351e" filled="false" stroked="true" strokeweight=".043pt" strokecolor="#757a7b">
                <v:path arrowok="t"/>
              </v:shape>
            </v:group>
            <v:group style="position:absolute;left:4365;top:325;width:6;height:2" coordorigin="4365,325" coordsize="6,2">
              <v:shape style="position:absolute;left:4365;top:325;width:6;height:2" coordorigin="4365,325" coordsize="6,0" path="m4365,325l4371,325e" filled="false" stroked="true" strokeweight=".043pt" strokecolor="#757a7b">
                <v:path arrowok="t"/>
              </v:shape>
            </v:group>
            <v:group style="position:absolute;left:4413;top:277;width:2;height:6" coordorigin="4413,277" coordsize="2,6">
              <v:shape style="position:absolute;left:4413;top:277;width:2;height:6" coordorigin="4413,277" coordsize="0,6" path="m4413,277l4413,282e" filled="false" stroked="true" strokeweight=".043pt" strokecolor="#757a7b">
                <v:path arrowok="t"/>
              </v:shape>
            </v:group>
            <v:group style="position:absolute;left:4438;top:254;width:6;height:2" coordorigin="4438,254" coordsize="6,2">
              <v:shape style="position:absolute;left:4438;top:254;width:6;height:2" coordorigin="4438,254" coordsize="6,0" path="m4438,254l4443,254e" filled="false" stroked="true" strokeweight=".043pt" strokecolor="#757a7b">
                <v:path arrowok="t"/>
              </v:shape>
            </v:group>
            <v:group style="position:absolute;left:4485;top:205;width:2;height:6" coordorigin="4485,205" coordsize="2,6">
              <v:shape style="position:absolute;left:4485;top:205;width:2;height:6" coordorigin="4485,205" coordsize="0,6" path="m4485,205l4485,210e" filled="false" stroked="true" strokeweight=".043pt" strokecolor="#757a7b">
                <v:path arrowok="t"/>
              </v:shape>
            </v:group>
            <v:group style="position:absolute;left:4509;top:181;width:6;height:2" coordorigin="4509,181" coordsize="6,2">
              <v:shape style="position:absolute;left:4509;top:181;width:6;height:2" coordorigin="4509,181" coordsize="6,0" path="m4509,181l4514,181e" filled="false" stroked="true" strokeweight=".043pt" strokecolor="#757a7b">
                <v:path arrowok="t"/>
              </v:shape>
            </v:group>
            <v:group style="position:absolute;left:4554;top:137;width:6;height:2" coordorigin="4554,137" coordsize="6,2">
              <v:shape style="position:absolute;left:4554;top:137;width:6;height:2" coordorigin="4554,137" coordsize="6,0" path="m4554,137l4559,137e" filled="false" stroked="true" strokeweight=".043pt" strokecolor="#757a7b">
                <v:path arrowok="t"/>
              </v:shape>
            </v:group>
            <v:group style="position:absolute;left:4584;top:106;width:2;height:6" coordorigin="4584,106" coordsize="2,6">
              <v:shape style="position:absolute;left:4584;top:106;width:2;height:6" coordorigin="4584,106" coordsize="0,6" path="m4584,106l4584,111e" filled="false" stroked="true" strokeweight=".043pt" strokecolor="#757a7b">
                <v:path arrowok="t"/>
              </v:shape>
            </v:group>
            <v:group style="position:absolute;left:4189;top:429;width:2;height:6" coordorigin="4189,429" coordsize="2,6">
              <v:shape style="position:absolute;left:4189;top:429;width:2;height:6" coordorigin="4189,429" coordsize="0,6" path="m4189,429l4189,434e" filled="false" stroked="true" strokeweight=".043pt" strokecolor="#757a7b">
                <v:path arrowok="t"/>
              </v:shape>
            </v:group>
            <v:group style="position:absolute;left:4231;top:388;width:6;height:2" coordorigin="4231,388" coordsize="6,2">
              <v:shape style="position:absolute;left:4231;top:388;width:6;height:2" coordorigin="4231,388" coordsize="6,0" path="m4231,388l4237,388e" filled="false" stroked="true" strokeweight=".043pt" strokecolor="#757a7b">
                <v:path arrowok="t"/>
              </v:shape>
            </v:group>
            <v:group style="position:absolute;left:4258;top:361;width:6;height:2" coordorigin="4258,361" coordsize="6,2">
              <v:shape style="position:absolute;left:4258;top:361;width:6;height:2" coordorigin="4258,361" coordsize="6,0" path="m4258,361l4263,361e" filled="false" stroked="true" strokeweight=".043pt" strokecolor="#757a7b">
                <v:path arrowok="t"/>
              </v:shape>
            </v:group>
            <v:group style="position:absolute;left:4306;top:313;width:2;height:6" coordorigin="4306,313" coordsize="2,6">
              <v:shape style="position:absolute;left:4306;top:313;width:2;height:6" coordorigin="4306,313" coordsize="0,6" path="m4306,313l4306,318e" filled="false" stroked="true" strokeweight=".043pt" strokecolor="#757a7b">
                <v:path arrowok="t"/>
              </v:shape>
            </v:group>
            <v:group style="position:absolute;left:4329;top:289;width:6;height:2" coordorigin="4329,289" coordsize="6,2">
              <v:shape style="position:absolute;left:4329;top:289;width:6;height:2" coordorigin="4329,289" coordsize="6,0" path="m4329,289l4335,289e" filled="false" stroked="true" strokeweight=".043pt" strokecolor="#757a7b">
                <v:path arrowok="t"/>
              </v:shape>
            </v:group>
            <v:group style="position:absolute;left:4375;top:244;width:6;height:2" coordorigin="4375,244" coordsize="6,2">
              <v:shape style="position:absolute;left:4375;top:244;width:6;height:2" coordorigin="4375,244" coordsize="6,0" path="m4375,244l4380,244e" filled="false" stroked="true" strokeweight=".043pt" strokecolor="#757a7b">
                <v:path arrowok="t"/>
              </v:shape>
            </v:group>
            <v:group style="position:absolute;left:4405;top:214;width:2;height:6" coordorigin="4405,214" coordsize="2,6">
              <v:shape style="position:absolute;left:4405;top:214;width:2;height:6" coordorigin="4405,214" coordsize="0,6" path="m4405,214l4405,220e" filled="false" stroked="true" strokeweight=".043pt" strokecolor="#757a7b">
                <v:path arrowok="t"/>
              </v:shape>
            </v:group>
            <v:group style="position:absolute;left:4446;top:173;width:6;height:2" coordorigin="4446,173" coordsize="6,2">
              <v:shape style="position:absolute;left:4446;top:173;width:6;height:2" coordorigin="4446,173" coordsize="6,0" path="m4446,173l4451,173e" filled="false" stroked="true" strokeweight=".043pt" strokecolor="#757a7b">
                <v:path arrowok="t"/>
              </v:shape>
            </v:group>
            <v:group style="position:absolute;left:4476;top:142;width:2;height:6" coordorigin="4476,142" coordsize="2,6">
              <v:shape style="position:absolute;left:4476;top:142;width:2;height:6" coordorigin="4476,142" coordsize="0,6" path="m4476,142l4476,147e" filled="false" stroked="true" strokeweight=".043pt" strokecolor="#757a7b">
                <v:path arrowok="t"/>
              </v:shape>
            </v:group>
            <v:group style="position:absolute;left:4518;top:101;width:6;height:2" coordorigin="4518,101" coordsize="6,2">
              <v:shape style="position:absolute;left:4518;top:101;width:6;height:2" coordorigin="4518,101" coordsize="6,0" path="m4518,101l4524,101e" filled="false" stroked="true" strokeweight=".043pt" strokecolor="#757a7b">
                <v:path arrowok="t"/>
              </v:shape>
            </v:group>
            <v:group style="position:absolute;left:4126;top:421;width:2;height:6" coordorigin="4126,421" coordsize="2,6">
              <v:shape style="position:absolute;left:4126;top:421;width:2;height:6" coordorigin="4126,421" coordsize="0,6" path="m4126,421l4126,426e" filled="false" stroked="true" strokeweight=".043pt" strokecolor="#757a7b">
                <v:path arrowok="t"/>
              </v:shape>
            </v:group>
            <v:group style="position:absolute;left:4151;top:397;width:6;height:2" coordorigin="4151,397" coordsize="6,2">
              <v:shape style="position:absolute;left:4151;top:397;width:6;height:2" coordorigin="4151,397" coordsize="6,0" path="m4151,397l4156,397e" filled="false" stroked="true" strokeweight=".043pt" strokecolor="#757a7b">
                <v:path arrowok="t"/>
              </v:shape>
            </v:group>
            <v:group style="position:absolute;left:4198;top:348;width:2;height:6" coordorigin="4198,348" coordsize="2,6">
              <v:shape style="position:absolute;left:4198;top:348;width:2;height:6" coordorigin="4198,348" coordsize="0,6" path="m4198,348l4198,354e" filled="false" stroked="true" strokeweight=".043pt" strokecolor="#757a7b">
                <v:path arrowok="t"/>
              </v:shape>
            </v:group>
            <v:group style="position:absolute;left:4222;top:325;width:6;height:2" coordorigin="4222,325" coordsize="6,2">
              <v:shape style="position:absolute;left:4222;top:325;width:6;height:2" coordorigin="4222,325" coordsize="6,0" path="m4222,325l4227,325e" filled="false" stroked="true" strokeweight=".043pt" strokecolor="#757a7b">
                <v:path arrowok="t"/>
              </v:shape>
            </v:group>
            <v:group style="position:absolute;left:4267;top:280;width:6;height:2" coordorigin="4267,280" coordsize="6,2">
              <v:shape style="position:absolute;left:4267;top:280;width:6;height:2" coordorigin="4267,280" coordsize="6,0" path="m4267,280l4272,280e" filled="false" stroked="true" strokeweight=".043pt" strokecolor="#757a7b">
                <v:path arrowok="t"/>
              </v:shape>
            </v:group>
            <v:group style="position:absolute;left:4297;top:250;width:2;height:6" coordorigin="4297,250" coordsize="2,6">
              <v:shape style="position:absolute;left:4297;top:250;width:2;height:6" coordorigin="4297,250" coordsize="0,6" path="m4297,250l4297,256e" filled="false" stroked="true" strokeweight=".043pt" strokecolor="#757a7b">
                <v:path arrowok="t"/>
              </v:shape>
            </v:group>
            <v:group style="position:absolute;left:4339;top:208;width:6;height:2" coordorigin="4339,208" coordsize="6,2">
              <v:shape style="position:absolute;left:4339;top:208;width:6;height:2" coordorigin="4339,208" coordsize="6,0" path="m4339,208l4344,208e" filled="false" stroked="true" strokeweight=".043pt" strokecolor="#757a7b">
                <v:path arrowok="t"/>
              </v:shape>
            </v:group>
            <v:group style="position:absolute;left:4365;top:181;width:6;height:2" coordorigin="4365,181" coordsize="6,2">
              <v:shape style="position:absolute;left:4365;top:181;width:6;height:2" coordorigin="4365,181" coordsize="6,0" path="m4365,181l4371,181e" filled="false" stroked="true" strokeweight=".043pt" strokecolor="#757a7b">
                <v:path arrowok="t"/>
              </v:shape>
            </v:group>
            <v:group style="position:absolute;left:4413;top:134;width:2;height:6" coordorigin="4413,134" coordsize="2,6">
              <v:shape style="position:absolute;left:4413;top:134;width:2;height:6" coordorigin="4413,134" coordsize="0,6" path="m4413,134l4413,139e" filled="false" stroked="true" strokeweight=".043pt" strokecolor="#757a7b">
                <v:path arrowok="t"/>
              </v:shape>
            </v:group>
            <v:group style="position:absolute;left:4438;top:109;width:6;height:2" coordorigin="4438,109" coordsize="6,2">
              <v:shape style="position:absolute;left:4438;top:109;width:6;height:2" coordorigin="4438,109" coordsize="6,0" path="m4438,109l4443,109e" filled="false" stroked="true" strokeweight=".043pt" strokecolor="#757a7b">
                <v:path arrowok="t"/>
              </v:shape>
            </v:group>
            <v:group style="position:absolute;left:4045;top:429;width:2;height:6" coordorigin="4045,429" coordsize="2,6">
              <v:shape style="position:absolute;left:4045;top:429;width:2;height:6" coordorigin="4045,429" coordsize="0,6" path="m4045,429l4045,434e" filled="false" stroked="true" strokeweight=".043pt" strokecolor="#757a7b">
                <v:path arrowok="t"/>
              </v:shape>
            </v:group>
            <v:group style="position:absolute;left:4087;top:388;width:6;height:2" coordorigin="4087,388" coordsize="6,2">
              <v:shape style="position:absolute;left:4087;top:388;width:6;height:2" coordorigin="4087,388" coordsize="6,0" path="m4087,388l4092,388e" filled="false" stroked="true" strokeweight=".043pt" strokecolor="#757a7b">
                <v:path arrowok="t"/>
              </v:shape>
            </v:group>
            <v:group style="position:absolute;left:4118;top:358;width:2;height:6" coordorigin="4118,358" coordsize="2,6">
              <v:shape style="position:absolute;left:4118;top:358;width:2;height:6" coordorigin="4118,358" coordsize="0,6" path="m4118,358l4118,363e" filled="false" stroked="true" strokeweight=".043pt" strokecolor="#757a7b">
                <v:path arrowok="t"/>
              </v:shape>
            </v:group>
            <v:group style="position:absolute;left:4159;top:316;width:6;height:2" coordorigin="4159,316" coordsize="6,2">
              <v:shape style="position:absolute;left:4159;top:316;width:6;height:2" coordorigin="4159,316" coordsize="6,0" path="m4159,316l4164,316e" filled="false" stroked="true" strokeweight=".043pt" strokecolor="#757a7b">
                <v:path arrowok="t"/>
              </v:shape>
            </v:group>
            <v:group style="position:absolute;left:4189;top:286;width:2;height:6" coordorigin="4189,286" coordsize="2,6">
              <v:shape style="position:absolute;left:4189;top:286;width:2;height:6" coordorigin="4189,286" coordsize="0,6" path="m4189,286l4189,291e" filled="false" stroked="true" strokeweight=".043pt" strokecolor="#757a7b">
                <v:path arrowok="t"/>
              </v:shape>
            </v:group>
            <v:group style="position:absolute;left:4231;top:244;width:6;height:2" coordorigin="4231,244" coordsize="6,2">
              <v:shape style="position:absolute;left:4231;top:244;width:6;height:2" coordorigin="4231,244" coordsize="6,0" path="m4231,244l4237,244e" filled="false" stroked="true" strokeweight=".043pt" strokecolor="#757a7b">
                <v:path arrowok="t"/>
              </v:shape>
            </v:group>
            <v:group style="position:absolute;left:4258;top:217;width:6;height:2" coordorigin="4258,217" coordsize="6,2">
              <v:shape style="position:absolute;left:4258;top:217;width:6;height:2" coordorigin="4258,217" coordsize="6,0" path="m4258,217l4263,217e" filled="false" stroked="true" strokeweight=".043pt" strokecolor="#757a7b">
                <v:path arrowok="t"/>
              </v:shape>
            </v:group>
            <v:group style="position:absolute;left:4306;top:170;width:2;height:6" coordorigin="4306,170" coordsize="2,6">
              <v:shape style="position:absolute;left:4306;top:170;width:2;height:6" coordorigin="4306,170" coordsize="0,6" path="m4306,170l4306,175e" filled="false" stroked="true" strokeweight=".043pt" strokecolor="#757a7b">
                <v:path arrowok="t"/>
              </v:shape>
            </v:group>
            <v:group style="position:absolute;left:4329;top:145;width:6;height:2" coordorigin="4329,145" coordsize="6,2">
              <v:shape style="position:absolute;left:4329;top:145;width:6;height:2" coordorigin="4329,145" coordsize="6,0" path="m4329,145l4335,145e" filled="false" stroked="true" strokeweight=".043pt" strokecolor="#757a7b">
                <v:path arrowok="t"/>
              </v:shape>
            </v:group>
            <v:group style="position:absolute;left:4375;top:101;width:6;height:2" coordorigin="4375,101" coordsize="6,2">
              <v:shape style="position:absolute;left:4375;top:101;width:6;height:2" coordorigin="4375,101" coordsize="6,0" path="m4375,101l4380,101e" filled="false" stroked="true" strokeweight=".043pt" strokecolor="#757a7b">
                <v:path arrowok="t"/>
              </v:shape>
            </v:group>
            <v:group style="position:absolute;left:3983;top:421;width:2;height:6" coordorigin="3983,421" coordsize="2,6">
              <v:shape style="position:absolute;left:3983;top:421;width:2;height:6" coordorigin="3983,421" coordsize="0,6" path="m3983,421l3983,426e" filled="false" stroked="true" strokeweight=".043pt" strokecolor="#757a7b">
                <v:path arrowok="t"/>
              </v:shape>
            </v:group>
            <v:group style="position:absolute;left:4010;top:394;width:2;height:6" coordorigin="4010,394" coordsize="2,6">
              <v:shape style="position:absolute;left:4010;top:394;width:2;height:6" coordorigin="4010,394" coordsize="0,6" path="m4010,394l4010,399e" filled="false" stroked="true" strokeweight=".043pt" strokecolor="#757a7b">
                <v:path arrowok="t"/>
              </v:shape>
            </v:group>
            <v:group style="position:absolute;left:4052;top:351;width:6;height:2" coordorigin="4052,351" coordsize="6,2">
              <v:shape style="position:absolute;left:4052;top:351;width:6;height:2" coordorigin="4052,351" coordsize="6,0" path="m4052,351l4057,351e" filled="false" stroked="true" strokeweight=".043pt" strokecolor="#757a7b">
                <v:path arrowok="t"/>
              </v:shape>
            </v:group>
            <v:group style="position:absolute;left:4078;top:325;width:6;height:2" coordorigin="4078,325" coordsize="6,2">
              <v:shape style="position:absolute;left:4078;top:325;width:6;height:2" coordorigin="4078,325" coordsize="6,0" path="m4078,325l4084,325e" filled="false" stroked="true" strokeweight=".043pt" strokecolor="#757a7b">
                <v:path arrowok="t"/>
              </v:shape>
            </v:group>
            <v:group style="position:absolute;left:4126;top:277;width:2;height:6" coordorigin="4126,277" coordsize="2,6">
              <v:shape style="position:absolute;left:4126;top:277;width:2;height:6" coordorigin="4126,277" coordsize="0,6" path="m4126,277l4126,282e" filled="false" stroked="true" strokeweight=".043pt" strokecolor="#757a7b">
                <v:path arrowok="t"/>
              </v:shape>
            </v:group>
            <v:group style="position:absolute;left:4151;top:254;width:6;height:2" coordorigin="4151,254" coordsize="6,2">
              <v:shape style="position:absolute;left:4151;top:254;width:6;height:2" coordorigin="4151,254" coordsize="6,0" path="m4151,254l4156,254e" filled="false" stroked="true" strokeweight=".043pt" strokecolor="#757a7b">
                <v:path arrowok="t"/>
              </v:shape>
            </v:group>
            <v:group style="position:absolute;left:4198;top:205;width:2;height:6" coordorigin="4198,205" coordsize="2,6">
              <v:shape style="position:absolute;left:4198;top:205;width:2;height:6" coordorigin="4198,205" coordsize="0,6" path="m4198,205l4198,210e" filled="false" stroked="true" strokeweight=".043pt" strokecolor="#757a7b">
                <v:path arrowok="t"/>
              </v:shape>
            </v:group>
            <v:group style="position:absolute;left:4222;top:181;width:6;height:2" coordorigin="4222,181" coordsize="6,2">
              <v:shape style="position:absolute;left:4222;top:181;width:6;height:2" coordorigin="4222,181" coordsize="6,0" path="m4222,181l4227,181e" filled="false" stroked="true" strokeweight=".043pt" strokecolor="#757a7b">
                <v:path arrowok="t"/>
              </v:shape>
            </v:group>
            <v:group style="position:absolute;left:4267;top:137;width:6;height:2" coordorigin="4267,137" coordsize="6,2">
              <v:shape style="position:absolute;left:4267;top:137;width:6;height:2" coordorigin="4267,137" coordsize="6,0" path="m4267,137l4272,137e" filled="false" stroked="true" strokeweight=".043pt" strokecolor="#757a7b">
                <v:path arrowok="t"/>
              </v:shape>
            </v:group>
            <v:group style="position:absolute;left:4297;top:106;width:2;height:6" coordorigin="4297,106" coordsize="2,6">
              <v:shape style="position:absolute;left:4297;top:106;width:2;height:6" coordorigin="4297,106" coordsize="0,6" path="m4297,106l4297,111e" filled="false" stroked="true" strokeweight=".043pt" strokecolor="#757a7b">
                <v:path arrowok="t"/>
              </v:shape>
            </v:group>
            <v:group style="position:absolute;left:3902;top:429;width:2;height:6" coordorigin="3902,429" coordsize="2,6">
              <v:shape style="position:absolute;left:3902;top:429;width:2;height:6" coordorigin="3902,429" coordsize="0,6" path="m3902,429l3902,434e" filled="false" stroked="true" strokeweight=".043pt" strokecolor="#757a7b">
                <v:path arrowok="t"/>
              </v:shape>
            </v:group>
            <v:group style="position:absolute;left:3944;top:388;width:6;height:2" coordorigin="3944,388" coordsize="6,2">
              <v:shape style="position:absolute;left:3944;top:388;width:6;height:2" coordorigin="3944,388" coordsize="6,0" path="m3944,388l3949,388e" filled="false" stroked="true" strokeweight=".043pt" strokecolor="#757a7b">
                <v:path arrowok="t"/>
              </v:shape>
            </v:group>
            <v:group style="position:absolute;left:4019;top:313;width:2;height:6" coordorigin="4019,313" coordsize="2,6">
              <v:shape style="position:absolute;left:4019;top:313;width:2;height:6" coordorigin="4019,313" coordsize="0,6" path="m4019,313l4019,318e" filled="false" stroked="true" strokeweight=".043pt" strokecolor="#757a7b">
                <v:path arrowok="t"/>
              </v:shape>
            </v:group>
            <v:group style="position:absolute;left:4042;top:289;width:6;height:2" coordorigin="4042,289" coordsize="6,2">
              <v:shape style="position:absolute;left:4042;top:289;width:6;height:2" coordorigin="4042,289" coordsize="6,0" path="m4042,289l4048,289e" filled="false" stroked="true" strokeweight=".043pt" strokecolor="#757a7b">
                <v:path arrowok="t"/>
              </v:shape>
            </v:group>
            <v:group style="position:absolute;left:4087;top:244;width:6;height:2" coordorigin="4087,244" coordsize="6,2">
              <v:shape style="position:absolute;left:4087;top:244;width:6;height:2" coordorigin="4087,244" coordsize="6,0" path="m4087,244l4092,244e" filled="false" stroked="true" strokeweight=".043pt" strokecolor="#757a7b">
                <v:path arrowok="t"/>
              </v:shape>
            </v:group>
            <v:group style="position:absolute;left:4118;top:214;width:2;height:6" coordorigin="4118,214" coordsize="2,6">
              <v:shape style="position:absolute;left:4118;top:214;width:2;height:6" coordorigin="4118,214" coordsize="0,6" path="m4118,214l4118,220e" filled="false" stroked="true" strokeweight=".043pt" strokecolor="#757a7b">
                <v:path arrowok="t"/>
              </v:shape>
            </v:group>
            <v:group style="position:absolute;left:4159;top:173;width:6;height:2" coordorigin="4159,173" coordsize="6,2">
              <v:shape style="position:absolute;left:4159;top:173;width:6;height:2" coordorigin="4159,173" coordsize="6,0" path="m4159,173l4164,173e" filled="false" stroked="true" strokeweight=".043pt" strokecolor="#757a7b">
                <v:path arrowok="t"/>
              </v:shape>
            </v:group>
            <v:group style="position:absolute;left:4189;top:142;width:2;height:6" coordorigin="4189,142" coordsize="2,6">
              <v:shape style="position:absolute;left:4189;top:142;width:2;height:6" coordorigin="4189,142" coordsize="0,6" path="m4189,142l4189,147e" filled="false" stroked="true" strokeweight=".043pt" strokecolor="#757a7b">
                <v:path arrowok="t"/>
              </v:shape>
            </v:group>
            <v:group style="position:absolute;left:4231;top:101;width:6;height:2" coordorigin="4231,101" coordsize="6,2">
              <v:shape style="position:absolute;left:4231;top:101;width:6;height:2" coordorigin="4231,101" coordsize="6,0" path="m4231,101l4237,101e" filled="false" stroked="true" strokeweight=".043pt" strokecolor="#757a7b">
                <v:path arrowok="t"/>
              </v:shape>
            </v:group>
            <v:group style="position:absolute;left:3839;top:421;width:2;height:6" coordorigin="3839,421" coordsize="2,6">
              <v:shape style="position:absolute;left:3839;top:421;width:2;height:6" coordorigin="3839,421" coordsize="0,6" path="m3839,421l3839,426e" filled="false" stroked="true" strokeweight=".043pt" strokecolor="#757a7b">
                <v:path arrowok="t"/>
              </v:shape>
            </v:group>
            <v:group style="position:absolute;left:3863;top:397;width:6;height:2" coordorigin="3863,397" coordsize="6,2">
              <v:shape style="position:absolute;left:3863;top:397;width:6;height:2" coordorigin="3863,397" coordsize="6,0" path="m3863,397l3868,397e" filled="false" stroked="true" strokeweight=".043pt" strokecolor="#757a7b">
                <v:path arrowok="t"/>
              </v:shape>
            </v:group>
            <v:group style="position:absolute;left:3935;top:325;width:6;height:2" coordorigin="3935,325" coordsize="6,2">
              <v:shape style="position:absolute;left:3935;top:325;width:6;height:2" coordorigin="3935,325" coordsize="6,0" path="m3935,325l3940,325e" filled="false" stroked="true" strokeweight=".043pt" strokecolor="#757a7b">
                <v:path arrowok="t"/>
              </v:shape>
            </v:group>
            <v:group style="position:absolute;left:3980;top:280;width:6;height:2" coordorigin="3980,280" coordsize="6,2">
              <v:shape style="position:absolute;left:3980;top:280;width:6;height:2" coordorigin="3980,280" coordsize="6,0" path="m3980,280l3985,280e" filled="false" stroked="true" strokeweight=".043pt" strokecolor="#757a7b">
                <v:path arrowok="t"/>
              </v:shape>
            </v:group>
            <v:group style="position:absolute;left:4010;top:250;width:2;height:6" coordorigin="4010,250" coordsize="2,6">
              <v:shape style="position:absolute;left:4010;top:250;width:2;height:6" coordorigin="4010,250" coordsize="0,6" path="m4010,250l4010,256e" filled="false" stroked="true" strokeweight=".043pt" strokecolor="#757a7b">
                <v:path arrowok="t"/>
              </v:shape>
            </v:group>
            <v:group style="position:absolute;left:4052;top:208;width:6;height:2" coordorigin="4052,208" coordsize="6,2">
              <v:shape style="position:absolute;left:4052;top:208;width:6;height:2" coordorigin="4052,208" coordsize="6,0" path="m4052,208l4057,208e" filled="false" stroked="true" strokeweight=".043pt" strokecolor="#757a7b">
                <v:path arrowok="t"/>
              </v:shape>
            </v:group>
            <v:group style="position:absolute;left:4078;top:181;width:6;height:2" coordorigin="4078,181" coordsize="6,2">
              <v:shape style="position:absolute;left:4078;top:181;width:6;height:2" coordorigin="4078,181" coordsize="6,0" path="m4078,181l4084,181e" filled="false" stroked="true" strokeweight=".043pt" strokecolor="#757a7b">
                <v:path arrowok="t"/>
              </v:shape>
            </v:group>
            <v:group style="position:absolute;left:4126;top:134;width:2;height:6" coordorigin="4126,134" coordsize="2,6">
              <v:shape style="position:absolute;left:4126;top:134;width:2;height:6" coordorigin="4126,134" coordsize="0,6" path="m4126,134l4126,139e" filled="false" stroked="true" strokeweight=".043pt" strokecolor="#757a7b">
                <v:path arrowok="t"/>
              </v:shape>
            </v:group>
            <v:group style="position:absolute;left:4151;top:109;width:6;height:2" coordorigin="4151,109" coordsize="6,2">
              <v:shape style="position:absolute;left:4151;top:109;width:6;height:2" coordorigin="4151,109" coordsize="6,0" path="m4151,109l4156,109e" filled="false" stroked="true" strokeweight=".043pt" strokecolor="#757a7b">
                <v:path arrowok="t"/>
              </v:shape>
            </v:group>
            <v:group style="position:absolute;left:3758;top:429;width:2;height:6" coordorigin="3758,429" coordsize="2,6">
              <v:shape style="position:absolute;left:3758;top:429;width:2;height:6" coordorigin="3758,429" coordsize="0,6" path="m3758,429l3758,434e" filled="false" stroked="true" strokeweight=".043pt" strokecolor="#757a7b">
                <v:path arrowok="t"/>
              </v:shape>
            </v:group>
            <v:group style="position:absolute;left:3800;top:388;width:6;height:2" coordorigin="3800,388" coordsize="6,2">
              <v:shape style="position:absolute;left:3800;top:388;width:6;height:2" coordorigin="3800,388" coordsize="6,0" path="m3800,388l3805,388e" filled="false" stroked="true" strokeweight=".043pt" strokecolor="#757a7b">
                <v:path arrowok="t"/>
              </v:shape>
            </v:group>
            <v:group style="position:absolute;left:3831;top:358;width:2;height:6" coordorigin="3831,358" coordsize="2,6">
              <v:shape style="position:absolute;left:3831;top:358;width:2;height:6" coordorigin="3831,358" coordsize="0,6" path="m3831,358l3831,363e" filled="false" stroked="true" strokeweight=".043pt" strokecolor="#757a7b">
                <v:path arrowok="t"/>
              </v:shape>
            </v:group>
            <v:group style="position:absolute;left:3872;top:316;width:6;height:2" coordorigin="3872,316" coordsize="6,2">
              <v:shape style="position:absolute;left:3872;top:316;width:6;height:2" coordorigin="3872,316" coordsize="6,0" path="m3872,316l3877,316e" filled="false" stroked="true" strokeweight=".043pt" strokecolor="#757a7b">
                <v:path arrowok="t"/>
              </v:shape>
            </v:group>
            <v:group style="position:absolute;left:3902;top:286;width:2;height:6" coordorigin="3902,286" coordsize="2,6">
              <v:shape style="position:absolute;left:3902;top:286;width:2;height:6" coordorigin="3902,286" coordsize="0,6" path="m3902,286l3902,291e" filled="false" stroked="true" strokeweight=".043pt" strokecolor="#757a7b">
                <v:path arrowok="t"/>
              </v:shape>
            </v:group>
            <v:group style="position:absolute;left:3944;top:244;width:6;height:2" coordorigin="3944,244" coordsize="6,2">
              <v:shape style="position:absolute;left:3944;top:244;width:6;height:2" coordorigin="3944,244" coordsize="6,0" path="m3944,244l3949,244e" filled="false" stroked="true" strokeweight=".043pt" strokecolor="#757a7b">
                <v:path arrowok="t"/>
              </v:shape>
            </v:group>
            <v:group style="position:absolute;left:3971;top:217;width:6;height:2" coordorigin="3971,217" coordsize="6,2">
              <v:shape style="position:absolute;left:3971;top:217;width:6;height:2" coordorigin="3971,217" coordsize="6,0" path="m3971,217l3976,217e" filled="false" stroked="true" strokeweight=".043pt" strokecolor="#757a7b">
                <v:path arrowok="t"/>
              </v:shape>
            </v:group>
            <v:group style="position:absolute;left:4019;top:170;width:2;height:6" coordorigin="4019,170" coordsize="2,6">
              <v:shape style="position:absolute;left:4019;top:170;width:2;height:6" coordorigin="4019,170" coordsize="0,6" path="m4019,170l4019,175e" filled="false" stroked="true" strokeweight=".043pt" strokecolor="#757a7b">
                <v:path arrowok="t"/>
              </v:shape>
            </v:group>
            <v:group style="position:absolute;left:4042;top:145;width:6;height:2" coordorigin="4042,145" coordsize="6,2">
              <v:shape style="position:absolute;left:4042;top:145;width:6;height:2" coordorigin="4042,145" coordsize="6,0" path="m4042,145l4048,145e" filled="false" stroked="true" strokeweight=".043pt" strokecolor="#757a7b">
                <v:path arrowok="t"/>
              </v:shape>
            </v:group>
            <v:group style="position:absolute;left:4087;top:101;width:6;height:2" coordorigin="4087,101" coordsize="6,2">
              <v:shape style="position:absolute;left:4087;top:101;width:6;height:2" coordorigin="4087,101" coordsize="6,0" path="m4087,101l4092,101e" filled="false" stroked="true" strokeweight=".043pt" strokecolor="#757a7b">
                <v:path arrowok="t"/>
              </v:shape>
            </v:group>
            <v:group style="position:absolute;left:3696;top:421;width:2;height:6" coordorigin="3696,421" coordsize="2,6">
              <v:shape style="position:absolute;left:3696;top:421;width:2;height:6" coordorigin="3696,421" coordsize="0,6" path="m3696,421l3696,426e" filled="false" stroked="true" strokeweight=".043pt" strokecolor="#757a7b">
                <v:path arrowok="t"/>
              </v:shape>
            </v:group>
            <v:group style="position:absolute;left:3722;top:394;width:2;height:6" coordorigin="3722,394" coordsize="2,6">
              <v:shape style="position:absolute;left:3722;top:394;width:2;height:6" coordorigin="3722,394" coordsize="0,6" path="m3722,394l3722,399e" filled="false" stroked="true" strokeweight=".043pt" strokecolor="#757a7b">
                <v:path arrowok="t"/>
              </v:shape>
            </v:group>
            <v:group style="position:absolute;left:3765;top:351;width:6;height:2" coordorigin="3765,351" coordsize="6,2">
              <v:shape style="position:absolute;left:3765;top:351;width:6;height:2" coordorigin="3765,351" coordsize="6,0" path="m3765,351l3770,351e" filled="false" stroked="true" strokeweight=".043pt" strokecolor="#757a7b">
                <v:path arrowok="t"/>
              </v:shape>
            </v:group>
            <v:group style="position:absolute;left:3791;top:325;width:6;height:2" coordorigin="3791,325" coordsize="6,2">
              <v:shape style="position:absolute;left:3791;top:325;width:6;height:2" coordorigin="3791,325" coordsize="6,0" path="m3791,325l3797,325e" filled="false" stroked="true" strokeweight=".043pt" strokecolor="#757a7b">
                <v:path arrowok="t"/>
              </v:shape>
            </v:group>
            <v:group style="position:absolute;left:3839;top:277;width:2;height:6" coordorigin="3839,277" coordsize="2,6">
              <v:shape style="position:absolute;left:3839;top:277;width:2;height:6" coordorigin="3839,277" coordsize="0,6" path="m3839,277l3839,282e" filled="false" stroked="true" strokeweight=".043pt" strokecolor="#757a7b">
                <v:path arrowok="t"/>
              </v:shape>
            </v:group>
            <v:group style="position:absolute;left:3863;top:254;width:6;height:2" coordorigin="3863,254" coordsize="6,2">
              <v:shape style="position:absolute;left:3863;top:254;width:6;height:2" coordorigin="3863,254" coordsize="6,0" path="m3863,254l3868,254e" filled="false" stroked="true" strokeweight=".043pt" strokecolor="#757a7b">
                <v:path arrowok="t"/>
              </v:shape>
            </v:group>
            <v:group style="position:absolute;left:3935;top:181;width:6;height:2" coordorigin="3935,181" coordsize="6,2">
              <v:shape style="position:absolute;left:3935;top:181;width:6;height:2" coordorigin="3935,181" coordsize="6,0" path="m3935,181l3940,181e" filled="false" stroked="true" strokeweight=".043pt" strokecolor="#757a7b">
                <v:path arrowok="t"/>
              </v:shape>
            </v:group>
            <v:group style="position:absolute;left:3980;top:137;width:6;height:2" coordorigin="3980,137" coordsize="6,2">
              <v:shape style="position:absolute;left:3980;top:137;width:6;height:2" coordorigin="3980,137" coordsize="6,0" path="m3980,137l3985,137e" filled="false" stroked="true" strokeweight=".043pt" strokecolor="#757a7b">
                <v:path arrowok="t"/>
              </v:shape>
            </v:group>
            <v:group style="position:absolute;left:4010;top:106;width:2;height:6" coordorigin="4010,106" coordsize="2,6">
              <v:shape style="position:absolute;left:4010;top:106;width:2;height:6" coordorigin="4010,106" coordsize="0,6" path="m4010,106l4010,111e" filled="false" stroked="true" strokeweight=".043pt" strokecolor="#757a7b">
                <v:path arrowok="t"/>
              </v:shape>
            </v:group>
            <v:group style="position:absolute;left:3615;top:429;width:2;height:6" coordorigin="3615,429" coordsize="2,6">
              <v:shape style="position:absolute;left:3615;top:429;width:2;height:6" coordorigin="3615,429" coordsize="0,6" path="m3615,429l3615,434e" filled="false" stroked="true" strokeweight=".043pt" strokecolor="#757a7b">
                <v:path arrowok="t"/>
              </v:shape>
            </v:group>
            <v:group style="position:absolute;left:3656;top:388;width:6;height:2" coordorigin="3656,388" coordsize="6,2">
              <v:shape style="position:absolute;left:3656;top:388;width:6;height:2" coordorigin="3656,388" coordsize="6,0" path="m3656,388l3662,388e" filled="false" stroked="true" strokeweight=".043pt" strokecolor="#757a7b">
                <v:path arrowok="t"/>
              </v:shape>
            </v:group>
            <v:group style="position:absolute;left:3755;top:289;width:6;height:2" coordorigin="3755,289" coordsize="6,2">
              <v:shape style="position:absolute;left:3755;top:289;width:6;height:2" coordorigin="3755,289" coordsize="6,0" path="m3755,289l3760,289e" filled="false" stroked="true" strokeweight=".043pt" strokecolor="#757a7b">
                <v:path arrowok="t"/>
              </v:shape>
            </v:group>
            <v:group style="position:absolute;left:3800;top:244;width:6;height:2" coordorigin="3800,244" coordsize="6,2">
              <v:shape style="position:absolute;left:3800;top:244;width:6;height:2" coordorigin="3800,244" coordsize="6,0" path="m3800,244l3805,244e" filled="false" stroked="true" strokeweight=".043pt" strokecolor="#757a7b">
                <v:path arrowok="t"/>
              </v:shape>
            </v:group>
            <v:group style="position:absolute;left:3831;top:214;width:2;height:6" coordorigin="3831,214" coordsize="2,6">
              <v:shape style="position:absolute;left:3831;top:214;width:2;height:6" coordorigin="3831,214" coordsize="0,6" path="m3831,214l3831,220e" filled="false" stroked="true" strokeweight=".043pt" strokecolor="#757a7b">
                <v:path arrowok="t"/>
              </v:shape>
            </v:group>
            <v:group style="position:absolute;left:3872;top:173;width:6;height:2" coordorigin="3872,173" coordsize="6,2">
              <v:shape style="position:absolute;left:3872;top:173;width:6;height:2" coordorigin="3872,173" coordsize="6,0" path="m3872,173l3877,173e" filled="false" stroked="true" strokeweight=".043pt" strokecolor="#757a7b">
                <v:path arrowok="t"/>
              </v:shape>
            </v:group>
            <v:group style="position:absolute;left:3902;top:142;width:2;height:6" coordorigin="3902,142" coordsize="2,6">
              <v:shape style="position:absolute;left:3902;top:142;width:2;height:6" coordorigin="3902,142" coordsize="0,6" path="m3902,142l3902,147e" filled="false" stroked="true" strokeweight=".043pt" strokecolor="#757a7b">
                <v:path arrowok="t"/>
              </v:shape>
            </v:group>
            <v:group style="position:absolute;left:3944;top:101;width:6;height:2" coordorigin="3944,101" coordsize="6,2">
              <v:shape style="position:absolute;left:3944;top:101;width:6;height:2" coordorigin="3944,101" coordsize="6,0" path="m3944,101l3949,101e" filled="false" stroked="true" strokeweight=".043pt" strokecolor="#757a7b">
                <v:path arrowok="t"/>
              </v:shape>
            </v:group>
            <v:group style="position:absolute;left:3552;top:421;width:2;height:6" coordorigin="3552,421" coordsize="2,6">
              <v:shape style="position:absolute;left:3552;top:421;width:2;height:6" coordorigin="3552,421" coordsize="0,6" path="m3552,421l3552,426e" filled="false" stroked="true" strokeweight=".043pt" strokecolor="#757a7b">
                <v:path arrowok="t"/>
              </v:shape>
            </v:group>
            <v:group style="position:absolute;left:3576;top:397;width:6;height:2" coordorigin="3576,397" coordsize="6,2">
              <v:shape style="position:absolute;left:3576;top:397;width:6;height:2" coordorigin="3576,397" coordsize="6,0" path="m3576,397l3581,397e" filled="false" stroked="true" strokeweight=".043pt" strokecolor="#757a7b">
                <v:path arrowok="t"/>
              </v:shape>
            </v:group>
            <v:group style="position:absolute;left:3624;top:348;width:2;height:6" coordorigin="3624,348" coordsize="2,6">
              <v:shape style="position:absolute;left:3624;top:348;width:2;height:6" coordorigin="3624,348" coordsize="0,6" path="m3624,348l3624,354e" filled="false" stroked="true" strokeweight=".043pt" strokecolor="#757a7b">
                <v:path arrowok="t"/>
              </v:shape>
            </v:group>
            <v:group style="position:absolute;left:3648;top:325;width:6;height:2" coordorigin="3648,325" coordsize="6,2">
              <v:shape style="position:absolute;left:3648;top:325;width:6;height:2" coordorigin="3648,325" coordsize="6,0" path="m3648,325l3653,325e" filled="false" stroked="true" strokeweight=".043pt" strokecolor="#757a7b">
                <v:path arrowok="t"/>
              </v:shape>
            </v:group>
            <v:group style="position:absolute;left:3693;top:280;width:6;height:2" coordorigin="3693,280" coordsize="6,2">
              <v:shape style="position:absolute;left:3693;top:280;width:6;height:2" coordorigin="3693,280" coordsize="6,0" path="m3693,280l3698,280e" filled="false" stroked="true" strokeweight=".043pt" strokecolor="#757a7b">
                <v:path arrowok="t"/>
              </v:shape>
            </v:group>
            <v:group style="position:absolute;left:3722;top:250;width:2;height:6" coordorigin="3722,250" coordsize="2,6">
              <v:shape style="position:absolute;left:3722;top:250;width:2;height:6" coordorigin="3722,250" coordsize="0,6" path="m3722,250l3722,256e" filled="false" stroked="true" strokeweight=".043pt" strokecolor="#757a7b">
                <v:path arrowok="t"/>
              </v:shape>
            </v:group>
            <v:group style="position:absolute;left:3765;top:208;width:6;height:2" coordorigin="3765,208" coordsize="6,2">
              <v:shape style="position:absolute;left:3765;top:208;width:6;height:2" coordorigin="3765,208" coordsize="6,0" path="m3765,208l3770,208e" filled="false" stroked="true" strokeweight=".043pt" strokecolor="#757a7b">
                <v:path arrowok="t"/>
              </v:shape>
            </v:group>
            <v:group style="position:absolute;left:3791;top:181;width:6;height:2" coordorigin="3791,181" coordsize="6,2">
              <v:shape style="position:absolute;left:3791;top:181;width:6;height:2" coordorigin="3791,181" coordsize="6,0" path="m3791,181l3797,181e" filled="false" stroked="true" strokeweight=".043pt" strokecolor="#757a7b">
                <v:path arrowok="t"/>
              </v:shape>
            </v:group>
            <v:group style="position:absolute;left:3839;top:134;width:2;height:6" coordorigin="3839,134" coordsize="2,6">
              <v:shape style="position:absolute;left:3839;top:134;width:2;height:6" coordorigin="3839,134" coordsize="0,6" path="m3839,134l3839,139e" filled="false" stroked="true" strokeweight=".043pt" strokecolor="#757a7b">
                <v:path arrowok="t"/>
              </v:shape>
            </v:group>
            <v:group style="position:absolute;left:3863;top:109;width:6;height:2" coordorigin="3863,109" coordsize="6,2">
              <v:shape style="position:absolute;left:3863;top:109;width:6;height:2" coordorigin="3863,109" coordsize="6,0" path="m3863,109l3868,109e" filled="false" stroked="true" strokeweight=".043pt" strokecolor="#757a7b">
                <v:path arrowok="t"/>
              </v:shape>
            </v:group>
            <v:group style="position:absolute;left:3471;top:429;width:2;height:6" coordorigin="3471,429" coordsize="2,6">
              <v:shape style="position:absolute;left:3471;top:429;width:2;height:6" coordorigin="3471,429" coordsize="0,6" path="m3471,429l3471,434e" filled="false" stroked="true" strokeweight=".043pt" strokecolor="#757a7b">
                <v:path arrowok="t"/>
              </v:shape>
            </v:group>
            <v:group style="position:absolute;left:3513;top:388;width:6;height:2" coordorigin="3513,388" coordsize="6,2">
              <v:shape style="position:absolute;left:3513;top:388;width:6;height:2" coordorigin="3513,388" coordsize="6,0" path="m3513,388l3518,388e" filled="false" stroked="true" strokeweight=".043pt" strokecolor="#757a7b">
                <v:path arrowok="t"/>
              </v:shape>
            </v:group>
            <v:group style="position:absolute;left:3543;top:358;width:2;height:6" coordorigin="3543,358" coordsize="2,6">
              <v:shape style="position:absolute;left:3543;top:358;width:2;height:6" coordorigin="3543,358" coordsize="0,6" path="m3543,358l3543,363e" filled="false" stroked="true" strokeweight=".043pt" strokecolor="#757a7b">
                <v:path arrowok="t"/>
              </v:shape>
            </v:group>
            <v:group style="position:absolute;left:3585;top:316;width:6;height:2" coordorigin="3585,316" coordsize="6,2">
              <v:shape style="position:absolute;left:3585;top:316;width:6;height:2" coordorigin="3585,316" coordsize="6,0" path="m3585,316l3590,316e" filled="false" stroked="true" strokeweight=".043pt" strokecolor="#757a7b">
                <v:path arrowok="t"/>
              </v:shape>
            </v:group>
            <v:group style="position:absolute;left:3615;top:286;width:2;height:6" coordorigin="3615,286" coordsize="2,6">
              <v:shape style="position:absolute;left:3615;top:286;width:2;height:6" coordorigin="3615,286" coordsize="0,6" path="m3615,286l3615,291e" filled="false" stroked="true" strokeweight=".043pt" strokecolor="#757a7b">
                <v:path arrowok="t"/>
              </v:shape>
            </v:group>
            <v:group style="position:absolute;left:3656;top:244;width:6;height:2" coordorigin="3656,244" coordsize="6,2">
              <v:shape style="position:absolute;left:3656;top:244;width:6;height:2" coordorigin="3656,244" coordsize="6,0" path="m3656,244l3662,244e" filled="false" stroked="true" strokeweight=".043pt" strokecolor="#757a7b">
                <v:path arrowok="t"/>
              </v:shape>
            </v:group>
            <v:group style="position:absolute;left:3684;top:217;width:6;height:2" coordorigin="3684,217" coordsize="6,2">
              <v:shape style="position:absolute;left:3684;top:217;width:6;height:2" coordorigin="3684,217" coordsize="6,0" path="m3684,217l3689,217e" filled="false" stroked="true" strokeweight=".043pt" strokecolor="#757a7b">
                <v:path arrowok="t"/>
              </v:shape>
            </v:group>
            <v:group style="position:absolute;left:3755;top:145;width:6;height:2" coordorigin="3755,145" coordsize="6,2">
              <v:shape style="position:absolute;left:3755;top:145;width:6;height:2" coordorigin="3755,145" coordsize="6,0" path="m3755,145l3760,145e" filled="false" stroked="true" strokeweight=".043pt" strokecolor="#757a7b">
                <v:path arrowok="t"/>
              </v:shape>
            </v:group>
            <v:group style="position:absolute;left:3800;top:101;width:6;height:2" coordorigin="3800,101" coordsize="6,2">
              <v:shape style="position:absolute;left:3800;top:101;width:6;height:2" coordorigin="3800,101" coordsize="6,0" path="m3800,101l3805,101e" filled="false" stroked="true" strokeweight=".043pt" strokecolor="#757a7b">
                <v:path arrowok="t"/>
              </v:shape>
            </v:group>
            <v:group style="position:absolute;left:3409;top:421;width:2;height:6" coordorigin="3409,421" coordsize="2,6">
              <v:shape style="position:absolute;left:3409;top:421;width:2;height:6" coordorigin="3409,421" coordsize="0,6" path="m3409,421l3409,426e" filled="false" stroked="true" strokeweight=".043pt" strokecolor="#757a7b">
                <v:path arrowok="t"/>
              </v:shape>
            </v:group>
            <v:group style="position:absolute;left:3435;top:394;width:2;height:6" coordorigin="3435,394" coordsize="2,6">
              <v:shape style="position:absolute;left:3435;top:394;width:2;height:6" coordorigin="3435,394" coordsize="0,6" path="m3435,394l3435,399e" filled="false" stroked="true" strokeweight=".043pt" strokecolor="#757a7b">
                <v:path arrowok="t"/>
              </v:shape>
            </v:group>
            <v:group style="position:absolute;left:3478;top:351;width:6;height:2" coordorigin="3478,351" coordsize="6,2">
              <v:shape style="position:absolute;left:3478;top:351;width:6;height:2" coordorigin="3478,351" coordsize="6,0" path="m3478,351l3483,351e" filled="false" stroked="true" strokeweight=".043pt" strokecolor="#757a7b">
                <v:path arrowok="t"/>
              </v:shape>
            </v:group>
            <v:group style="position:absolute;left:3504;top:325;width:6;height:2" coordorigin="3504,325" coordsize="6,2">
              <v:shape style="position:absolute;left:3504;top:325;width:6;height:2" coordorigin="3504,325" coordsize="6,0" path="m3504,325l3510,325e" filled="false" stroked="true" strokeweight=".043pt" strokecolor="#757a7b">
                <v:path arrowok="t"/>
              </v:shape>
            </v:group>
            <v:group style="position:absolute;left:3552;top:277;width:2;height:6" coordorigin="3552,277" coordsize="2,6">
              <v:shape style="position:absolute;left:3552;top:277;width:2;height:6" coordorigin="3552,277" coordsize="0,6" path="m3552,277l3552,282e" filled="false" stroked="true" strokeweight=".043pt" strokecolor="#757a7b">
                <v:path arrowok="t"/>
              </v:shape>
            </v:group>
            <v:group style="position:absolute;left:3576;top:254;width:6;height:2" coordorigin="3576,254" coordsize="6,2">
              <v:shape style="position:absolute;left:3576;top:254;width:6;height:2" coordorigin="3576,254" coordsize="6,0" path="m3576,254l3581,254e" filled="false" stroked="true" strokeweight=".043pt" strokecolor="#757a7b">
                <v:path arrowok="t"/>
              </v:shape>
            </v:group>
            <v:group style="position:absolute;left:3624;top:205;width:2;height:6" coordorigin="3624,205" coordsize="2,6">
              <v:shape style="position:absolute;left:3624;top:205;width:2;height:6" coordorigin="3624,205" coordsize="0,6" path="m3624,205l3624,210e" filled="false" stroked="true" strokeweight=".043pt" strokecolor="#757a7b">
                <v:path arrowok="t"/>
              </v:shape>
            </v:group>
            <v:group style="position:absolute;left:3648;top:181;width:6;height:2" coordorigin="3648,181" coordsize="6,2">
              <v:shape style="position:absolute;left:3648;top:181;width:6;height:2" coordorigin="3648,181" coordsize="6,0" path="m3648,181l3653,181e" filled="false" stroked="true" strokeweight=".043pt" strokecolor="#757a7b">
                <v:path arrowok="t"/>
              </v:shape>
            </v:group>
            <v:group style="position:absolute;left:3693;top:137;width:6;height:2" coordorigin="3693,137" coordsize="6,2">
              <v:shape style="position:absolute;left:3693;top:137;width:6;height:2" coordorigin="3693,137" coordsize="6,0" path="m3693,137l3698,137e" filled="false" stroked="true" strokeweight=".043pt" strokecolor="#757a7b">
                <v:path arrowok="t"/>
              </v:shape>
            </v:group>
            <v:group style="position:absolute;left:3722;top:106;width:2;height:6" coordorigin="3722,106" coordsize="2,6">
              <v:shape style="position:absolute;left:3722;top:106;width:2;height:6" coordorigin="3722,106" coordsize="0,6" path="m3722,106l3722,111e" filled="false" stroked="true" strokeweight=".043pt" strokecolor="#757a7b">
                <v:path arrowok="t"/>
              </v:shape>
            </v:group>
            <v:group style="position:absolute;left:3328;top:429;width:2;height:6" coordorigin="3328,429" coordsize="2,6">
              <v:shape style="position:absolute;left:3328;top:429;width:2;height:6" coordorigin="3328,429" coordsize="0,6" path="m3328,429l3328,434e" filled="false" stroked="true" strokeweight=".043pt" strokecolor="#757a7b">
                <v:path arrowok="t"/>
              </v:shape>
            </v:group>
            <v:group style="position:absolute;left:3369;top:388;width:6;height:2" coordorigin="3369,388" coordsize="6,2">
              <v:shape style="position:absolute;left:3369;top:388;width:6;height:2" coordorigin="3369,388" coordsize="6,0" path="m3369,388l3375,388e" filled="false" stroked="true" strokeweight=".043pt" strokecolor="#757a7b">
                <v:path arrowok="t"/>
              </v:shape>
            </v:group>
            <v:group style="position:absolute;left:3445;top:313;width:2;height:6" coordorigin="3445,313" coordsize="2,6">
              <v:shape style="position:absolute;left:3445;top:313;width:2;height:6" coordorigin="3445,313" coordsize="0,6" path="m3445,313l3445,318e" filled="false" stroked="true" strokeweight=".043pt" strokecolor="#757a7b">
                <v:path arrowok="t"/>
              </v:shape>
            </v:group>
            <v:group style="position:absolute;left:3468;top:289;width:6;height:2" coordorigin="3468,289" coordsize="6,2">
              <v:shape style="position:absolute;left:3468;top:289;width:6;height:2" coordorigin="3468,289" coordsize="6,0" path="m3468,289l3473,289e" filled="false" stroked="true" strokeweight=".043pt" strokecolor="#757a7b">
                <v:path arrowok="t"/>
              </v:shape>
            </v:group>
            <v:group style="position:absolute;left:3513;top:244;width:6;height:2" coordorigin="3513,244" coordsize="6,2">
              <v:shape style="position:absolute;left:3513;top:244;width:6;height:2" coordorigin="3513,244" coordsize="6,0" path="m3513,244l3518,244e" filled="false" stroked="true" strokeweight=".043pt" strokecolor="#757a7b">
                <v:path arrowok="t"/>
              </v:shape>
            </v:group>
            <v:group style="position:absolute;left:3543;top:214;width:2;height:6" coordorigin="3543,214" coordsize="2,6">
              <v:shape style="position:absolute;left:3543;top:214;width:2;height:6" coordorigin="3543,214" coordsize="0,6" path="m3543,214l3543,220e" filled="false" stroked="true" strokeweight=".043pt" strokecolor="#757a7b">
                <v:path arrowok="t"/>
              </v:shape>
            </v:group>
            <v:group style="position:absolute;left:3585;top:173;width:6;height:2" coordorigin="3585,173" coordsize="6,2">
              <v:shape style="position:absolute;left:3585;top:173;width:6;height:2" coordorigin="3585,173" coordsize="6,0" path="m3585,173l3590,173e" filled="false" stroked="true" strokeweight=".043pt" strokecolor="#757a7b">
                <v:path arrowok="t"/>
              </v:shape>
            </v:group>
            <v:group style="position:absolute;left:3615;top:142;width:2;height:6" coordorigin="3615,142" coordsize="2,6">
              <v:shape style="position:absolute;left:3615;top:142;width:2;height:6" coordorigin="3615,142" coordsize="0,6" path="m3615,142l3615,147e" filled="false" stroked="true" strokeweight=".043pt" strokecolor="#757a7b">
                <v:path arrowok="t"/>
              </v:shape>
            </v:group>
            <v:group style="position:absolute;left:3656;top:101;width:6;height:2" coordorigin="3656,101" coordsize="6,2">
              <v:shape style="position:absolute;left:3656;top:101;width:6;height:2" coordorigin="3656,101" coordsize="6,0" path="m3656,101l3662,101e" filled="false" stroked="true" strokeweight=".043pt" strokecolor="#757a7b">
                <v:path arrowok="t"/>
              </v:shape>
            </v:group>
            <v:group style="position:absolute;left:3265;top:421;width:2;height:6" coordorigin="3265,421" coordsize="2,6">
              <v:shape style="position:absolute;left:3265;top:421;width:2;height:6" coordorigin="3265,421" coordsize="0,6" path="m3265,421l3265,426e" filled="false" stroked="true" strokeweight=".043pt" strokecolor="#757a7b">
                <v:path arrowok="t"/>
              </v:shape>
            </v:group>
            <v:group style="position:absolute;left:3289;top:397;width:6;height:2" coordorigin="3289,397" coordsize="6,2">
              <v:shape style="position:absolute;left:3289;top:397;width:6;height:2" coordorigin="3289,397" coordsize="6,0" path="m3289,397l3294,397e" filled="false" stroked="true" strokeweight=".043pt" strokecolor="#757a7b">
                <v:path arrowok="t"/>
              </v:shape>
            </v:group>
            <v:group style="position:absolute;left:3337;top:348;width:2;height:6" coordorigin="3337,348" coordsize="2,6">
              <v:shape style="position:absolute;left:3337;top:348;width:2;height:6" coordorigin="3337,348" coordsize="0,6" path="m3337,348l3337,354e" filled="false" stroked="true" strokeweight=".043pt" strokecolor="#757a7b">
                <v:path arrowok="t"/>
              </v:shape>
            </v:group>
            <v:group style="position:absolute;left:3361;top:325;width:6;height:2" coordorigin="3361,325" coordsize="6,2">
              <v:shape style="position:absolute;left:3361;top:325;width:6;height:2" coordorigin="3361,325" coordsize="6,0" path="m3361,325l3366,325e" filled="false" stroked="true" strokeweight=".043pt" strokecolor="#757a7b">
                <v:path arrowok="t"/>
              </v:shape>
            </v:group>
            <v:group style="position:absolute;left:3406;top:280;width:6;height:2" coordorigin="3406,280" coordsize="6,2">
              <v:shape style="position:absolute;left:3406;top:280;width:6;height:2" coordorigin="3406,280" coordsize="6,0" path="m3406,280l3411,280e" filled="false" stroked="true" strokeweight=".043pt" strokecolor="#757a7b">
                <v:path arrowok="t"/>
              </v:shape>
            </v:group>
            <v:group style="position:absolute;left:3435;top:250;width:2;height:6" coordorigin="3435,250" coordsize="2,6">
              <v:shape style="position:absolute;left:3435;top:250;width:2;height:6" coordorigin="3435,250" coordsize="0,6" path="m3435,250l3435,256e" filled="false" stroked="true" strokeweight=".043pt" strokecolor="#757a7b">
                <v:path arrowok="t"/>
              </v:shape>
            </v:group>
            <v:group style="position:absolute;left:3478;top:208;width:6;height:2" coordorigin="3478,208" coordsize="6,2">
              <v:shape style="position:absolute;left:3478;top:208;width:6;height:2" coordorigin="3478,208" coordsize="6,0" path="m3478,208l3483,208e" filled="false" stroked="true" strokeweight=".043pt" strokecolor="#757a7b">
                <v:path arrowok="t"/>
              </v:shape>
            </v:group>
            <v:group style="position:absolute;left:3504;top:181;width:6;height:2" coordorigin="3504,181" coordsize="6,2">
              <v:shape style="position:absolute;left:3504;top:181;width:6;height:2" coordorigin="3504,181" coordsize="6,0" path="m3504,181l3510,181e" filled="false" stroked="true" strokeweight=".043pt" strokecolor="#757a7b">
                <v:path arrowok="t"/>
              </v:shape>
            </v:group>
            <v:group style="position:absolute;left:3552;top:134;width:2;height:6" coordorigin="3552,134" coordsize="2,6">
              <v:shape style="position:absolute;left:3552;top:134;width:2;height:6" coordorigin="3552,134" coordsize="0,6" path="m3552,134l3552,139e" filled="false" stroked="true" strokeweight=".043pt" strokecolor="#757a7b">
                <v:path arrowok="t"/>
              </v:shape>
            </v:group>
            <v:group style="position:absolute;left:3576;top:109;width:6;height:2" coordorigin="3576,109" coordsize="6,2">
              <v:shape style="position:absolute;left:3576;top:109;width:6;height:2" coordorigin="3576,109" coordsize="6,0" path="m3576,109l3581,109e" filled="false" stroked="true" strokeweight=".043pt" strokecolor="#757a7b">
                <v:path arrowok="t"/>
              </v:shape>
            </v:group>
            <v:group style="position:absolute;left:3184;top:429;width:2;height:6" coordorigin="3184,429" coordsize="2,6">
              <v:shape style="position:absolute;left:3184;top:429;width:2;height:6" coordorigin="3184,429" coordsize="0,6" path="m3184,429l3184,434e" filled="false" stroked="true" strokeweight=".043pt" strokecolor="#757a7b">
                <v:path arrowok="t"/>
              </v:shape>
            </v:group>
            <v:group style="position:absolute;left:3226;top:388;width:6;height:2" coordorigin="3226,388" coordsize="6,2">
              <v:shape style="position:absolute;left:3226;top:388;width:6;height:2" coordorigin="3226,388" coordsize="6,0" path="m3226,388l3231,388e" filled="false" stroked="true" strokeweight=".043pt" strokecolor="#757a7b">
                <v:path arrowok="t"/>
              </v:shape>
            </v:group>
            <v:group style="position:absolute;left:3256;top:358;width:2;height:6" coordorigin="3256,358" coordsize="2,6">
              <v:shape style="position:absolute;left:3256;top:358;width:2;height:6" coordorigin="3256,358" coordsize="0,6" path="m3256,358l3256,363e" filled="false" stroked="true" strokeweight=".043pt" strokecolor="#757a7b">
                <v:path arrowok="t"/>
              </v:shape>
            </v:group>
            <v:group style="position:absolute;left:3298;top:316;width:6;height:2" coordorigin="3298,316" coordsize="6,2">
              <v:shape style="position:absolute;left:3298;top:316;width:6;height:2" coordorigin="3298,316" coordsize="6,0" path="m3298,316l3303,316e" filled="false" stroked="true" strokeweight=".043pt" strokecolor="#757a7b">
                <v:path arrowok="t"/>
              </v:shape>
            </v:group>
            <v:group style="position:absolute;left:3328;top:286;width:2;height:6" coordorigin="3328,286" coordsize="2,6">
              <v:shape style="position:absolute;left:3328;top:286;width:2;height:6" coordorigin="3328,286" coordsize="0,6" path="m3328,286l3328,291e" filled="false" stroked="true" strokeweight=".043pt" strokecolor="#757a7b">
                <v:path arrowok="t"/>
              </v:shape>
            </v:group>
            <v:group style="position:absolute;left:3369;top:244;width:6;height:2" coordorigin="3369,244" coordsize="6,2">
              <v:shape style="position:absolute;left:3369;top:244;width:6;height:2" coordorigin="3369,244" coordsize="6,0" path="m3369,244l3375,244e" filled="false" stroked="true" strokeweight=".043pt" strokecolor="#757a7b">
                <v:path arrowok="t"/>
              </v:shape>
            </v:group>
            <v:group style="position:absolute;left:3397;top:217;width:6;height:2" coordorigin="3397,217" coordsize="6,2">
              <v:shape style="position:absolute;left:3397;top:217;width:6;height:2" coordorigin="3397,217" coordsize="6,0" path="m3397,217l3402,217e" filled="false" stroked="true" strokeweight=".043pt" strokecolor="#757a7b">
                <v:path arrowok="t"/>
              </v:shape>
            </v:group>
            <v:group style="position:absolute;left:3445;top:170;width:2;height:6" coordorigin="3445,170" coordsize="2,6">
              <v:shape style="position:absolute;left:3445;top:170;width:2;height:6" coordorigin="3445,170" coordsize="0,6" path="m3445,170l3445,175e" filled="false" stroked="true" strokeweight=".043pt" strokecolor="#757a7b">
                <v:path arrowok="t"/>
              </v:shape>
            </v:group>
            <v:group style="position:absolute;left:3468;top:145;width:6;height:2" coordorigin="3468,145" coordsize="6,2">
              <v:shape style="position:absolute;left:3468;top:145;width:6;height:2" coordorigin="3468,145" coordsize="6,0" path="m3468,145l3473,145e" filled="false" stroked="true" strokeweight=".043pt" strokecolor="#757a7b">
                <v:path arrowok="t"/>
              </v:shape>
            </v:group>
            <v:group style="position:absolute;left:3513;top:101;width:6;height:2" coordorigin="3513,101" coordsize="6,2">
              <v:shape style="position:absolute;left:3513;top:101;width:6;height:2" coordorigin="3513,101" coordsize="6,0" path="m3513,101l3518,101e" filled="false" stroked="true" strokeweight=".043pt" strokecolor="#757a7b">
                <v:path arrowok="t"/>
              </v:shape>
            </v:group>
            <v:group style="position:absolute;left:3122;top:421;width:2;height:6" coordorigin="3122,421" coordsize="2,6">
              <v:shape style="position:absolute;left:3122;top:421;width:2;height:6" coordorigin="3122,421" coordsize="0,6" path="m3122,421l3122,426e" filled="false" stroked="true" strokeweight=".043pt" strokecolor="#757a7b">
                <v:path arrowok="t"/>
              </v:shape>
            </v:group>
            <v:group style="position:absolute;left:3191;top:351;width:6;height:2" coordorigin="3191,351" coordsize="6,2">
              <v:shape style="position:absolute;left:3191;top:351;width:6;height:2" coordorigin="3191,351" coordsize="6,0" path="m3191,351l3196,351e" filled="false" stroked="true" strokeweight=".043pt" strokecolor="#757a7b">
                <v:path arrowok="t"/>
              </v:shape>
            </v:group>
            <v:group style="position:absolute;left:3217;top:325;width:6;height:2" coordorigin="3217,325" coordsize="6,2">
              <v:shape style="position:absolute;left:3217;top:325;width:6;height:2" coordorigin="3217,325" coordsize="6,0" path="m3217,325l3223,325e" filled="false" stroked="true" strokeweight=".043pt" strokecolor="#757a7b">
                <v:path arrowok="t"/>
              </v:shape>
            </v:group>
            <v:group style="position:absolute;left:3265;top:277;width:2;height:6" coordorigin="3265,277" coordsize="2,6">
              <v:shape style="position:absolute;left:3265;top:277;width:2;height:6" coordorigin="3265,277" coordsize="0,6" path="m3265,277l3265,282e" filled="false" stroked="true" strokeweight=".043pt" strokecolor="#757a7b">
                <v:path arrowok="t"/>
              </v:shape>
            </v:group>
            <v:group style="position:absolute;left:3289;top:254;width:6;height:2" coordorigin="3289,254" coordsize="6,2">
              <v:shape style="position:absolute;left:3289;top:254;width:6;height:2" coordorigin="3289,254" coordsize="6,0" path="m3289,254l3294,254e" filled="false" stroked="true" strokeweight=".043pt" strokecolor="#757a7b">
                <v:path arrowok="t"/>
              </v:shape>
            </v:group>
            <v:group style="position:absolute;left:3337;top:205;width:2;height:6" coordorigin="3337,205" coordsize="2,6">
              <v:shape style="position:absolute;left:3337;top:205;width:2;height:6" coordorigin="3337,205" coordsize="0,6" path="m3337,205l3337,210e" filled="false" stroked="true" strokeweight=".043pt" strokecolor="#757a7b">
                <v:path arrowok="t"/>
              </v:shape>
            </v:group>
            <v:group style="position:absolute;left:3361;top:181;width:6;height:2" coordorigin="3361,181" coordsize="6,2">
              <v:shape style="position:absolute;left:3361;top:181;width:6;height:2" coordorigin="3361,181" coordsize="6,0" path="m3361,181l3366,181e" filled="false" stroked="true" strokeweight=".043pt" strokecolor="#757a7b">
                <v:path arrowok="t"/>
              </v:shape>
            </v:group>
            <v:group style="position:absolute;left:3406;top:137;width:6;height:2" coordorigin="3406,137" coordsize="6,2">
              <v:shape style="position:absolute;left:3406;top:137;width:6;height:2" coordorigin="3406,137" coordsize="6,0" path="m3406,137l3411,137e" filled="false" stroked="true" strokeweight=".043pt" strokecolor="#757a7b">
                <v:path arrowok="t"/>
              </v:shape>
            </v:group>
            <v:group style="position:absolute;left:3435;top:106;width:2;height:6" coordorigin="3435,106" coordsize="2,6">
              <v:shape style="position:absolute;left:3435;top:106;width:2;height:6" coordorigin="3435,106" coordsize="0,6" path="m3435,106l3435,111e" filled="false" stroked="true" strokeweight=".043pt" strokecolor="#757a7b">
                <v:path arrowok="t"/>
              </v:shape>
            </v:group>
            <v:group style="position:absolute;left:3041;top:429;width:2;height:6" coordorigin="3041,429" coordsize="2,6">
              <v:shape style="position:absolute;left:3041;top:429;width:2;height:6" coordorigin="3041,429" coordsize="0,6" path="m3041,429l3041,434e" filled="false" stroked="true" strokeweight=".043pt" strokecolor="#757a7b">
                <v:path arrowok="t"/>
              </v:shape>
            </v:group>
            <v:group style="position:absolute;left:3082;top:388;width:6;height:2" coordorigin="3082,388" coordsize="6,2">
              <v:shape style="position:absolute;left:3082;top:388;width:6;height:2" coordorigin="3082,388" coordsize="6,0" path="m3082,388l3088,388e" filled="false" stroked="true" strokeweight=".043pt" strokecolor="#757a7b">
                <v:path arrowok="t"/>
              </v:shape>
            </v:group>
            <v:group style="position:absolute;left:3158;top:313;width:2;height:6" coordorigin="3158,313" coordsize="2,6">
              <v:shape style="position:absolute;left:3158;top:313;width:2;height:6" coordorigin="3158,313" coordsize="0,6" path="m3158,313l3158,318e" filled="false" stroked="true" strokeweight=".043pt" strokecolor="#757a7b">
                <v:path arrowok="t"/>
              </v:shape>
            </v:group>
            <v:group style="position:absolute;left:3181;top:289;width:6;height:2" coordorigin="3181,289" coordsize="6,2">
              <v:shape style="position:absolute;left:3181;top:289;width:6;height:2" coordorigin="3181,289" coordsize="6,0" path="m3181,289l3186,289e" filled="false" stroked="true" strokeweight=".043pt" strokecolor="#757a7b">
                <v:path arrowok="t"/>
              </v:shape>
            </v:group>
            <v:group style="position:absolute;left:3226;top:244;width:6;height:2" coordorigin="3226,244" coordsize="6,2">
              <v:shape style="position:absolute;left:3226;top:244;width:6;height:2" coordorigin="3226,244" coordsize="6,0" path="m3226,244l3231,244e" filled="false" stroked="true" strokeweight=".043pt" strokecolor="#757a7b">
                <v:path arrowok="t"/>
              </v:shape>
            </v:group>
            <v:group style="position:absolute;left:3256;top:214;width:2;height:6" coordorigin="3256,214" coordsize="2,6">
              <v:shape style="position:absolute;left:3256;top:214;width:2;height:6" coordorigin="3256,214" coordsize="0,6" path="m3256,214l3256,220e" filled="false" stroked="true" strokeweight=".043pt" strokecolor="#757a7b">
                <v:path arrowok="t"/>
              </v:shape>
            </v:group>
            <v:group style="position:absolute;left:3298;top:173;width:6;height:2" coordorigin="3298,173" coordsize="6,2">
              <v:shape style="position:absolute;left:3298;top:173;width:6;height:2" coordorigin="3298,173" coordsize="6,0" path="m3298,173l3303,173e" filled="false" stroked="true" strokeweight=".043pt" strokecolor="#757a7b">
                <v:path arrowok="t"/>
              </v:shape>
            </v:group>
            <v:group style="position:absolute;left:3328;top:142;width:2;height:6" coordorigin="3328,142" coordsize="2,6">
              <v:shape style="position:absolute;left:3328;top:142;width:2;height:6" coordorigin="3328,142" coordsize="0,6" path="m3328,142l3328,147e" filled="false" stroked="true" strokeweight=".043pt" strokecolor="#757a7b">
                <v:path arrowok="t"/>
              </v:shape>
            </v:group>
            <v:group style="position:absolute;left:3369;top:101;width:6;height:2" coordorigin="3369,101" coordsize="6,2">
              <v:shape style="position:absolute;left:3369;top:101;width:6;height:2" coordorigin="3369,101" coordsize="6,0" path="m3369,101l3375,101e" filled="false" stroked="true" strokeweight=".043pt" strokecolor="#757a7b">
                <v:path arrowok="t"/>
              </v:shape>
            </v:group>
            <v:group style="position:absolute;left:2978;top:421;width:2;height:6" coordorigin="2978,421" coordsize="2,6">
              <v:shape style="position:absolute;left:2978;top:421;width:2;height:6" coordorigin="2978,421" coordsize="0,6" path="m2978,421l2978,426e" filled="false" stroked="true" strokeweight=".043pt" strokecolor="#757a7b">
                <v:path arrowok="t"/>
              </v:shape>
            </v:group>
            <v:group style="position:absolute;left:3002;top:397;width:6;height:2" coordorigin="3002,397" coordsize="6,2">
              <v:shape style="position:absolute;left:3002;top:397;width:6;height:2" coordorigin="3002,397" coordsize="6,0" path="m3002,397l3007,397e" filled="false" stroked="true" strokeweight=".043pt" strokecolor="#757a7b">
                <v:path arrowok="t"/>
              </v:shape>
            </v:group>
            <v:group style="position:absolute;left:3049;top:348;width:2;height:6" coordorigin="3049,348" coordsize="2,6">
              <v:shape style="position:absolute;left:3049;top:348;width:2;height:6" coordorigin="3049,348" coordsize="0,6" path="m3049,348l3049,354e" filled="false" stroked="true" strokeweight=".043pt" strokecolor="#757a7b">
                <v:path arrowok="t"/>
              </v:shape>
            </v:group>
            <v:group style="position:absolute;left:3074;top:325;width:6;height:2" coordorigin="3074,325" coordsize="6,2">
              <v:shape style="position:absolute;left:3074;top:325;width:6;height:2" coordorigin="3074,325" coordsize="6,0" path="m3074,325l3079,325e" filled="false" stroked="true" strokeweight=".043pt" strokecolor="#757a7b">
                <v:path arrowok="t"/>
              </v:shape>
            </v:group>
            <v:group style="position:absolute;left:3119;top:280;width:6;height:2" coordorigin="3119,280" coordsize="6,2">
              <v:shape style="position:absolute;left:3119;top:280;width:6;height:2" coordorigin="3119,280" coordsize="6,0" path="m3119,280l3124,280e" filled="false" stroked="true" strokeweight=".043pt" strokecolor="#757a7b">
                <v:path arrowok="t"/>
              </v:shape>
            </v:group>
            <v:group style="position:absolute;left:3191;top:208;width:6;height:2" coordorigin="3191,208" coordsize="6,2">
              <v:shape style="position:absolute;left:3191;top:208;width:6;height:2" coordorigin="3191,208" coordsize="6,0" path="m3191,208l3196,208e" filled="false" stroked="true" strokeweight=".043pt" strokecolor="#757a7b">
                <v:path arrowok="t"/>
              </v:shape>
            </v:group>
            <v:group style="position:absolute;left:3217;top:181;width:6;height:2" coordorigin="3217,181" coordsize="6,2">
              <v:shape style="position:absolute;left:3217;top:181;width:6;height:2" coordorigin="3217,181" coordsize="6,0" path="m3217,181l3223,181e" filled="false" stroked="true" strokeweight=".043pt" strokecolor="#757a7b">
                <v:path arrowok="t"/>
              </v:shape>
            </v:group>
            <v:group style="position:absolute;left:3265;top:134;width:2;height:6" coordorigin="3265,134" coordsize="2,6">
              <v:shape style="position:absolute;left:3265;top:134;width:2;height:6" coordorigin="3265,134" coordsize="0,6" path="m3265,134l3265,139e" filled="false" stroked="true" strokeweight=".043pt" strokecolor="#757a7b">
                <v:path arrowok="t"/>
              </v:shape>
            </v:group>
            <v:group style="position:absolute;left:3289;top:109;width:6;height:2" coordorigin="3289,109" coordsize="6,2">
              <v:shape style="position:absolute;left:3289;top:109;width:6;height:2" coordorigin="3289,109" coordsize="6,0" path="m3289,109l3294,109e" filled="false" stroked="true" strokeweight=".043pt" strokecolor="#757a7b">
                <v:path arrowok="t"/>
              </v:shape>
            </v:group>
            <v:group style="position:absolute;left:2939;top:388;width:6;height:2" coordorigin="2939,388" coordsize="6,2">
              <v:shape style="position:absolute;left:2939;top:388;width:6;height:2" coordorigin="2939,388" coordsize="6,0" path="m2939,388l2944,388e" filled="false" stroked="true" strokeweight=".043pt" strokecolor="#757a7b">
                <v:path arrowok="t"/>
              </v:shape>
            </v:group>
            <v:group style="position:absolute;left:2969;top:358;width:2;height:6" coordorigin="2969,358" coordsize="2,6">
              <v:shape style="position:absolute;left:2969;top:358;width:2;height:6" coordorigin="2969,358" coordsize="0,6" path="m2969,358l2969,363e" filled="false" stroked="true" strokeweight=".043pt" strokecolor="#757a7b">
                <v:path arrowok="t"/>
              </v:shape>
            </v:group>
            <v:group style="position:absolute;left:3011;top:316;width:6;height:2" coordorigin="3011,316" coordsize="6,2">
              <v:shape style="position:absolute;left:3011;top:316;width:6;height:2" coordorigin="3011,316" coordsize="6,0" path="m3011,316l3016,316e" filled="false" stroked="true" strokeweight=".043pt" strokecolor="#757a7b">
                <v:path arrowok="t"/>
              </v:shape>
            </v:group>
            <v:group style="position:absolute;left:3041;top:286;width:2;height:6" coordorigin="3041,286" coordsize="2,6">
              <v:shape style="position:absolute;left:3041;top:286;width:2;height:6" coordorigin="3041,286" coordsize="0,6" path="m3041,286l3041,291e" filled="false" stroked="true" strokeweight=".043pt" strokecolor="#757a7b">
                <v:path arrowok="t"/>
              </v:shape>
            </v:group>
            <v:group style="position:absolute;left:3082;top:244;width:6;height:2" coordorigin="3082,244" coordsize="6,2">
              <v:shape style="position:absolute;left:3082;top:244;width:6;height:2" coordorigin="3082,244" coordsize="6,0" path="m3082,244l3088,244e" filled="false" stroked="true" strokeweight=".043pt" strokecolor="#757a7b">
                <v:path arrowok="t"/>
              </v:shape>
            </v:group>
            <v:group style="position:absolute;left:3110;top:217;width:6;height:2" coordorigin="3110,217" coordsize="6,2">
              <v:shape style="position:absolute;left:3110;top:217;width:6;height:2" coordorigin="3110,217" coordsize="6,0" path="m3110,217l3115,217e" filled="false" stroked="true" strokeweight=".043pt" strokecolor="#757a7b">
                <v:path arrowok="t"/>
              </v:shape>
            </v:group>
            <v:group style="position:absolute;left:3158;top:170;width:2;height:6" coordorigin="3158,170" coordsize="2,6">
              <v:shape style="position:absolute;left:3158;top:170;width:2;height:6" coordorigin="3158,170" coordsize="0,6" path="m3158,170l3158,175e" filled="false" stroked="true" strokeweight=".043pt" strokecolor="#757a7b">
                <v:path arrowok="t"/>
              </v:shape>
            </v:group>
            <v:group style="position:absolute;left:3181;top:145;width:6;height:2" coordorigin="3181,145" coordsize="6,2">
              <v:shape style="position:absolute;left:3181;top:145;width:6;height:2" coordorigin="3181,145" coordsize="6,0" path="m3181,145l3186,145e" filled="false" stroked="true" strokeweight=".043pt" strokecolor="#757a7b">
                <v:path arrowok="t"/>
              </v:shape>
            </v:group>
            <v:group style="position:absolute;left:3226;top:101;width:6;height:2" coordorigin="3226,101" coordsize="6,2">
              <v:shape style="position:absolute;left:3226;top:101;width:6;height:2" coordorigin="3226,101" coordsize="6,0" path="m3226,101l3231,101e" filled="false" stroked="true" strokeweight=".043pt" strokecolor="#757a7b">
                <v:path arrowok="t"/>
              </v:shape>
            </v:group>
            <v:group style="position:absolute;left:2835;top:421;width:2;height:6" coordorigin="2835,421" coordsize="2,6">
              <v:shape style="position:absolute;left:2835;top:421;width:2;height:6" coordorigin="2835,421" coordsize="0,6" path="m2835,421l2835,426e" filled="false" stroked="true" strokeweight=".043pt" strokecolor="#757a7b">
                <v:path arrowok="t"/>
              </v:shape>
            </v:group>
            <v:group style="position:absolute;left:2861;top:394;width:2;height:6" coordorigin="2861,394" coordsize="2,6">
              <v:shape style="position:absolute;left:2861;top:394;width:2;height:6" coordorigin="2861,394" coordsize="0,6" path="m2861,394l2861,399e" filled="false" stroked="true" strokeweight=".043pt" strokecolor="#757a7b">
                <v:path arrowok="t"/>
              </v:shape>
            </v:group>
            <v:group style="position:absolute;left:2903;top:351;width:6;height:2" coordorigin="2903,351" coordsize="6,2">
              <v:shape style="position:absolute;left:2903;top:351;width:6;height:2" coordorigin="2903,351" coordsize="6,0" path="m2903,351l2908,351e" filled="false" stroked="true" strokeweight=".043pt" strokecolor="#757a7b">
                <v:path arrowok="t"/>
              </v:shape>
            </v:group>
            <v:group style="position:absolute;left:2930;top:325;width:6;height:2" coordorigin="2930,325" coordsize="6,2">
              <v:shape style="position:absolute;left:2930;top:325;width:6;height:2" coordorigin="2930,325" coordsize="6,0" path="m2930,325l2936,325e" filled="false" stroked="true" strokeweight=".043pt" strokecolor="#757a7b">
                <v:path arrowok="t"/>
              </v:shape>
            </v:group>
            <v:group style="position:absolute;left:2978;top:277;width:2;height:6" coordorigin="2978,277" coordsize="2,6">
              <v:shape style="position:absolute;left:2978;top:277;width:2;height:6" coordorigin="2978,277" coordsize="0,6" path="m2978,277l2978,282e" filled="false" stroked="true" strokeweight=".043pt" strokecolor="#757a7b">
                <v:path arrowok="t"/>
              </v:shape>
            </v:group>
            <v:group style="position:absolute;left:3002;top:254;width:6;height:2" coordorigin="3002,254" coordsize="6,2">
              <v:shape style="position:absolute;left:3002;top:254;width:6;height:2" coordorigin="3002,254" coordsize="6,0" path="m3002,254l3007,254e" filled="false" stroked="true" strokeweight=".043pt" strokecolor="#757a7b">
                <v:path arrowok="t"/>
              </v:shape>
            </v:group>
            <v:group style="position:absolute;left:3049;top:205;width:2;height:6" coordorigin="3049,205" coordsize="2,6">
              <v:shape style="position:absolute;left:3049;top:205;width:2;height:6" coordorigin="3049,205" coordsize="0,6" path="m3049,205l3049,210e" filled="false" stroked="true" strokeweight=".043pt" strokecolor="#757a7b">
                <v:path arrowok="t"/>
              </v:shape>
            </v:group>
            <v:group style="position:absolute;left:3074;top:181;width:6;height:2" coordorigin="3074,181" coordsize="6,2">
              <v:shape style="position:absolute;left:3074;top:181;width:6;height:2" coordorigin="3074,181" coordsize="6,0" path="m3074,181l3079,181e" filled="false" stroked="true" strokeweight=".043pt" strokecolor="#757a7b">
                <v:path arrowok="t"/>
              </v:shape>
            </v:group>
            <v:group style="position:absolute;left:3119;top:137;width:6;height:2" coordorigin="3119,137" coordsize="6,2">
              <v:shape style="position:absolute;left:3119;top:137;width:6;height:2" coordorigin="3119,137" coordsize="6,0" path="m3119,137l3124,137e" filled="false" stroked="true" strokeweight=".043pt" strokecolor="#757a7b">
                <v:path arrowok="t"/>
              </v:shape>
            </v:group>
            <v:group style="position:absolute;left:2754;top:429;width:2;height:6" coordorigin="2754,429" coordsize="2,6">
              <v:shape style="position:absolute;left:2754;top:429;width:2;height:6" coordorigin="2754,429" coordsize="0,6" path="m2754,429l2754,434e" filled="false" stroked="true" strokeweight=".043pt" strokecolor="#757a7b">
                <v:path arrowok="t"/>
              </v:shape>
            </v:group>
            <v:group style="position:absolute;left:2795;top:388;width:6;height:2" coordorigin="2795,388" coordsize="6,2">
              <v:shape style="position:absolute;left:2795;top:388;width:6;height:2" coordorigin="2795,388" coordsize="6,0" path="m2795,388l2801,388e" filled="false" stroked="true" strokeweight=".043pt" strokecolor="#757a7b">
                <v:path arrowok="t"/>
              </v:shape>
            </v:group>
            <v:group style="position:absolute;left:2825;top:360;width:2;height:2" coordorigin="2825,360" coordsize="2,2">
              <v:shape style="position:absolute;left:2825;top:360;width:2;height:2" coordorigin="2825,360" coordsize="1,1" path="m2826,360l2825,361e" filled="false" stroked="true" strokeweight=".258pt" strokecolor="#757a7b">
                <v:path arrowok="t"/>
              </v:shape>
            </v:group>
            <v:group style="position:absolute;left:2871;top:313;width:2;height:6" coordorigin="2871,313" coordsize="2,6">
              <v:shape style="position:absolute;left:2871;top:313;width:2;height:6" coordorigin="2871,313" coordsize="0,6" path="m2871,313l2871,318e" filled="false" stroked="true" strokeweight=".043pt" strokecolor="#757a7b">
                <v:path arrowok="t"/>
              </v:shape>
            </v:group>
            <v:group style="position:absolute;left:2894;top:289;width:6;height:2" coordorigin="2894,289" coordsize="6,2">
              <v:shape style="position:absolute;left:2894;top:289;width:6;height:2" coordorigin="2894,289" coordsize="6,0" path="m2894,289l2899,289e" filled="false" stroked="true" strokeweight=".043pt" strokecolor="#757a7b">
                <v:path arrowok="t"/>
              </v:shape>
            </v:group>
            <v:group style="position:absolute;left:2939;top:244;width:6;height:2" coordorigin="2939,244" coordsize="6,2">
              <v:shape style="position:absolute;left:2939;top:244;width:6;height:2" coordorigin="2939,244" coordsize="6,0" path="m2939,244l2944,244e" filled="false" stroked="true" strokeweight=".043pt" strokecolor="#757a7b">
                <v:path arrowok="t"/>
              </v:shape>
            </v:group>
            <v:group style="position:absolute;left:2969;top:214;width:2;height:6" coordorigin="2969,214" coordsize="2,6">
              <v:shape style="position:absolute;left:2969;top:214;width:2;height:6" coordorigin="2969,214" coordsize="0,6" path="m2969,214l2969,220e" filled="false" stroked="true" strokeweight=".043pt" strokecolor="#757a7b">
                <v:path arrowok="t"/>
              </v:shape>
            </v:group>
            <v:group style="position:absolute;left:3011;top:173;width:6;height:2" coordorigin="3011,173" coordsize="6,2">
              <v:shape style="position:absolute;left:3011;top:173;width:6;height:2" coordorigin="3011,173" coordsize="6,0" path="m3011,173l3016,173e" filled="false" stroked="true" strokeweight=".043pt" strokecolor="#757a7b">
                <v:path arrowok="t"/>
              </v:shape>
            </v:group>
            <v:group style="position:absolute;left:3041;top:142;width:2;height:6" coordorigin="3041,142" coordsize="2,6">
              <v:shape style="position:absolute;left:3041;top:142;width:2;height:6" coordorigin="3041,142" coordsize="0,6" path="m3041,142l3041,147e" filled="false" stroked="true" strokeweight=".043pt" strokecolor="#757a7b">
                <v:path arrowok="t"/>
              </v:shape>
            </v:group>
            <v:group style="position:absolute;left:3082;top:101;width:6;height:2" coordorigin="3082,101" coordsize="6,2">
              <v:shape style="position:absolute;left:3082;top:101;width:6;height:2" coordorigin="3082,101" coordsize="6,0" path="m3082,101l3088,101e" filled="false" stroked="true" strokeweight=".043pt" strokecolor="#757a7b">
                <v:path arrowok="t"/>
              </v:shape>
            </v:group>
            <v:group style="position:absolute;left:2691;top:421;width:2;height:6" coordorigin="2691,421" coordsize="2,6">
              <v:shape style="position:absolute;left:2691;top:421;width:2;height:6" coordorigin="2691,421" coordsize="0,6" path="m2691,421l2691,426e" filled="false" stroked="true" strokeweight=".043pt" strokecolor="#757a7b">
                <v:path arrowok="t"/>
              </v:shape>
            </v:group>
            <v:group style="position:absolute;left:2715;top:397;width:6;height:2" coordorigin="2715,397" coordsize="6,2">
              <v:shape style="position:absolute;left:2715;top:397;width:6;height:2" coordorigin="2715,397" coordsize="6,0" path="m2715,397l2720,397e" filled="false" stroked="true" strokeweight=".043pt" strokecolor="#757a7b">
                <v:path arrowok="t"/>
              </v:shape>
            </v:group>
            <v:group style="position:absolute;left:2762;top:348;width:2;height:6" coordorigin="2762,348" coordsize="2,6">
              <v:shape style="position:absolute;left:2762;top:348;width:2;height:6" coordorigin="2762,348" coordsize="0,6" path="m2762,348l2762,354e" filled="false" stroked="true" strokeweight=".043pt" strokecolor="#757a7b">
                <v:path arrowok="t"/>
              </v:shape>
            </v:group>
            <v:group style="position:absolute;left:2787;top:325;width:6;height:2" coordorigin="2787,325" coordsize="6,2">
              <v:shape style="position:absolute;left:2787;top:325;width:6;height:2" coordorigin="2787,325" coordsize="6,0" path="m2787,325l2792,325e" filled="false" stroked="true" strokeweight=".043pt" strokecolor="#757a7b">
                <v:path arrowok="t"/>
              </v:shape>
            </v:group>
            <v:group style="position:absolute;left:2832;top:280;width:6;height:2" coordorigin="2832,280" coordsize="6,2">
              <v:shape style="position:absolute;left:2832;top:280;width:6;height:2" coordorigin="2832,280" coordsize="6,0" path="m2832,280l2837,280e" filled="false" stroked="true" strokeweight=".043pt" strokecolor="#757a7b">
                <v:path arrowok="t"/>
              </v:shape>
            </v:group>
            <v:group style="position:absolute;left:2861;top:250;width:2;height:6" coordorigin="2861,250" coordsize="2,6">
              <v:shape style="position:absolute;left:2861;top:250;width:2;height:6" coordorigin="2861,250" coordsize="0,6" path="m2861,250l2861,256e" filled="false" stroked="true" strokeweight=".043pt" strokecolor="#757a7b">
                <v:path arrowok="t"/>
              </v:shape>
            </v:group>
            <v:group style="position:absolute;left:2903;top:208;width:6;height:2" coordorigin="2903,208" coordsize="6,2">
              <v:shape style="position:absolute;left:2903;top:208;width:6;height:2" coordorigin="2903,208" coordsize="6,0" path="m2903,208l2908,208e" filled="false" stroked="true" strokeweight=".043pt" strokecolor="#757a7b">
                <v:path arrowok="t"/>
              </v:shape>
            </v:group>
            <v:group style="position:absolute;left:2930;top:181;width:6;height:2" coordorigin="2930,181" coordsize="6,2">
              <v:shape style="position:absolute;left:2930;top:181;width:6;height:2" coordorigin="2930,181" coordsize="6,0" path="m2930,181l2936,181e" filled="false" stroked="true" strokeweight=".043pt" strokecolor="#757a7b">
                <v:path arrowok="t"/>
              </v:shape>
            </v:group>
            <v:group style="position:absolute;left:2978;top:134;width:2;height:6" coordorigin="2978,134" coordsize="2,6">
              <v:shape style="position:absolute;left:2978;top:134;width:2;height:6" coordorigin="2978,134" coordsize="0,6" path="m2978,134l2978,139e" filled="false" stroked="true" strokeweight=".043pt" strokecolor="#757a7b">
                <v:path arrowok="t"/>
              </v:shape>
            </v:group>
            <v:group style="position:absolute;left:3002;top:109;width:6;height:2" coordorigin="3002,109" coordsize="6,2">
              <v:shape style="position:absolute;left:3002;top:109;width:6;height:2" coordorigin="3002,109" coordsize="6,0" path="m3002,109l3007,109e" filled="false" stroked="true" strokeweight=".043pt" strokecolor="#757a7b">
                <v:path arrowok="t"/>
              </v:shape>
            </v:group>
            <v:group style="position:absolute;left:2610;top:429;width:2;height:6" coordorigin="2610,429" coordsize="2,6">
              <v:shape style="position:absolute;left:2610;top:429;width:2;height:6" coordorigin="2610,429" coordsize="0,6" path="m2610,429l2610,434e" filled="false" stroked="true" strokeweight=".043pt" strokecolor="#757a7b">
                <v:path arrowok="t"/>
              </v:shape>
            </v:group>
            <v:group style="position:absolute;left:2652;top:388;width:6;height:2" coordorigin="2652,388" coordsize="6,2">
              <v:shape style="position:absolute;left:2652;top:388;width:6;height:2" coordorigin="2652,388" coordsize="6,0" path="m2652,388l2657,388e" filled="false" stroked="true" strokeweight=".043pt" strokecolor="#757a7b">
                <v:path arrowok="t"/>
              </v:shape>
            </v:group>
            <v:group style="position:absolute;left:2682;top:358;width:2;height:6" coordorigin="2682,358" coordsize="2,6">
              <v:shape style="position:absolute;left:2682;top:358;width:2;height:6" coordorigin="2682,358" coordsize="0,6" path="m2682,358l2682,363e" filled="false" stroked="true" strokeweight=".043pt" strokecolor="#757a7b">
                <v:path arrowok="t"/>
              </v:shape>
            </v:group>
            <v:group style="position:absolute;left:2724;top:316;width:6;height:2" coordorigin="2724,316" coordsize="6,2">
              <v:shape style="position:absolute;left:2724;top:316;width:6;height:2" coordorigin="2724,316" coordsize="6,0" path="m2724,316l2729,316e" filled="false" stroked="true" strokeweight=".043pt" strokecolor="#757a7b">
                <v:path arrowok="t"/>
              </v:shape>
            </v:group>
            <v:group style="position:absolute;left:2754;top:286;width:2;height:6" coordorigin="2754,286" coordsize="2,6">
              <v:shape style="position:absolute;left:2754;top:286;width:2;height:6" coordorigin="2754,286" coordsize="0,6" path="m2754,286l2754,291e" filled="false" stroked="true" strokeweight=".043pt" strokecolor="#757a7b">
                <v:path arrowok="t"/>
              </v:shape>
            </v:group>
            <v:group style="position:absolute;left:2795;top:244;width:6;height:2" coordorigin="2795,244" coordsize="6,2">
              <v:shape style="position:absolute;left:2795;top:244;width:6;height:2" coordorigin="2795,244" coordsize="6,0" path="m2795,244l2801,244e" filled="false" stroked="true" strokeweight=".043pt" strokecolor="#757a7b">
                <v:path arrowok="t"/>
              </v:shape>
            </v:group>
            <v:group style="position:absolute;left:2825;top:217;width:2;height:2" coordorigin="2825,217" coordsize="2,2">
              <v:shape style="position:absolute;left:2825;top:217;width:2;height:2" coordorigin="2825,217" coordsize="1,1" path="m2826,217l2825,218e" filled="false" stroked="true" strokeweight=".258pt" strokecolor="#757a7b">
                <v:path arrowok="t"/>
              </v:shape>
            </v:group>
            <v:group style="position:absolute;left:2871;top:170;width:2;height:6" coordorigin="2871,170" coordsize="2,6">
              <v:shape style="position:absolute;left:2871;top:170;width:2;height:6" coordorigin="2871,170" coordsize="0,6" path="m2871,170l2871,175e" filled="false" stroked="true" strokeweight=".043pt" strokecolor="#757a7b">
                <v:path arrowok="t"/>
              </v:shape>
            </v:group>
            <v:group style="position:absolute;left:2894;top:145;width:6;height:2" coordorigin="2894,145" coordsize="6,2">
              <v:shape style="position:absolute;left:2894;top:145;width:6;height:2" coordorigin="2894,145" coordsize="6,0" path="m2894,145l2899,145e" filled="false" stroked="true" strokeweight=".043pt" strokecolor="#757a7b">
                <v:path arrowok="t"/>
              </v:shape>
            </v:group>
            <v:group style="position:absolute;left:2939;top:101;width:6;height:2" coordorigin="2939,101" coordsize="6,2">
              <v:shape style="position:absolute;left:2939;top:101;width:6;height:2" coordorigin="2939,101" coordsize="6,0" path="m2939,101l2944,101e" filled="false" stroked="true" strokeweight=".043pt" strokecolor="#757a7b">
                <v:path arrowok="t"/>
              </v:shape>
            </v:group>
            <v:group style="position:absolute;left:2548;top:421;width:2;height:6" coordorigin="2548,421" coordsize="2,6">
              <v:shape style="position:absolute;left:2548;top:421;width:2;height:6" coordorigin="2548,421" coordsize="0,6" path="m2548,421l2548,426e" filled="false" stroked="true" strokeweight=".043pt" strokecolor="#757a7b">
                <v:path arrowok="t"/>
              </v:shape>
            </v:group>
            <v:group style="position:absolute;left:2574;top:394;width:2;height:6" coordorigin="2574,394" coordsize="2,6">
              <v:shape style="position:absolute;left:2574;top:394;width:2;height:6" coordorigin="2574,394" coordsize="0,6" path="m2574,394l2574,399e" filled="false" stroked="true" strokeweight=".043pt" strokecolor="#757a7b">
                <v:path arrowok="t"/>
              </v:shape>
            </v:group>
            <v:group style="position:absolute;left:2616;top:351;width:6;height:2" coordorigin="2616,351" coordsize="6,2">
              <v:shape style="position:absolute;left:2616;top:351;width:6;height:2" coordorigin="2616,351" coordsize="6,0" path="m2616,351l2621,351e" filled="false" stroked="true" strokeweight=".043pt" strokecolor="#757a7b">
                <v:path arrowok="t"/>
              </v:shape>
            </v:group>
            <v:group style="position:absolute;left:2643;top:325;width:6;height:2" coordorigin="2643,325" coordsize="6,2">
              <v:shape style="position:absolute;left:2643;top:325;width:6;height:2" coordorigin="2643,325" coordsize="6,0" path="m2643,325l2648,325e" filled="false" stroked="true" strokeweight=".043pt" strokecolor="#757a7b">
                <v:path arrowok="t"/>
              </v:shape>
            </v:group>
            <v:group style="position:absolute;left:2691;top:277;width:2;height:6" coordorigin="2691,277" coordsize="2,6">
              <v:shape style="position:absolute;left:2691;top:277;width:2;height:6" coordorigin="2691,277" coordsize="0,6" path="m2691,277l2691,282e" filled="false" stroked="true" strokeweight=".043pt" strokecolor="#757a7b">
                <v:path arrowok="t"/>
              </v:shape>
            </v:group>
            <v:group style="position:absolute;left:2715;top:254;width:6;height:2" coordorigin="2715,254" coordsize="6,2">
              <v:shape style="position:absolute;left:2715;top:254;width:6;height:2" coordorigin="2715,254" coordsize="6,0" path="m2715,254l2720,254e" filled="false" stroked="true" strokeweight=".043pt" strokecolor="#757a7b">
                <v:path arrowok="t"/>
              </v:shape>
            </v:group>
            <v:group style="position:absolute;left:2762;top:205;width:2;height:6" coordorigin="2762,205" coordsize="2,6">
              <v:shape style="position:absolute;left:2762;top:205;width:2;height:6" coordorigin="2762,205" coordsize="0,6" path="m2762,205l2762,210e" filled="false" stroked="true" strokeweight=".043pt" strokecolor="#757a7b">
                <v:path arrowok="t"/>
              </v:shape>
            </v:group>
            <v:group style="position:absolute;left:2787;top:181;width:6;height:2" coordorigin="2787,181" coordsize="6,2">
              <v:shape style="position:absolute;left:2787;top:181;width:6;height:2" coordorigin="2787,181" coordsize="6,0" path="m2787,181l2792,181e" filled="false" stroked="true" strokeweight=".043pt" strokecolor="#757a7b">
                <v:path arrowok="t"/>
              </v:shape>
            </v:group>
            <v:group style="position:absolute;left:2832;top:137;width:6;height:2" coordorigin="2832,137" coordsize="6,2">
              <v:shape style="position:absolute;left:2832;top:137;width:6;height:2" coordorigin="2832,137" coordsize="6,0" path="m2832,137l2837,137e" filled="false" stroked="true" strokeweight=".043pt" strokecolor="#757a7b">
                <v:path arrowok="t"/>
              </v:shape>
            </v:group>
            <v:group style="position:absolute;left:2861;top:106;width:2;height:6" coordorigin="2861,106" coordsize="2,6">
              <v:shape style="position:absolute;left:2861;top:106;width:2;height:6" coordorigin="2861,106" coordsize="0,6" path="m2861,106l2861,111e" filled="false" stroked="true" strokeweight=".043pt" strokecolor="#757a7b">
                <v:path arrowok="t"/>
              </v:shape>
            </v:group>
            <v:group style="position:absolute;left:2467;top:429;width:2;height:6" coordorigin="2467,429" coordsize="2,6">
              <v:shape style="position:absolute;left:2467;top:429;width:2;height:6" coordorigin="2467,429" coordsize="0,6" path="m2467,429l2467,434e" filled="false" stroked="true" strokeweight=".043pt" strokecolor="#757a7b">
                <v:path arrowok="t"/>
              </v:shape>
            </v:group>
            <v:group style="position:absolute;left:2508;top:388;width:6;height:2" coordorigin="2508,388" coordsize="6,2">
              <v:shape style="position:absolute;left:2508;top:388;width:6;height:2" coordorigin="2508,388" coordsize="6,0" path="m2508,388l2514,388e" filled="false" stroked="true" strokeweight=".043pt" strokecolor="#757a7b">
                <v:path arrowok="t"/>
              </v:shape>
            </v:group>
            <v:group style="position:absolute;left:2584;top:313;width:2;height:6" coordorigin="2584,313" coordsize="2,6">
              <v:shape style="position:absolute;left:2584;top:313;width:2;height:6" coordorigin="2584,313" coordsize="0,6" path="m2584,313l2584,318e" filled="false" stroked="true" strokeweight=".043pt" strokecolor="#757a7b">
                <v:path arrowok="t"/>
              </v:shape>
            </v:group>
            <v:group style="position:absolute;left:2607;top:289;width:6;height:2" coordorigin="2607,289" coordsize="6,2">
              <v:shape style="position:absolute;left:2607;top:289;width:6;height:2" coordorigin="2607,289" coordsize="6,0" path="m2607,289l2612,289e" filled="false" stroked="true" strokeweight=".043pt" strokecolor="#757a7b">
                <v:path arrowok="t"/>
              </v:shape>
            </v:group>
            <v:group style="position:absolute;left:2652;top:244;width:6;height:2" coordorigin="2652,244" coordsize="6,2">
              <v:shape style="position:absolute;left:2652;top:244;width:6;height:2" coordorigin="2652,244" coordsize="6,0" path="m2652,244l2657,244e" filled="false" stroked="true" strokeweight=".043pt" strokecolor="#757a7b">
                <v:path arrowok="t"/>
              </v:shape>
            </v:group>
            <v:group style="position:absolute;left:2682;top:214;width:2;height:6" coordorigin="2682,214" coordsize="2,6">
              <v:shape style="position:absolute;left:2682;top:214;width:2;height:6" coordorigin="2682,214" coordsize="0,6" path="m2682,214l2682,220e" filled="false" stroked="true" strokeweight=".043pt" strokecolor="#757a7b">
                <v:path arrowok="t"/>
              </v:shape>
            </v:group>
            <v:group style="position:absolute;left:2724;top:173;width:6;height:2" coordorigin="2724,173" coordsize="6,2">
              <v:shape style="position:absolute;left:2724;top:173;width:6;height:2" coordorigin="2724,173" coordsize="6,0" path="m2724,173l2729,173e" filled="false" stroked="true" strokeweight=".043pt" strokecolor="#757a7b">
                <v:path arrowok="t"/>
              </v:shape>
            </v:group>
            <v:group style="position:absolute;left:2754;top:142;width:2;height:6" coordorigin="2754,142" coordsize="2,6">
              <v:shape style="position:absolute;left:2754;top:142;width:2;height:6" coordorigin="2754,142" coordsize="0,6" path="m2754,142l2754,147e" filled="false" stroked="true" strokeweight=".043pt" strokecolor="#757a7b">
                <v:path arrowok="t"/>
              </v:shape>
            </v:group>
            <v:group style="position:absolute;left:2795;top:101;width:6;height:2" coordorigin="2795,101" coordsize="6,2">
              <v:shape style="position:absolute;left:2795;top:101;width:6;height:2" coordorigin="2795,101" coordsize="6,0" path="m2795,101l2801,101e" filled="false" stroked="true" strokeweight=".043pt" strokecolor="#757a7b">
                <v:path arrowok="t"/>
              </v:shape>
            </v:group>
            <v:group style="position:absolute;left:2404;top:421;width:2;height:6" coordorigin="2404,421" coordsize="2,6">
              <v:shape style="position:absolute;left:2404;top:421;width:2;height:6" coordorigin="2404,421" coordsize="0,6" path="m2404,421l2404,426e" filled="false" stroked="true" strokeweight=".043pt" strokecolor="#757a7b">
                <v:path arrowok="t"/>
              </v:shape>
            </v:group>
            <v:group style="position:absolute;left:2428;top:397;width:6;height:2" coordorigin="2428,397" coordsize="6,2">
              <v:shape style="position:absolute;left:2428;top:397;width:6;height:2" coordorigin="2428,397" coordsize="6,0" path="m2428,397l2433,397e" filled="false" stroked="true" strokeweight=".043pt" strokecolor="#757a7b">
                <v:path arrowok="t"/>
              </v:shape>
            </v:group>
            <v:group style="position:absolute;left:2475;top:348;width:2;height:6" coordorigin="2475,348" coordsize="2,6">
              <v:shape style="position:absolute;left:2475;top:348;width:2;height:6" coordorigin="2475,348" coordsize="0,6" path="m2475,348l2475,354e" filled="false" stroked="true" strokeweight=".043pt" strokecolor="#757a7b">
                <v:path arrowok="t"/>
              </v:shape>
            </v:group>
            <v:group style="position:absolute;left:2500;top:325;width:6;height:2" coordorigin="2500,325" coordsize="6,2">
              <v:shape style="position:absolute;left:2500;top:325;width:6;height:2" coordorigin="2500,325" coordsize="6,0" path="m2500,325l2505,325e" filled="false" stroked="true" strokeweight=".043pt" strokecolor="#757a7b">
                <v:path arrowok="t"/>
              </v:shape>
            </v:group>
            <v:group style="position:absolute;left:2545;top:280;width:6;height:2" coordorigin="2545,280" coordsize="6,2">
              <v:shape style="position:absolute;left:2545;top:280;width:6;height:2" coordorigin="2545,280" coordsize="6,0" path="m2545,280l2550,280e" filled="false" stroked="true" strokeweight=".043pt" strokecolor="#757a7b">
                <v:path arrowok="t"/>
              </v:shape>
            </v:group>
            <v:group style="position:absolute;left:2574;top:250;width:2;height:6" coordorigin="2574,250" coordsize="2,6">
              <v:shape style="position:absolute;left:2574;top:250;width:2;height:6" coordorigin="2574,250" coordsize="0,6" path="m2574,250l2574,256e" filled="false" stroked="true" strokeweight=".043pt" strokecolor="#757a7b">
                <v:path arrowok="t"/>
              </v:shape>
            </v:group>
            <v:group style="position:absolute;left:2616;top:208;width:6;height:2" coordorigin="2616,208" coordsize="6,2">
              <v:shape style="position:absolute;left:2616;top:208;width:6;height:2" coordorigin="2616,208" coordsize="6,0" path="m2616,208l2621,208e" filled="false" stroked="true" strokeweight=".043pt" strokecolor="#757a7b">
                <v:path arrowok="t"/>
              </v:shape>
            </v:group>
            <v:group style="position:absolute;left:2643;top:181;width:6;height:2" coordorigin="2643,181" coordsize="6,2">
              <v:shape style="position:absolute;left:2643;top:181;width:6;height:2" coordorigin="2643,181" coordsize="6,0" path="m2643,181l2648,181e" filled="false" stroked="true" strokeweight=".043pt" strokecolor="#757a7b">
                <v:path arrowok="t"/>
              </v:shape>
            </v:group>
            <v:group style="position:absolute;left:2691;top:134;width:2;height:6" coordorigin="2691,134" coordsize="2,6">
              <v:shape style="position:absolute;left:2691;top:134;width:2;height:6" coordorigin="2691,134" coordsize="0,6" path="m2691,134l2691,139e" filled="false" stroked="true" strokeweight=".043pt" strokecolor="#757a7b">
                <v:path arrowok="t"/>
              </v:shape>
            </v:group>
            <v:group style="position:absolute;left:2715;top:109;width:6;height:2" coordorigin="2715,109" coordsize="6,2">
              <v:shape style="position:absolute;left:2715;top:109;width:6;height:2" coordorigin="2715,109" coordsize="6,0" path="m2715,109l2720,109e" filled="false" stroked="true" strokeweight=".043pt" strokecolor="#757a7b">
                <v:path arrowok="t"/>
              </v:shape>
            </v:group>
            <v:group style="position:absolute;left:2323;top:429;width:2;height:6" coordorigin="2323,429" coordsize="2,6">
              <v:shape style="position:absolute;left:2323;top:429;width:2;height:6" coordorigin="2323,429" coordsize="0,6" path="m2323,429l2323,434e" filled="false" stroked="true" strokeweight=".043pt" strokecolor="#757a7b">
                <v:path arrowok="t"/>
              </v:shape>
            </v:group>
            <v:group style="position:absolute;left:2365;top:388;width:6;height:2" coordorigin="2365,388" coordsize="6,2">
              <v:shape style="position:absolute;left:2365;top:388;width:6;height:2" coordorigin="2365,388" coordsize="6,0" path="m2365,388l2370,388e" filled="false" stroked="true" strokeweight=".043pt" strokecolor="#757a7b">
                <v:path arrowok="t"/>
              </v:shape>
            </v:group>
            <v:group style="position:absolute;left:2395;top:358;width:2;height:6" coordorigin="2395,358" coordsize="2,6">
              <v:shape style="position:absolute;left:2395;top:358;width:2;height:6" coordorigin="2395,358" coordsize="0,6" path="m2395,358l2395,363e" filled="false" stroked="true" strokeweight=".043pt" strokecolor="#757a7b">
                <v:path arrowok="t"/>
              </v:shape>
            </v:group>
            <v:group style="position:absolute;left:2437;top:316;width:6;height:2" coordorigin="2437,316" coordsize="6,2">
              <v:shape style="position:absolute;left:2437;top:316;width:6;height:2" coordorigin="2437,316" coordsize="6,0" path="m2437,316l2442,316e" filled="false" stroked="true" strokeweight=".043pt" strokecolor="#757a7b">
                <v:path arrowok="t"/>
              </v:shape>
            </v:group>
            <v:group style="position:absolute;left:2467;top:286;width:2;height:6" coordorigin="2467,286" coordsize="2,6">
              <v:shape style="position:absolute;left:2467;top:286;width:2;height:6" coordorigin="2467,286" coordsize="0,6" path="m2467,286l2467,291e" filled="false" stroked="true" strokeweight=".043pt" strokecolor="#757a7b">
                <v:path arrowok="t"/>
              </v:shape>
            </v:group>
            <v:group style="position:absolute;left:2508;top:244;width:6;height:2" coordorigin="2508,244" coordsize="6,2">
              <v:shape style="position:absolute;left:2508;top:244;width:6;height:2" coordorigin="2508,244" coordsize="6,0" path="m2508,244l2514,244e" filled="false" stroked="true" strokeweight=".043pt" strokecolor="#757a7b">
                <v:path arrowok="t"/>
              </v:shape>
            </v:group>
            <v:group style="position:absolute;left:2535;top:217;width:6;height:2" coordorigin="2535,217" coordsize="6,2">
              <v:shape style="position:absolute;left:2535;top:217;width:6;height:2" coordorigin="2535,217" coordsize="6,0" path="m2535,217l2540,217e" filled="false" stroked="true" strokeweight=".043pt" strokecolor="#757a7b">
                <v:path arrowok="t"/>
              </v:shape>
            </v:group>
            <v:group style="position:absolute;left:2584;top:170;width:2;height:6" coordorigin="2584,170" coordsize="2,6">
              <v:shape style="position:absolute;left:2584;top:170;width:2;height:6" coordorigin="2584,170" coordsize="0,6" path="m2584,170l2584,175e" filled="false" stroked="true" strokeweight=".043pt" strokecolor="#757a7b">
                <v:path arrowok="t"/>
              </v:shape>
            </v:group>
            <v:group style="position:absolute;left:2607;top:145;width:6;height:2" coordorigin="2607,145" coordsize="6,2">
              <v:shape style="position:absolute;left:2607;top:145;width:6;height:2" coordorigin="2607,145" coordsize="6,0" path="m2607,145l2612,145e" filled="false" stroked="true" strokeweight=".043pt" strokecolor="#757a7b">
                <v:path arrowok="t"/>
              </v:shape>
            </v:group>
            <v:group style="position:absolute;left:2652;top:101;width:6;height:2" coordorigin="2652,101" coordsize="6,2">
              <v:shape style="position:absolute;left:2652;top:101;width:6;height:2" coordorigin="2652,101" coordsize="6,0" path="m2652,101l2657,101e" filled="false" stroked="true" strokeweight=".043pt" strokecolor="#757a7b">
                <v:path arrowok="t"/>
              </v:shape>
            </v:group>
            <v:group style="position:absolute;left:2287;top:394;width:2;height:6" coordorigin="2287,394" coordsize="2,6">
              <v:shape style="position:absolute;left:2287;top:394;width:2;height:6" coordorigin="2287,394" coordsize="0,6" path="m2287,394l2287,399e" filled="false" stroked="true" strokeweight=".043pt" strokecolor="#757a7b">
                <v:path arrowok="t"/>
              </v:shape>
            </v:group>
            <v:group style="position:absolute;left:2329;top:351;width:6;height:2" coordorigin="2329,351" coordsize="6,2">
              <v:shape style="position:absolute;left:2329;top:351;width:6;height:2" coordorigin="2329,351" coordsize="6,0" path="m2329,351l2334,351e" filled="false" stroked="true" strokeweight=".043pt" strokecolor="#757a7b">
                <v:path arrowok="t"/>
              </v:shape>
            </v:group>
            <v:group style="position:absolute;left:2356;top:325;width:6;height:2" coordorigin="2356,325" coordsize="6,2">
              <v:shape style="position:absolute;left:2356;top:325;width:6;height:2" coordorigin="2356,325" coordsize="6,0" path="m2356,325l2361,325e" filled="false" stroked="true" strokeweight=".043pt" strokecolor="#757a7b">
                <v:path arrowok="t"/>
              </v:shape>
            </v:group>
            <v:group style="position:absolute;left:2404;top:277;width:2;height:6" coordorigin="2404,277" coordsize="2,6">
              <v:shape style="position:absolute;left:2404;top:277;width:2;height:6" coordorigin="2404,277" coordsize="0,6" path="m2404,277l2404,282e" filled="false" stroked="true" strokeweight=".043pt" strokecolor="#757a7b">
                <v:path arrowok="t"/>
              </v:shape>
            </v:group>
            <v:group style="position:absolute;left:2428;top:254;width:6;height:2" coordorigin="2428,254" coordsize="6,2">
              <v:shape style="position:absolute;left:2428;top:254;width:6;height:2" coordorigin="2428,254" coordsize="6,0" path="m2428,254l2433,254e" filled="false" stroked="true" strokeweight=".043pt" strokecolor="#757a7b">
                <v:path arrowok="t"/>
              </v:shape>
            </v:group>
            <v:group style="position:absolute;left:2475;top:205;width:2;height:6" coordorigin="2475,205" coordsize="2,6">
              <v:shape style="position:absolute;left:2475;top:205;width:2;height:6" coordorigin="2475,205" coordsize="0,6" path="m2475,205l2475,210e" filled="false" stroked="true" strokeweight=".043pt" strokecolor="#757a7b">
                <v:path arrowok="t"/>
              </v:shape>
            </v:group>
            <v:group style="position:absolute;left:2500;top:181;width:6;height:2" coordorigin="2500,181" coordsize="6,2">
              <v:shape style="position:absolute;left:2500;top:181;width:6;height:2" coordorigin="2500,181" coordsize="6,0" path="m2500,181l2505,181e" filled="false" stroked="true" strokeweight=".043pt" strokecolor="#757a7b">
                <v:path arrowok="t"/>
              </v:shape>
            </v:group>
            <v:group style="position:absolute;left:2545;top:137;width:6;height:2" coordorigin="2545,137" coordsize="6,2">
              <v:shape style="position:absolute;left:2545;top:137;width:6;height:2" coordorigin="2545,137" coordsize="6,0" path="m2545,137l2550,137e" filled="false" stroked="true" strokeweight=".043pt" strokecolor="#757a7b">
                <v:path arrowok="t"/>
              </v:shape>
            </v:group>
            <v:group style="position:absolute;left:2574;top:106;width:2;height:6" coordorigin="2574,106" coordsize="2,6">
              <v:shape style="position:absolute;left:2574;top:106;width:2;height:6" coordorigin="2574,106" coordsize="0,6" path="m2574,106l2574,111e" filled="false" stroked="true" strokeweight=".043pt" strokecolor="#757a7b">
                <v:path arrowok="t"/>
              </v:shape>
            </v:group>
            <v:group style="position:absolute;left:2180;top:429;width:2;height:6" coordorigin="2180,429" coordsize="2,6">
              <v:shape style="position:absolute;left:2180;top:429;width:2;height:6" coordorigin="2180,429" coordsize="0,6" path="m2180,429l2180,434e" filled="false" stroked="true" strokeweight=".043pt" strokecolor="#757a7b">
                <v:path arrowok="t"/>
              </v:shape>
            </v:group>
            <v:group style="position:absolute;left:2221;top:388;width:6;height:2" coordorigin="2221,388" coordsize="6,2">
              <v:shape style="position:absolute;left:2221;top:388;width:6;height:2" coordorigin="2221,388" coordsize="6,0" path="m2221,388l2227,388e" filled="false" stroked="true" strokeweight=".043pt" strokecolor="#757a7b">
                <v:path arrowok="t"/>
              </v:shape>
            </v:group>
            <v:group style="position:absolute;left:2297;top:313;width:2;height:6" coordorigin="2297,313" coordsize="2,6">
              <v:shape style="position:absolute;left:2297;top:313;width:2;height:6" coordorigin="2297,313" coordsize="0,6" path="m2297,313l2297,318e" filled="false" stroked="true" strokeweight=".043pt" strokecolor="#757a7b">
                <v:path arrowok="t"/>
              </v:shape>
            </v:group>
            <v:group style="position:absolute;left:2320;top:289;width:6;height:2" coordorigin="2320,289" coordsize="6,2">
              <v:shape style="position:absolute;left:2320;top:289;width:6;height:2" coordorigin="2320,289" coordsize="6,0" path="m2320,289l2325,289e" filled="false" stroked="true" strokeweight=".043pt" strokecolor="#757a7b">
                <v:path arrowok="t"/>
              </v:shape>
            </v:group>
            <v:group style="position:absolute;left:2365;top:244;width:6;height:2" coordorigin="2365,244" coordsize="6,2">
              <v:shape style="position:absolute;left:2365;top:244;width:6;height:2" coordorigin="2365,244" coordsize="6,0" path="m2365,244l2370,244e" filled="false" stroked="true" strokeweight=".043pt" strokecolor="#757a7b">
                <v:path arrowok="t"/>
              </v:shape>
            </v:group>
            <v:group style="position:absolute;left:2395;top:214;width:2;height:6" coordorigin="2395,214" coordsize="2,6">
              <v:shape style="position:absolute;left:2395;top:214;width:2;height:6" coordorigin="2395,214" coordsize="0,6" path="m2395,214l2395,220e" filled="false" stroked="true" strokeweight=".043pt" strokecolor="#757a7b">
                <v:path arrowok="t"/>
              </v:shape>
            </v:group>
            <v:group style="position:absolute;left:2437;top:173;width:6;height:2" coordorigin="2437,173" coordsize="6,2">
              <v:shape style="position:absolute;left:2437;top:173;width:6;height:2" coordorigin="2437,173" coordsize="6,0" path="m2437,173l2442,173e" filled="false" stroked="true" strokeweight=".043pt" strokecolor="#757a7b">
                <v:path arrowok="t"/>
              </v:shape>
            </v:group>
            <v:group style="position:absolute;left:2467;top:142;width:2;height:6" coordorigin="2467,142" coordsize="2,6">
              <v:shape style="position:absolute;left:2467;top:142;width:2;height:6" coordorigin="2467,142" coordsize="0,6" path="m2467,142l2467,147e" filled="false" stroked="true" strokeweight=".043pt" strokecolor="#757a7b">
                <v:path arrowok="t"/>
              </v:shape>
            </v:group>
            <v:group style="position:absolute;left:2508;top:101;width:6;height:2" coordorigin="2508,101" coordsize="6,2">
              <v:shape style="position:absolute;left:2508;top:101;width:6;height:2" coordorigin="2508,101" coordsize="6,0" path="m2508,101l2514,101e" filled="false" stroked="true" strokeweight=".043pt" strokecolor="#757a7b">
                <v:path arrowok="t"/>
              </v:shape>
            </v:group>
            <v:group style="position:absolute;left:2117;top:421;width:2;height:6" coordorigin="2117,421" coordsize="2,6">
              <v:shape style="position:absolute;left:2117;top:421;width:2;height:6" coordorigin="2117,421" coordsize="0,6" path="m2117,421l2117,426e" filled="false" stroked="true" strokeweight=".043pt" strokecolor="#757a7b">
                <v:path arrowok="t"/>
              </v:shape>
            </v:group>
            <v:group style="position:absolute;left:2141;top:397;width:6;height:2" coordorigin="2141,397" coordsize="6,2">
              <v:shape style="position:absolute;left:2141;top:397;width:6;height:2" coordorigin="2141,397" coordsize="6,0" path="m2141,397l2146,397e" filled="false" stroked="true" strokeweight=".043pt" strokecolor="#757a7b">
                <v:path arrowok="t"/>
              </v:shape>
            </v:group>
            <v:group style="position:absolute;left:2188;top:348;width:2;height:6" coordorigin="2188,348" coordsize="2,6">
              <v:shape style="position:absolute;left:2188;top:348;width:2;height:6" coordorigin="2188,348" coordsize="0,6" path="m2188,348l2188,354e" filled="false" stroked="true" strokeweight=".043pt" strokecolor="#757a7b">
                <v:path arrowok="t"/>
              </v:shape>
            </v:group>
            <v:group style="position:absolute;left:2213;top:325;width:6;height:2" coordorigin="2213,325" coordsize="6,2">
              <v:shape style="position:absolute;left:2213;top:325;width:6;height:2" coordorigin="2213,325" coordsize="6,0" path="m2213,325l2218,325e" filled="false" stroked="true" strokeweight=".043pt" strokecolor="#757a7b">
                <v:path arrowok="t"/>
              </v:shape>
            </v:group>
            <v:group style="position:absolute;left:2257;top:280;width:6;height:2" coordorigin="2257,280" coordsize="6,2">
              <v:shape style="position:absolute;left:2257;top:280;width:6;height:2" coordorigin="2257,280" coordsize="6,0" path="m2257,280l2263,280e" filled="false" stroked="true" strokeweight=".043pt" strokecolor="#757a7b">
                <v:path arrowok="t"/>
              </v:shape>
            </v:group>
            <v:group style="position:absolute;left:2287;top:250;width:2;height:6" coordorigin="2287,250" coordsize="2,6">
              <v:shape style="position:absolute;left:2287;top:250;width:2;height:6" coordorigin="2287,250" coordsize="0,6" path="m2287,250l2287,256e" filled="false" stroked="true" strokeweight=".043pt" strokecolor="#757a7b">
                <v:path arrowok="t"/>
              </v:shape>
            </v:group>
            <v:group style="position:absolute;left:2329;top:208;width:6;height:2" coordorigin="2329,208" coordsize="6,2">
              <v:shape style="position:absolute;left:2329;top:208;width:6;height:2" coordorigin="2329,208" coordsize="6,0" path="m2329,208l2334,208e" filled="false" stroked="true" strokeweight=".043pt" strokecolor="#757a7b">
                <v:path arrowok="t"/>
              </v:shape>
            </v:group>
            <v:group style="position:absolute;left:2356;top:181;width:6;height:2" coordorigin="2356,181" coordsize="6,2">
              <v:shape style="position:absolute;left:2356;top:181;width:6;height:2" coordorigin="2356,181" coordsize="6,0" path="m2356,181l2361,181e" filled="false" stroked="true" strokeweight=".043pt" strokecolor="#757a7b">
                <v:path arrowok="t"/>
              </v:shape>
            </v:group>
            <v:group style="position:absolute;left:2404;top:134;width:2;height:6" coordorigin="2404,134" coordsize="2,6">
              <v:shape style="position:absolute;left:2404;top:134;width:2;height:6" coordorigin="2404,134" coordsize="0,6" path="m2404,134l2404,139e" filled="false" stroked="true" strokeweight=".043pt" strokecolor="#757a7b">
                <v:path arrowok="t"/>
              </v:shape>
            </v:group>
            <v:group style="position:absolute;left:2428;top:109;width:6;height:2" coordorigin="2428,109" coordsize="6,2">
              <v:shape style="position:absolute;left:2428;top:109;width:6;height:2" coordorigin="2428,109" coordsize="6,0" path="m2428,109l2433,109e" filled="false" stroked="true" strokeweight=".043pt" strokecolor="#757a7b">
                <v:path arrowok="t"/>
              </v:shape>
            </v:group>
            <v:group style="position:absolute;left:2036;top:429;width:2;height:6" coordorigin="2036,429" coordsize="2,6">
              <v:shape style="position:absolute;left:2036;top:429;width:2;height:6" coordorigin="2036,429" coordsize="0,6" path="m2036,429l2036,434e" filled="false" stroked="true" strokeweight=".043pt" strokecolor="#757a7b">
                <v:path arrowok="t"/>
              </v:shape>
            </v:group>
            <v:group style="position:absolute;left:2078;top:388;width:6;height:2" coordorigin="2078,388" coordsize="6,2">
              <v:shape style="position:absolute;left:2078;top:388;width:6;height:2" coordorigin="2078,388" coordsize="6,0" path="m2078,388l2083,388e" filled="false" stroked="true" strokeweight=".043pt" strokecolor="#757a7b">
                <v:path arrowok="t"/>
              </v:shape>
            </v:group>
            <v:group style="position:absolute;left:2108;top:358;width:2;height:6" coordorigin="2108,358" coordsize="2,6">
              <v:shape style="position:absolute;left:2108;top:358;width:2;height:6" coordorigin="2108,358" coordsize="0,6" path="m2108,358l2108,363e" filled="false" stroked="true" strokeweight=".043pt" strokecolor="#757a7b">
                <v:path arrowok="t"/>
              </v:shape>
            </v:group>
            <v:group style="position:absolute;left:2150;top:316;width:6;height:2" coordorigin="2150,316" coordsize="6,2">
              <v:shape style="position:absolute;left:2150;top:316;width:6;height:2" coordorigin="2150,316" coordsize="6,0" path="m2150,316l2155,316e" filled="false" stroked="true" strokeweight=".043pt" strokecolor="#757a7b">
                <v:path arrowok="t"/>
              </v:shape>
            </v:group>
            <v:group style="position:absolute;left:2180;top:286;width:2;height:6" coordorigin="2180,286" coordsize="2,6">
              <v:shape style="position:absolute;left:2180;top:286;width:2;height:6" coordorigin="2180,286" coordsize="0,6" path="m2180,286l2180,291e" filled="false" stroked="true" strokeweight=".043pt" strokecolor="#757a7b">
                <v:path arrowok="t"/>
              </v:shape>
            </v:group>
            <v:group style="position:absolute;left:2221;top:244;width:6;height:2" coordorigin="2221,244" coordsize="6,2">
              <v:shape style="position:absolute;left:2221;top:244;width:6;height:2" coordorigin="2221,244" coordsize="6,0" path="m2221,244l2227,244e" filled="false" stroked="true" strokeweight=".043pt" strokecolor="#757a7b">
                <v:path arrowok="t"/>
              </v:shape>
            </v:group>
            <v:group style="position:absolute;left:2248;top:217;width:6;height:2" coordorigin="2248,217" coordsize="6,2">
              <v:shape style="position:absolute;left:2248;top:217;width:6;height:2" coordorigin="2248,217" coordsize="6,0" path="m2248,217l2253,217e" filled="false" stroked="true" strokeweight=".043pt" strokecolor="#757a7b">
                <v:path arrowok="t"/>
              </v:shape>
            </v:group>
            <v:group style="position:absolute;left:2297;top:170;width:2;height:6" coordorigin="2297,170" coordsize="2,6">
              <v:shape style="position:absolute;left:2297;top:170;width:2;height:6" coordorigin="2297,170" coordsize="0,6" path="m2297,170l2297,175e" filled="false" stroked="true" strokeweight=".043pt" strokecolor="#757a7b">
                <v:path arrowok="t"/>
              </v:shape>
            </v:group>
            <v:group style="position:absolute;left:2320;top:145;width:6;height:2" coordorigin="2320,145" coordsize="6,2">
              <v:shape style="position:absolute;left:2320;top:145;width:6;height:2" coordorigin="2320,145" coordsize="6,0" path="m2320,145l2325,145e" filled="false" stroked="true" strokeweight=".043pt" strokecolor="#757a7b">
                <v:path arrowok="t"/>
              </v:shape>
            </v:group>
            <v:group style="position:absolute;left:2365;top:101;width:6;height:2" coordorigin="2365,101" coordsize="6,2">
              <v:shape style="position:absolute;left:2365;top:101;width:6;height:2" coordorigin="2365,101" coordsize="6,0" path="m2365,101l2370,101e" filled="false" stroked="true" strokeweight=".043pt" strokecolor="#757a7b">
                <v:path arrowok="t"/>
              </v:shape>
            </v:group>
            <v:group style="position:absolute;left:1973;top:421;width:2;height:6" coordorigin="1973,421" coordsize="2,6">
              <v:shape style="position:absolute;left:1973;top:421;width:2;height:6" coordorigin="1973,421" coordsize="0,6" path="m1973,421l1973,426e" filled="false" stroked="true" strokeweight=".043pt" strokecolor="#757a7b">
                <v:path arrowok="t"/>
              </v:shape>
            </v:group>
            <v:group style="position:absolute;left:1997;top:397;width:6;height:2" coordorigin="1997,397" coordsize="6,2">
              <v:shape style="position:absolute;left:1997;top:397;width:6;height:2" coordorigin="1997,397" coordsize="6,0" path="m1997,397l2002,397e" filled="false" stroked="true" strokeweight=".043pt" strokecolor="#757a7b">
                <v:path arrowok="t"/>
              </v:shape>
            </v:group>
            <v:group style="position:absolute;left:2045;top:348;width:2;height:6" coordorigin="2045,348" coordsize="2,6">
              <v:shape style="position:absolute;left:2045;top:348;width:2;height:6" coordorigin="2045,348" coordsize="0,6" path="m2045,348l2045,354e" filled="false" stroked="true" strokeweight=".043pt" strokecolor="#757a7b">
                <v:path arrowok="t"/>
              </v:shape>
            </v:group>
            <v:group style="position:absolute;left:2069;top:325;width:6;height:2" coordorigin="2069,325" coordsize="6,2">
              <v:shape style="position:absolute;left:2069;top:325;width:6;height:2" coordorigin="2069,325" coordsize="6,0" path="m2069,325l2074,325e" filled="false" stroked="true" strokeweight=".043pt" strokecolor="#757a7b">
                <v:path arrowok="t"/>
              </v:shape>
            </v:group>
            <v:group style="position:absolute;left:2117;top:277;width:2;height:6" coordorigin="2117,277" coordsize="2,6">
              <v:shape style="position:absolute;left:2117;top:277;width:2;height:6" coordorigin="2117,277" coordsize="0,6" path="m2117,277l2117,282e" filled="false" stroked="true" strokeweight=".043pt" strokecolor="#757a7b">
                <v:path arrowok="t"/>
              </v:shape>
            </v:group>
            <v:group style="position:absolute;left:2141;top:254;width:6;height:2" coordorigin="2141,254" coordsize="6,2">
              <v:shape style="position:absolute;left:2141;top:254;width:6;height:2" coordorigin="2141,254" coordsize="6,0" path="m2141,254l2146,254e" filled="false" stroked="true" strokeweight=".043pt" strokecolor="#757a7b">
                <v:path arrowok="t"/>
              </v:shape>
            </v:group>
            <v:group style="position:absolute;left:2188;top:205;width:2;height:6" coordorigin="2188,205" coordsize="2,6">
              <v:shape style="position:absolute;left:2188;top:205;width:2;height:6" coordorigin="2188,205" coordsize="0,6" path="m2188,205l2188,210e" filled="false" stroked="true" strokeweight=".043pt" strokecolor="#757a7b">
                <v:path arrowok="t"/>
              </v:shape>
            </v:group>
            <v:group style="position:absolute;left:2213;top:181;width:6;height:2" coordorigin="2213,181" coordsize="6,2">
              <v:shape style="position:absolute;left:2213;top:181;width:6;height:2" coordorigin="2213,181" coordsize="6,0" path="m2213,181l2218,181e" filled="false" stroked="true" strokeweight=".043pt" strokecolor="#757a7b">
                <v:path arrowok="t"/>
              </v:shape>
            </v:group>
            <v:group style="position:absolute;left:2257;top:137;width:6;height:2" coordorigin="2257,137" coordsize="6,2">
              <v:shape style="position:absolute;left:2257;top:137;width:6;height:2" coordorigin="2257,137" coordsize="6,0" path="m2257,137l2263,137e" filled="false" stroked="true" strokeweight=".043pt" strokecolor="#757a7b">
                <v:path arrowok="t"/>
              </v:shape>
            </v:group>
            <v:group style="position:absolute;left:2287;top:106;width:2;height:6" coordorigin="2287,106" coordsize="2,6">
              <v:shape style="position:absolute;left:2287;top:106;width:2;height:6" coordorigin="2287,106" coordsize="0,6" path="m2287,106l2287,111e" filled="false" stroked="true" strokeweight=".043pt" strokecolor="#757a7b">
                <v:path arrowok="t"/>
              </v:shape>
            </v:group>
            <v:group style="position:absolute;left:1893;top:429;width:2;height:6" coordorigin="1893,429" coordsize="2,6">
              <v:shape style="position:absolute;left:1893;top:429;width:2;height:6" coordorigin="1893,429" coordsize="0,6" path="m1893,429l1893,434e" filled="false" stroked="true" strokeweight=".043pt" strokecolor="#757a7b">
                <v:path arrowok="t"/>
              </v:shape>
            </v:group>
            <v:group style="position:absolute;left:1937;top:385;width:2;height:6" coordorigin="1937,385" coordsize="2,6">
              <v:shape style="position:absolute;left:1937;top:385;width:2;height:6" coordorigin="1937,385" coordsize="0,6" path="m1937,385l1937,390e" filled="false" stroked="true" strokeweight=".043pt" strokecolor="#757a7b">
                <v:path arrowok="t"/>
              </v:shape>
            </v:group>
            <v:group style="position:absolute;left:1964;top:358;width:2;height:6" coordorigin="1964,358" coordsize="2,6">
              <v:shape style="position:absolute;left:1964;top:358;width:2;height:6" coordorigin="1964,358" coordsize="0,6" path="m1964,358l1964,363e" filled="false" stroked="true" strokeweight=".043pt" strokecolor="#757a7b">
                <v:path arrowok="t"/>
              </v:shape>
            </v:group>
            <v:group style="position:absolute;left:2006;top:316;width:6;height:2" coordorigin="2006,316" coordsize="6,2">
              <v:shape style="position:absolute;left:2006;top:316;width:6;height:2" coordorigin="2006,316" coordsize="6,0" path="m2006,316l2011,316e" filled="false" stroked="true" strokeweight=".043pt" strokecolor="#757a7b">
                <v:path arrowok="t"/>
              </v:shape>
            </v:group>
            <v:group style="position:absolute;left:2036;top:286;width:2;height:6" coordorigin="2036,286" coordsize="2,6">
              <v:shape style="position:absolute;left:2036;top:286;width:2;height:6" coordorigin="2036,286" coordsize="0,6" path="m2036,286l2036,291e" filled="false" stroked="true" strokeweight=".043pt" strokecolor="#757a7b">
                <v:path arrowok="t"/>
              </v:shape>
            </v:group>
            <v:group style="position:absolute;left:2078;top:244;width:6;height:2" coordorigin="2078,244" coordsize="6,2">
              <v:shape style="position:absolute;left:2078;top:244;width:6;height:2" coordorigin="2078,244" coordsize="6,0" path="m2078,244l2083,244e" filled="false" stroked="true" strokeweight=".043pt" strokecolor="#757a7b">
                <v:path arrowok="t"/>
              </v:shape>
            </v:group>
            <v:group style="position:absolute;left:2108;top:214;width:2;height:6" coordorigin="2108,214" coordsize="2,6">
              <v:shape style="position:absolute;left:2108;top:214;width:2;height:6" coordorigin="2108,214" coordsize="0,6" path="m2108,214l2108,220e" filled="false" stroked="true" strokeweight=".043pt" strokecolor="#757a7b">
                <v:path arrowok="t"/>
              </v:shape>
            </v:group>
            <v:group style="position:absolute;left:2150;top:173;width:6;height:2" coordorigin="2150,173" coordsize="6,2">
              <v:shape style="position:absolute;left:2150;top:173;width:6;height:2" coordorigin="2150,173" coordsize="6,0" path="m2150,173l2155,173e" filled="false" stroked="true" strokeweight=".043pt" strokecolor="#757a7b">
                <v:path arrowok="t"/>
              </v:shape>
            </v:group>
            <v:group style="position:absolute;left:2180;top:142;width:2;height:6" coordorigin="2180,142" coordsize="2,6">
              <v:shape style="position:absolute;left:2180;top:142;width:2;height:6" coordorigin="2180,142" coordsize="0,6" path="m2180,142l2180,147e" filled="false" stroked="true" strokeweight=".043pt" strokecolor="#757a7b">
                <v:path arrowok="t"/>
              </v:shape>
            </v:group>
            <v:group style="position:absolute;left:2221;top:101;width:6;height:2" coordorigin="2221,101" coordsize="6,2">
              <v:shape style="position:absolute;left:2221;top:101;width:6;height:2" coordorigin="2221,101" coordsize="6,0" path="m2221,101l2227,101e" filled="false" stroked="true" strokeweight=".043pt" strokecolor="#757a7b">
                <v:path arrowok="t"/>
              </v:shape>
            </v:group>
            <v:group style="position:absolute;left:1854;top:397;width:6;height:2" coordorigin="1854,397" coordsize="6,2">
              <v:shape style="position:absolute;left:1854;top:397;width:6;height:2" coordorigin="1854,397" coordsize="6,0" path="m1854,397l1859,397e" filled="false" stroked="true" strokeweight=".043pt" strokecolor="#757a7b">
                <v:path arrowok="t"/>
              </v:shape>
            </v:group>
            <v:group style="position:absolute;left:1901;top:348;width:2;height:6" coordorigin="1901,348" coordsize="2,6">
              <v:shape style="position:absolute;left:1901;top:348;width:2;height:6" coordorigin="1901,348" coordsize="0,6" path="m1901,348l1901,354e" filled="false" stroked="true" strokeweight=".043pt" strokecolor="#757a7b">
                <v:path arrowok="t"/>
              </v:shape>
            </v:group>
            <v:group style="position:absolute;left:1929;top:322;width:2;height:6" coordorigin="1929,322" coordsize="2,6">
              <v:shape style="position:absolute;left:1929;top:322;width:2;height:6" coordorigin="1929,322" coordsize="0,6" path="m1929,322l1929,327e" filled="false" stroked="true" strokeweight=".043pt" strokecolor="#757a7b">
                <v:path arrowok="t"/>
              </v:shape>
            </v:group>
            <v:group style="position:absolute;left:1973;top:277;width:2;height:6" coordorigin="1973,277" coordsize="2,6">
              <v:shape style="position:absolute;left:1973;top:277;width:2;height:6" coordorigin="1973,277" coordsize="0,6" path="m1973,277l1973,282e" filled="false" stroked="true" strokeweight=".043pt" strokecolor="#757a7b">
                <v:path arrowok="t"/>
              </v:shape>
            </v:group>
            <v:group style="position:absolute;left:1997;top:254;width:6;height:2" coordorigin="1997,254" coordsize="6,2">
              <v:shape style="position:absolute;left:1997;top:254;width:6;height:2" coordorigin="1997,254" coordsize="6,0" path="m1997,254l2002,254e" filled="false" stroked="true" strokeweight=".043pt" strokecolor="#757a7b">
                <v:path arrowok="t"/>
              </v:shape>
            </v:group>
            <v:group style="position:absolute;left:2045;top:205;width:2;height:6" coordorigin="2045,205" coordsize="2,6">
              <v:shape style="position:absolute;left:2045;top:205;width:2;height:6" coordorigin="2045,205" coordsize="0,6" path="m2045,205l2045,210e" filled="false" stroked="true" strokeweight=".043pt" strokecolor="#757a7b">
                <v:path arrowok="t"/>
              </v:shape>
            </v:group>
            <v:group style="position:absolute;left:2069;top:181;width:6;height:2" coordorigin="2069,181" coordsize="6,2">
              <v:shape style="position:absolute;left:2069;top:181;width:6;height:2" coordorigin="2069,181" coordsize="6,0" path="m2069,181l2074,181e" filled="false" stroked="true" strokeweight=".043pt" strokecolor="#757a7b">
                <v:path arrowok="t"/>
              </v:shape>
            </v:group>
            <v:group style="position:absolute;left:2117;top:134;width:2;height:6" coordorigin="2117,134" coordsize="2,6">
              <v:shape style="position:absolute;left:2117;top:134;width:2;height:6" coordorigin="2117,134" coordsize="0,6" path="m2117,134l2117,139e" filled="false" stroked="true" strokeweight=".043pt" strokecolor="#757a7b">
                <v:path arrowok="t"/>
              </v:shape>
            </v:group>
            <v:group style="position:absolute;left:2141;top:109;width:6;height:2" coordorigin="2141,109" coordsize="6,2">
              <v:shape style="position:absolute;left:2141;top:109;width:6;height:2" coordorigin="2141,109" coordsize="6,0" path="m2141,109l2146,109e" filled="false" stroked="true" strokeweight=".043pt" strokecolor="#757a7b">
                <v:path arrowok="t"/>
              </v:shape>
            </v:group>
            <v:group style="position:absolute;left:1749;top:429;width:2;height:6" coordorigin="1749,429" coordsize="2,6">
              <v:shape style="position:absolute;left:1749;top:429;width:2;height:6" coordorigin="1749,429" coordsize="0,6" path="m1749,429l1749,434e" filled="false" stroked="true" strokeweight=".043pt" strokecolor="#757a7b">
                <v:path arrowok="t"/>
              </v:shape>
            </v:group>
            <v:group style="position:absolute;left:1794;top:385;width:2;height:6" coordorigin="1794,385" coordsize="2,6">
              <v:shape style="position:absolute;left:1794;top:385;width:2;height:6" coordorigin="1794,385" coordsize="0,6" path="m1794,385l1794,390e" filled="false" stroked="true" strokeweight=".043pt" strokecolor="#757a7b">
                <v:path arrowok="t"/>
              </v:shape>
            </v:group>
            <v:group style="position:absolute;left:1821;top:358;width:2;height:6" coordorigin="1821,358" coordsize="2,6">
              <v:shape style="position:absolute;left:1821;top:358;width:2;height:6" coordorigin="1821,358" coordsize="0,6" path="m1821,358l1821,363e" filled="false" stroked="true" strokeweight=".043pt" strokecolor="#757a7b">
                <v:path arrowok="t"/>
              </v:shape>
            </v:group>
            <v:group style="position:absolute;left:1862;top:316;width:6;height:2" coordorigin="1862,316" coordsize="6,2">
              <v:shape style="position:absolute;left:1862;top:316;width:6;height:2" coordorigin="1862,316" coordsize="6,0" path="m1862,316l1867,316e" filled="false" stroked="true" strokeweight=".043pt" strokecolor="#757a7b">
                <v:path arrowok="t"/>
              </v:shape>
            </v:group>
            <v:group style="position:absolute;left:1893;top:286;width:2;height:6" coordorigin="1893,286" coordsize="2,6">
              <v:shape style="position:absolute;left:1893;top:286;width:2;height:6" coordorigin="1893,286" coordsize="0,6" path="m1893,286l1893,291e" filled="false" stroked="true" strokeweight=".043pt" strokecolor="#757a7b">
                <v:path arrowok="t"/>
              </v:shape>
            </v:group>
            <v:group style="position:absolute;left:1937;top:241;width:2;height:6" coordorigin="1937,241" coordsize="2,6">
              <v:shape style="position:absolute;left:1937;top:241;width:2;height:6" coordorigin="1937,241" coordsize="0,6" path="m1937,241l1937,246e" filled="false" stroked="true" strokeweight=".043pt" strokecolor="#757a7b">
                <v:path arrowok="t"/>
              </v:shape>
            </v:group>
            <v:group style="position:absolute;left:1964;top:214;width:2;height:6" coordorigin="1964,214" coordsize="2,6">
              <v:shape style="position:absolute;left:1964;top:214;width:2;height:6" coordorigin="1964,214" coordsize="0,6" path="m1964,214l1964,220e" filled="false" stroked="true" strokeweight=".043pt" strokecolor="#757a7b">
                <v:path arrowok="t"/>
              </v:shape>
            </v:group>
            <v:group style="position:absolute;left:2006;top:173;width:6;height:2" coordorigin="2006,173" coordsize="6,2">
              <v:shape style="position:absolute;left:2006;top:173;width:6;height:2" coordorigin="2006,173" coordsize="6,0" path="m2006,173l2011,173e" filled="false" stroked="true" strokeweight=".043pt" strokecolor="#757a7b">
                <v:path arrowok="t"/>
              </v:shape>
            </v:group>
            <v:group style="position:absolute;left:2036;top:142;width:2;height:6" coordorigin="2036,142" coordsize="2,6">
              <v:shape style="position:absolute;left:2036;top:142;width:2;height:6" coordorigin="2036,142" coordsize="0,6" path="m2036,142l2036,147e" filled="false" stroked="true" strokeweight=".043pt" strokecolor="#757a7b">
                <v:path arrowok="t"/>
              </v:shape>
            </v:group>
            <v:group style="position:absolute;left:2078;top:101;width:6;height:2" coordorigin="2078,101" coordsize="6,2">
              <v:shape style="position:absolute;left:2078;top:101;width:6;height:2" coordorigin="2078,101" coordsize="6,0" path="m2078,101l2083,101e" filled="false" stroked="true" strokeweight=".043pt" strokecolor="#757a7b">
                <v:path arrowok="t"/>
              </v:shape>
            </v:group>
            <v:group style="position:absolute;left:1686;top:421;width:2;height:6" coordorigin="1686,421" coordsize="2,6">
              <v:shape style="position:absolute;left:1686;top:421;width:2;height:6" coordorigin="1686,421" coordsize="0,6" path="m1686,421l1686,426e" filled="false" stroked="true" strokeweight=".043pt" strokecolor="#757a7b">
                <v:path arrowok="t"/>
              </v:shape>
            </v:group>
            <v:group style="position:absolute;left:1710;top:397;width:6;height:2" coordorigin="1710,397" coordsize="6,2">
              <v:shape style="position:absolute;left:1710;top:397;width:6;height:2" coordorigin="1710,397" coordsize="6,0" path="m1710,397l1715,397e" filled="false" stroked="true" strokeweight=".043pt" strokecolor="#757a7b">
                <v:path arrowok="t"/>
              </v:shape>
            </v:group>
            <v:group style="position:absolute;left:1758;top:348;width:2;height:6" coordorigin="1758,348" coordsize="2,6">
              <v:shape style="position:absolute;left:1758;top:348;width:2;height:6" coordorigin="1758,348" coordsize="0,6" path="m1758,348l1758,354e" filled="false" stroked="true" strokeweight=".043pt" strokecolor="#757a7b">
                <v:path arrowok="t"/>
              </v:shape>
            </v:group>
            <v:group style="position:absolute;left:1785;top:322;width:2;height:6" coordorigin="1785,322" coordsize="2,6">
              <v:shape style="position:absolute;left:1785;top:322;width:2;height:6" coordorigin="1785,322" coordsize="0,6" path="m1785,322l1785,327e" filled="false" stroked="true" strokeweight=".043pt" strokecolor="#757a7b">
                <v:path arrowok="t"/>
              </v:shape>
            </v:group>
            <v:group style="position:absolute;left:1854;top:254;width:6;height:2" coordorigin="1854,254" coordsize="6,2">
              <v:shape style="position:absolute;left:1854;top:254;width:6;height:2" coordorigin="1854,254" coordsize="6,0" path="m1854,254l1859,254e" filled="false" stroked="true" strokeweight=".043pt" strokecolor="#757a7b">
                <v:path arrowok="t"/>
              </v:shape>
            </v:group>
            <v:group style="position:absolute;left:1901;top:205;width:2;height:6" coordorigin="1901,205" coordsize="2,6">
              <v:shape style="position:absolute;left:1901;top:205;width:2;height:6" coordorigin="1901,205" coordsize="0,6" path="m1901,205l1901,210e" filled="false" stroked="true" strokeweight=".043pt" strokecolor="#757a7b">
                <v:path arrowok="t"/>
              </v:shape>
            </v:group>
            <v:group style="position:absolute;left:1929;top:178;width:2;height:6" coordorigin="1929,178" coordsize="2,6">
              <v:shape style="position:absolute;left:1929;top:178;width:2;height:6" coordorigin="1929,178" coordsize="0,6" path="m1929,178l1929,183e" filled="false" stroked="true" strokeweight=".043pt" strokecolor="#757a7b">
                <v:path arrowok="t"/>
              </v:shape>
            </v:group>
            <v:group style="position:absolute;left:1973;top:134;width:2;height:6" coordorigin="1973,134" coordsize="2,6">
              <v:shape style="position:absolute;left:1973;top:134;width:2;height:6" coordorigin="1973,134" coordsize="0,6" path="m1973,134l1973,139e" filled="false" stroked="true" strokeweight=".043pt" strokecolor="#757a7b">
                <v:path arrowok="t"/>
              </v:shape>
            </v:group>
            <v:group style="position:absolute;left:1997;top:109;width:6;height:2" coordorigin="1997,109" coordsize="6,2">
              <v:shape style="position:absolute;left:1997;top:109;width:6;height:2" coordorigin="1997,109" coordsize="6,0" path="m1997,109l2002,109e" filled="false" stroked="true" strokeweight=".043pt" strokecolor="#757a7b">
                <v:path arrowok="t"/>
              </v:shape>
            </v:group>
            <v:group style="position:absolute;left:1606;top:429;width:2;height:6" coordorigin="1606,429" coordsize="2,6">
              <v:shape style="position:absolute;left:1606;top:429;width:2;height:6" coordorigin="1606,429" coordsize="0,6" path="m1606,429l1606,434e" filled="false" stroked="true" strokeweight=".043pt" strokecolor="#757a7b">
                <v:path arrowok="t"/>
              </v:shape>
            </v:group>
            <v:group style="position:absolute;left:1650;top:385;width:2;height:6" coordorigin="1650,385" coordsize="2,6">
              <v:shape style="position:absolute;left:1650;top:385;width:2;height:6" coordorigin="1650,385" coordsize="0,6" path="m1650,385l1650,390e" filled="false" stroked="true" strokeweight=".043pt" strokecolor="#757a7b">
                <v:path arrowok="t"/>
              </v:shape>
            </v:group>
            <v:group style="position:absolute;left:1677;top:358;width:2;height:6" coordorigin="1677,358" coordsize="2,6">
              <v:shape style="position:absolute;left:1677;top:358;width:2;height:6" coordorigin="1677,358" coordsize="0,6" path="m1677,358l1677,363e" filled="false" stroked="true" strokeweight=".043pt" strokecolor="#757a7b">
                <v:path arrowok="t"/>
              </v:shape>
            </v:group>
            <v:group style="position:absolute;left:1719;top:316;width:6;height:2" coordorigin="1719,316" coordsize="6,2">
              <v:shape style="position:absolute;left:1719;top:316;width:6;height:2" coordorigin="1719,316" coordsize="6,0" path="m1719,316l1724,316e" filled="false" stroked="true" strokeweight=".043pt" strokecolor="#757a7b">
                <v:path arrowok="t"/>
              </v:shape>
            </v:group>
            <v:group style="position:absolute;left:1749;top:286;width:2;height:6" coordorigin="1749,286" coordsize="2,6">
              <v:shape style="position:absolute;left:1749;top:286;width:2;height:6" coordorigin="1749,286" coordsize="0,6" path="m1749,286l1749,291e" filled="false" stroked="true" strokeweight=".043pt" strokecolor="#757a7b">
                <v:path arrowok="t"/>
              </v:shape>
            </v:group>
            <v:group style="position:absolute;left:1794;top:241;width:2;height:6" coordorigin="1794,241" coordsize="2,6">
              <v:shape style="position:absolute;left:1794;top:241;width:2;height:6" coordorigin="1794,241" coordsize="0,6" path="m1794,241l1794,246e" filled="false" stroked="true" strokeweight=".043pt" strokecolor="#757a7b">
                <v:path arrowok="t"/>
              </v:shape>
            </v:group>
            <v:group style="position:absolute;left:1821;top:214;width:2;height:6" coordorigin="1821,214" coordsize="2,6">
              <v:shape style="position:absolute;left:1821;top:214;width:2;height:6" coordorigin="1821,214" coordsize="0,6" path="m1821,214l1821,220e" filled="false" stroked="true" strokeweight=".043pt" strokecolor="#757a7b">
                <v:path arrowok="t"/>
              </v:shape>
            </v:group>
            <v:group style="position:absolute;left:1862;top:173;width:6;height:2" coordorigin="1862,173" coordsize="6,2">
              <v:shape style="position:absolute;left:1862;top:173;width:6;height:2" coordorigin="1862,173" coordsize="6,0" path="m1862,173l1867,173e" filled="false" stroked="true" strokeweight=".043pt" strokecolor="#757a7b">
                <v:path arrowok="t"/>
              </v:shape>
            </v:group>
            <v:group style="position:absolute;left:1893;top:142;width:2;height:6" coordorigin="1893,142" coordsize="2,6">
              <v:shape style="position:absolute;left:1893;top:142;width:2;height:6" coordorigin="1893,142" coordsize="0,6" path="m1893,142l1893,147e" filled="false" stroked="true" strokeweight=".043pt" strokecolor="#757a7b">
                <v:path arrowok="t"/>
              </v:shape>
            </v:group>
            <v:group style="position:absolute;left:1937;top:98;width:2;height:6" coordorigin="1937,98" coordsize="2,6">
              <v:shape style="position:absolute;left:1937;top:98;width:2;height:6" coordorigin="1937,98" coordsize="0,6" path="m1937,98l1937,103e" filled="false" stroked="true" strokeweight=".043pt" strokecolor="#757a7b">
                <v:path arrowok="t"/>
              </v:shape>
            </v:group>
            <v:group style="position:absolute;left:1543;top:421;width:2;height:6" coordorigin="1543,421" coordsize="2,6">
              <v:shape style="position:absolute;left:1543;top:421;width:2;height:6" coordorigin="1543,421" coordsize="0,6" path="m1543,421l1543,426e" filled="false" stroked="true" strokeweight=".043pt" strokecolor="#757a7b">
                <v:path arrowok="t"/>
              </v:shape>
            </v:group>
            <v:group style="position:absolute;left:1567;top:397;width:6;height:2" coordorigin="1567,397" coordsize="6,2">
              <v:shape style="position:absolute;left:1567;top:397;width:6;height:2" coordorigin="1567,397" coordsize="6,0" path="m1567,397l1572,397e" filled="false" stroked="true" strokeweight=".043pt" strokecolor="#757a7b">
                <v:path arrowok="t"/>
              </v:shape>
            </v:group>
            <v:group style="position:absolute;left:1614;top:348;width:2;height:6" coordorigin="1614,348" coordsize="2,6">
              <v:shape style="position:absolute;left:1614;top:348;width:2;height:6" coordorigin="1614,348" coordsize="0,6" path="m1614,348l1614,354e" filled="false" stroked="true" strokeweight=".043pt" strokecolor="#757a7b">
                <v:path arrowok="t"/>
              </v:shape>
            </v:group>
            <v:group style="position:absolute;left:1641;top:322;width:2;height:6" coordorigin="1641,322" coordsize="2,6">
              <v:shape style="position:absolute;left:1641;top:322;width:2;height:6" coordorigin="1641,322" coordsize="0,6" path="m1641,322l1641,327e" filled="false" stroked="true" strokeweight=".043pt" strokecolor="#757a7b">
                <v:path arrowok="t"/>
              </v:shape>
            </v:group>
            <v:group style="position:absolute;left:1686;top:277;width:2;height:6" coordorigin="1686,277" coordsize="2,6">
              <v:shape style="position:absolute;left:1686;top:277;width:2;height:6" coordorigin="1686,277" coordsize="0,6" path="m1686,277l1686,282e" filled="false" stroked="true" strokeweight=".043pt" strokecolor="#757a7b">
                <v:path arrowok="t"/>
              </v:shape>
            </v:group>
            <v:group style="position:absolute;left:1710;top:254;width:6;height:2" coordorigin="1710,254" coordsize="6,2">
              <v:shape style="position:absolute;left:1710;top:254;width:6;height:2" coordorigin="1710,254" coordsize="6,0" path="m1710,254l1715,254e" filled="false" stroked="true" strokeweight=".043pt" strokecolor="#757a7b">
                <v:path arrowok="t"/>
              </v:shape>
            </v:group>
            <v:group style="position:absolute;left:1758;top:205;width:2;height:6" coordorigin="1758,205" coordsize="2,6">
              <v:shape style="position:absolute;left:1758;top:205;width:2;height:6" coordorigin="1758,205" coordsize="0,6" path="m1758,205l1758,210e" filled="false" stroked="true" strokeweight=".043pt" strokecolor="#757a7b">
                <v:path arrowok="t"/>
              </v:shape>
            </v:group>
            <v:group style="position:absolute;left:1785;top:178;width:2;height:6" coordorigin="1785,178" coordsize="2,6">
              <v:shape style="position:absolute;left:1785;top:178;width:2;height:6" coordorigin="1785,178" coordsize="0,6" path="m1785,178l1785,183e" filled="false" stroked="true" strokeweight=".043pt" strokecolor="#757a7b">
                <v:path arrowok="t"/>
              </v:shape>
            </v:group>
            <v:group style="position:absolute;left:1854;top:109;width:6;height:2" coordorigin="1854,109" coordsize="6,2">
              <v:shape style="position:absolute;left:1854;top:109;width:6;height:2" coordorigin="1854,109" coordsize="6,0" path="m1854,109l1859,109e" filled="false" stroked="true" strokeweight=".043pt" strokecolor="#757a7b">
                <v:path arrowok="t"/>
              </v:shape>
            </v:group>
            <v:group style="position:absolute;left:1462;top:429;width:2;height:6" coordorigin="1462,429" coordsize="2,6">
              <v:shape style="position:absolute;left:1462;top:429;width:2;height:6" coordorigin="1462,429" coordsize="0,6" path="m1462,429l1462,434e" filled="false" stroked="true" strokeweight=".043pt" strokecolor="#757a7b">
                <v:path arrowok="t"/>
              </v:shape>
            </v:group>
            <v:group style="position:absolute;left:1507;top:385;width:2;height:6" coordorigin="1507,385" coordsize="2,6">
              <v:shape style="position:absolute;left:1507;top:385;width:2;height:6" coordorigin="1507,385" coordsize="0,6" path="m1507,385l1507,390e" filled="false" stroked="true" strokeweight=".043pt" strokecolor="#757a7b">
                <v:path arrowok="t"/>
              </v:shape>
            </v:group>
            <v:group style="position:absolute;left:1533;top:358;width:2;height:6" coordorigin="1533,358" coordsize="2,6">
              <v:shape style="position:absolute;left:1533;top:358;width:2;height:6" coordorigin="1533,358" coordsize="0,6" path="m1533,358l1533,363e" filled="false" stroked="true" strokeweight=".043pt" strokecolor="#757a7b">
                <v:path arrowok="t"/>
              </v:shape>
            </v:group>
            <v:group style="position:absolute;left:1575;top:316;width:6;height:2" coordorigin="1575,316" coordsize="6,2">
              <v:shape style="position:absolute;left:1575;top:316;width:6;height:2" coordorigin="1575,316" coordsize="6,0" path="m1575,316l1580,316e" filled="false" stroked="true" strokeweight=".043pt" strokecolor="#757a7b">
                <v:path arrowok="t"/>
              </v:shape>
            </v:group>
            <v:group style="position:absolute;left:1606;top:286;width:2;height:6" coordorigin="1606,286" coordsize="2,6">
              <v:shape style="position:absolute;left:1606;top:286;width:2;height:6" coordorigin="1606,286" coordsize="0,6" path="m1606,286l1606,291e" filled="false" stroked="true" strokeweight=".043pt" strokecolor="#757a7b">
                <v:path arrowok="t"/>
              </v:shape>
            </v:group>
            <v:group style="position:absolute;left:1650;top:241;width:2;height:6" coordorigin="1650,241" coordsize="2,6">
              <v:shape style="position:absolute;left:1650;top:241;width:2;height:6" coordorigin="1650,241" coordsize="0,6" path="m1650,241l1650,246e" filled="false" stroked="true" strokeweight=".043pt" strokecolor="#757a7b">
                <v:path arrowok="t"/>
              </v:shape>
            </v:group>
            <v:group style="position:absolute;left:1677;top:214;width:2;height:6" coordorigin="1677,214" coordsize="2,6">
              <v:shape style="position:absolute;left:1677;top:214;width:2;height:6" coordorigin="1677,214" coordsize="0,6" path="m1677,214l1677,220e" filled="false" stroked="true" strokeweight=".043pt" strokecolor="#757a7b">
                <v:path arrowok="t"/>
              </v:shape>
            </v:group>
            <v:group style="position:absolute;left:1719;top:173;width:6;height:2" coordorigin="1719,173" coordsize="6,2">
              <v:shape style="position:absolute;left:1719;top:173;width:6;height:2" coordorigin="1719,173" coordsize="6,0" path="m1719,173l1724,173e" filled="false" stroked="true" strokeweight=".043pt" strokecolor="#757a7b">
                <v:path arrowok="t"/>
              </v:shape>
            </v:group>
            <v:group style="position:absolute;left:1749;top:142;width:2;height:6" coordorigin="1749,142" coordsize="2,6">
              <v:shape style="position:absolute;left:1749;top:142;width:2;height:6" coordorigin="1749,142" coordsize="0,6" path="m1749,142l1749,147e" filled="false" stroked="true" strokeweight=".043pt" strokecolor="#757a7b">
                <v:path arrowok="t"/>
              </v:shape>
            </v:group>
            <v:group style="position:absolute;left:1794;top:98;width:2;height:6" coordorigin="1794,98" coordsize="2,6">
              <v:shape style="position:absolute;left:1794;top:98;width:2;height:6" coordorigin="1794,98" coordsize="0,6" path="m1794,98l1794,103e" filled="false" stroked="true" strokeweight=".043pt" strokecolor="#757a7b">
                <v:path arrowok="t"/>
              </v:shape>
            </v:group>
            <v:group style="position:absolute;left:1399;top:421;width:2;height:6" coordorigin="1399,421" coordsize="2,6">
              <v:shape style="position:absolute;left:1399;top:421;width:2;height:6" coordorigin="1399,421" coordsize="0,6" path="m1399,421l1399,426e" filled="false" stroked="true" strokeweight=".043pt" strokecolor="#757a7b">
                <v:path arrowok="t"/>
              </v:shape>
            </v:group>
            <v:group style="position:absolute;left:1423;top:397;width:6;height:2" coordorigin="1423,397" coordsize="6,2">
              <v:shape style="position:absolute;left:1423;top:397;width:6;height:2" coordorigin="1423,397" coordsize="6,0" path="m1423,397l1428,397e" filled="false" stroked="true" strokeweight=".043pt" strokecolor="#757a7b">
                <v:path arrowok="t"/>
              </v:shape>
            </v:group>
            <v:group style="position:absolute;left:1471;top:348;width:2;height:6" coordorigin="1471,348" coordsize="2,6">
              <v:shape style="position:absolute;left:1471;top:348;width:2;height:6" coordorigin="1471,348" coordsize="0,6" path="m1471,348l1471,354e" filled="false" stroked="true" strokeweight=".043pt" strokecolor="#757a7b">
                <v:path arrowok="t"/>
              </v:shape>
            </v:group>
            <v:group style="position:absolute;left:1497;top:322;width:2;height:6" coordorigin="1497,322" coordsize="2,6">
              <v:shape style="position:absolute;left:1497;top:322;width:2;height:6" coordorigin="1497,322" coordsize="0,6" path="m1497,322l1497,327e" filled="false" stroked="true" strokeweight=".043pt" strokecolor="#757a7b">
                <v:path arrowok="t"/>
              </v:shape>
            </v:group>
            <v:group style="position:absolute;left:1543;top:277;width:2;height:6" coordorigin="1543,277" coordsize="2,6">
              <v:shape style="position:absolute;left:1543;top:277;width:2;height:6" coordorigin="1543,277" coordsize="0,6" path="m1543,277l1543,282e" filled="false" stroked="true" strokeweight=".043pt" strokecolor="#757a7b">
                <v:path arrowok="t"/>
              </v:shape>
            </v:group>
            <v:group style="position:absolute;left:1567;top:254;width:6;height:2" coordorigin="1567,254" coordsize="6,2">
              <v:shape style="position:absolute;left:1567;top:254;width:6;height:2" coordorigin="1567,254" coordsize="6,0" path="m1567,254l1572,254e" filled="false" stroked="true" strokeweight=".043pt" strokecolor="#757a7b">
                <v:path arrowok="t"/>
              </v:shape>
            </v:group>
            <v:group style="position:absolute;left:1614;top:205;width:2;height:6" coordorigin="1614,205" coordsize="2,6">
              <v:shape style="position:absolute;left:1614;top:205;width:2;height:6" coordorigin="1614,205" coordsize="0,6" path="m1614,205l1614,210e" filled="false" stroked="true" strokeweight=".043pt" strokecolor="#757a7b">
                <v:path arrowok="t"/>
              </v:shape>
            </v:group>
            <v:group style="position:absolute;left:1641;top:178;width:2;height:6" coordorigin="1641,178" coordsize="2,6">
              <v:shape style="position:absolute;left:1641;top:178;width:2;height:6" coordorigin="1641,178" coordsize="0,6" path="m1641,178l1641,183e" filled="false" stroked="true" strokeweight=".043pt" strokecolor="#757a7b">
                <v:path arrowok="t"/>
              </v:shape>
            </v:group>
            <v:group style="position:absolute;left:1686;top:134;width:2;height:6" coordorigin="1686,134" coordsize="2,6">
              <v:shape style="position:absolute;left:1686;top:134;width:2;height:6" coordorigin="1686,134" coordsize="0,6" path="m1686,134l1686,139e" filled="false" stroked="true" strokeweight=".043pt" strokecolor="#757a7b">
                <v:path arrowok="t"/>
              </v:shape>
            </v:group>
            <v:group style="position:absolute;left:1710;top:109;width:6;height:2" coordorigin="1710,109" coordsize="6,2">
              <v:shape style="position:absolute;left:1710;top:109;width:6;height:2" coordorigin="1710,109" coordsize="6,0" path="m1710,109l1715,109e" filled="false" stroked="true" strokeweight=".043pt" strokecolor="#757a7b">
                <v:path arrowok="t"/>
              </v:shape>
            </v:group>
            <v:group style="position:absolute;left:1319;top:429;width:2;height:6" coordorigin="1319,429" coordsize="2,6">
              <v:shape style="position:absolute;left:1319;top:429;width:2;height:6" coordorigin="1319,429" coordsize="0,6" path="m1319,429l1319,434e" filled="false" stroked="true" strokeweight=".043pt" strokecolor="#757a7b">
                <v:path arrowok="t"/>
              </v:shape>
            </v:group>
            <v:group style="position:absolute;left:1363;top:385;width:2;height:6" coordorigin="1363,385" coordsize="2,6">
              <v:shape style="position:absolute;left:1363;top:385;width:2;height:6" coordorigin="1363,385" coordsize="0,6" path="m1363,385l1363,390e" filled="false" stroked="true" strokeweight=".043pt" strokecolor="#757a7b">
                <v:path arrowok="t"/>
              </v:shape>
            </v:group>
            <v:group style="position:absolute;left:1390;top:358;width:2;height:6" coordorigin="1390,358" coordsize="2,6">
              <v:shape style="position:absolute;left:1390;top:358;width:2;height:6" coordorigin="1390,358" coordsize="0,6" path="m1390,358l1390,363e" filled="false" stroked="true" strokeweight=".043pt" strokecolor="#757a7b">
                <v:path arrowok="t"/>
              </v:shape>
            </v:group>
            <v:group style="position:absolute;left:1432;top:316;width:6;height:2" coordorigin="1432,316" coordsize="6,2">
              <v:shape style="position:absolute;left:1432;top:316;width:6;height:2" coordorigin="1432,316" coordsize="6,0" path="m1432,316l1437,316e" filled="false" stroked="true" strokeweight=".043pt" strokecolor="#757a7b">
                <v:path arrowok="t"/>
              </v:shape>
            </v:group>
            <v:group style="position:absolute;left:1462;top:286;width:2;height:6" coordorigin="1462,286" coordsize="2,6">
              <v:shape style="position:absolute;left:1462;top:286;width:2;height:6" coordorigin="1462,286" coordsize="0,6" path="m1462,286l1462,291e" filled="false" stroked="true" strokeweight=".043pt" strokecolor="#757a7b">
                <v:path arrowok="t"/>
              </v:shape>
            </v:group>
            <v:group style="position:absolute;left:1507;top:241;width:2;height:6" coordorigin="1507,241" coordsize="2,6">
              <v:shape style="position:absolute;left:1507;top:241;width:2;height:6" coordorigin="1507,241" coordsize="0,6" path="m1507,241l1507,246e" filled="false" stroked="true" strokeweight=".043pt" strokecolor="#757a7b">
                <v:path arrowok="t"/>
              </v:shape>
            </v:group>
            <v:group style="position:absolute;left:1533;top:214;width:2;height:6" coordorigin="1533,214" coordsize="2,6">
              <v:shape style="position:absolute;left:1533;top:214;width:2;height:6" coordorigin="1533,214" coordsize="0,6" path="m1533,214l1533,220e" filled="false" stroked="true" strokeweight=".043pt" strokecolor="#757a7b">
                <v:path arrowok="t"/>
              </v:shape>
            </v:group>
            <v:group style="position:absolute;left:1575;top:173;width:6;height:2" coordorigin="1575,173" coordsize="6,2">
              <v:shape style="position:absolute;left:1575;top:173;width:6;height:2" coordorigin="1575,173" coordsize="6,0" path="m1575,173l1580,173e" filled="false" stroked="true" strokeweight=".043pt" strokecolor="#757a7b">
                <v:path arrowok="t"/>
              </v:shape>
            </v:group>
            <v:group style="position:absolute;left:1606;top:142;width:2;height:6" coordorigin="1606,142" coordsize="2,6">
              <v:shape style="position:absolute;left:1606;top:142;width:2;height:6" coordorigin="1606,142" coordsize="0,6" path="m1606,142l1606,147e" filled="false" stroked="true" strokeweight=".043pt" strokecolor="#757a7b">
                <v:path arrowok="t"/>
              </v:shape>
            </v:group>
            <v:group style="position:absolute;left:1650;top:98;width:2;height:6" coordorigin="1650,98" coordsize="2,6">
              <v:shape style="position:absolute;left:1650;top:98;width:2;height:6" coordorigin="1650,98" coordsize="0,6" path="m1650,98l1650,103e" filled="false" stroked="true" strokeweight=".043pt" strokecolor="#757a7b">
                <v:path arrowok="t"/>
              </v:shape>
            </v:group>
            <v:group style="position:absolute;left:1256;top:421;width:2;height:6" coordorigin="1256,421" coordsize="2,6">
              <v:shape style="position:absolute;left:1256;top:421;width:2;height:6" coordorigin="1256,421" coordsize="0,6" path="m1256,421l1256,426e" filled="false" stroked="true" strokeweight=".043pt" strokecolor="#757a7b">
                <v:path arrowok="t"/>
              </v:shape>
            </v:group>
            <v:group style="position:absolute;left:1280;top:397;width:6;height:2" coordorigin="1280,397" coordsize="6,2">
              <v:shape style="position:absolute;left:1280;top:397;width:6;height:2" coordorigin="1280,397" coordsize="6,0" path="m1280,397l1285,397e" filled="false" stroked="true" strokeweight=".043pt" strokecolor="#757a7b">
                <v:path arrowok="t"/>
              </v:shape>
            </v:group>
            <v:group style="position:absolute;left:1327;top:348;width:2;height:6" coordorigin="1327,348" coordsize="2,6">
              <v:shape style="position:absolute;left:1327;top:348;width:2;height:6" coordorigin="1327,348" coordsize="0,6" path="m1327,348l1327,354e" filled="false" stroked="true" strokeweight=".043pt" strokecolor="#757a7b">
                <v:path arrowok="t"/>
              </v:shape>
            </v:group>
            <v:group style="position:absolute;left:1354;top:322;width:2;height:6" coordorigin="1354,322" coordsize="2,6">
              <v:shape style="position:absolute;left:1354;top:322;width:2;height:6" coordorigin="1354,322" coordsize="0,6" path="m1354,322l1354,327e" filled="false" stroked="true" strokeweight=".043pt" strokecolor="#757a7b">
                <v:path arrowok="t"/>
              </v:shape>
            </v:group>
            <v:group style="position:absolute;left:1399;top:277;width:2;height:6" coordorigin="1399,277" coordsize="2,6">
              <v:shape style="position:absolute;left:1399;top:277;width:2;height:6" coordorigin="1399,277" coordsize="0,6" path="m1399,277l1399,282e" filled="false" stroked="true" strokeweight=".043pt" strokecolor="#757a7b">
                <v:path arrowok="t"/>
              </v:shape>
            </v:group>
            <v:group style="position:absolute;left:1423;top:254;width:6;height:2" coordorigin="1423,254" coordsize="6,2">
              <v:shape style="position:absolute;left:1423;top:254;width:6;height:2" coordorigin="1423,254" coordsize="6,0" path="m1423,254l1428,254e" filled="false" stroked="true" strokeweight=".043pt" strokecolor="#757a7b">
                <v:path arrowok="t"/>
              </v:shape>
            </v:group>
            <v:group style="position:absolute;left:1471;top:205;width:2;height:6" coordorigin="1471,205" coordsize="2,6">
              <v:shape style="position:absolute;left:1471;top:205;width:2;height:6" coordorigin="1471,205" coordsize="0,6" path="m1471,205l1471,210e" filled="false" stroked="true" strokeweight=".043pt" strokecolor="#757a7b">
                <v:path arrowok="t"/>
              </v:shape>
            </v:group>
            <v:group style="position:absolute;left:1497;top:178;width:2;height:6" coordorigin="1497,178" coordsize="2,6">
              <v:shape style="position:absolute;left:1497;top:178;width:2;height:6" coordorigin="1497,178" coordsize="0,6" path="m1497,178l1497,183e" filled="false" stroked="true" strokeweight=".043pt" strokecolor="#757a7b">
                <v:path arrowok="t"/>
              </v:shape>
            </v:group>
            <v:group style="position:absolute;left:1543;top:134;width:2;height:6" coordorigin="1543,134" coordsize="2,6">
              <v:shape style="position:absolute;left:1543;top:134;width:2;height:6" coordorigin="1543,134" coordsize="0,6" path="m1543,134l1543,139e" filled="false" stroked="true" strokeweight=".043pt" strokecolor="#757a7b">
                <v:path arrowok="t"/>
              </v:shape>
            </v:group>
            <v:group style="position:absolute;left:1567;top:109;width:6;height:2" coordorigin="1567,109" coordsize="6,2">
              <v:shape style="position:absolute;left:1567;top:109;width:6;height:2" coordorigin="1567,109" coordsize="6,0" path="m1567,109l1572,109e" filled="false" stroked="true" strokeweight=".043pt" strokecolor="#757a7b">
                <v:path arrowok="t"/>
              </v:shape>
            </v:group>
            <v:group style="position:absolute;left:1175;top:429;width:2;height:6" coordorigin="1175,429" coordsize="2,6">
              <v:shape style="position:absolute;left:1175;top:429;width:2;height:6" coordorigin="1175,429" coordsize="0,6" path="m1175,429l1175,434e" filled="false" stroked="true" strokeweight=".043pt" strokecolor="#757a7b">
                <v:path arrowok="t"/>
              </v:shape>
            </v:group>
            <v:group style="position:absolute;left:1220;top:385;width:2;height:6" coordorigin="1220,385" coordsize="2,6">
              <v:shape style="position:absolute;left:1220;top:385;width:2;height:6" coordorigin="1220,385" coordsize="0,6" path="m1220,385l1220,390e" filled="false" stroked="true" strokeweight=".043pt" strokecolor="#757a7b">
                <v:path arrowok="t"/>
              </v:shape>
            </v:group>
            <v:group style="position:absolute;left:1288;top:316;width:6;height:2" coordorigin="1288,316" coordsize="6,2">
              <v:shape style="position:absolute;left:1288;top:316;width:6;height:2" coordorigin="1288,316" coordsize="6,0" path="m1288,316l1293,316e" filled="false" stroked="true" strokeweight=".043pt" strokecolor="#757a7b">
                <v:path arrowok="t"/>
              </v:shape>
            </v:group>
            <v:group style="position:absolute;left:1319;top:286;width:2;height:6" coordorigin="1319,286" coordsize="2,6">
              <v:shape style="position:absolute;left:1319;top:286;width:2;height:6" coordorigin="1319,286" coordsize="0,6" path="m1319,286l1319,291e" filled="false" stroked="true" strokeweight=".043pt" strokecolor="#757a7b">
                <v:path arrowok="t"/>
              </v:shape>
            </v:group>
            <v:group style="position:absolute;left:1363;top:241;width:2;height:6" coordorigin="1363,241" coordsize="2,6">
              <v:shape style="position:absolute;left:1363;top:241;width:2;height:6" coordorigin="1363,241" coordsize="0,6" path="m1363,241l1363,246e" filled="false" stroked="true" strokeweight=".043pt" strokecolor="#757a7b">
                <v:path arrowok="t"/>
              </v:shape>
            </v:group>
            <v:group style="position:absolute;left:1390;top:214;width:2;height:6" coordorigin="1390,214" coordsize="2,6">
              <v:shape style="position:absolute;left:1390;top:214;width:2;height:6" coordorigin="1390,214" coordsize="0,6" path="m1390,214l1390,220e" filled="false" stroked="true" strokeweight=".043pt" strokecolor="#757a7b">
                <v:path arrowok="t"/>
              </v:shape>
            </v:group>
            <v:group style="position:absolute;left:1432;top:173;width:6;height:2" coordorigin="1432,173" coordsize="6,2">
              <v:shape style="position:absolute;left:1432;top:173;width:6;height:2" coordorigin="1432,173" coordsize="6,0" path="m1432,173l1437,173e" filled="false" stroked="true" strokeweight=".043pt" strokecolor="#757a7b">
                <v:path arrowok="t"/>
              </v:shape>
            </v:group>
            <v:group style="position:absolute;left:1462;top:142;width:2;height:6" coordorigin="1462,142" coordsize="2,6">
              <v:shape style="position:absolute;left:1462;top:142;width:2;height:6" coordorigin="1462,142" coordsize="0,6" path="m1462,142l1462,147e" filled="false" stroked="true" strokeweight=".043pt" strokecolor="#757a7b">
                <v:path arrowok="t"/>
              </v:shape>
            </v:group>
            <v:group style="position:absolute;left:1507;top:98;width:2;height:6" coordorigin="1507,98" coordsize="2,6">
              <v:shape style="position:absolute;left:1507;top:98;width:2;height:6" coordorigin="1507,98" coordsize="0,6" path="m1507,98l1507,103e" filled="false" stroked="true" strokeweight=".043pt" strokecolor="#757a7b">
                <v:path arrowok="t"/>
              </v:shape>
            </v:group>
            <v:group style="position:absolute;left:1112;top:421;width:2;height:6" coordorigin="1112,421" coordsize="2,6">
              <v:shape style="position:absolute;left:1112;top:421;width:2;height:6" coordorigin="1112,421" coordsize="0,6" path="m1112,421l1112,426e" filled="false" stroked="true" strokeweight=".043pt" strokecolor="#757a7b">
                <v:path arrowok="t"/>
              </v:shape>
            </v:group>
            <v:group style="position:absolute;left:1136;top:397;width:6;height:2" coordorigin="1136,397" coordsize="6,2">
              <v:shape style="position:absolute;left:1136;top:397;width:6;height:2" coordorigin="1136,397" coordsize="6,0" path="m1136,397l1141,397e" filled="false" stroked="true" strokeweight=".043pt" strokecolor="#757a7b">
                <v:path arrowok="t"/>
              </v:shape>
            </v:group>
            <v:group style="position:absolute;left:1184;top:348;width:2;height:6" coordorigin="1184,348" coordsize="2,6">
              <v:shape style="position:absolute;left:1184;top:348;width:2;height:6" coordorigin="1184,348" coordsize="0,6" path="m1184,348l1184,354e" filled="false" stroked="true" strokeweight=".043pt" strokecolor="#757a7b">
                <v:path arrowok="t"/>
              </v:shape>
            </v:group>
            <v:group style="position:absolute;left:1210;top:322;width:2;height:6" coordorigin="1210,322" coordsize="2,6">
              <v:shape style="position:absolute;left:1210;top:322;width:2;height:6" coordorigin="1210,322" coordsize="0,6" path="m1210,322l1210,327e" filled="false" stroked="true" strokeweight=".043pt" strokecolor="#757a7b">
                <v:path arrowok="t"/>
              </v:shape>
            </v:group>
            <v:group style="position:absolute;left:1256;top:277;width:2;height:6" coordorigin="1256,277" coordsize="2,6">
              <v:shape style="position:absolute;left:1256;top:277;width:2;height:6" coordorigin="1256,277" coordsize="0,6" path="m1256,277l1256,282e" filled="false" stroked="true" strokeweight=".043pt" strokecolor="#757a7b">
                <v:path arrowok="t"/>
              </v:shape>
            </v:group>
            <v:group style="position:absolute;left:1280;top:254;width:6;height:2" coordorigin="1280,254" coordsize="6,2">
              <v:shape style="position:absolute;left:1280;top:254;width:6;height:2" coordorigin="1280,254" coordsize="6,0" path="m1280,254l1285,254e" filled="false" stroked="true" strokeweight=".043pt" strokecolor="#757a7b">
                <v:path arrowok="t"/>
              </v:shape>
            </v:group>
            <v:group style="position:absolute;left:1327;top:205;width:2;height:6" coordorigin="1327,205" coordsize="2,6">
              <v:shape style="position:absolute;left:1327;top:205;width:2;height:6" coordorigin="1327,205" coordsize="0,6" path="m1327,205l1327,210e" filled="false" stroked="true" strokeweight=".043pt" strokecolor="#757a7b">
                <v:path arrowok="t"/>
              </v:shape>
            </v:group>
            <v:group style="position:absolute;left:1354;top:178;width:2;height:6" coordorigin="1354,178" coordsize="2,6">
              <v:shape style="position:absolute;left:1354;top:178;width:2;height:6" coordorigin="1354,178" coordsize="0,6" path="m1354,178l1354,183e" filled="false" stroked="true" strokeweight=".043pt" strokecolor="#757a7b">
                <v:path arrowok="t"/>
              </v:shape>
            </v:group>
            <v:group style="position:absolute;left:1399;top:134;width:2;height:6" coordorigin="1399,134" coordsize="2,6">
              <v:shape style="position:absolute;left:1399;top:134;width:2;height:6" coordorigin="1399,134" coordsize="0,6" path="m1399,134l1399,139e" filled="false" stroked="true" strokeweight=".043pt" strokecolor="#757a7b">
                <v:path arrowok="t"/>
              </v:shape>
            </v:group>
            <v:group style="position:absolute;left:1423;top:109;width:6;height:2" coordorigin="1423,109" coordsize="6,2">
              <v:shape style="position:absolute;left:1423;top:109;width:6;height:2" coordorigin="1423,109" coordsize="6,0" path="m1423,109l1428,109e" filled="false" stroked="true" strokeweight=".043pt" strokecolor="#757a7b">
                <v:path arrowok="t"/>
              </v:shape>
            </v:group>
            <v:group style="position:absolute;left:1032;top:429;width:2;height:6" coordorigin="1032,429" coordsize="2,6">
              <v:shape style="position:absolute;left:1032;top:429;width:2;height:6" coordorigin="1032,429" coordsize="0,6" path="m1032,429l1032,434e" filled="false" stroked="true" strokeweight=".043pt" strokecolor="#757a7b">
                <v:path arrowok="t"/>
              </v:shape>
            </v:group>
            <v:group style="position:absolute;left:1076;top:385;width:2;height:6" coordorigin="1076,385" coordsize="2,6">
              <v:shape style="position:absolute;left:1076;top:385;width:2;height:6" coordorigin="1076,385" coordsize="0,6" path="m1076,385l1076,390e" filled="false" stroked="true" strokeweight=".043pt" strokecolor="#757a7b">
                <v:path arrowok="t"/>
              </v:shape>
            </v:group>
            <v:group style="position:absolute;left:1103;top:358;width:2;height:6" coordorigin="1103,358" coordsize="2,6">
              <v:shape style="position:absolute;left:1103;top:358;width:2;height:6" coordorigin="1103,358" coordsize="0,6" path="m1103,358l1103,363e" filled="false" stroked="true" strokeweight=".043pt" strokecolor="#757a7b">
                <v:path arrowok="t"/>
              </v:shape>
            </v:group>
            <v:group style="position:absolute;left:1145;top:316;width:6;height:2" coordorigin="1145,316" coordsize="6,2">
              <v:shape style="position:absolute;left:1145;top:316;width:6;height:2" coordorigin="1145,316" coordsize="6,0" path="m1145,316l1150,316e" filled="false" stroked="true" strokeweight=".043pt" strokecolor="#757a7b">
                <v:path arrowok="t"/>
              </v:shape>
            </v:group>
            <v:group style="position:absolute;left:1175;top:286;width:2;height:6" coordorigin="1175,286" coordsize="2,6">
              <v:shape style="position:absolute;left:1175;top:286;width:2;height:6" coordorigin="1175,286" coordsize="0,6" path="m1175,286l1175,291e" filled="false" stroked="true" strokeweight=".043pt" strokecolor="#757a7b">
                <v:path arrowok="t"/>
              </v:shape>
            </v:group>
            <v:group style="position:absolute;left:1220;top:241;width:2;height:6" coordorigin="1220,241" coordsize="2,6">
              <v:shape style="position:absolute;left:1220;top:241;width:2;height:6" coordorigin="1220,241" coordsize="0,6" path="m1220,241l1220,246e" filled="false" stroked="true" strokeweight=".043pt" strokecolor="#757a7b">
                <v:path arrowok="t"/>
              </v:shape>
            </v:group>
            <v:group style="position:absolute;left:1288;top:173;width:6;height:2" coordorigin="1288,173" coordsize="6,2">
              <v:shape style="position:absolute;left:1288;top:173;width:6;height:2" coordorigin="1288,173" coordsize="6,0" path="m1288,173l1293,173e" filled="false" stroked="true" strokeweight=".043pt" strokecolor="#757a7b">
                <v:path arrowok="t"/>
              </v:shape>
            </v:group>
            <v:group style="position:absolute;left:1319;top:142;width:2;height:6" coordorigin="1319,142" coordsize="2,6">
              <v:shape style="position:absolute;left:1319;top:142;width:2;height:6" coordorigin="1319,142" coordsize="0,6" path="m1319,142l1319,147e" filled="false" stroked="true" strokeweight=".043pt" strokecolor="#757a7b">
                <v:path arrowok="t"/>
              </v:shape>
            </v:group>
            <v:group style="position:absolute;left:1363;top:98;width:2;height:6" coordorigin="1363,98" coordsize="2,6">
              <v:shape style="position:absolute;left:1363;top:98;width:2;height:6" coordorigin="1363,98" coordsize="0,6" path="m1363,98l1363,103e" filled="false" stroked="true" strokeweight=".043pt" strokecolor="#757a7b">
                <v:path arrowok="t"/>
              </v:shape>
            </v:group>
            <v:group style="position:absolute;left:969;top:421;width:2;height:6" coordorigin="969,421" coordsize="2,6">
              <v:shape style="position:absolute;left:969;top:421;width:2;height:6" coordorigin="969,421" coordsize="0,6" path="m969,421l969,426e" filled="false" stroked="true" strokeweight=".043pt" strokecolor="#757a7b">
                <v:path arrowok="t"/>
              </v:shape>
            </v:group>
            <v:group style="position:absolute;left:993;top:397;width:6;height:2" coordorigin="993,397" coordsize="6,2">
              <v:shape style="position:absolute;left:993;top:397;width:6;height:2" coordorigin="993,397" coordsize="6,0" path="m993,397l998,397e" filled="false" stroked="true" strokeweight=".043pt" strokecolor="#757a7b">
                <v:path arrowok="t"/>
              </v:shape>
            </v:group>
            <v:group style="position:absolute;left:1040;top:348;width:2;height:6" coordorigin="1040,348" coordsize="2,6">
              <v:shape style="position:absolute;left:1040;top:348;width:2;height:6" coordorigin="1040,348" coordsize="0,6" path="m1040,348l1040,354e" filled="false" stroked="true" strokeweight=".043pt" strokecolor="#757a7b">
                <v:path arrowok="t"/>
              </v:shape>
            </v:group>
            <v:group style="position:absolute;left:1112;top:277;width:2;height:6" coordorigin="1112,277" coordsize="2,6">
              <v:shape style="position:absolute;left:1112;top:277;width:2;height:6" coordorigin="1112,277" coordsize="0,6" path="m1112,277l1112,282e" filled="false" stroked="true" strokeweight=".043pt" strokecolor="#757a7b">
                <v:path arrowok="t"/>
              </v:shape>
            </v:group>
            <v:group style="position:absolute;left:1136;top:254;width:6;height:2" coordorigin="1136,254" coordsize="6,2">
              <v:shape style="position:absolute;left:1136;top:254;width:6;height:2" coordorigin="1136,254" coordsize="6,0" path="m1136,254l1141,254e" filled="false" stroked="true" strokeweight=".043pt" strokecolor="#757a7b">
                <v:path arrowok="t"/>
              </v:shape>
            </v:group>
            <v:group style="position:absolute;left:1184;top:205;width:2;height:6" coordorigin="1184,205" coordsize="2,6">
              <v:shape style="position:absolute;left:1184;top:205;width:2;height:6" coordorigin="1184,205" coordsize="0,6" path="m1184,205l1184,210e" filled="false" stroked="true" strokeweight=".043pt" strokecolor="#757a7b">
                <v:path arrowok="t"/>
              </v:shape>
            </v:group>
            <v:group style="position:absolute;left:1210;top:178;width:2;height:6" coordorigin="1210,178" coordsize="2,6">
              <v:shape style="position:absolute;left:1210;top:178;width:2;height:6" coordorigin="1210,178" coordsize="0,6" path="m1210,178l1210,183e" filled="false" stroked="true" strokeweight=".043pt" strokecolor="#757a7b">
                <v:path arrowok="t"/>
              </v:shape>
            </v:group>
            <v:group style="position:absolute;left:1256;top:134;width:2;height:6" coordorigin="1256,134" coordsize="2,6">
              <v:shape style="position:absolute;left:1256;top:134;width:2;height:6" coordorigin="1256,134" coordsize="0,6" path="m1256,134l1256,139e" filled="false" stroked="true" strokeweight=".043pt" strokecolor="#757a7b">
                <v:path arrowok="t"/>
              </v:shape>
            </v:group>
            <v:group style="position:absolute;left:1280;top:109;width:6;height:2" coordorigin="1280,109" coordsize="6,2">
              <v:shape style="position:absolute;left:1280;top:109;width:6;height:2" coordorigin="1280,109" coordsize="6,0" path="m1280,109l1285,109e" filled="false" stroked="true" strokeweight=".043pt" strokecolor="#757a7b">
                <v:path arrowok="t"/>
              </v:shape>
            </v:group>
            <v:group style="position:absolute;left:888;top:429;width:2;height:6" coordorigin="888,429" coordsize="2,6">
              <v:shape style="position:absolute;left:888;top:429;width:2;height:6" coordorigin="888,429" coordsize="0,6" path="m888,429l888,434e" filled="false" stroked="true" strokeweight=".043pt" strokecolor="#757a7b">
                <v:path arrowok="t"/>
              </v:shape>
            </v:group>
            <v:group style="position:absolute;left:933;top:385;width:2;height:6" coordorigin="933,385" coordsize="2,6">
              <v:shape style="position:absolute;left:933;top:385;width:2;height:6" coordorigin="933,385" coordsize="0,6" path="m933,385l933,390e" filled="false" stroked="true" strokeweight=".043pt" strokecolor="#757a7b">
                <v:path arrowok="t"/>
              </v:shape>
            </v:group>
            <v:group style="position:absolute;left:959;top:358;width:2;height:6" coordorigin="959,358" coordsize="2,6">
              <v:shape style="position:absolute;left:959;top:358;width:2;height:6" coordorigin="959,358" coordsize="0,6" path="m959,358l959,363e" filled="false" stroked="true" strokeweight=".043pt" strokecolor="#757a7b">
                <v:path arrowok="t"/>
              </v:shape>
            </v:group>
            <v:group style="position:absolute;left:1001;top:316;width:6;height:2" coordorigin="1001,316" coordsize="6,2">
              <v:shape style="position:absolute;left:1001;top:316;width:6;height:2" coordorigin="1001,316" coordsize="6,0" path="m1001,316l1006,316e" filled="false" stroked="true" strokeweight=".043pt" strokecolor="#757a7b">
                <v:path arrowok="t"/>
              </v:shape>
            </v:group>
            <v:group style="position:absolute;left:1032;top:286;width:2;height:6" coordorigin="1032,286" coordsize="2,6">
              <v:shape style="position:absolute;left:1032;top:286;width:2;height:6" coordorigin="1032,286" coordsize="0,6" path="m1032,286l1032,291e" filled="false" stroked="true" strokeweight=".043pt" strokecolor="#757a7b">
                <v:path arrowok="t"/>
              </v:shape>
            </v:group>
            <v:group style="position:absolute;left:1076;top:241;width:2;height:6" coordorigin="1076,241" coordsize="2,6">
              <v:shape style="position:absolute;left:1076;top:241;width:2;height:6" coordorigin="1076,241" coordsize="0,6" path="m1076,241l1076,246e" filled="false" stroked="true" strokeweight=".043pt" strokecolor="#757a7b">
                <v:path arrowok="t"/>
              </v:shape>
            </v:group>
            <v:group style="position:absolute;left:1103;top:214;width:2;height:6" coordorigin="1103,214" coordsize="2,6">
              <v:shape style="position:absolute;left:1103;top:214;width:2;height:6" coordorigin="1103,214" coordsize="0,6" path="m1103,214l1103,220e" filled="false" stroked="true" strokeweight=".043pt" strokecolor="#757a7b">
                <v:path arrowok="t"/>
              </v:shape>
            </v:group>
            <v:group style="position:absolute;left:1145;top:173;width:6;height:2" coordorigin="1145,173" coordsize="6,2">
              <v:shape style="position:absolute;left:1145;top:173;width:6;height:2" coordorigin="1145,173" coordsize="6,0" path="m1145,173l1150,173e" filled="false" stroked="true" strokeweight=".043pt" strokecolor="#757a7b">
                <v:path arrowok="t"/>
              </v:shape>
            </v:group>
            <v:group style="position:absolute;left:1175;top:142;width:2;height:6" coordorigin="1175,142" coordsize="2,6">
              <v:shape style="position:absolute;left:1175;top:142;width:2;height:6" coordorigin="1175,142" coordsize="0,6" path="m1175,142l1175,147e" filled="false" stroked="true" strokeweight=".043pt" strokecolor="#757a7b">
                <v:path arrowok="t"/>
              </v:shape>
            </v:group>
            <v:group style="position:absolute;left:1220;top:98;width:2;height:6" coordorigin="1220,98" coordsize="2,6">
              <v:shape style="position:absolute;left:1220;top:98;width:2;height:6" coordorigin="1220,98" coordsize="0,6" path="m1220,98l1220,103e" filled="false" stroked="true" strokeweight=".043pt" strokecolor="#757a7b">
                <v:path arrowok="t"/>
              </v:shape>
            </v:group>
            <v:group style="position:absolute;left:825;top:421;width:2;height:6" coordorigin="825,421" coordsize="2,6">
              <v:shape style="position:absolute;left:825;top:421;width:2;height:6" coordorigin="825,421" coordsize="0,6" path="m825,421l825,426e" filled="false" stroked="true" strokeweight=".043pt" strokecolor="#757a7b">
                <v:path arrowok="t"/>
              </v:shape>
            </v:group>
            <v:group style="position:absolute;left:849;top:397;width:6;height:2" coordorigin="849,397" coordsize="6,2">
              <v:shape style="position:absolute;left:849;top:397;width:6;height:2" coordorigin="849,397" coordsize="6,0" path="m849,397l854,397e" filled="false" stroked="true" strokeweight=".043pt" strokecolor="#757a7b">
                <v:path arrowok="t"/>
              </v:shape>
            </v:group>
            <v:group style="position:absolute;left:897;top:348;width:2;height:6" coordorigin="897,348" coordsize="2,6">
              <v:shape style="position:absolute;left:897;top:348;width:2;height:6" coordorigin="897,348" coordsize="0,6" path="m897,348l897,354e" filled="false" stroked="true" strokeweight=".043pt" strokecolor="#757a7b">
                <v:path arrowok="t"/>
              </v:shape>
            </v:group>
            <v:group style="position:absolute;left:923;top:322;width:2;height:6" coordorigin="923,322" coordsize="2,6">
              <v:shape style="position:absolute;left:923;top:322;width:2;height:6" coordorigin="923,322" coordsize="0,6" path="m923,322l923,327e" filled="false" stroked="true" strokeweight=".043pt" strokecolor="#757a7b">
                <v:path arrowok="t"/>
              </v:shape>
            </v:group>
            <v:group style="position:absolute;left:969;top:277;width:2;height:6" coordorigin="969,277" coordsize="2,6">
              <v:shape style="position:absolute;left:969;top:277;width:2;height:6" coordorigin="969,277" coordsize="0,6" path="m969,277l969,282e" filled="false" stroked="true" strokeweight=".043pt" strokecolor="#757a7b">
                <v:path arrowok="t"/>
              </v:shape>
            </v:group>
            <v:group style="position:absolute;left:993;top:254;width:6;height:2" coordorigin="993,254" coordsize="6,2">
              <v:shape style="position:absolute;left:993;top:254;width:6;height:2" coordorigin="993,254" coordsize="6,0" path="m993,254l998,254e" filled="false" stroked="true" strokeweight=".043pt" strokecolor="#757a7b">
                <v:path arrowok="t"/>
              </v:shape>
            </v:group>
            <v:group style="position:absolute;left:1040;top:205;width:2;height:6" coordorigin="1040,205" coordsize="2,6">
              <v:shape style="position:absolute;left:1040;top:205;width:2;height:6" coordorigin="1040,205" coordsize="0,6" path="m1040,205l1040,210e" filled="false" stroked="true" strokeweight=".043pt" strokecolor="#757a7b">
                <v:path arrowok="t"/>
              </v:shape>
            </v:group>
            <v:group style="position:absolute;left:1112;top:134;width:2;height:6" coordorigin="1112,134" coordsize="2,6">
              <v:shape style="position:absolute;left:1112;top:134;width:2;height:6" coordorigin="1112,134" coordsize="0,6" path="m1112,134l1112,139e" filled="false" stroked="true" strokeweight=".043pt" strokecolor="#757a7b">
                <v:path arrowok="t"/>
              </v:shape>
            </v:group>
            <v:group style="position:absolute;left:1136;top:109;width:6;height:2" coordorigin="1136,109" coordsize="6,2">
              <v:shape style="position:absolute;left:1136;top:109;width:6;height:2" coordorigin="1136,109" coordsize="6,0" path="m1136,109l1141,109e" filled="false" stroked="true" strokeweight=".043pt" strokecolor="#757a7b">
                <v:path arrowok="t"/>
              </v:shape>
            </v:group>
            <v:group style="position:absolute;left:745;top:429;width:2;height:6" coordorigin="745,429" coordsize="2,6">
              <v:shape style="position:absolute;left:745;top:429;width:2;height:6" coordorigin="745,429" coordsize="0,6" path="m745,429l745,434e" filled="false" stroked="true" strokeweight=".043pt" strokecolor="#757a7b">
                <v:path arrowok="t"/>
              </v:shape>
            </v:group>
            <v:group style="position:absolute;left:789;top:385;width:2;height:6" coordorigin="789,385" coordsize="2,6">
              <v:shape style="position:absolute;left:789;top:385;width:2;height:6" coordorigin="789,385" coordsize="0,6" path="m789,385l789,390e" filled="false" stroked="true" strokeweight=".043pt" strokecolor="#757a7b">
                <v:path arrowok="t"/>
              </v:shape>
            </v:group>
            <v:group style="position:absolute;left:858;top:316;width:6;height:2" coordorigin="858,316" coordsize="6,2">
              <v:shape style="position:absolute;left:858;top:316;width:6;height:2" coordorigin="858,316" coordsize="6,0" path="m858,316l863,316e" filled="false" stroked="true" strokeweight=".043pt" strokecolor="#757a7b">
                <v:path arrowok="t"/>
              </v:shape>
            </v:group>
            <v:group style="position:absolute;left:888;top:286;width:2;height:6" coordorigin="888,286" coordsize="2,6">
              <v:shape style="position:absolute;left:888;top:286;width:2;height:6" coordorigin="888,286" coordsize="0,6" path="m888,286l888,291e" filled="false" stroked="true" strokeweight=".043pt" strokecolor="#757a7b">
                <v:path arrowok="t"/>
              </v:shape>
            </v:group>
            <v:group style="position:absolute;left:933;top:241;width:2;height:6" coordorigin="933,241" coordsize="2,6">
              <v:shape style="position:absolute;left:933;top:241;width:2;height:6" coordorigin="933,241" coordsize="0,6" path="m933,241l933,246e" filled="false" stroked="true" strokeweight=".043pt" strokecolor="#757a7b">
                <v:path arrowok="t"/>
              </v:shape>
            </v:group>
            <v:group style="position:absolute;left:959;top:214;width:2;height:6" coordorigin="959,214" coordsize="2,6">
              <v:shape style="position:absolute;left:959;top:214;width:2;height:6" coordorigin="959,214" coordsize="0,6" path="m959,214l959,220e" filled="false" stroked="true" strokeweight=".043pt" strokecolor="#757a7b">
                <v:path arrowok="t"/>
              </v:shape>
            </v:group>
            <v:group style="position:absolute;left:1001;top:173;width:6;height:2" coordorigin="1001,173" coordsize="6,2">
              <v:shape style="position:absolute;left:1001;top:173;width:6;height:2" coordorigin="1001,173" coordsize="6,0" path="m1001,173l1006,173e" filled="false" stroked="true" strokeweight=".043pt" strokecolor="#757a7b">
                <v:path arrowok="t"/>
              </v:shape>
            </v:group>
            <v:group style="position:absolute;left:1032;top:142;width:2;height:6" coordorigin="1032,142" coordsize="2,6">
              <v:shape style="position:absolute;left:1032;top:142;width:2;height:6" coordorigin="1032,142" coordsize="0,6" path="m1032,142l1032,147e" filled="false" stroked="true" strokeweight=".043pt" strokecolor="#757a7b">
                <v:path arrowok="t"/>
              </v:shape>
            </v:group>
            <v:group style="position:absolute;left:1076;top:98;width:2;height:6" coordorigin="1076,98" coordsize="2,6">
              <v:shape style="position:absolute;left:1076;top:98;width:2;height:6" coordorigin="1076,98" coordsize="0,6" path="m1076,98l1076,103e" filled="false" stroked="true" strokeweight=".043pt" strokecolor="#757a7b">
                <v:path arrowok="t"/>
              </v:shape>
            </v:group>
            <v:group style="position:absolute;left:681;top:421;width:2;height:6" coordorigin="681,421" coordsize="2,6">
              <v:shape style="position:absolute;left:681;top:421;width:2;height:6" coordorigin="681,421" coordsize="0,6" path="m681,421l681,426e" filled="false" stroked="true" strokeweight=".043pt" strokecolor="#757a7b">
                <v:path arrowok="t"/>
              </v:shape>
            </v:group>
            <v:group style="position:absolute;left:709;top:394;width:2;height:6" coordorigin="709,394" coordsize="2,6">
              <v:shape style="position:absolute;left:709;top:394;width:2;height:6" coordorigin="709,394" coordsize="0,6" path="m709,394l709,399e" filled="false" stroked="true" strokeweight=".043pt" strokecolor="#757a7b">
                <v:path arrowok="t"/>
              </v:shape>
            </v:group>
            <v:group style="position:absolute;left:750;top:351;width:6;height:2" coordorigin="750,351" coordsize="6,2">
              <v:shape style="position:absolute;left:750;top:351;width:6;height:2" coordorigin="750,351" coordsize="6,0" path="m750,351l755,351e" filled="false" stroked="true" strokeweight=".043pt" strokecolor="#757a7b">
                <v:path arrowok="t"/>
              </v:shape>
            </v:group>
            <v:group style="position:absolute;left:780;top:322;width:2;height:6" coordorigin="780,322" coordsize="2,6">
              <v:shape style="position:absolute;left:780;top:322;width:2;height:6" coordorigin="780,322" coordsize="0,6" path="m780,322l780,327e" filled="false" stroked="true" strokeweight=".043pt" strokecolor="#757a7b">
                <v:path arrowok="t"/>
              </v:shape>
            </v:group>
            <v:group style="position:absolute;left:825;top:277;width:2;height:6" coordorigin="825,277" coordsize="2,6">
              <v:shape style="position:absolute;left:825;top:277;width:2;height:6" coordorigin="825,277" coordsize="0,6" path="m825,277l825,282e" filled="false" stroked="true" strokeweight=".043pt" strokecolor="#757a7b">
                <v:path arrowok="t"/>
              </v:shape>
            </v:group>
            <v:group style="position:absolute;left:849;top:254;width:6;height:2" coordorigin="849,254" coordsize="6,2">
              <v:shape style="position:absolute;left:849;top:254;width:6;height:2" coordorigin="849,254" coordsize="6,0" path="m849,254l854,254e" filled="false" stroked="true" strokeweight=".043pt" strokecolor="#757a7b">
                <v:path arrowok="t"/>
              </v:shape>
            </v:group>
            <v:group style="position:absolute;left:897;top:205;width:2;height:6" coordorigin="897,205" coordsize="2,6">
              <v:shape style="position:absolute;left:897;top:205;width:2;height:6" coordorigin="897,205" coordsize="0,6" path="m897,205l897,210e" filled="false" stroked="true" strokeweight=".043pt" strokecolor="#757a7b">
                <v:path arrowok="t"/>
              </v:shape>
            </v:group>
            <v:group style="position:absolute;left:923;top:178;width:2;height:6" coordorigin="923,178" coordsize="2,6">
              <v:shape style="position:absolute;left:923;top:178;width:2;height:6" coordorigin="923,178" coordsize="0,6" path="m923,178l923,183e" filled="false" stroked="true" strokeweight=".043pt" strokecolor="#757a7b">
                <v:path arrowok="t"/>
              </v:shape>
            </v:group>
            <v:group style="position:absolute;left:969;top:134;width:2;height:6" coordorigin="969,134" coordsize="2,6">
              <v:shape style="position:absolute;left:969;top:134;width:2;height:6" coordorigin="969,134" coordsize="0,6" path="m969,134l969,139e" filled="false" stroked="true" strokeweight=".043pt" strokecolor="#757a7b">
                <v:path arrowok="t"/>
              </v:shape>
            </v:group>
            <v:group style="position:absolute;left:993;top:109;width:6;height:2" coordorigin="993,109" coordsize="6,2">
              <v:shape style="position:absolute;left:993;top:109;width:6;height:2" coordorigin="993,109" coordsize="6,0" path="m993,109l998,109e" filled="false" stroked="true" strokeweight=".043pt" strokecolor="#757a7b">
                <v:path arrowok="t"/>
              </v:shape>
            </v:group>
            <v:group style="position:absolute;left:600;top:429;width:2;height:6" coordorigin="600,429" coordsize="2,6">
              <v:shape style="position:absolute;left:600;top:429;width:2;height:6" coordorigin="600,429" coordsize="0,6" path="m600,429l600,434e" filled="false" stroked="true" strokeweight=".043pt" strokecolor="#757a7b">
                <v:path arrowok="t"/>
              </v:shape>
            </v:group>
            <v:group style="position:absolute;left:646;top:385;width:2;height:6" coordorigin="646,385" coordsize="2,6">
              <v:shape style="position:absolute;left:646;top:385;width:2;height:6" coordorigin="646,385" coordsize="0,6" path="m646,385l646,390e" filled="false" stroked="true" strokeweight=".043pt" strokecolor="#757a7b">
                <v:path arrowok="t"/>
              </v:shape>
            </v:group>
            <v:group style="position:absolute;left:672;top:358;width:2;height:6" coordorigin="672,358" coordsize="2,6">
              <v:shape style="position:absolute;left:672;top:358;width:2;height:6" coordorigin="672,358" coordsize="0,6" path="m672,358l672,363e" filled="false" stroked="true" strokeweight=".043pt" strokecolor="#757a7b">
                <v:path arrowok="t"/>
              </v:shape>
            </v:group>
            <v:group style="position:absolute;left:717;top:313;width:2;height:6" coordorigin="717,313" coordsize="2,6">
              <v:shape style="position:absolute;left:717;top:313;width:2;height:6" coordorigin="717,313" coordsize="0,6" path="m717,313l717,318e" filled="false" stroked="true" strokeweight=".043pt" strokecolor="#757a7b">
                <v:path arrowok="t"/>
              </v:shape>
            </v:group>
            <v:group style="position:absolute;left:745;top:286;width:2;height:6" coordorigin="745,286" coordsize="2,6">
              <v:shape style="position:absolute;left:745;top:286;width:2;height:6" coordorigin="745,286" coordsize="0,6" path="m745,286l745,291e" filled="false" stroked="true" strokeweight=".043pt" strokecolor="#757a7b">
                <v:path arrowok="t"/>
              </v:shape>
            </v:group>
            <v:group style="position:absolute;left:789;top:241;width:2;height:6" coordorigin="789,241" coordsize="2,6">
              <v:shape style="position:absolute;left:789;top:241;width:2;height:6" coordorigin="789,241" coordsize="0,6" path="m789,241l789,246e" filled="false" stroked="true" strokeweight=".043pt" strokecolor="#757a7b">
                <v:path arrowok="t"/>
              </v:shape>
            </v:group>
            <v:group style="position:absolute;left:858;top:173;width:6;height:2" coordorigin="858,173" coordsize="6,2">
              <v:shape style="position:absolute;left:858;top:173;width:6;height:2" coordorigin="858,173" coordsize="6,0" path="m858,173l863,173e" filled="false" stroked="true" strokeweight=".043pt" strokecolor="#757a7b">
                <v:path arrowok="t"/>
              </v:shape>
            </v:group>
            <v:group style="position:absolute;left:888;top:142;width:2;height:6" coordorigin="888,142" coordsize="2,6">
              <v:shape style="position:absolute;left:888;top:142;width:2;height:6" coordorigin="888,142" coordsize="0,6" path="m888,142l888,147e" filled="false" stroked="true" strokeweight=".043pt" strokecolor="#757a7b">
                <v:path arrowok="t"/>
              </v:shape>
            </v:group>
            <v:group style="position:absolute;left:933;top:98;width:2;height:6" coordorigin="933,98" coordsize="2,6">
              <v:shape style="position:absolute;left:933;top:98;width:2;height:6" coordorigin="933,98" coordsize="0,6" path="m933,98l933,103e" filled="false" stroked="true" strokeweight=".043pt" strokecolor="#757a7b">
                <v:path arrowok="t"/>
              </v:shape>
            </v:group>
            <v:group style="position:absolute;left:538;top:421;width:2;height:6" coordorigin="538,421" coordsize="2,6">
              <v:shape style="position:absolute;left:538;top:421;width:2;height:6" coordorigin="538,421" coordsize="0,6" path="m538,421l538,426e" filled="false" stroked="true" strokeweight=".043pt" strokecolor="#757a7b">
                <v:path arrowok="t"/>
              </v:shape>
            </v:group>
            <v:group style="position:absolute;left:565;top:394;width:2;height:6" coordorigin="565,394" coordsize="2,6">
              <v:shape style="position:absolute;left:565;top:394;width:2;height:6" coordorigin="565,394" coordsize="0,6" path="m565,394l565,399e" filled="false" stroked="true" strokeweight=".043pt" strokecolor="#757a7b">
                <v:path arrowok="t"/>
              </v:shape>
            </v:group>
            <v:group style="position:absolute;left:607;top:351;width:6;height:2" coordorigin="607,351" coordsize="6,2">
              <v:shape style="position:absolute;left:607;top:351;width:6;height:2" coordorigin="607,351" coordsize="6,0" path="m607,351l612,351e" filled="false" stroked="true" strokeweight=".043pt" strokecolor="#757a7b">
                <v:path arrowok="t"/>
              </v:shape>
            </v:group>
            <v:group style="position:absolute;left:636;top:322;width:2;height:6" coordorigin="636,322" coordsize="2,6">
              <v:shape style="position:absolute;left:636;top:322;width:2;height:6" coordorigin="636,322" coordsize="0,6" path="m636,322l636,327e" filled="false" stroked="true" strokeweight=".043pt" strokecolor="#757a7b">
                <v:path arrowok="t"/>
              </v:shape>
            </v:group>
            <v:group style="position:absolute;left:678;top:280;width:6;height:2" coordorigin="678,280" coordsize="6,2">
              <v:shape style="position:absolute;left:678;top:280;width:6;height:2" coordorigin="678,280" coordsize="6,0" path="m678,280l683,280e" filled="false" stroked="true" strokeweight=".043pt" strokecolor="#757a7b">
                <v:path arrowok="t"/>
              </v:shape>
            </v:group>
            <v:group style="position:absolute;left:709;top:250;width:2;height:6" coordorigin="709,250" coordsize="2,6">
              <v:shape style="position:absolute;left:709;top:250;width:2;height:6" coordorigin="709,250" coordsize="0,6" path="m709,250l709,256e" filled="false" stroked="true" strokeweight=".043pt" strokecolor="#757a7b">
                <v:path arrowok="t"/>
              </v:shape>
            </v:group>
            <v:group style="position:absolute;left:750;top:208;width:6;height:2" coordorigin="750,208" coordsize="6,2">
              <v:shape style="position:absolute;left:750;top:208;width:6;height:2" coordorigin="750,208" coordsize="6,0" path="m750,208l755,208e" filled="false" stroked="true" strokeweight=".043pt" strokecolor="#757a7b">
                <v:path arrowok="t"/>
              </v:shape>
            </v:group>
            <v:group style="position:absolute;left:780;top:178;width:2;height:6" coordorigin="780,178" coordsize="2,6">
              <v:shape style="position:absolute;left:780;top:178;width:2;height:6" coordorigin="780,178" coordsize="0,6" path="m780,178l780,183e" filled="false" stroked="true" strokeweight=".043pt" strokecolor="#757a7b">
                <v:path arrowok="t"/>
              </v:shape>
            </v:group>
            <v:group style="position:absolute;left:825;top:134;width:2;height:6" coordorigin="825,134" coordsize="2,6">
              <v:shape style="position:absolute;left:825;top:134;width:2;height:6" coordorigin="825,134" coordsize="0,6" path="m825,134l825,139e" filled="false" stroked="true" strokeweight=".043pt" strokecolor="#757a7b">
                <v:path arrowok="t"/>
              </v:shape>
            </v:group>
            <v:group style="position:absolute;left:849;top:109;width:6;height:2" coordorigin="849,109" coordsize="6,2">
              <v:shape style="position:absolute;left:849;top:109;width:6;height:2" coordorigin="849,109" coordsize="6,0" path="m849,109l854,109e" filled="false" stroked="true" strokeweight=".043pt" strokecolor="#757a7b">
                <v:path arrowok="t"/>
              </v:shape>
            </v:group>
            <v:group style="position:absolute;left:457;top:429;width:2;height:6" coordorigin="457,429" coordsize="2,6">
              <v:shape style="position:absolute;left:457;top:429;width:2;height:6" coordorigin="457,429" coordsize="0,6" path="m457,429l457,434e" filled="false" stroked="true" strokeweight=".043pt" strokecolor="#757a7b">
                <v:path arrowok="t"/>
              </v:shape>
            </v:group>
            <v:group style="position:absolute;left:502;top:385;width:2;height:6" coordorigin="502,385" coordsize="2,6">
              <v:shape style="position:absolute;left:502;top:385;width:2;height:6" coordorigin="502,385" coordsize="0,6" path="m502,385l502,390e" filled="false" stroked="true" strokeweight=".043pt" strokecolor="#757a7b">
                <v:path arrowok="t"/>
              </v:shape>
            </v:group>
            <v:group style="position:absolute;left:529;top:358;width:2;height:6" coordorigin="529,358" coordsize="2,6">
              <v:shape style="position:absolute;left:529;top:358;width:2;height:6" coordorigin="529,358" coordsize="0,6" path="m529,358l529,363e" filled="false" stroked="true" strokeweight=".043pt" strokecolor="#757a7b">
                <v:path arrowok="t"/>
              </v:shape>
            </v:group>
            <v:group style="position:absolute;left:574;top:313;width:2;height:6" coordorigin="574,313" coordsize="2,6">
              <v:shape style="position:absolute;left:574;top:313;width:2;height:6" coordorigin="574,313" coordsize="0,6" path="m574,313l574,318e" filled="false" stroked="true" strokeweight=".043pt" strokecolor="#757a7b">
                <v:path arrowok="t"/>
              </v:shape>
            </v:group>
            <v:group style="position:absolute;left:600;top:286;width:2;height:6" coordorigin="600,286" coordsize="2,6">
              <v:shape style="position:absolute;left:600;top:286;width:2;height:6" coordorigin="600,286" coordsize="0,6" path="m600,286l600,291e" filled="false" stroked="true" strokeweight=".043pt" strokecolor="#757a7b">
                <v:path arrowok="t"/>
              </v:shape>
            </v:group>
            <v:group style="position:absolute;left:646;top:241;width:2;height:6" coordorigin="646,241" coordsize="2,6">
              <v:shape style="position:absolute;left:646;top:241;width:2;height:6" coordorigin="646,241" coordsize="0,6" path="m646,241l646,246e" filled="false" stroked="true" strokeweight=".043pt" strokecolor="#757a7b">
                <v:path arrowok="t"/>
              </v:shape>
            </v:group>
            <v:group style="position:absolute;left:672;top:214;width:2;height:6" coordorigin="672,214" coordsize="2,6">
              <v:shape style="position:absolute;left:672;top:214;width:2;height:6" coordorigin="672,214" coordsize="0,6" path="m672,214l672,220e" filled="false" stroked="true" strokeweight=".043pt" strokecolor="#757a7b">
                <v:path arrowok="t"/>
              </v:shape>
            </v:group>
            <v:group style="position:absolute;left:717;top:170;width:2;height:6" coordorigin="717,170" coordsize="2,6">
              <v:shape style="position:absolute;left:717;top:170;width:2;height:6" coordorigin="717,170" coordsize="0,6" path="m717,170l717,175e" filled="false" stroked="true" strokeweight=".043pt" strokecolor="#757a7b">
                <v:path arrowok="t"/>
              </v:shape>
            </v:group>
            <v:group style="position:absolute;left:745;top:142;width:2;height:6" coordorigin="745,142" coordsize="2,6">
              <v:shape style="position:absolute;left:745;top:142;width:2;height:6" coordorigin="745,142" coordsize="0,6" path="m745,142l745,147e" filled="false" stroked="true" strokeweight=".043pt" strokecolor="#757a7b">
                <v:path arrowok="t"/>
              </v:shape>
            </v:group>
            <v:group style="position:absolute;left:789;top:98;width:2;height:6" coordorigin="789,98" coordsize="2,6">
              <v:shape style="position:absolute;left:789;top:98;width:2;height:6" coordorigin="789,98" coordsize="0,6" path="m789,98l789,103e" filled="false" stroked="true" strokeweight=".043pt" strokecolor="#757a7b">
                <v:path arrowok="t"/>
              </v:shape>
            </v:group>
            <v:group style="position:absolute;left:394;top:421;width:2;height:6" coordorigin="394,421" coordsize="2,6">
              <v:shape style="position:absolute;left:394;top:421;width:2;height:6" coordorigin="394,421" coordsize="0,6" path="m394,421l394,426e" filled="false" stroked="true" strokeweight=".043pt" strokecolor="#757a7b">
                <v:path arrowok="t"/>
              </v:shape>
            </v:group>
            <v:group style="position:absolute;left:422;top:394;width:2;height:6" coordorigin="422,394" coordsize="2,6">
              <v:shape style="position:absolute;left:422;top:394;width:2;height:6" coordorigin="422,394" coordsize="0,6" path="m422,394l422,399e" filled="false" stroked="true" strokeweight=".043pt" strokecolor="#757a7b">
                <v:path arrowok="t"/>
              </v:shape>
            </v:group>
            <v:group style="position:absolute;left:463;top:351;width:6;height:2" coordorigin="463,351" coordsize="6,2">
              <v:shape style="position:absolute;left:463;top:351;width:6;height:2" coordorigin="463,351" coordsize="6,0" path="m463,351l468,351e" filled="false" stroked="true" strokeweight=".043pt" strokecolor="#757a7b">
                <v:path arrowok="t"/>
              </v:shape>
            </v:group>
            <v:group style="position:absolute;left:493;top:322;width:2;height:6" coordorigin="493,322" coordsize="2,6">
              <v:shape style="position:absolute;left:493;top:322;width:2;height:6" coordorigin="493,322" coordsize="0,6" path="m493,322l493,327e" filled="false" stroked="true" strokeweight=".043pt" strokecolor="#757a7b">
                <v:path arrowok="t"/>
              </v:shape>
            </v:group>
            <v:group style="position:absolute;left:535;top:280;width:6;height:2" coordorigin="535,280" coordsize="6,2">
              <v:shape style="position:absolute;left:535;top:280;width:6;height:2" coordorigin="535,280" coordsize="6,0" path="m535,280l540,280e" filled="false" stroked="true" strokeweight=".043pt" strokecolor="#757a7b">
                <v:path arrowok="t"/>
              </v:shape>
            </v:group>
            <v:group style="position:absolute;left:565;top:250;width:2;height:6" coordorigin="565,250" coordsize="2,6">
              <v:shape style="position:absolute;left:565;top:250;width:2;height:6" coordorigin="565,250" coordsize="0,6" path="m565,250l565,256e" filled="false" stroked="true" strokeweight=".043pt" strokecolor="#757a7b">
                <v:path arrowok="t"/>
              </v:shape>
            </v:group>
            <v:group style="position:absolute;left:607;top:208;width:6;height:2" coordorigin="607,208" coordsize="6,2">
              <v:shape style="position:absolute;left:607;top:208;width:6;height:2" coordorigin="607,208" coordsize="6,0" path="m607,208l612,208e" filled="false" stroked="true" strokeweight=".043pt" strokecolor="#757a7b">
                <v:path arrowok="t"/>
              </v:shape>
            </v:group>
            <v:group style="position:absolute;left:636;top:178;width:2;height:6" coordorigin="636,178" coordsize="2,6">
              <v:shape style="position:absolute;left:636;top:178;width:2;height:6" coordorigin="636,178" coordsize="0,6" path="m636,178l636,183e" filled="false" stroked="true" strokeweight=".043pt" strokecolor="#757a7b">
                <v:path arrowok="t"/>
              </v:shape>
            </v:group>
            <v:group style="position:absolute;left:678;top:137;width:6;height:2" coordorigin="678,137" coordsize="6,2">
              <v:shape style="position:absolute;left:678;top:137;width:6;height:2" coordorigin="678,137" coordsize="6,0" path="m678,137l683,137e" filled="false" stroked="true" strokeweight=".043pt" strokecolor="#757a7b">
                <v:path arrowok="t"/>
              </v:shape>
            </v:group>
            <v:group style="position:absolute;left:709;top:106;width:2;height:6" coordorigin="709,106" coordsize="2,6">
              <v:shape style="position:absolute;left:709;top:106;width:2;height:6" coordorigin="709,106" coordsize="0,6" path="m709,106l709,111e" filled="false" stroked="true" strokeweight=".043pt" strokecolor="#757a7b">
                <v:path arrowok="t"/>
              </v:shape>
            </v:group>
            <v:group style="position:absolute;left:313;top:429;width:2;height:6" coordorigin="313,429" coordsize="2,6">
              <v:shape style="position:absolute;left:313;top:429;width:2;height:6" coordorigin="313,429" coordsize="0,6" path="m313,429l313,434e" filled="false" stroked="true" strokeweight=".043pt" strokecolor="#757a7b">
                <v:path arrowok="t"/>
              </v:shape>
            </v:group>
            <v:group style="position:absolute;left:385;top:358;width:2;height:6" coordorigin="385,358" coordsize="2,6">
              <v:shape style="position:absolute;left:385;top:358;width:2;height:6" coordorigin="385,358" coordsize="0,6" path="m385,358l385,363e" filled="false" stroked="true" strokeweight=".043pt" strokecolor="#757a7b">
                <v:path arrowok="t"/>
              </v:shape>
            </v:group>
            <v:group style="position:absolute;left:430;top:313;width:2;height:6" coordorigin="430,313" coordsize="2,6">
              <v:shape style="position:absolute;left:430;top:313;width:2;height:6" coordorigin="430,313" coordsize="0,6" path="m430,313l430,318e" filled="false" stroked="true" strokeweight=".043pt" strokecolor="#757a7b">
                <v:path arrowok="t"/>
              </v:shape>
            </v:group>
            <v:group style="position:absolute;left:457;top:286;width:2;height:6" coordorigin="457,286" coordsize="2,6">
              <v:shape style="position:absolute;left:457;top:286;width:2;height:6" coordorigin="457,286" coordsize="0,6" path="m457,286l457,291e" filled="false" stroked="true" strokeweight=".043pt" strokecolor="#757a7b">
                <v:path arrowok="t"/>
              </v:shape>
            </v:group>
            <v:group style="position:absolute;left:502;top:241;width:2;height:6" coordorigin="502,241" coordsize="2,6">
              <v:shape style="position:absolute;left:502;top:241;width:2;height:6" coordorigin="502,241" coordsize="0,6" path="m502,241l502,246e" filled="false" stroked="true" strokeweight=".043pt" strokecolor="#757a7b">
                <v:path arrowok="t"/>
              </v:shape>
            </v:group>
            <v:group style="position:absolute;left:529;top:214;width:2;height:6" coordorigin="529,214" coordsize="2,6">
              <v:shape style="position:absolute;left:529;top:214;width:2;height:6" coordorigin="529,214" coordsize="0,6" path="m529,214l529,220e" filled="false" stroked="true" strokeweight=".043pt" strokecolor="#757a7b">
                <v:path arrowok="t"/>
              </v:shape>
            </v:group>
            <v:group style="position:absolute;left:574;top:170;width:2;height:6" coordorigin="574,170" coordsize="2,6">
              <v:shape style="position:absolute;left:574;top:170;width:2;height:6" coordorigin="574,170" coordsize="0,6" path="m574,170l574,175e" filled="false" stroked="true" strokeweight=".043pt" strokecolor="#757a7b">
                <v:path arrowok="t"/>
              </v:shape>
            </v:group>
            <v:group style="position:absolute;left:600;top:142;width:2;height:6" coordorigin="600,142" coordsize="2,6">
              <v:shape style="position:absolute;left:600;top:142;width:2;height:6" coordorigin="600,142" coordsize="0,6" path="m600,142l600,147e" filled="false" stroked="true" strokeweight=".043pt" strokecolor="#757a7b">
                <v:path arrowok="t"/>
              </v:shape>
            </v:group>
            <v:group style="position:absolute;left:646;top:98;width:2;height:6" coordorigin="646,98" coordsize="2,6">
              <v:shape style="position:absolute;left:646;top:98;width:2;height:6" coordorigin="646,98" coordsize="0,6" path="m646,98l646,103e" filled="false" stroked="true" strokeweight=".043pt" strokecolor="#757a7b">
                <v:path arrowok="t"/>
              </v:shape>
            </v:group>
            <v:group style="position:absolute;left:250;top:421;width:2;height:6" coordorigin="250,421" coordsize="2,6">
              <v:shape style="position:absolute;left:250;top:421;width:2;height:6" coordorigin="250,421" coordsize="0,6" path="m250,421l250,426e" filled="false" stroked="true" strokeweight=".043pt" strokecolor="#757a7b">
                <v:path arrowok="t"/>
              </v:shape>
            </v:group>
            <v:group style="position:absolute;left:278;top:394;width:2;height:6" coordorigin="278,394" coordsize="2,6">
              <v:shape style="position:absolute;left:278;top:394;width:2;height:6" coordorigin="278,394" coordsize="0,6" path="m278,394l278,399e" filled="false" stroked="true" strokeweight=".043pt" strokecolor="#757a7b">
                <v:path arrowok="t"/>
              </v:shape>
            </v:group>
            <v:group style="position:absolute;left:320;top:351;width:6;height:2" coordorigin="320,351" coordsize="6,2">
              <v:shape style="position:absolute;left:320;top:351;width:6;height:2" coordorigin="320,351" coordsize="6,0" path="m320,351l325,351e" filled="false" stroked="true" strokeweight=".043pt" strokecolor="#757a7b">
                <v:path arrowok="t"/>
              </v:shape>
            </v:group>
            <v:group style="position:absolute;left:349;top:322;width:2;height:6" coordorigin="349,322" coordsize="2,6">
              <v:shape style="position:absolute;left:349;top:322;width:2;height:6" coordorigin="349,322" coordsize="0,6" path="m349,322l349,327e" filled="false" stroked="true" strokeweight=".043pt" strokecolor="#757a7b">
                <v:path arrowok="t"/>
              </v:shape>
            </v:group>
            <v:group style="position:absolute;left:391;top:280;width:6;height:2" coordorigin="391,280" coordsize="6,2">
              <v:shape style="position:absolute;left:391;top:280;width:6;height:2" coordorigin="391,280" coordsize="6,0" path="m391,280l396,280e" filled="false" stroked="true" strokeweight=".043pt" strokecolor="#757a7b">
                <v:path arrowok="t"/>
              </v:shape>
            </v:group>
            <v:group style="position:absolute;left:422;top:250;width:2;height:6" coordorigin="422,250" coordsize="2,6">
              <v:shape style="position:absolute;left:422;top:250;width:2;height:6" coordorigin="422,250" coordsize="0,6" path="m422,250l422,256e" filled="false" stroked="true" strokeweight=".043pt" strokecolor="#757a7b">
                <v:path arrowok="t"/>
              </v:shape>
            </v:group>
            <v:group style="position:absolute;left:463;top:208;width:6;height:2" coordorigin="463,208" coordsize="6,2">
              <v:shape style="position:absolute;left:463;top:208;width:6;height:2" coordorigin="463,208" coordsize="6,0" path="m463,208l468,208e" filled="false" stroked="true" strokeweight=".043pt" strokecolor="#757a7b">
                <v:path arrowok="t"/>
              </v:shape>
            </v:group>
            <v:group style="position:absolute;left:493;top:178;width:2;height:6" coordorigin="493,178" coordsize="2,6">
              <v:shape style="position:absolute;left:493;top:178;width:2;height:6" coordorigin="493,178" coordsize="0,6" path="m493,178l493,183e" filled="false" stroked="true" strokeweight=".043pt" strokecolor="#757a7b">
                <v:path arrowok="t"/>
              </v:shape>
            </v:group>
            <v:group style="position:absolute;left:535;top:137;width:6;height:2" coordorigin="535,137" coordsize="6,2">
              <v:shape style="position:absolute;left:535;top:137;width:6;height:2" coordorigin="535,137" coordsize="6,0" path="m535,137l540,137e" filled="false" stroked="true" strokeweight=".043pt" strokecolor="#757a7b">
                <v:path arrowok="t"/>
              </v:shape>
            </v:group>
            <v:group style="position:absolute;left:565;top:106;width:2;height:6" coordorigin="565,106" coordsize="2,6">
              <v:shape style="position:absolute;left:565;top:106;width:2;height:6" coordorigin="565,106" coordsize="0,6" path="m565,106l565,111e" filled="false" stroked="true" strokeweight=".043pt" strokecolor="#757a7b">
                <v:path arrowok="t"/>
              </v:shape>
            </v:group>
            <v:group style="position:absolute;left:170;top:429;width:2;height:6" coordorigin="170,429" coordsize="2,6">
              <v:shape style="position:absolute;left:170;top:429;width:2;height:6" coordorigin="170,429" coordsize="0,6" path="m170,429l170,434e" filled="false" stroked="true" strokeweight=".043pt" strokecolor="#757a7b">
                <v:path arrowok="t"/>
              </v:shape>
            </v:group>
            <v:group style="position:absolute;left:215;top:385;width:2;height:6" coordorigin="215,385" coordsize="2,6">
              <v:shape style="position:absolute;left:215;top:385;width:2;height:6" coordorigin="215,385" coordsize="0,6" path="m215,385l215,390e" filled="false" stroked="true" strokeweight=".043pt" strokecolor="#757a7b">
                <v:path arrowok="t"/>
              </v:shape>
            </v:group>
            <v:group style="position:absolute;left:242;top:358;width:2;height:6" coordorigin="242,358" coordsize="2,6">
              <v:shape style="position:absolute;left:242;top:358;width:2;height:6" coordorigin="242,358" coordsize="0,6" path="m242,358l242,363e" filled="false" stroked="true" strokeweight=".043pt" strokecolor="#757a7b">
                <v:path arrowok="t"/>
              </v:shape>
            </v:group>
            <v:group style="position:absolute;left:287;top:313;width:2;height:6" coordorigin="287,313" coordsize="2,6">
              <v:shape style="position:absolute;left:287;top:313;width:2;height:6" coordorigin="287,313" coordsize="0,6" path="m287,313l287,318e" filled="false" stroked="true" strokeweight=".043pt" strokecolor="#757a7b">
                <v:path arrowok="t"/>
              </v:shape>
            </v:group>
            <v:group style="position:absolute;left:313;top:286;width:2;height:6" coordorigin="313,286" coordsize="2,6">
              <v:shape style="position:absolute;left:313;top:286;width:2;height:6" coordorigin="313,286" coordsize="0,6" path="m313,286l313,291e" filled="false" stroked="true" strokeweight=".043pt" strokecolor="#757a7b">
                <v:path arrowok="t"/>
              </v:shape>
            </v:group>
            <v:group style="position:absolute;left:385;top:214;width:2;height:6" coordorigin="385,214" coordsize="2,6">
              <v:shape style="position:absolute;left:385;top:214;width:2;height:6" coordorigin="385,214" coordsize="0,6" path="m385,214l385,220e" filled="false" stroked="true" strokeweight=".043pt" strokecolor="#757a7b">
                <v:path arrowok="t"/>
              </v:shape>
            </v:group>
            <v:group style="position:absolute;left:430;top:170;width:2;height:6" coordorigin="430,170" coordsize="2,6">
              <v:shape style="position:absolute;left:430;top:170;width:2;height:6" coordorigin="430,170" coordsize="0,6" path="m430,170l430,175e" filled="false" stroked="true" strokeweight=".043pt" strokecolor="#757a7b">
                <v:path arrowok="t"/>
              </v:shape>
            </v:group>
            <v:group style="position:absolute;left:457;top:142;width:2;height:6" coordorigin="457,142" coordsize="2,6">
              <v:shape style="position:absolute;left:457;top:142;width:2;height:6" coordorigin="457,142" coordsize="0,6" path="m457,142l457,147e" filled="false" stroked="true" strokeweight=".043pt" strokecolor="#757a7b">
                <v:path arrowok="t"/>
              </v:shape>
            </v:group>
            <v:group style="position:absolute;left:502;top:98;width:2;height:6" coordorigin="502,98" coordsize="2,6">
              <v:shape style="position:absolute;left:502;top:98;width:2;height:6" coordorigin="502,98" coordsize="0,6" path="m502,98l502,103e" filled="false" stroked="true" strokeweight=".043pt" strokecolor="#757a7b">
                <v:path arrowok="t"/>
              </v:shape>
            </v:group>
            <v:group style="position:absolute;left:107;top:421;width:2;height:6" coordorigin="107,421" coordsize="2,6">
              <v:shape style="position:absolute;left:107;top:421;width:2;height:6" coordorigin="107,421" coordsize="0,6" path="m107,421l107,426e" filled="false" stroked="true" strokeweight=".043pt" strokecolor="#757a7b">
                <v:path arrowok="t"/>
              </v:shape>
            </v:group>
            <v:group style="position:absolute;left:134;top:394;width:2;height:6" coordorigin="134,394" coordsize="2,6">
              <v:shape style="position:absolute;left:134;top:394;width:2;height:6" coordorigin="134,394" coordsize="0,6" path="m134,394l134,399e" filled="false" stroked="true" strokeweight=".043pt" strokecolor="#757a7b">
                <v:path arrowok="t"/>
              </v:shape>
            </v:group>
            <v:group style="position:absolute;left:176;top:351;width:6;height:2" coordorigin="176,351" coordsize="6,2">
              <v:shape style="position:absolute;left:176;top:351;width:6;height:2" coordorigin="176,351" coordsize="6,0" path="m176,351l181,351e" filled="false" stroked="true" strokeweight=".043pt" strokecolor="#757a7b">
                <v:path arrowok="t"/>
              </v:shape>
            </v:group>
            <v:group style="position:absolute;left:206;top:322;width:2;height:6" coordorigin="206,322" coordsize="2,6">
              <v:shape style="position:absolute;left:206;top:322;width:2;height:6" coordorigin="206,322" coordsize="0,6" path="m206,322l206,327e" filled="false" stroked="true" strokeweight=".043pt" strokecolor="#757a7b">
                <v:path arrowok="t"/>
              </v:shape>
            </v:group>
            <v:group style="position:absolute;left:247;top:280;width:6;height:2" coordorigin="247,280" coordsize="6,2">
              <v:shape style="position:absolute;left:247;top:280;width:6;height:2" coordorigin="247,280" coordsize="6,0" path="m247,280l253,280e" filled="false" stroked="true" strokeweight=".043pt" strokecolor="#757a7b">
                <v:path arrowok="t"/>
              </v:shape>
            </v:group>
            <v:group style="position:absolute;left:278;top:250;width:2;height:6" coordorigin="278,250" coordsize="2,6">
              <v:shape style="position:absolute;left:278;top:250;width:2;height:6" coordorigin="278,250" coordsize="0,6" path="m278,250l278,256e" filled="false" stroked="true" strokeweight=".043pt" strokecolor="#757a7b">
                <v:path arrowok="t"/>
              </v:shape>
            </v:group>
            <v:group style="position:absolute;left:320;top:208;width:6;height:2" coordorigin="320,208" coordsize="6,2">
              <v:shape style="position:absolute;left:320;top:208;width:6;height:2" coordorigin="320,208" coordsize="6,0" path="m320,208l325,208e" filled="false" stroked="true" strokeweight=".043pt" strokecolor="#757a7b">
                <v:path arrowok="t"/>
              </v:shape>
            </v:group>
            <v:group style="position:absolute;left:349;top:178;width:2;height:6" coordorigin="349,178" coordsize="2,6">
              <v:shape style="position:absolute;left:349;top:178;width:2;height:6" coordorigin="349,178" coordsize="0,6" path="m349,178l349,183e" filled="false" stroked="true" strokeweight=".043pt" strokecolor="#757a7b">
                <v:path arrowok="t"/>
              </v:shape>
            </v:group>
            <v:group style="position:absolute;left:391;top:137;width:6;height:2" coordorigin="391,137" coordsize="6,2">
              <v:shape style="position:absolute;left:391;top:137;width:6;height:2" coordorigin="391,137" coordsize="6,0" path="m391,137l396,137e" filled="false" stroked="true" strokeweight=".043pt" strokecolor="#757a7b">
                <v:path arrowok="t"/>
              </v:shape>
            </v:group>
            <v:group style="position:absolute;left:422;top:106;width:2;height:6" coordorigin="422,106" coordsize="2,6">
              <v:shape style="position:absolute;left:422;top:106;width:2;height:6" coordorigin="422,106" coordsize="0,6" path="m422,106l422,111e" filled="false" stroked="true" strokeweight=".043pt" strokecolor="#757a7b">
                <v:path arrowok="t"/>
              </v:shape>
            </v:group>
            <v:group style="position:absolute;left:26;top:429;width:2;height:6" coordorigin="26,429" coordsize="2,6">
              <v:shape style="position:absolute;left:26;top:429;width:2;height:6" coordorigin="26,429" coordsize="0,6" path="m26,429l26,434e" filled="false" stroked="true" strokeweight=".043pt" strokecolor="#757a7b">
                <v:path arrowok="t"/>
              </v:shape>
            </v:group>
            <v:group style="position:absolute;left:72;top:385;width:2;height:6" coordorigin="72,385" coordsize="2,6">
              <v:shape style="position:absolute;left:72;top:385;width:2;height:6" coordorigin="72,385" coordsize="0,6" path="m72,385l72,390e" filled="false" stroked="true" strokeweight=".043pt" strokecolor="#757a7b">
                <v:path arrowok="t"/>
              </v:shape>
            </v:group>
            <v:group style="position:absolute;left:98;top:358;width:2;height:6" coordorigin="98,358" coordsize="2,6">
              <v:shape style="position:absolute;left:98;top:358;width:2;height:6" coordorigin="98,358" coordsize="0,6" path="m98,358l98,363e" filled="false" stroked="true" strokeweight=".043pt" strokecolor="#757a7b">
                <v:path arrowok="t"/>
              </v:shape>
            </v:group>
            <v:group style="position:absolute;left:143;top:313;width:2;height:6" coordorigin="143,313" coordsize="2,6">
              <v:shape style="position:absolute;left:143;top:313;width:2;height:6" coordorigin="143,313" coordsize="0,6" path="m143,313l143,318e" filled="false" stroked="true" strokeweight=".043pt" strokecolor="#757a7b">
                <v:path arrowok="t"/>
              </v:shape>
            </v:group>
            <v:group style="position:absolute;left:170;top:286;width:2;height:6" coordorigin="170,286" coordsize="2,6">
              <v:shape style="position:absolute;left:170;top:286;width:2;height:6" coordorigin="170,286" coordsize="0,6" path="m170,286l170,291e" filled="false" stroked="true" strokeweight=".043pt" strokecolor="#757a7b">
                <v:path arrowok="t"/>
              </v:shape>
            </v:group>
            <v:group style="position:absolute;left:215;top:241;width:2;height:6" coordorigin="215,241" coordsize="2,6">
              <v:shape style="position:absolute;left:215;top:241;width:2;height:6" coordorigin="215,241" coordsize="0,6" path="m215,241l215,246e" filled="false" stroked="true" strokeweight=".043pt" strokecolor="#757a7b">
                <v:path arrowok="t"/>
              </v:shape>
            </v:group>
            <v:group style="position:absolute;left:242;top:214;width:2;height:6" coordorigin="242,214" coordsize="2,6">
              <v:shape style="position:absolute;left:242;top:214;width:2;height:6" coordorigin="242,214" coordsize="0,6" path="m242,214l242,220e" filled="false" stroked="true" strokeweight=".043pt" strokecolor="#757a7b">
                <v:path arrowok="t"/>
              </v:shape>
            </v:group>
            <v:group style="position:absolute;left:287;top:170;width:2;height:6" coordorigin="287,170" coordsize="2,6">
              <v:shape style="position:absolute;left:287;top:170;width:2;height:6" coordorigin="287,170" coordsize="0,6" path="m287,170l287,175e" filled="false" stroked="true" strokeweight=".043pt" strokecolor="#757a7b">
                <v:path arrowok="t"/>
              </v:shape>
            </v:group>
            <v:group style="position:absolute;left:313;top:142;width:2;height:6" coordorigin="313,142" coordsize="2,6">
              <v:shape style="position:absolute;left:313;top:142;width:2;height:6" coordorigin="313,142" coordsize="0,6" path="m313,142l313,147e" filled="false" stroked="true" strokeweight=".043pt" strokecolor="#757a7b">
                <v:path arrowok="t"/>
              </v:shape>
            </v:group>
            <v:group style="position:absolute;left:36;top:348;width:2;height:6" coordorigin="36,348" coordsize="2,6">
              <v:shape style="position:absolute;left:36;top:348;width:2;height:6" coordorigin="36,348" coordsize="0,6" path="m36,348l36,354e" filled="false" stroked="true" strokeweight=".043pt" strokecolor="#757a7b">
                <v:path arrowok="t"/>
              </v:shape>
            </v:group>
            <v:group style="position:absolute;left:62;top:322;width:2;height:6" coordorigin="62,322" coordsize="2,6">
              <v:shape style="position:absolute;left:62;top:322;width:2;height:6" coordorigin="62,322" coordsize="0,6" path="m62,322l62,327e" filled="false" stroked="true" strokeweight=".043pt" strokecolor="#757a7b">
                <v:path arrowok="t"/>
              </v:shape>
            </v:group>
            <v:group style="position:absolute;left:104;top:280;width:6;height:2" coordorigin="104,280" coordsize="6,2">
              <v:shape style="position:absolute;left:104;top:280;width:6;height:2" coordorigin="104,280" coordsize="6,0" path="m104,280l109,280e" filled="false" stroked="true" strokeweight=".043pt" strokecolor="#757a7b">
                <v:path arrowok="t"/>
              </v:shape>
            </v:group>
            <v:group style="position:absolute;left:134;top:250;width:2;height:6" coordorigin="134,250" coordsize="2,6">
              <v:shape style="position:absolute;left:134;top:250;width:2;height:6" coordorigin="134,250" coordsize="0,6" path="m134,250l134,256e" filled="false" stroked="true" strokeweight=".043pt" strokecolor="#757a7b">
                <v:path arrowok="t"/>
              </v:shape>
            </v:group>
            <v:group style="position:absolute;left:176;top:208;width:6;height:2" coordorigin="176,208" coordsize="6,2">
              <v:shape style="position:absolute;left:176;top:208;width:6;height:2" coordorigin="176,208" coordsize="6,0" path="m176,208l181,208e" filled="false" stroked="true" strokeweight=".043pt" strokecolor="#757a7b">
                <v:path arrowok="t"/>
              </v:shape>
            </v:group>
            <v:group style="position:absolute;left:206;top:178;width:2;height:6" coordorigin="206,178" coordsize="2,6">
              <v:shape style="position:absolute;left:206;top:178;width:2;height:6" coordorigin="206,178" coordsize="0,6" path="m206,178l206,183e" filled="false" stroked="true" strokeweight=".043pt" strokecolor="#757a7b">
                <v:path arrowok="t"/>
              </v:shape>
            </v:group>
            <v:group style="position:absolute;left:247;top:137;width:6;height:2" coordorigin="247,137" coordsize="6,2">
              <v:shape style="position:absolute;left:247;top:137;width:6;height:2" coordorigin="247,137" coordsize="6,0" path="m247,137l253,137e" filled="false" stroked="true" strokeweight=".043pt" strokecolor="#757a7b">
                <v:path arrowok="t"/>
              </v:shape>
            </v:group>
            <v:group style="position:absolute;left:278;top:106;width:2;height:6" coordorigin="278,106" coordsize="2,6">
              <v:shape style="position:absolute;left:278;top:106;width:2;height:6" coordorigin="278,106" coordsize="0,6" path="m278,106l278,111e" filled="false" stroked="true" strokeweight=".043pt" strokecolor="#757a7b">
                <v:path arrowok="t"/>
              </v:shape>
            </v:group>
            <v:group style="position:absolute;left:26;top:286;width:2;height:6" coordorigin="26,286" coordsize="2,6">
              <v:shape style="position:absolute;left:26;top:286;width:2;height:6" coordorigin="26,286" coordsize="0,6" path="m26,286l26,291e" filled="false" stroked="true" strokeweight=".043pt" strokecolor="#757a7b">
                <v:path arrowok="t"/>
              </v:shape>
            </v:group>
            <v:group style="position:absolute;left:72;top:241;width:2;height:6" coordorigin="72,241" coordsize="2,6">
              <v:shape style="position:absolute;left:72;top:241;width:2;height:6" coordorigin="72,241" coordsize="0,6" path="m72,241l72,246e" filled="false" stroked="true" strokeweight=".043pt" strokecolor="#757a7b">
                <v:path arrowok="t"/>
              </v:shape>
            </v:group>
            <v:group style="position:absolute;left:98;top:214;width:2;height:6" coordorigin="98,214" coordsize="2,6">
              <v:shape style="position:absolute;left:98;top:214;width:2;height:6" coordorigin="98,214" coordsize="0,6" path="m98,214l98,220e" filled="false" stroked="true" strokeweight=".043pt" strokecolor="#757a7b">
                <v:path arrowok="t"/>
              </v:shape>
            </v:group>
            <v:group style="position:absolute;left:143;top:170;width:2;height:6" coordorigin="143,170" coordsize="2,6">
              <v:shape style="position:absolute;left:143;top:170;width:2;height:6" coordorigin="143,170" coordsize="0,6" path="m143,170l143,175e" filled="false" stroked="true" strokeweight=".043pt" strokecolor="#757a7b">
                <v:path arrowok="t"/>
              </v:shape>
            </v:group>
            <v:group style="position:absolute;left:170;top:142;width:2;height:6" coordorigin="170,142" coordsize="2,6">
              <v:shape style="position:absolute;left:170;top:142;width:2;height:6" coordorigin="170,142" coordsize="0,6" path="m170,142l170,147e" filled="false" stroked="true" strokeweight=".043pt" strokecolor="#757a7b">
                <v:path arrowok="t"/>
              </v:shape>
            </v:group>
            <v:group style="position:absolute;left:215;top:98;width:2;height:6" coordorigin="215,98" coordsize="2,6">
              <v:shape style="position:absolute;left:215;top:98;width:2;height:6" coordorigin="215,98" coordsize="0,6" path="m215,98l215,103e" filled="false" stroked="true" strokeweight=".043pt" strokecolor="#757a7b">
                <v:path arrowok="t"/>
              </v:shape>
            </v:group>
            <v:group style="position:absolute;left:36;top:205;width:2;height:6" coordorigin="36,205" coordsize="2,6">
              <v:shape style="position:absolute;left:36;top:205;width:2;height:6" coordorigin="36,205" coordsize="0,6" path="m36,205l36,210e" filled="false" stroked="true" strokeweight=".043pt" strokecolor="#757a7b">
                <v:path arrowok="t"/>
              </v:shape>
            </v:group>
            <v:group style="position:absolute;left:62;top:178;width:2;height:6" coordorigin="62,178" coordsize="2,6">
              <v:shape style="position:absolute;left:62;top:178;width:2;height:6" coordorigin="62,178" coordsize="0,6" path="m62,178l62,183e" filled="false" stroked="true" strokeweight=".043pt" strokecolor="#757a7b">
                <v:path arrowok="t"/>
              </v:shape>
            </v:group>
            <v:group style="position:absolute;left:104;top:137;width:6;height:2" coordorigin="104,137" coordsize="6,2">
              <v:shape style="position:absolute;left:104;top:137;width:6;height:2" coordorigin="104,137" coordsize="6,0" path="m104,137l109,137e" filled="false" stroked="true" strokeweight=".043pt" strokecolor="#757a7b">
                <v:path arrowok="t"/>
              </v:shape>
            </v:group>
            <v:group style="position:absolute;left:134;top:106;width:2;height:6" coordorigin="134,106" coordsize="2,6">
              <v:shape style="position:absolute;left:134;top:106;width:2;height:6" coordorigin="134,106" coordsize="0,6" path="m134,106l134,111e" filled="false" stroked="true" strokeweight=".043pt" strokecolor="#757a7b">
                <v:path arrowok="t"/>
              </v:shape>
            </v:group>
            <v:group style="position:absolute;left:26;top:142;width:2;height:6" coordorigin="26,142" coordsize="2,6">
              <v:shape style="position:absolute;left:26;top:142;width:2;height:6" coordorigin="26,142" coordsize="0,6" path="m26,142l26,147e" filled="false" stroked="true" strokeweight=".043pt" strokecolor="#757a7b">
                <v:path arrowok="t"/>
              </v:shape>
            </v:group>
            <v:group style="position:absolute;left:72;top:98;width:2;height:6" coordorigin="72,98" coordsize="2,6">
              <v:shape style="position:absolute;left:72;top:98;width:2;height:6" coordorigin="72,98" coordsize="0,6" path="m72,98l72,103e" filled="false" stroked="true" strokeweight=".043pt" strokecolor="#757a7b">
                <v:path arrowok="t"/>
              </v:shape>
            </v:group>
            <v:group style="position:absolute;left:3;top:436;width:4947;height:2" coordorigin="3,436" coordsize="4947,2">
              <v:shape style="position:absolute;left:3;top:436;width:4947;height:2" coordorigin="3,436" coordsize="4947,0" path="m3,436l4949,436e" filled="false" stroked="true" strokeweight=".215pt" strokecolor="#000000">
                <v:path arrowok="t"/>
              </v:shape>
            </v:group>
            <v:group style="position:absolute;left:1171;top:2169;width:2;height:86" coordorigin="1171,2169" coordsize="2,86">
              <v:shape style="position:absolute;left:1171;top:2169;width:2;height:86" coordorigin="1171,2169" coordsize="0,86" path="m1171,2169l1171,2254e" filled="false" stroked="true" strokeweight=".215pt" strokecolor="#000000">
                <v:path arrowok="t"/>
              </v:shape>
            </v:group>
            <v:group style="position:absolute;left:1258;top:2169;width:2;height:86" coordorigin="1258,2169" coordsize="2,86">
              <v:shape style="position:absolute;left:1258;top:2169;width:2;height:86" coordorigin="1258,2169" coordsize="0,86" path="m1258,2254l1258,2169e" filled="false" stroked="true" strokeweight=".215pt" strokecolor="#000000">
                <v:path arrowok="t"/>
              </v:shape>
            </v:group>
            <v:group style="position:absolute;left:1402;top:2212;width:145;height:2" coordorigin="1402,2212" coordsize="145,2">
              <v:shape style="position:absolute;left:1402;top:2212;width:145;height:2" coordorigin="1402,2212" coordsize="145,0" path="m1402,2212l1547,2212e" filled="false" stroked="true" strokeweight="4.354pt" strokecolor="#b4b6b7">
                <v:path arrowok="t"/>
              </v:shape>
            </v:group>
            <v:group style="position:absolute;left:1402;top:2169;width:2;height:86" coordorigin="1402,2169" coordsize="2,86">
              <v:shape style="position:absolute;left:1402;top:2169;width:2;height:86" coordorigin="1402,2169" coordsize="0,86" path="m1402,2169l1402,2254e" filled="false" stroked="true" strokeweight=".215pt" strokecolor="#000000">
                <v:path arrowok="t"/>
              </v:shape>
            </v:group>
            <v:group style="position:absolute;left:1547;top:2169;width:2;height:86" coordorigin="1547,2169" coordsize="2,86">
              <v:shape style="position:absolute;left:1547;top:2169;width:2;height:86" coordorigin="1547,2169" coordsize="0,86" path="m1547,2254l1547,2169e" filled="false" stroked="true" strokeweight=".215pt" strokecolor="#000000">
                <v:path arrowok="t"/>
              </v:shape>
            </v:group>
            <v:group style="position:absolute;left:1692;top:2212;width:145;height:2" coordorigin="1692,2212" coordsize="145,2">
              <v:shape style="position:absolute;left:1692;top:2212;width:145;height:2" coordorigin="1692,2212" coordsize="145,0" path="m1692,2212l1836,2212e" filled="false" stroked="true" strokeweight="4.354pt" strokecolor="#b4b6b7">
                <v:path arrowok="t"/>
              </v:shape>
            </v:group>
            <v:group style="position:absolute;left:1692;top:2169;width:2;height:86" coordorigin="1692,2169" coordsize="2,86">
              <v:shape style="position:absolute;left:1692;top:2169;width:2;height:86" coordorigin="1692,2169" coordsize="0,86" path="m1692,2169l1692,2254e" filled="false" stroked="true" strokeweight=".215pt" strokecolor="#000000">
                <v:path arrowok="t"/>
              </v:shape>
            </v:group>
            <v:group style="position:absolute;left:1836;top:2169;width:2;height:86" coordorigin="1836,2169" coordsize="2,86">
              <v:shape style="position:absolute;left:1836;top:2169;width:2;height:86" coordorigin="1836,2169" coordsize="0,86" path="m1836,2254l1836,2169e" filled="false" stroked="true" strokeweight=".215pt" strokecolor="#000000">
                <v:path arrowok="t"/>
              </v:shape>
            </v:group>
            <v:group style="position:absolute;left:2270;top:2212;width:145;height:2" coordorigin="2270,2212" coordsize="145,2">
              <v:shape style="position:absolute;left:2270;top:2212;width:145;height:2" coordorigin="2270,2212" coordsize="145,0" path="m2270,2212l2415,2212e" filled="false" stroked="true" strokeweight="4.354pt" strokecolor="#b4b6b7">
                <v:path arrowok="t"/>
              </v:shape>
            </v:group>
            <v:group style="position:absolute;left:2270;top:2169;width:2;height:86" coordorigin="2270,2169" coordsize="2,86">
              <v:shape style="position:absolute;left:2270;top:2169;width:2;height:86" coordorigin="2270,2169" coordsize="0,86" path="m2270,2169l2270,2254e" filled="false" stroked="true" strokeweight=".215pt" strokecolor="#000000">
                <v:path arrowok="t"/>
              </v:shape>
            </v:group>
            <v:group style="position:absolute;left:2415;top:2169;width:2;height:86" coordorigin="2415,2169" coordsize="2,86">
              <v:shape style="position:absolute;left:2415;top:2169;width:2;height:86" coordorigin="2415,2169" coordsize="0,86" path="m2415,2254l2415,2169e" filled="false" stroked="true" strokeweight=".215pt" strokecolor="#000000">
                <v:path arrowok="t"/>
              </v:shape>
            </v:group>
            <v:group style="position:absolute;left:2062;top:1863;width:41;height:42" coordorigin="2062,1863" coordsize="41,42">
              <v:shape style="position:absolute;left:2062;top:1863;width:41;height:42" coordorigin="2062,1863" coordsize="41,42" path="m2081,1863l2074,1864,2068,1869,2062,1876,2062,1883,2062,1891,2068,1898,2074,1902,2081,1904,2089,1902,2096,1898,2100,1891,2102,1883,2100,1876,2096,1869,2089,1864,2081,1863xe" filled="true" fillcolor="#006cb4" stroked="false">
                <v:path arrowok="t"/>
                <v:fill type="solid"/>
              </v:shape>
            </v:group>
            <v:group style="position:absolute;left:2062;top:1883;width:41;height:21" coordorigin="2062,1883" coordsize="41,21">
              <v:shape style="position:absolute;left:2062;top:1883;width:41;height:21" coordorigin="2062,1883" coordsize="41,21" path="m2102,1883l2102,1894,2092,1904,2081,1904,2070,1904,2062,1894,2062,1883e" filled="false" stroked="true" strokeweight=".134pt" strokecolor="#006cb4">
                <v:path arrowok="t"/>
              </v:shape>
            </v:group>
            <v:group style="position:absolute;left:2102;top:1882;width:2;height:3" coordorigin="2102,1882" coordsize="2,3">
              <v:shape style="position:absolute;left:2102;top:1882;width:2;height:3" coordorigin="2102,1882" coordsize="0,3" path="m2102,1882l2102,1885e" filled="false" stroked="true" strokeweight=".043pt" strokecolor="#006cb4">
                <v:path arrowok="t"/>
              </v:shape>
            </v:group>
            <v:group style="position:absolute;left:2062;top:1863;width:41;height:21" coordorigin="2062,1863" coordsize="41,21">
              <v:shape style="position:absolute;left:2062;top:1863;width:41;height:21" coordorigin="2062,1863" coordsize="41,21" path="m2062,1883l2062,1872,2070,1863,2081,1863,2093,1863,2102,1872,2102,1883e" filled="false" stroked="true" strokeweight=".134pt" strokecolor="#006cb4">
                <v:path arrowok="t"/>
              </v:shape>
            </v:group>
            <v:group style="position:absolute;left:2062;top:1882;width:2;height:3" coordorigin="2062,1882" coordsize="2,3">
              <v:shape style="position:absolute;left:2062;top:1882;width:2;height:3" coordorigin="2062,1882" coordsize="0,3" path="m2062,1882l2062,1885e" filled="false" stroked="true" strokeweight=".043pt" strokecolor="#006cb4">
                <v:path arrowok="t"/>
              </v:shape>
            </v:group>
            <v:group style="position:absolute;left:2478;top:1793;width:33;height:2" coordorigin="2478,1793" coordsize="33,2">
              <v:shape style="position:absolute;left:2478;top:1793;width:33;height:2" coordorigin="2478,1793" coordsize="33,0" path="m2511,1793l2478,1793e" filled="false" stroked="true" strokeweight=".215pt" strokecolor="#000000">
                <v:path arrowok="t"/>
              </v:shape>
            </v:group>
            <v:group style="position:absolute;left:2478;top:1777;width:2;height:17" coordorigin="2478,1777" coordsize="2,17">
              <v:shape style="position:absolute;left:2478;top:1777;width:2;height:17" coordorigin="2478,1777" coordsize="0,17" path="m2478,1793l2478,1777e" filled="false" stroked="true" strokeweight=".215pt" strokecolor="#000000">
                <v:path arrowok="t"/>
              </v:shape>
            </v:group>
            <v:group style="position:absolute;left:2109;top:1793;width:33;height:2" coordorigin="2109,1793" coordsize="33,2">
              <v:shape style="position:absolute;left:2109;top:1793;width:33;height:2" coordorigin="2109,1793" coordsize="33,0" path="m2109,1793l2141,1793e" filled="false" stroked="true" strokeweight=".215pt" strokecolor="#000000">
                <v:path arrowok="t"/>
              </v:shape>
            </v:group>
            <v:group style="position:absolute;left:2141;top:1777;width:2;height:17" coordorigin="2141,1777" coordsize="2,17">
              <v:shape style="position:absolute;left:2141;top:1777;width:2;height:17" coordorigin="2141,1777" coordsize="0,17" path="m2141,1793l2141,1777e" filled="false" stroked="true" strokeweight=".215pt" strokecolor="#000000">
                <v:path arrowok="t"/>
              </v:shape>
            </v:group>
            <v:group style="position:absolute;left:2090;top:1770;width:440;height:2" coordorigin="2090,1770" coordsize="440,2">
              <v:shape style="position:absolute;left:2090;top:1770;width:440;height:2" coordorigin="2090,1770" coordsize="440,0" path="m2530,1770l2090,1770e" filled="false" stroked="true" strokeweight=".215pt" strokecolor="#000000">
                <v:path arrowok="t"/>
              </v:shape>
            </v:group>
            <v:group style="position:absolute;left:2090;top:1777;width:440;height:2" coordorigin="2090,1777" coordsize="440,2">
              <v:shape style="position:absolute;left:2090;top:1777;width:440;height:2" coordorigin="2090,1777" coordsize="440,0" path="m2090,1777l2530,1777e" filled="false" stroked="true" strokeweight=".215003pt" strokecolor="#000000">
                <v:path arrowok="t"/>
              </v:shape>
            </v:group>
            <v:group style="position:absolute;left:2528;top:1773;width:5;height:2" coordorigin="2528,1773" coordsize="5,2">
              <v:shape style="position:absolute;left:2528;top:1773;width:5;height:2" coordorigin="2528,1773" coordsize="5,0" path="m2528,1773l2532,1773e" filled="false" stroked="true" strokeweight=".344pt" strokecolor="#000000">
                <v:path arrowok="t"/>
              </v:shape>
            </v:group>
            <v:group style="position:absolute;left:2088;top:1773;width:5;height:2" coordorigin="2088,1773" coordsize="5,2">
              <v:shape style="position:absolute;left:2088;top:1773;width:5;height:2" coordorigin="2088,1773" coordsize="5,0" path="m2088,1773l2092,1773e" filled="false" stroked="true" strokeweight=".344pt" strokecolor="#000000">
                <v:path arrowok="t"/>
              </v:shape>
            </v:group>
            <v:group style="position:absolute;left:2088;top:2056;width:5;height:2" coordorigin="2088,2056" coordsize="5,2">
              <v:shape style="position:absolute;left:2088;top:2056;width:5;height:2" coordorigin="2088,2056" coordsize="5,0" path="m2088,2056l2092,2056e" filled="false" stroked="true" strokeweight=".301pt" strokecolor="#000000">
                <v:path arrowok="t"/>
              </v:shape>
            </v:group>
            <v:group style="position:absolute;left:2092;top:1777;width:2;height:286" coordorigin="2092,1777" coordsize="2,286">
              <v:shape style="position:absolute;left:2092;top:1777;width:2;height:286" coordorigin="2092,1777" coordsize="0,286" path="m2092,1777l2092,2062e" filled="false" stroked="true" strokeweight=".451507pt" strokecolor="#000000">
                <v:path arrowok="t"/>
              </v:shape>
            </v:group>
            <v:group style="position:absolute;left:2095;top:2056;width:5;height:2" coordorigin="2095,2056" coordsize="5,2">
              <v:shape style="position:absolute;left:2095;top:2056;width:5;height:2" coordorigin="2095,2056" coordsize="5,0" path="m2095,2056l2099,2056e" filled="false" stroked="true" strokeweight=".301pt" strokecolor="#000000">
                <v:path arrowok="t"/>
              </v:shape>
            </v:group>
            <v:group style="position:absolute;left:2097;top:1777;width:2;height:276" coordorigin="2097,1777" coordsize="2,276">
              <v:shape style="position:absolute;left:2097;top:1777;width:2;height:276" coordorigin="2097,1777" coordsize="0,276" path="m2097,1777l2097,2053e" filled="false" stroked="true" strokeweight=".215013pt" strokecolor="#000000">
                <v:path arrowok="t"/>
              </v:shape>
            </v:group>
            <v:group style="position:absolute;left:2090;top:2016;width:7;height:2" coordorigin="2090,2016" coordsize="7,2">
              <v:shape style="position:absolute;left:2090;top:2016;width:7;height:2" coordorigin="2090,2016" coordsize="7,0" path="m2090,2016l2097,2016e" filled="false" stroked="true" strokeweight=".215pt" strokecolor="#000000">
                <v:path arrowok="t"/>
              </v:shape>
            </v:group>
            <v:group style="position:absolute;left:2528;top:2056;width:5;height:2" coordorigin="2528,2056" coordsize="5,2">
              <v:shape style="position:absolute;left:2528;top:2056;width:5;height:2" coordorigin="2528,2056" coordsize="5,0" path="m2528,2056l2532,2056e" filled="false" stroked="true" strokeweight=".301pt" strokecolor="#000000">
                <v:path arrowok="t"/>
              </v:shape>
            </v:group>
            <v:group style="position:absolute;left:2528;top:1777;width:2;height:286" coordorigin="2528,1777" coordsize="2,286">
              <v:shape style="position:absolute;left:2528;top:1777;width:2;height:286" coordorigin="2528,1777" coordsize="0,286" path="m2528,1777l2528,2062e" filled="false" stroked="true" strokeweight=".451498pt" strokecolor="#000000">
                <v:path arrowok="t"/>
              </v:shape>
            </v:group>
            <v:group style="position:absolute;left:2521;top:2056;width:5;height:2" coordorigin="2521,2056" coordsize="5,2">
              <v:shape style="position:absolute;left:2521;top:2056;width:5;height:2" coordorigin="2521,2056" coordsize="5,0" path="m2521,2056l2525,2056e" filled="false" stroked="true" strokeweight=".301pt" strokecolor="#000000">
                <v:path arrowok="t"/>
              </v:shape>
            </v:group>
            <v:group style="position:absolute;left:2523;top:1777;width:2;height:276" coordorigin="2523,1777" coordsize="2,276">
              <v:shape style="position:absolute;left:2523;top:1777;width:2;height:276" coordorigin="2523,1777" coordsize="0,276" path="m2523,1777l2523,2053e" filled="false" stroked="true" strokeweight=".215004pt" strokecolor="#000000">
                <v:path arrowok="t"/>
              </v:shape>
            </v:group>
            <v:group style="position:absolute;left:2523;top:2016;width:7;height:2" coordorigin="2523,2016" coordsize="7,2">
              <v:shape style="position:absolute;left:2523;top:2016;width:7;height:2" coordorigin="2523,2016" coordsize="7,0" path="m2530,2016l2523,2016e" filled="false" stroked="true" strokeweight=".215pt" strokecolor="#000000">
                <v:path arrowok="t"/>
              </v:shape>
            </v:group>
            <v:group style="position:absolute;left:701;top:1997;width:4248;height:2" coordorigin="701,1997" coordsize="4248,2">
              <v:shape style="position:absolute;left:701;top:1997;width:4248;height:2" coordorigin="701,1997" coordsize="4248,0" path="m701,1997l4949,1997e" filled="false" stroked="true" strokeweight=".215001pt" strokecolor="#000000">
                <v:path arrowok="t"/>
              </v:shape>
            </v:group>
            <v:group style="position:absolute;left:1802;top:1883;width:279;height:2" coordorigin="1802,1883" coordsize="279,2">
              <v:shape style="position:absolute;left:1802;top:1883;width:279;height:2" coordorigin="1802,1883" coordsize="279,0" path="m1802,1883l2081,1883e" filled="false" stroked="true" strokeweight=".43pt" strokecolor="#006cb4">
                <v:path arrowok="t"/>
              </v:shape>
            </v:group>
            <v:group style="position:absolute;left:518;top:2257;width:41;height:41" coordorigin="518,2257" coordsize="41,41">
              <v:shape style="position:absolute;left:518;top:2257;width:41;height:41" coordorigin="518,2257" coordsize="41,41" path="m538,2257l530,2259,524,2263,520,2269,518,2277,520,2285,524,2291,530,2296,538,2297,546,2296,553,2291,557,2285,559,2277,557,2269,553,2263,546,2259,538,2257xe" filled="true" fillcolor="#006cb4" stroked="false">
                <v:path arrowok="t"/>
                <v:fill type="solid"/>
              </v:shape>
            </v:group>
            <v:group style="position:absolute;left:518;top:2277;width:41;height:21" coordorigin="518,2277" coordsize="41,21">
              <v:shape style="position:absolute;left:518;top:2277;width:41;height:21" coordorigin="518,2277" coordsize="41,21" path="m559,2277l559,2288,549,2297,538,2297,527,2297,518,2288,518,2277e" filled="false" stroked="true" strokeweight=".134pt" strokecolor="#006cb4">
                <v:path arrowok="t"/>
              </v:shape>
            </v:group>
            <v:group style="position:absolute;left:559;top:2275;width:2;height:3" coordorigin="559,2275" coordsize="2,3">
              <v:shape style="position:absolute;left:559;top:2275;width:2;height:3" coordorigin="559,2275" coordsize="0,3" path="m559,2275l559,2278e" filled="false" stroked="true" strokeweight=".043pt" strokecolor="#006cb4">
                <v:path arrowok="t"/>
              </v:shape>
            </v:group>
            <v:group style="position:absolute;left:518;top:2257;width:41;height:20" coordorigin="518,2257" coordsize="41,20">
              <v:shape style="position:absolute;left:518;top:2257;width:41;height:20" coordorigin="518,2257" coordsize="41,20" path="m518,2277l518,2266,527,2257,538,2257,549,2257,559,2266,559,2277e" filled="false" stroked="true" strokeweight=".134pt" strokecolor="#006cb4">
                <v:path arrowok="t"/>
              </v:shape>
            </v:group>
            <v:group style="position:absolute;left:519;top:2275;width:2;height:3" coordorigin="519,2275" coordsize="2,3">
              <v:shape style="position:absolute;left:519;top:2275;width:2;height:3" coordorigin="519,2275" coordsize="0,3" path="m519,2275l519,2278e" filled="false" stroked="true" strokeweight=".043pt" strokecolor="#006cb4">
                <v:path arrowok="t"/>
              </v:shape>
            </v:group>
            <v:group style="position:absolute;left:538;top:2277;width:2;height:177" coordorigin="538,2277" coordsize="2,177">
              <v:shape style="position:absolute;left:538;top:2277;width:2;height:177" coordorigin="538,2277" coordsize="0,177" path="m538,2277l538,2453e" filled="false" stroked="true" strokeweight=".43pt" strokecolor="#006cb4">
                <v:path arrowok="t"/>
              </v:shape>
            </v:group>
            <v:group style="position:absolute;left:538;top:2453;width:35;height:2" coordorigin="538,2453" coordsize="35,2">
              <v:shape style="position:absolute;left:538;top:2453;width:35;height:2" coordorigin="538,2453" coordsize="35,0" path="m538,2453l572,2453e" filled="false" stroked="true" strokeweight=".43pt" strokecolor="#006cb4">
                <v:path arrowok="t"/>
              </v:shape>
            </v:group>
            <v:group style="position:absolute;left:2559;top:2212;width:145;height:2" coordorigin="2559,2212" coordsize="145,2">
              <v:shape style="position:absolute;left:2559;top:2212;width:145;height:2" coordorigin="2559,2212" coordsize="145,0" path="m2559,2212l2703,2212e" filled="false" stroked="true" strokeweight="4.354pt" strokecolor="#b4b6b7">
                <v:path arrowok="t"/>
              </v:shape>
            </v:group>
            <v:group style="position:absolute;left:2559;top:2169;width:2;height:86" coordorigin="2559,2169" coordsize="2,86">
              <v:shape style="position:absolute;left:2559;top:2169;width:2;height:86" coordorigin="2559,2169" coordsize="0,86" path="m2559,2169l2559,2254e" filled="false" stroked="true" strokeweight=".215pt" strokecolor="#000000">
                <v:path arrowok="t"/>
              </v:shape>
            </v:group>
            <v:group style="position:absolute;left:2703;top:2169;width:2;height:86" coordorigin="2703,2169" coordsize="2,86">
              <v:shape style="position:absolute;left:2703;top:2169;width:2;height:86" coordorigin="2703,2169" coordsize="0,86" path="m2703,2254l2703,2169e" filled="false" stroked="true" strokeweight=".215pt" strokecolor="#000000">
                <v:path arrowok="t"/>
              </v:shape>
            </v:group>
            <v:group style="position:absolute;left:2848;top:2212;width:146;height:2" coordorigin="2848,2212" coordsize="146,2">
              <v:shape style="position:absolute;left:2848;top:2212;width:146;height:2" coordorigin="2848,2212" coordsize="146,0" path="m2848,2212l2993,2212e" filled="false" stroked="true" strokeweight="4.354pt" strokecolor="#b4b6b7">
                <v:path arrowok="t"/>
              </v:shape>
            </v:group>
            <v:group style="position:absolute;left:2848;top:2169;width:2;height:86" coordorigin="2848,2169" coordsize="2,86">
              <v:shape style="position:absolute;left:2848;top:2169;width:2;height:86" coordorigin="2848,2169" coordsize="0,86" path="m2848,2169l2848,2254e" filled="false" stroked="true" strokeweight=".215pt" strokecolor="#000000">
                <v:path arrowok="t"/>
              </v:shape>
            </v:group>
            <v:group style="position:absolute;left:2993;top:2169;width:2;height:86" coordorigin="2993,2169" coordsize="2,86">
              <v:shape style="position:absolute;left:2993;top:2169;width:2;height:86" coordorigin="2993,2169" coordsize="0,86" path="m2993,2254l2993,2169e" filled="false" stroked="true" strokeweight=".215pt" strokecolor="#000000">
                <v:path arrowok="t"/>
              </v:shape>
            </v:group>
            <v:group style="position:absolute;left:2907;top:2191;width:42;height:41" coordorigin="2907,2191" coordsize="42,41">
              <v:shape style="position:absolute;left:2907;top:2191;width:42;height:41" coordorigin="2907,2191" coordsize="42,41" path="m2928,2191l2920,2193,2913,2197,2909,2204,2907,2212,2909,2219,2913,2225,2920,2230,2928,2231,2936,2230,2942,2225,2947,2219,2948,2212,2947,2204,2942,2197,2936,2193,2928,2191xe" filled="true" fillcolor="#006cb4" stroked="false">
                <v:path arrowok="t"/>
                <v:fill type="solid"/>
              </v:shape>
            </v:group>
            <v:group style="position:absolute;left:2907;top:2212;width:42;height:20" coordorigin="2907,2212" coordsize="42,20">
              <v:shape style="position:absolute;left:2907;top:2212;width:42;height:20" coordorigin="2907,2212" coordsize="42,20" path="m2948,2212l2948,2223,2939,2231,2928,2231,2917,2231,2907,2223,2907,2212e" filled="false" stroked="true" strokeweight=".134pt" strokecolor="#006cb4">
                <v:path arrowok="t"/>
              </v:shape>
            </v:group>
            <v:group style="position:absolute;left:2949;top:2210;width:2;height:3" coordorigin="2949,2210" coordsize="2,3">
              <v:shape style="position:absolute;left:2949;top:2210;width:2;height:3" coordorigin="2949,2210" coordsize="0,3" path="m2949,2210l2949,2213e" filled="false" stroked="true" strokeweight=".043pt" strokecolor="#006cb4">
                <v:path arrowok="t"/>
              </v:shape>
            </v:group>
            <v:group style="position:absolute;left:2907;top:2191;width:42;height:21" coordorigin="2907,2191" coordsize="42,21">
              <v:shape style="position:absolute;left:2907;top:2191;width:42;height:21" coordorigin="2907,2191" coordsize="42,21" path="m2907,2212l2907,2200,2917,2191,2928,2191,2939,2191,2948,2200,2948,2212e" filled="false" stroked="true" strokeweight=".134pt" strokecolor="#006cb4">
                <v:path arrowok="t"/>
              </v:shape>
            </v:group>
            <v:group style="position:absolute;left:2908;top:2210;width:2;height:3" coordorigin="2908,2210" coordsize="2,3">
              <v:shape style="position:absolute;left:2908;top:2210;width:2;height:3" coordorigin="2908,2210" coordsize="0,3" path="m2908,2210l2908,2213e" filled="false" stroked="true" strokeweight=".043pt" strokecolor="#006cb4">
                <v:path arrowok="t"/>
              </v:shape>
            </v:group>
            <v:group style="position:absolute;left:2928;top:2212;width:2;height:242" coordorigin="2928,2212" coordsize="2,242">
              <v:shape style="position:absolute;left:2928;top:2212;width:2;height:242" coordorigin="2928,2212" coordsize="0,242" path="m2928,2212l2928,2453e" filled="false" stroked="true" strokeweight=".43pt" strokecolor="#006cb4">
                <v:path arrowok="t"/>
              </v:shape>
            </v:group>
            <v:group style="position:absolute;left:2928;top:2453;width:34;height:2" coordorigin="2928,2453" coordsize="34,2">
              <v:shape style="position:absolute;left:2928;top:2453;width:34;height:2" coordorigin="2928,2453" coordsize="34,0" path="m2928,2453l2961,2453e" filled="false" stroked="true" strokeweight=".43pt" strokecolor="#006cb4">
                <v:path arrowok="t"/>
              </v:shape>
            </v:group>
            <v:group style="position:absolute;left:3137;top:2212;width:145;height:2" coordorigin="3137,2212" coordsize="145,2">
              <v:shape style="position:absolute;left:3137;top:2212;width:145;height:2" coordorigin="3137,2212" coordsize="145,0" path="m3137,2212l3282,2212e" filled="false" stroked="true" strokeweight="4.354pt" strokecolor="#b4b6b7">
                <v:path arrowok="t"/>
              </v:shape>
            </v:group>
            <v:group style="position:absolute;left:3137;top:2169;width:2;height:86" coordorigin="3137,2169" coordsize="2,86">
              <v:shape style="position:absolute;left:3137;top:2169;width:2;height:86" coordorigin="3137,2169" coordsize="0,86" path="m3137,2169l3137,2254e" filled="false" stroked="true" strokeweight=".215pt" strokecolor="#000000">
                <v:path arrowok="t"/>
              </v:shape>
            </v:group>
            <v:group style="position:absolute;left:3282;top:2169;width:2;height:86" coordorigin="3282,2169" coordsize="2,86">
              <v:shape style="position:absolute;left:3282;top:2169;width:2;height:86" coordorigin="3282,2169" coordsize="0,86" path="m3282,2254l3282,2169e" filled="false" stroked="true" strokeweight=".215pt" strokecolor="#000000">
                <v:path arrowok="t"/>
              </v:shape>
            </v:group>
            <v:group style="position:absolute;left:3426;top:2212;width:145;height:2" coordorigin="3426,2212" coordsize="145,2">
              <v:shape style="position:absolute;left:3426;top:2212;width:145;height:2" coordorigin="3426,2212" coordsize="145,0" path="m3426,2212l3571,2212e" filled="false" stroked="true" strokeweight="4.354pt" strokecolor="#b4b6b7">
                <v:path arrowok="t"/>
              </v:shape>
            </v:group>
            <v:group style="position:absolute;left:3426;top:2169;width:2;height:86" coordorigin="3426,2169" coordsize="2,86">
              <v:shape style="position:absolute;left:3426;top:2169;width:2;height:86" coordorigin="3426,2169" coordsize="0,86" path="m3426,2169l3426,2254e" filled="false" stroked="true" strokeweight=".215pt" strokecolor="#000000">
                <v:path arrowok="t"/>
              </v:shape>
            </v:group>
            <v:group style="position:absolute;left:3571;top:2169;width:2;height:86" coordorigin="3571,2169" coordsize="2,86">
              <v:shape style="position:absolute;left:3571;top:2169;width:2;height:86" coordorigin="3571,2169" coordsize="0,86" path="m3571,2254l3571,2169e" filled="false" stroked="true" strokeweight=".215pt" strokecolor="#000000">
                <v:path arrowok="t"/>
              </v:shape>
            </v:group>
            <v:group style="position:absolute;left:3716;top:2212;width:145;height:2" coordorigin="3716,2212" coordsize="145,2">
              <v:shape style="position:absolute;left:3716;top:2212;width:145;height:2" coordorigin="3716,2212" coordsize="145,0" path="m3716,2212l3860,2212e" filled="false" stroked="true" strokeweight="4.354pt" strokecolor="#b4b6b7">
                <v:path arrowok="t"/>
              </v:shape>
            </v:group>
            <v:group style="position:absolute;left:3716;top:2169;width:2;height:86" coordorigin="3716,2169" coordsize="2,86">
              <v:shape style="position:absolute;left:3716;top:2169;width:2;height:86" coordorigin="3716,2169" coordsize="0,86" path="m3716,2169l3716,2254e" filled="false" stroked="true" strokeweight=".215pt" strokecolor="#000000">
                <v:path arrowok="t"/>
              </v:shape>
            </v:group>
            <v:group style="position:absolute;left:3860;top:2169;width:2;height:86" coordorigin="3860,2169" coordsize="2,86">
              <v:shape style="position:absolute;left:3860;top:2169;width:2;height:86" coordorigin="3860,2169" coordsize="0,86" path="m3860,2254l3860,2169e" filled="false" stroked="true" strokeweight=".215pt" strokecolor="#000000">
                <v:path arrowok="t"/>
              </v:shape>
            </v:group>
            <v:group style="position:absolute;left:4005;top:2212;width:145;height:2" coordorigin="4005,2212" coordsize="145,2">
              <v:shape style="position:absolute;left:4005;top:2212;width:145;height:2" coordorigin="4005,2212" coordsize="145,0" path="m4005,2212l4149,2212e" filled="false" stroked="true" strokeweight="4.354pt" strokecolor="#b4b6b7">
                <v:path arrowok="t"/>
              </v:shape>
            </v:group>
            <v:group style="position:absolute;left:4005;top:2169;width:2;height:86" coordorigin="4005,2169" coordsize="2,86">
              <v:shape style="position:absolute;left:4005;top:2169;width:2;height:86" coordorigin="4005,2169" coordsize="0,86" path="m4005,2169l4005,2254e" filled="false" stroked="true" strokeweight=".215pt" strokecolor="#000000">
                <v:path arrowok="t"/>
              </v:shape>
            </v:group>
            <v:group style="position:absolute;left:4149;top:2169;width:2;height:86" coordorigin="4149,2169" coordsize="2,86">
              <v:shape style="position:absolute;left:4149;top:2169;width:2;height:86" coordorigin="4149,2169" coordsize="0,86" path="m4149,2254l4149,2169e" filled="false" stroked="true" strokeweight=".215pt" strokecolor="#000000">
                <v:path arrowok="t"/>
              </v:shape>
            </v:group>
            <v:group style="position:absolute;left:4294;top:2212;width:145;height:2" coordorigin="4294,2212" coordsize="145,2">
              <v:shape style="position:absolute;left:4294;top:2212;width:145;height:2" coordorigin="4294,2212" coordsize="145,0" path="m4294,2212l4438,2212e" filled="false" stroked="true" strokeweight="4.354pt" strokecolor="#b4b6b7">
                <v:path arrowok="t"/>
              </v:shape>
            </v:group>
            <v:group style="position:absolute;left:4294;top:2169;width:2;height:86" coordorigin="4294,2169" coordsize="2,86">
              <v:shape style="position:absolute;left:4294;top:2169;width:2;height:86" coordorigin="4294,2169" coordsize="0,86" path="m4294,2169l4294,2254e" filled="false" stroked="true" strokeweight=".215pt" strokecolor="#000000">
                <v:path arrowok="t"/>
              </v:shape>
            </v:group>
            <v:group style="position:absolute;left:4439;top:2169;width:2;height:86" coordorigin="4439,2169" coordsize="2,86">
              <v:shape style="position:absolute;left:4439;top:2169;width:2;height:86" coordorigin="4439,2169" coordsize="0,86" path="m4439,2254l4439,2169e" filled="false" stroked="true" strokeweight=".215pt" strokecolor="#000000">
                <v:path arrowok="t"/>
              </v:shape>
            </v:group>
            <v:group style="position:absolute;left:4583;top:2212;width:145;height:2" coordorigin="4583,2212" coordsize="145,2">
              <v:shape style="position:absolute;left:4583;top:2212;width:145;height:2" coordorigin="4583,2212" coordsize="145,0" path="m4583,2212l4727,2212e" filled="false" stroked="true" strokeweight="4.354pt" strokecolor="#b4b6b7">
                <v:path arrowok="t"/>
              </v:shape>
            </v:group>
            <v:group style="position:absolute;left:4583;top:2169;width:2;height:86" coordorigin="4583,2169" coordsize="2,86">
              <v:shape style="position:absolute;left:4583;top:2169;width:2;height:86" coordorigin="4583,2169" coordsize="0,86" path="m4583,2169l4583,2254e" filled="false" stroked="true" strokeweight=".215pt" strokecolor="#000000">
                <v:path arrowok="t"/>
              </v:shape>
            </v:group>
            <v:group style="position:absolute;left:4727;top:2169;width:2;height:86" coordorigin="4727,2169" coordsize="2,86">
              <v:shape style="position:absolute;left:4727;top:2169;width:2;height:86" coordorigin="4727,2169" coordsize="0,86" path="m4727,2254l4727,2169e" filled="false" stroked="true" strokeweight=".215pt" strokecolor="#000000">
                <v:path arrowok="t"/>
              </v:shape>
            </v:group>
            <v:group style="position:absolute;left:4872;top:2169;width:78;height:86" coordorigin="4872,2169" coordsize="78,86">
              <v:shape style="position:absolute;left:4872;top:2169;width:78;height:86" coordorigin="4872,2169" coordsize="78,86" path="m4910,2169l4910,2254e" filled="false" stroked="true" strokeweight="3.966pt" strokecolor="#b4b6b7">
                <v:path arrowok="t"/>
              </v:shape>
            </v:group>
            <v:group style="position:absolute;left:4872;top:2169;width:2;height:86" coordorigin="4872,2169" coordsize="2,86">
              <v:shape style="position:absolute;left:4872;top:2169;width:2;height:86" coordorigin="4872,2169" coordsize="0,86" path="m4872,2169l4872,2254e" filled="false" stroked="true" strokeweight=".215pt" strokecolor="#000000">
                <v:path arrowok="t"/>
              </v:shape>
            </v:group>
            <v:group style="position:absolute;left:368;top:2169;width:4582;height:2" coordorigin="368,2169" coordsize="4582,2">
              <v:shape style="position:absolute;left:368;top:2169;width:4582;height:2" coordorigin="368,2169" coordsize="4582,0" path="m368,2169l4949,2169e" filled="false" stroked="true" strokeweight=".215pt" strokecolor="#000000">
                <v:path arrowok="t"/>
              </v:shape>
            </v:group>
            <v:group style="position:absolute;left:368;top:2254;width:4582;height:2" coordorigin="368,2254" coordsize="4582,2">
              <v:shape style="position:absolute;left:368;top:2254;width:4582;height:2" coordorigin="368,2254" coordsize="4582,0" path="m368,2254l4949,2254e" filled="false" stroked="true" strokeweight=".215009pt" strokecolor="#000000">
                <v:path arrowok="t"/>
              </v:shape>
            </v:group>
            <v:group style="position:absolute;left:3408;top:1934;width:41;height:42" coordorigin="3408,1934" coordsize="41,42">
              <v:shape style="position:absolute;left:3408;top:1934;width:41;height:42" coordorigin="3408,1934" coordsize="41,42" path="m3429,1934l3421,1936,3414,1940,3410,1947,3408,1955,3410,1962,3414,1969,3421,1973,3429,1975,3436,1973,3443,1969,3448,1962,3449,1955,3448,1947,3443,1940,3436,1936,3429,1934xe" filled="true" fillcolor="#006cb4" stroked="false">
                <v:path arrowok="t"/>
                <v:fill type="solid"/>
              </v:shape>
            </v:group>
            <v:group style="position:absolute;left:3408;top:1955;width:41;height:21" coordorigin="3408,1955" coordsize="41,21">
              <v:shape style="position:absolute;left:3408;top:1955;width:41;height:21" coordorigin="3408,1955" coordsize="41,21" path="m3449,1955l3449,1966,3440,1975,3429,1975,3418,1975,3408,1966,3408,1955e" filled="false" stroked="true" strokeweight=".134pt" strokecolor="#006cb4">
                <v:path arrowok="t"/>
              </v:shape>
            </v:group>
            <v:group style="position:absolute;left:3449;top:1953;width:2;height:3" coordorigin="3449,1953" coordsize="2,3">
              <v:shape style="position:absolute;left:3449;top:1953;width:2;height:3" coordorigin="3449,1953" coordsize="0,3" path="m3449,1953l3449,1956e" filled="false" stroked="true" strokeweight=".043pt" strokecolor="#006cb4">
                <v:path arrowok="t"/>
              </v:shape>
            </v:group>
            <v:group style="position:absolute;left:3408;top:1934;width:41;height:21" coordorigin="3408,1934" coordsize="41,21">
              <v:shape style="position:absolute;left:3408;top:1934;width:41;height:21" coordorigin="3408,1934" coordsize="41,21" path="m3408,1955l3408,1943,3418,1934,3429,1934,3440,1934,3449,1943,3449,1955e" filled="false" stroked="true" strokeweight=".134pt" strokecolor="#006cb4">
                <v:path arrowok="t"/>
              </v:shape>
            </v:group>
            <v:group style="position:absolute;left:3409;top:1953;width:2;height:3" coordorigin="3409,1953" coordsize="2,3">
              <v:shape style="position:absolute;left:3409;top:1953;width:2;height:3" coordorigin="3409,1953" coordsize="0,3" path="m3409,1953l3409,1956e" filled="false" stroked="true" strokeweight=".043pt" strokecolor="#006cb4">
                <v:path arrowok="t"/>
              </v:shape>
            </v:group>
            <v:group style="position:absolute;left:494;top:1962;width:2;height:184" coordorigin="494,1962" coordsize="2,184">
              <v:shape style="position:absolute;left:494;top:1962;width:2;height:184" coordorigin="494,1962" coordsize="0,184" path="m494,2145l494,1962e" filled="false" stroked="true" strokeweight=".215pt" strokecolor="#000000">
                <v:path arrowok="t"/>
              </v:shape>
            </v:group>
            <v:group style="position:absolute;left:494;top:2140;width:4455;height:2" coordorigin="494,2140" coordsize="4455,2">
              <v:shape style="position:absolute;left:494;top:2140;width:4455;height:2" coordorigin="494,2140" coordsize="4455,0" path="m494,2140l4949,2140e" filled="false" stroked="true" strokeweight=".730607pt" strokecolor="#000000">
                <v:path arrowok="t"/>
              </v:shape>
            </v:group>
            <v:group style="position:absolute;left:494;top:1969;width:4455;height:2" coordorigin="494,1969" coordsize="4455,2">
              <v:shape style="position:absolute;left:494;top:1969;width:4455;height:2" coordorigin="494,1969" coordsize="4455,0" path="m494,1969l4949,1969e" filled="false" stroked="true" strokeweight=".623350pt" strokecolor="#000000">
                <v:path arrowok="t"/>
              </v:shape>
            </v:group>
            <v:group style="position:absolute;left:3429;top:1683;width:2;height:272" coordorigin="3429,1683" coordsize="2,272">
              <v:shape style="position:absolute;left:3429;top:1683;width:2;height:272" coordorigin="3429,1683" coordsize="0,272" path="m3429,1955l3429,1683e" filled="false" stroked="true" strokeweight=".43pt" strokecolor="#006cb4">
                <v:path arrowok="t"/>
              </v:shape>
            </v:group>
            <v:group style="position:absolute;left:3429;top:1683;width:34;height:2" coordorigin="3429,1683" coordsize="34,2">
              <v:shape style="position:absolute;left:3429;top:1683;width:34;height:2" coordorigin="3429,1683" coordsize="34,0" path="m3429,1683l3462,1683e" filled="false" stroked="true" strokeweight=".43pt" strokecolor="#006cb4">
                <v:path arrowok="t"/>
              </v:shape>
            </v:group>
            <v:group style="position:absolute;left:396;top:2157;width:13;height:13" coordorigin="396,2157" coordsize="13,13">
              <v:shape style="position:absolute;left:396;top:2157;width:13;height:13" coordorigin="396,2157" coordsize="13,13" path="m396,2169l409,2157e" filled="false" stroked="true" strokeweight=".602pt" strokecolor="#2356a6">
                <v:path arrowok="t"/>
              </v:shape>
            </v:group>
            <v:group style="position:absolute;left:409;top:2157;width:13;height:13" coordorigin="409,2157" coordsize="13,13">
              <v:shape style="position:absolute;left:409;top:2157;width:13;height:13" coordorigin="409,2157" coordsize="13,13" path="m422,2169l409,2157e" filled="false" stroked="true" strokeweight=".602pt" strokecolor="#2356a6">
                <v:path arrowok="t"/>
              </v:shape>
            </v:group>
            <v:group style="position:absolute;left:422;top:2157;width:13;height:13" coordorigin="422,2157" coordsize="13,13">
              <v:shape style="position:absolute;left:422;top:2157;width:13;height:13" coordorigin="422,2157" coordsize="13,13" path="m422,2169l435,2157e" filled="false" stroked="true" strokeweight=".602pt" strokecolor="#2356a6">
                <v:path arrowok="t"/>
              </v:shape>
            </v:group>
            <v:group style="position:absolute;left:435;top:2157;width:13;height:13" coordorigin="435,2157" coordsize="13,13">
              <v:shape style="position:absolute;left:435;top:2157;width:13;height:13" coordorigin="435,2157" coordsize="13,13" path="m448,2169l435,2157e" filled="false" stroked="true" strokeweight=".602pt" strokecolor="#2356a6">
                <v:path arrowok="t"/>
              </v:shape>
            </v:group>
            <v:group style="position:absolute;left:448;top:2157;width:13;height:13" coordorigin="448,2157" coordsize="13,13">
              <v:shape style="position:absolute;left:448;top:2157;width:13;height:13" coordorigin="448,2157" coordsize="13,13" path="m448,2169l460,2157e" filled="false" stroked="true" strokeweight=".602pt" strokecolor="#2356a6">
                <v:path arrowok="t"/>
              </v:shape>
            </v:group>
            <v:group style="position:absolute;left:460;top:2157;width:13;height:13" coordorigin="460,2157" coordsize="13,13">
              <v:shape style="position:absolute;left:460;top:2157;width:13;height:13" coordorigin="460,2157" coordsize="13,13" path="m473,2169l460,2157e" filled="false" stroked="true" strokeweight=".602pt" strokecolor="#2356a6">
                <v:path arrowok="t"/>
              </v:shape>
            </v:group>
            <v:group style="position:absolute;left:473;top:2157;width:13;height:13" coordorigin="473,2157" coordsize="13,13">
              <v:shape style="position:absolute;left:473;top:2157;width:13;height:13" coordorigin="473,2157" coordsize="13,13" path="m473,2169l486,2157e" filled="false" stroked="true" strokeweight=".602pt" strokecolor="#2356a6">
                <v:path arrowok="t"/>
              </v:shape>
            </v:group>
            <v:group style="position:absolute;left:486;top:2157;width:13;height:13" coordorigin="486,2157" coordsize="13,13">
              <v:shape style="position:absolute;left:486;top:2157;width:13;height:13" coordorigin="486,2157" coordsize="13,13" path="m498,2169l486,2157e" filled="false" stroked="true" strokeweight=".602pt" strokecolor="#2356a6">
                <v:path arrowok="t"/>
              </v:shape>
            </v:group>
            <v:group style="position:absolute;left:498;top:2157;width:13;height:13" coordorigin="498,2157" coordsize="13,13">
              <v:shape style="position:absolute;left:498;top:2157;width:13;height:13" coordorigin="498,2157" coordsize="13,13" path="m498,2169l511,2157e" filled="false" stroked="true" strokeweight=".602pt" strokecolor="#2356a6">
                <v:path arrowok="t"/>
              </v:shape>
            </v:group>
            <v:group style="position:absolute;left:511;top:2157;width:13;height:13" coordorigin="511,2157" coordsize="13,13">
              <v:shape style="position:absolute;left:511;top:2157;width:13;height:13" coordorigin="511,2157" coordsize="13,13" path="m523,2169l511,2157e" filled="false" stroked="true" strokeweight=".602pt" strokecolor="#2356a6">
                <v:path arrowok="t"/>
              </v:shape>
            </v:group>
            <v:group style="position:absolute;left:523;top:2157;width:13;height:13" coordorigin="523,2157" coordsize="13,13">
              <v:shape style="position:absolute;left:523;top:2157;width:13;height:13" coordorigin="523,2157" coordsize="13,13" path="m523,2169l536,2157e" filled="false" stroked="true" strokeweight=".602pt" strokecolor="#2356a6">
                <v:path arrowok="t"/>
              </v:shape>
            </v:group>
            <v:group style="position:absolute;left:536;top:2157;width:13;height:13" coordorigin="536,2157" coordsize="13,13">
              <v:shape style="position:absolute;left:536;top:2157;width:13;height:13" coordorigin="536,2157" coordsize="13,13" path="m549,2169l536,2157e" filled="false" stroked="true" strokeweight=".602pt" strokecolor="#2356a6">
                <v:path arrowok="t"/>
              </v:shape>
            </v:group>
            <v:group style="position:absolute;left:549;top:2157;width:13;height:13" coordorigin="549,2157" coordsize="13,13">
              <v:shape style="position:absolute;left:549;top:2157;width:13;height:13" coordorigin="549,2157" coordsize="13,13" path="m549,2169l562,2157e" filled="false" stroked="true" strokeweight=".602pt" strokecolor="#2356a6">
                <v:path arrowok="t"/>
              </v:shape>
            </v:group>
            <v:group style="position:absolute;left:562;top:2157;width:13;height:13" coordorigin="562,2157" coordsize="13,13">
              <v:shape style="position:absolute;left:562;top:2157;width:13;height:13" coordorigin="562,2157" coordsize="13,13" path="m575,2169l562,2157e" filled="false" stroked="true" strokeweight=".602pt" strokecolor="#2356a6">
                <v:path arrowok="t"/>
              </v:shape>
            </v:group>
            <v:group style="position:absolute;left:575;top:2157;width:13;height:13" coordorigin="575,2157" coordsize="13,13">
              <v:shape style="position:absolute;left:575;top:2157;width:13;height:13" coordorigin="575,2157" coordsize="13,13" path="m575,2169l587,2157e" filled="false" stroked="true" strokeweight=".602pt" strokecolor="#2356a6">
                <v:path arrowok="t"/>
              </v:shape>
            </v:group>
            <v:group style="position:absolute;left:587;top:2157;width:13;height:13" coordorigin="587,2157" coordsize="13,13">
              <v:shape style="position:absolute;left:587;top:2157;width:13;height:13" coordorigin="587,2157" coordsize="13,13" path="m600,2169l587,2157e" filled="false" stroked="true" strokeweight=".602pt" strokecolor="#2356a6">
                <v:path arrowok="t"/>
              </v:shape>
            </v:group>
            <v:group style="position:absolute;left:600;top:2157;width:13;height:13" coordorigin="600,2157" coordsize="13,13">
              <v:shape style="position:absolute;left:600;top:2157;width:13;height:13" coordorigin="600,2157" coordsize="13,13" path="m600,2169l613,2157e" filled="false" stroked="true" strokeweight=".602pt" strokecolor="#2356a6">
                <v:path arrowok="t"/>
              </v:shape>
            </v:group>
            <v:group style="position:absolute;left:613;top:2157;width:13;height:13" coordorigin="613,2157" coordsize="13,13">
              <v:shape style="position:absolute;left:613;top:2157;width:13;height:13" coordorigin="613,2157" coordsize="13,13" path="m626,2169l613,2157e" filled="false" stroked="true" strokeweight=".602pt" strokecolor="#2356a6">
                <v:path arrowok="t"/>
              </v:shape>
            </v:group>
            <v:group style="position:absolute;left:626;top:2157;width:13;height:13" coordorigin="626,2157" coordsize="13,13">
              <v:shape style="position:absolute;left:626;top:2157;width:13;height:13" coordorigin="626,2157" coordsize="13,13" path="m626,2169l639,2157e" filled="false" stroked="true" strokeweight=".602pt" strokecolor="#2356a6">
                <v:path arrowok="t"/>
              </v:shape>
            </v:group>
            <v:group style="position:absolute;left:638;top:2157;width:13;height:13" coordorigin="638,2157" coordsize="13,13">
              <v:shape style="position:absolute;left:638;top:2157;width:13;height:13" coordorigin="638,2157" coordsize="13,13" path="m651,2169l638,2157e" filled="false" stroked="true" strokeweight=".602pt" strokecolor="#2356a6">
                <v:path arrowok="t"/>
              </v:shape>
            </v:group>
            <v:group style="position:absolute;left:651;top:2157;width:13;height:13" coordorigin="651,2157" coordsize="13,13">
              <v:shape style="position:absolute;left:651;top:2157;width:13;height:13" coordorigin="651,2157" coordsize="13,13" path="m651,2169l663,2157e" filled="false" stroked="true" strokeweight=".602pt" strokecolor="#2356a6">
                <v:path arrowok="t"/>
              </v:shape>
            </v:group>
            <v:group style="position:absolute;left:663;top:2157;width:13;height:13" coordorigin="663,2157" coordsize="13,13">
              <v:shape style="position:absolute;left:663;top:2157;width:13;height:13" coordorigin="663,2157" coordsize="13,13" path="m676,2169l663,2157e" filled="false" stroked="true" strokeweight=".602pt" strokecolor="#2356a6">
                <v:path arrowok="t"/>
              </v:shape>
            </v:group>
            <v:group style="position:absolute;left:676;top:2157;width:13;height:13" coordorigin="676,2157" coordsize="13,13">
              <v:shape style="position:absolute;left:676;top:2157;width:13;height:13" coordorigin="676,2157" coordsize="13,13" path="m676,2169l689,2157e" filled="false" stroked="true" strokeweight=".602pt" strokecolor="#2356a6">
                <v:path arrowok="t"/>
              </v:shape>
            </v:group>
            <v:group style="position:absolute;left:689;top:2157;width:13;height:13" coordorigin="689,2157" coordsize="13,13">
              <v:shape style="position:absolute;left:689;top:2157;width:13;height:13" coordorigin="689,2157" coordsize="13,13" path="m702,2169l689,2157e" filled="false" stroked="true" strokeweight=".602pt" strokecolor="#2356a6">
                <v:path arrowok="t"/>
              </v:shape>
            </v:group>
            <v:group style="position:absolute;left:702;top:2157;width:13;height:13" coordorigin="702,2157" coordsize="13,13">
              <v:shape style="position:absolute;left:702;top:2157;width:13;height:13" coordorigin="702,2157" coordsize="13,13" path="m702,2169l714,2157e" filled="false" stroked="true" strokeweight=".602pt" strokecolor="#2356a6">
                <v:path arrowok="t"/>
              </v:shape>
            </v:group>
            <v:group style="position:absolute;left:714;top:2157;width:13;height:13" coordorigin="714,2157" coordsize="13,13">
              <v:shape style="position:absolute;left:714;top:2157;width:13;height:13" coordorigin="714,2157" coordsize="13,13" path="m727,2169l714,2157e" filled="false" stroked="true" strokeweight=".602pt" strokecolor="#2356a6">
                <v:path arrowok="t"/>
              </v:shape>
            </v:group>
            <v:group style="position:absolute;left:727;top:2157;width:13;height:13" coordorigin="727,2157" coordsize="13,13">
              <v:shape style="position:absolute;left:727;top:2157;width:13;height:13" coordorigin="727,2157" coordsize="13,13" path="m727,2169l740,2157e" filled="false" stroked="true" strokeweight=".602pt" strokecolor="#2356a6">
                <v:path arrowok="t"/>
              </v:shape>
            </v:group>
            <v:group style="position:absolute;left:740;top:2157;width:13;height:13" coordorigin="740,2157" coordsize="13,13">
              <v:shape style="position:absolute;left:740;top:2157;width:13;height:13" coordorigin="740,2157" coordsize="13,13" path="m753,2169l740,2157e" filled="false" stroked="true" strokeweight=".602pt" strokecolor="#2356a6">
                <v:path arrowok="t"/>
              </v:shape>
            </v:group>
            <v:group style="position:absolute;left:753;top:2157;width:13;height:13" coordorigin="753,2157" coordsize="13,13">
              <v:shape style="position:absolute;left:753;top:2157;width:13;height:13" coordorigin="753,2157" coordsize="13,13" path="m753,2169l766,2157e" filled="false" stroked="true" strokeweight=".602pt" strokecolor="#2356a6">
                <v:path arrowok="t"/>
              </v:shape>
            </v:group>
            <v:group style="position:absolute;left:766;top:2157;width:13;height:13" coordorigin="766,2157" coordsize="13,13">
              <v:shape style="position:absolute;left:766;top:2157;width:13;height:13" coordorigin="766,2157" coordsize="13,13" path="m778,2169l766,2157e" filled="false" stroked="true" strokeweight=".602pt" strokecolor="#2356a6">
                <v:path arrowok="t"/>
              </v:shape>
            </v:group>
            <v:group style="position:absolute;left:778;top:2157;width:13;height:13" coordorigin="778,2157" coordsize="13,13">
              <v:shape style="position:absolute;left:778;top:2157;width:13;height:13" coordorigin="778,2157" coordsize="13,13" path="m778,2169l791,2157e" filled="false" stroked="true" strokeweight=".602pt" strokecolor="#2356a6">
                <v:path arrowok="t"/>
              </v:shape>
            </v:group>
            <v:group style="position:absolute;left:791;top:2157;width:13;height:13" coordorigin="791,2157" coordsize="13,13">
              <v:shape style="position:absolute;left:791;top:2157;width:13;height:13" coordorigin="791,2157" coordsize="13,13" path="m803,2169l791,2157e" filled="false" stroked="true" strokeweight=".602pt" strokecolor="#2356a6">
                <v:path arrowok="t"/>
              </v:shape>
            </v:group>
            <v:group style="position:absolute;left:803;top:2157;width:13;height:13" coordorigin="803,2157" coordsize="13,13">
              <v:shape style="position:absolute;left:803;top:2157;width:13;height:13" coordorigin="803,2157" coordsize="13,13" path="m803,2169l816,2157e" filled="false" stroked="true" strokeweight=".602pt" strokecolor="#2356a6">
                <v:path arrowok="t"/>
              </v:shape>
            </v:group>
            <v:group style="position:absolute;left:816;top:2157;width:13;height:13" coordorigin="816,2157" coordsize="13,13">
              <v:shape style="position:absolute;left:816;top:2157;width:13;height:13" coordorigin="816,2157" coordsize="13,13" path="m829,2169l816,2157e" filled="false" stroked="true" strokeweight=".602pt" strokecolor="#2356a6">
                <v:path arrowok="t"/>
              </v:shape>
            </v:group>
            <v:group style="position:absolute;left:829;top:2157;width:13;height:13" coordorigin="829,2157" coordsize="13,13">
              <v:shape style="position:absolute;left:829;top:2157;width:13;height:13" coordorigin="829,2157" coordsize="13,13" path="m829,2169l841,2157e" filled="false" stroked="true" strokeweight=".602pt" strokecolor="#2356a6">
                <v:path arrowok="t"/>
              </v:shape>
            </v:group>
            <v:group style="position:absolute;left:841;top:2157;width:13;height:13" coordorigin="841,2157" coordsize="13,13">
              <v:shape style="position:absolute;left:841;top:2157;width:13;height:13" coordorigin="841,2157" coordsize="13,13" path="m854,2169l841,2157e" filled="false" stroked="true" strokeweight=".602pt" strokecolor="#2356a6">
                <v:path arrowok="t"/>
              </v:shape>
            </v:group>
            <v:group style="position:absolute;left:854;top:2157;width:13;height:13" coordorigin="854,2157" coordsize="13,13">
              <v:shape style="position:absolute;left:854;top:2157;width:13;height:13" coordorigin="854,2157" coordsize="13,13" path="m854,2169l867,2157e" filled="false" stroked="true" strokeweight=".602pt" strokecolor="#2356a6">
                <v:path arrowok="t"/>
              </v:shape>
            </v:group>
            <v:group style="position:absolute;left:867;top:2157;width:13;height:13" coordorigin="867,2157" coordsize="13,13">
              <v:shape style="position:absolute;left:867;top:2157;width:13;height:13" coordorigin="867,2157" coordsize="13,13" path="m880,2169l867,2157e" filled="false" stroked="true" strokeweight=".602pt" strokecolor="#2356a6">
                <v:path arrowok="t"/>
              </v:shape>
            </v:group>
            <v:group style="position:absolute;left:880;top:2157;width:13;height:13" coordorigin="880,2157" coordsize="13,13">
              <v:shape style="position:absolute;left:880;top:2157;width:13;height:13" coordorigin="880,2157" coordsize="13,13" path="m880,2169l893,2157e" filled="false" stroked="true" strokeweight=".602pt" strokecolor="#2356a6">
                <v:path arrowok="t"/>
              </v:shape>
            </v:group>
            <v:group style="position:absolute;left:893;top:2157;width:13;height:13" coordorigin="893,2157" coordsize="13,13">
              <v:shape style="position:absolute;left:893;top:2157;width:13;height:13" coordorigin="893,2157" coordsize="13,13" path="m905,2169l893,2157e" filled="false" stroked="true" strokeweight=".602pt" strokecolor="#2356a6">
                <v:path arrowok="t"/>
              </v:shape>
            </v:group>
            <v:group style="position:absolute;left:905;top:2157;width:13;height:13" coordorigin="905,2157" coordsize="13,13">
              <v:shape style="position:absolute;left:905;top:2157;width:13;height:13" coordorigin="905,2157" coordsize="13,13" path="m905,2169l918,2157e" filled="false" stroked="true" strokeweight=".602pt" strokecolor="#2356a6">
                <v:path arrowok="t"/>
              </v:shape>
            </v:group>
            <v:group style="position:absolute;left:918;top:2157;width:13;height:13" coordorigin="918,2157" coordsize="13,13">
              <v:shape style="position:absolute;left:918;top:2157;width:13;height:13" coordorigin="918,2157" coordsize="13,13" path="m931,2169l918,2157e" filled="false" stroked="true" strokeweight=".602pt" strokecolor="#2356a6">
                <v:path arrowok="t"/>
              </v:shape>
            </v:group>
            <v:group style="position:absolute;left:931;top:2157;width:13;height:13" coordorigin="931,2157" coordsize="13,13">
              <v:shape style="position:absolute;left:931;top:2157;width:13;height:13" coordorigin="931,2157" coordsize="13,13" path="m931,2169l944,2157e" filled="false" stroked="true" strokeweight=".602pt" strokecolor="#2356a6">
                <v:path arrowok="t"/>
              </v:shape>
            </v:group>
            <v:group style="position:absolute;left:944;top:2157;width:13;height:13" coordorigin="944,2157" coordsize="13,13">
              <v:shape style="position:absolute;left:944;top:2157;width:13;height:13" coordorigin="944,2157" coordsize="13,13" path="m956,2169l944,2157e" filled="false" stroked="true" strokeweight=".602pt" strokecolor="#2356a6">
                <v:path arrowok="t"/>
              </v:shape>
            </v:group>
            <v:group style="position:absolute;left:956;top:2157;width:13;height:13" coordorigin="956,2157" coordsize="13,13">
              <v:shape style="position:absolute;left:956;top:2157;width:13;height:13" coordorigin="956,2157" coordsize="13,13" path="m956,2169l969,2157e" filled="false" stroked="true" strokeweight=".602pt" strokecolor="#2356a6">
                <v:path arrowok="t"/>
              </v:shape>
            </v:group>
            <v:group style="position:absolute;left:969;top:2157;width:13;height:13" coordorigin="969,2157" coordsize="13,13">
              <v:shape style="position:absolute;left:969;top:2157;width:13;height:13" coordorigin="969,2157" coordsize="13,13" path="m981,2169l969,2157e" filled="false" stroked="true" strokeweight=".602pt" strokecolor="#2356a6">
                <v:path arrowok="t"/>
              </v:shape>
            </v:group>
            <v:group style="position:absolute;left:981;top:2157;width:13;height:13" coordorigin="981,2157" coordsize="13,13">
              <v:shape style="position:absolute;left:981;top:2157;width:13;height:13" coordorigin="981,2157" coordsize="13,13" path="m981,2169l994,2157e" filled="false" stroked="true" strokeweight=".602pt" strokecolor="#2356a6">
                <v:path arrowok="t"/>
              </v:shape>
            </v:group>
            <v:group style="position:absolute;left:994;top:2157;width:13;height:13" coordorigin="994,2157" coordsize="13,13">
              <v:shape style="position:absolute;left:994;top:2157;width:13;height:13" coordorigin="994,2157" coordsize="13,13" path="m1007,2169l994,2157e" filled="false" stroked="true" strokeweight=".602pt" strokecolor="#2356a6">
                <v:path arrowok="t"/>
              </v:shape>
            </v:group>
            <v:group style="position:absolute;left:1007;top:2157;width:13;height:13" coordorigin="1007,2157" coordsize="13,13">
              <v:shape style="position:absolute;left:1007;top:2157;width:13;height:13" coordorigin="1007,2157" coordsize="13,13" path="m1007,2169l1020,2157e" filled="false" stroked="true" strokeweight=".602pt" strokecolor="#2356a6">
                <v:path arrowok="t"/>
              </v:shape>
            </v:group>
            <v:group style="position:absolute;left:1020;top:2157;width:13;height:13" coordorigin="1020,2157" coordsize="13,13">
              <v:shape style="position:absolute;left:1020;top:2157;width:13;height:13" coordorigin="1020,2157" coordsize="13,13" path="m1033,2169l1020,2157e" filled="false" stroked="true" strokeweight=".602pt" strokecolor="#2356a6">
                <v:path arrowok="t"/>
              </v:shape>
            </v:group>
            <v:group style="position:absolute;left:1033;top:2157;width:13;height:13" coordorigin="1033,2157" coordsize="13,13">
              <v:shape style="position:absolute;left:1033;top:2157;width:13;height:13" coordorigin="1033,2157" coordsize="13,13" path="m1033,2169l1045,2157e" filled="false" stroked="true" strokeweight=".602pt" strokecolor="#2356a6">
                <v:path arrowok="t"/>
              </v:shape>
            </v:group>
            <v:group style="position:absolute;left:1045;top:2157;width:13;height:13" coordorigin="1045,2157" coordsize="13,13">
              <v:shape style="position:absolute;left:1045;top:2157;width:13;height:13" coordorigin="1045,2157" coordsize="13,13" path="m1058,2169l1045,2157e" filled="false" stroked="true" strokeweight=".602pt" strokecolor="#2356a6">
                <v:path arrowok="t"/>
              </v:shape>
            </v:group>
            <v:group style="position:absolute;left:1058;top:2157;width:13;height:13" coordorigin="1058,2157" coordsize="13,13">
              <v:shape style="position:absolute;left:1058;top:2157;width:13;height:13" coordorigin="1058,2157" coordsize="13,13" path="m1058,2169l1071,2157e" filled="false" stroked="true" strokeweight=".602pt" strokecolor="#2356a6">
                <v:path arrowok="t"/>
              </v:shape>
            </v:group>
            <v:group style="position:absolute;left:1071;top:2157;width:13;height:13" coordorigin="1071,2157" coordsize="13,13">
              <v:shape style="position:absolute;left:1071;top:2157;width:13;height:13" coordorigin="1071,2157" coordsize="13,13" path="m1084,2169l1071,2157e" filled="false" stroked="true" strokeweight=".602pt" strokecolor="#2356a6">
                <v:path arrowok="t"/>
              </v:shape>
            </v:group>
            <v:group style="position:absolute;left:1084;top:2157;width:13;height:13" coordorigin="1084,2157" coordsize="13,13">
              <v:shape style="position:absolute;left:1084;top:2157;width:13;height:13" coordorigin="1084,2157" coordsize="13,13" path="m1084,2169l1097,2157e" filled="false" stroked="true" strokeweight=".602pt" strokecolor="#2356a6">
                <v:path arrowok="t"/>
              </v:shape>
            </v:group>
            <v:group style="position:absolute;left:1097;top:2157;width:13;height:13" coordorigin="1097,2157" coordsize="13,13">
              <v:shape style="position:absolute;left:1097;top:2157;width:13;height:13" coordorigin="1097,2157" coordsize="13,13" path="m1109,2169l1097,2157e" filled="false" stroked="true" strokeweight=".602pt" strokecolor="#2356a6">
                <v:path arrowok="t"/>
              </v:shape>
            </v:group>
            <v:group style="position:absolute;left:1109;top:2157;width:13;height:13" coordorigin="1109,2157" coordsize="13,13">
              <v:shape style="position:absolute;left:1109;top:2157;width:13;height:13" coordorigin="1109,2157" coordsize="13,13" path="m1109,2169l1121,2157e" filled="false" stroked="true" strokeweight=".602pt" strokecolor="#2356a6">
                <v:path arrowok="t"/>
              </v:shape>
            </v:group>
            <v:group style="position:absolute;left:1121;top:2157;width:13;height:13" coordorigin="1121,2157" coordsize="13,13">
              <v:shape style="position:absolute;left:1121;top:2157;width:13;height:13" coordorigin="1121,2157" coordsize="13,13" path="m1134,2169l1121,2157e" filled="false" stroked="true" strokeweight=".602pt" strokecolor="#2356a6">
                <v:path arrowok="t"/>
              </v:shape>
            </v:group>
            <v:group style="position:absolute;left:1134;top:2157;width:13;height:13" coordorigin="1134,2157" coordsize="13,13">
              <v:shape style="position:absolute;left:1134;top:2157;width:13;height:13" coordorigin="1134,2157" coordsize="13,13" path="m1134,2169l1147,2157e" filled="false" stroked="true" strokeweight=".602pt" strokecolor="#2356a6">
                <v:path arrowok="t"/>
              </v:shape>
            </v:group>
            <v:group style="position:absolute;left:1147;top:2157;width:13;height:13" coordorigin="1147,2157" coordsize="13,13">
              <v:shape style="position:absolute;left:1147;top:2157;width:13;height:13" coordorigin="1147,2157" coordsize="13,13" path="m1160,2169l1147,2157e" filled="false" stroked="true" strokeweight=".602pt" strokecolor="#2356a6">
                <v:path arrowok="t"/>
              </v:shape>
            </v:group>
            <v:group style="position:absolute;left:1160;top:2157;width:13;height:13" coordorigin="1160,2157" coordsize="13,13">
              <v:shape style="position:absolute;left:1160;top:2157;width:13;height:13" coordorigin="1160,2157" coordsize="13,13" path="m1160,2169l1172,2157e" filled="false" stroked="true" strokeweight=".602pt" strokecolor="#2356a6">
                <v:path arrowok="t"/>
              </v:shape>
            </v:group>
            <v:group style="position:absolute;left:1172;top:2157;width:13;height:13" coordorigin="1172,2157" coordsize="13,13">
              <v:shape style="position:absolute;left:1172;top:2157;width:13;height:13" coordorigin="1172,2157" coordsize="13,13" path="m1185,2169l1172,2157e" filled="false" stroked="true" strokeweight=".602pt" strokecolor="#2356a6">
                <v:path arrowok="t"/>
              </v:shape>
            </v:group>
            <v:group style="position:absolute;left:1185;top:2157;width:13;height:13" coordorigin="1185,2157" coordsize="13,13">
              <v:shape style="position:absolute;left:1185;top:2157;width:13;height:13" coordorigin="1185,2157" coordsize="13,13" path="m1185,2169l1198,2157e" filled="false" stroked="true" strokeweight=".602pt" strokecolor="#2356a6">
                <v:path arrowok="t"/>
              </v:shape>
            </v:group>
            <v:group style="position:absolute;left:1198;top:2157;width:13;height:13" coordorigin="1198,2157" coordsize="13,13">
              <v:shape style="position:absolute;left:1198;top:2157;width:13;height:13" coordorigin="1198,2157" coordsize="13,13" path="m1211,2169l1198,2157e" filled="false" stroked="true" strokeweight=".602pt" strokecolor="#2356a6">
                <v:path arrowok="t"/>
              </v:shape>
            </v:group>
            <v:group style="position:absolute;left:1211;top:2157;width:13;height:13" coordorigin="1211,2157" coordsize="13,13">
              <v:shape style="position:absolute;left:1211;top:2157;width:13;height:13" coordorigin="1211,2157" coordsize="13,13" path="m1211,2169l1224,2157e" filled="false" stroked="true" strokeweight=".602pt" strokecolor="#2356a6">
                <v:path arrowok="t"/>
              </v:shape>
            </v:group>
            <v:group style="position:absolute;left:1224;top:2157;width:13;height:13" coordorigin="1224,2157" coordsize="13,13">
              <v:shape style="position:absolute;left:1224;top:2157;width:13;height:13" coordorigin="1224,2157" coordsize="13,13" path="m1236,2169l1224,2157e" filled="false" stroked="true" strokeweight=".602pt" strokecolor="#2356a6">
                <v:path arrowok="t"/>
              </v:shape>
            </v:group>
            <v:group style="position:absolute;left:1236;top:2157;width:13;height:13" coordorigin="1236,2157" coordsize="13,13">
              <v:shape style="position:absolute;left:1236;top:2157;width:13;height:13" coordorigin="1236,2157" coordsize="13,13" path="m1236,2169l1249,2157e" filled="false" stroked="true" strokeweight=".602pt" strokecolor="#2356a6">
                <v:path arrowok="t"/>
              </v:shape>
            </v:group>
            <v:group style="position:absolute;left:1249;top:2157;width:13;height:13" coordorigin="1249,2157" coordsize="13,13">
              <v:shape style="position:absolute;left:1249;top:2157;width:13;height:13" coordorigin="1249,2157" coordsize="13,13" path="m1262,2169l1249,2157e" filled="false" stroked="true" strokeweight=".602pt" strokecolor="#2356a6">
                <v:path arrowok="t"/>
              </v:shape>
            </v:group>
            <v:group style="position:absolute;left:1262;top:2157;width:13;height:13" coordorigin="1262,2157" coordsize="13,13">
              <v:shape style="position:absolute;left:1262;top:2157;width:13;height:13" coordorigin="1262,2157" coordsize="13,13" path="m1262,2169l1274,2157e" filled="false" stroked="true" strokeweight=".602pt" strokecolor="#2356a6">
                <v:path arrowok="t"/>
              </v:shape>
            </v:group>
            <v:group style="position:absolute;left:1274;top:2157;width:13;height:13" coordorigin="1274,2157" coordsize="13,13">
              <v:shape style="position:absolute;left:1274;top:2157;width:13;height:13" coordorigin="1274,2157" coordsize="13,13" path="m1287,2169l1274,2157e" filled="false" stroked="true" strokeweight=".602pt" strokecolor="#2356a6">
                <v:path arrowok="t"/>
              </v:shape>
            </v:group>
            <v:group style="position:absolute;left:1287;top:2157;width:13;height:13" coordorigin="1287,2157" coordsize="13,13">
              <v:shape style="position:absolute;left:1287;top:2157;width:13;height:13" coordorigin="1287,2157" coordsize="13,13" path="m1287,2169l1299,2157e" filled="false" stroked="true" strokeweight=".602pt" strokecolor="#2356a6">
                <v:path arrowok="t"/>
              </v:shape>
            </v:group>
            <v:group style="position:absolute;left:1299;top:2157;width:13;height:13" coordorigin="1299,2157" coordsize="13,13">
              <v:shape style="position:absolute;left:1299;top:2157;width:13;height:13" coordorigin="1299,2157" coordsize="13,13" path="m1312,2169l1299,2157e" filled="false" stroked="true" strokeweight=".602pt" strokecolor="#2356a6">
                <v:path arrowok="t"/>
              </v:shape>
            </v:group>
            <v:group style="position:absolute;left:1312;top:2157;width:13;height:13" coordorigin="1312,2157" coordsize="13,13">
              <v:shape style="position:absolute;left:1312;top:2157;width:13;height:13" coordorigin="1312,2157" coordsize="13,13" path="m1312,2169l1325,2157e" filled="false" stroked="true" strokeweight=".602pt" strokecolor="#2356a6">
                <v:path arrowok="t"/>
              </v:shape>
            </v:group>
            <v:group style="position:absolute;left:1325;top:2157;width:13;height:13" coordorigin="1325,2157" coordsize="13,13">
              <v:shape style="position:absolute;left:1325;top:2157;width:13;height:13" coordorigin="1325,2157" coordsize="13,13" path="m1338,2169l1325,2157e" filled="false" stroked="true" strokeweight=".602pt" strokecolor="#2356a6">
                <v:path arrowok="t"/>
              </v:shape>
            </v:group>
            <v:group style="position:absolute;left:1338;top:2157;width:13;height:13" coordorigin="1338,2157" coordsize="13,13">
              <v:shape style="position:absolute;left:1338;top:2157;width:13;height:13" coordorigin="1338,2157" coordsize="13,13" path="m1338,2169l1351,2157e" filled="false" stroked="true" strokeweight=".602pt" strokecolor="#2356a6">
                <v:path arrowok="t"/>
              </v:shape>
            </v:group>
            <v:group style="position:absolute;left:1351;top:2157;width:13;height:13" coordorigin="1351,2157" coordsize="13,13">
              <v:shape style="position:absolute;left:1351;top:2157;width:13;height:13" coordorigin="1351,2157" coordsize="13,13" path="m1363,2169l1351,2157e" filled="false" stroked="true" strokeweight=".602pt" strokecolor="#2356a6">
                <v:path arrowok="t"/>
              </v:shape>
            </v:group>
            <v:group style="position:absolute;left:1363;top:2157;width:13;height:13" coordorigin="1363,2157" coordsize="13,13">
              <v:shape style="position:absolute;left:1363;top:2157;width:13;height:13" coordorigin="1363,2157" coordsize="13,13" path="m1363,2169l1376,2157e" filled="false" stroked="true" strokeweight=".602pt" strokecolor="#2356a6">
                <v:path arrowok="t"/>
              </v:shape>
            </v:group>
            <v:group style="position:absolute;left:1376;top:2157;width:13;height:13" coordorigin="1376,2157" coordsize="13,13">
              <v:shape style="position:absolute;left:1376;top:2157;width:13;height:13" coordorigin="1376,2157" coordsize="13,13" path="m1389,2169l1376,2157e" filled="false" stroked="true" strokeweight=".602pt" strokecolor="#2356a6">
                <v:path arrowok="t"/>
              </v:shape>
            </v:group>
            <v:group style="position:absolute;left:1389;top:2157;width:13;height:13" coordorigin="1389,2157" coordsize="13,13">
              <v:shape style="position:absolute;left:1389;top:2157;width:13;height:13" coordorigin="1389,2157" coordsize="13,13" path="m1389,2169l1402,2157e" filled="false" stroked="true" strokeweight=".602pt" strokecolor="#2356a6">
                <v:path arrowok="t"/>
              </v:shape>
            </v:group>
            <v:group style="position:absolute;left:1402;top:2157;width:13;height:13" coordorigin="1402,2157" coordsize="13,13">
              <v:shape style="position:absolute;left:1402;top:2157;width:13;height:13" coordorigin="1402,2157" coordsize="13,13" path="m1414,2169l1402,2157e" filled="false" stroked="true" strokeweight=".602pt" strokecolor="#2356a6">
                <v:path arrowok="t"/>
              </v:shape>
            </v:group>
            <v:group style="position:absolute;left:1414;top:2157;width:13;height:13" coordorigin="1414,2157" coordsize="13,13">
              <v:shape style="position:absolute;left:1414;top:2157;width:13;height:13" coordorigin="1414,2157" coordsize="13,13" path="m1414,2169l1427,2157e" filled="false" stroked="true" strokeweight=".602pt" strokecolor="#2356a6">
                <v:path arrowok="t"/>
              </v:shape>
            </v:group>
            <v:group style="position:absolute;left:1426;top:2157;width:13;height:13" coordorigin="1426,2157" coordsize="13,13">
              <v:shape style="position:absolute;left:1426;top:2157;width:13;height:13" coordorigin="1426,2157" coordsize="13,13" path="m1439,2169l1426,2157e" filled="false" stroked="true" strokeweight=".602pt" strokecolor="#2356a6">
                <v:path arrowok="t"/>
              </v:shape>
            </v:group>
            <v:group style="position:absolute;left:1439;top:2157;width:13;height:13" coordorigin="1439,2157" coordsize="13,13">
              <v:shape style="position:absolute;left:1439;top:2157;width:13;height:13" coordorigin="1439,2157" coordsize="13,13" path="m1439,2169l1452,2157e" filled="false" stroked="true" strokeweight=".602pt" strokecolor="#2356a6">
                <v:path arrowok="t"/>
              </v:shape>
            </v:group>
            <v:group style="position:absolute;left:1452;top:2157;width:13;height:13" coordorigin="1452,2157" coordsize="13,13">
              <v:shape style="position:absolute;left:1452;top:2157;width:13;height:13" coordorigin="1452,2157" coordsize="13,13" path="m1465,2169l1452,2157e" filled="false" stroked="true" strokeweight=".602pt" strokecolor="#2356a6">
                <v:path arrowok="t"/>
              </v:shape>
            </v:group>
            <v:group style="position:absolute;left:1465;top:2157;width:13;height:13" coordorigin="1465,2157" coordsize="13,13">
              <v:shape style="position:absolute;left:1465;top:2157;width:13;height:13" coordorigin="1465,2157" coordsize="13,13" path="m1465,2169l1478,2157e" filled="false" stroked="true" strokeweight=".602pt" strokecolor="#2356a6">
                <v:path arrowok="t"/>
              </v:shape>
            </v:group>
            <v:group style="position:absolute;left:1478;top:2157;width:13;height:13" coordorigin="1478,2157" coordsize="13,13">
              <v:shape style="position:absolute;left:1478;top:2157;width:13;height:13" coordorigin="1478,2157" coordsize="13,13" path="m1490,2169l1478,2157e" filled="false" stroked="true" strokeweight=".602pt" strokecolor="#2356a6">
                <v:path arrowok="t"/>
              </v:shape>
            </v:group>
            <v:group style="position:absolute;left:1490;top:2157;width:13;height:13" coordorigin="1490,2157" coordsize="13,13">
              <v:shape style="position:absolute;left:1490;top:2157;width:13;height:13" coordorigin="1490,2157" coordsize="13,13" path="m1490,2169l1503,2157e" filled="false" stroked="true" strokeweight=".602pt" strokecolor="#2356a6">
                <v:path arrowok="t"/>
              </v:shape>
            </v:group>
            <v:group style="position:absolute;left:1503;top:2157;width:13;height:13" coordorigin="1503,2157" coordsize="13,13">
              <v:shape style="position:absolute;left:1503;top:2157;width:13;height:13" coordorigin="1503,2157" coordsize="13,13" path="m1516,2169l1503,2157e" filled="false" stroked="true" strokeweight=".602pt" strokecolor="#2356a6">
                <v:path arrowok="t"/>
              </v:shape>
            </v:group>
            <v:group style="position:absolute;left:1516;top:2157;width:13;height:13" coordorigin="1516,2157" coordsize="13,13">
              <v:shape style="position:absolute;left:1516;top:2157;width:13;height:13" coordorigin="1516,2157" coordsize="13,13" path="m1516,2169l1529,2157e" filled="false" stroked="true" strokeweight=".602pt" strokecolor="#2356a6">
                <v:path arrowok="t"/>
              </v:shape>
            </v:group>
            <v:group style="position:absolute;left:1529;top:2157;width:13;height:13" coordorigin="1529,2157" coordsize="13,13">
              <v:shape style="position:absolute;left:1529;top:2157;width:13;height:13" coordorigin="1529,2157" coordsize="13,13" path="m1542,2169l1529,2157e" filled="false" stroked="true" strokeweight=".602pt" strokecolor="#2356a6">
                <v:path arrowok="t"/>
              </v:shape>
            </v:group>
            <v:group style="position:absolute;left:1542;top:2157;width:13;height:13" coordorigin="1542,2157" coordsize="13,13">
              <v:shape style="position:absolute;left:1542;top:2157;width:13;height:13" coordorigin="1542,2157" coordsize="13,13" path="m1542,2169l1554,2157e" filled="false" stroked="true" strokeweight=".602pt" strokecolor="#2356a6">
                <v:path arrowok="t"/>
              </v:shape>
            </v:group>
            <v:group style="position:absolute;left:1554;top:2157;width:13;height:13" coordorigin="1554,2157" coordsize="13,13">
              <v:shape style="position:absolute;left:1554;top:2157;width:13;height:13" coordorigin="1554,2157" coordsize="13,13" path="m1567,2169l1554,2157e" filled="false" stroked="true" strokeweight=".602pt" strokecolor="#2356a6">
                <v:path arrowok="t"/>
              </v:shape>
            </v:group>
            <v:group style="position:absolute;left:1567;top:2157;width:13;height:13" coordorigin="1567,2157" coordsize="13,13">
              <v:shape style="position:absolute;left:1567;top:2157;width:13;height:13" coordorigin="1567,2157" coordsize="13,13" path="m1567,2169l1579,2157e" filled="false" stroked="true" strokeweight=".602pt" strokecolor="#2356a6">
                <v:path arrowok="t"/>
              </v:shape>
            </v:group>
            <v:group style="position:absolute;left:1579;top:2157;width:13;height:13" coordorigin="1579,2157" coordsize="13,13">
              <v:shape style="position:absolute;left:1579;top:2157;width:13;height:13" coordorigin="1579,2157" coordsize="13,13" path="m1592,2169l1579,2157e" filled="false" stroked="true" strokeweight=".602pt" strokecolor="#2356a6">
                <v:path arrowok="t"/>
              </v:shape>
            </v:group>
            <v:group style="position:absolute;left:1592;top:2157;width:13;height:13" coordorigin="1592,2157" coordsize="13,13">
              <v:shape style="position:absolute;left:1592;top:2157;width:13;height:13" coordorigin="1592,2157" coordsize="13,13" path="m1592,2169l1605,2157e" filled="false" stroked="true" strokeweight=".602pt" strokecolor="#2356a6">
                <v:path arrowok="t"/>
              </v:shape>
            </v:group>
            <v:group style="position:absolute;left:1605;top:2157;width:13;height:13" coordorigin="1605,2157" coordsize="13,13">
              <v:shape style="position:absolute;left:1605;top:2157;width:13;height:13" coordorigin="1605,2157" coordsize="13,13" path="m1617,2169l1605,2157e" filled="false" stroked="true" strokeweight=".602pt" strokecolor="#2356a6">
                <v:path arrowok="t"/>
              </v:shape>
            </v:group>
            <v:group style="position:absolute;left:1617;top:2157;width:13;height:13" coordorigin="1617,2157" coordsize="13,13">
              <v:shape style="position:absolute;left:1617;top:2157;width:13;height:13" coordorigin="1617,2157" coordsize="13,13" path="m1617,2169l1630,2157e" filled="false" stroked="true" strokeweight=".602pt" strokecolor="#2356a6">
                <v:path arrowok="t"/>
              </v:shape>
            </v:group>
            <v:group style="position:absolute;left:1630;top:2157;width:13;height:13" coordorigin="1630,2157" coordsize="13,13">
              <v:shape style="position:absolute;left:1630;top:2157;width:13;height:13" coordorigin="1630,2157" coordsize="13,13" path="m1643,2169l1630,2157e" filled="false" stroked="true" strokeweight=".602pt" strokecolor="#2356a6">
                <v:path arrowok="t"/>
              </v:shape>
            </v:group>
            <v:group style="position:absolute;left:1643;top:2157;width:13;height:13" coordorigin="1643,2157" coordsize="13,13">
              <v:shape style="position:absolute;left:1643;top:2157;width:13;height:13" coordorigin="1643,2157" coordsize="13,13" path="m1643,2169l1656,2157e" filled="false" stroked="true" strokeweight=".602pt" strokecolor="#2356a6">
                <v:path arrowok="t"/>
              </v:shape>
            </v:group>
            <v:group style="position:absolute;left:1656;top:2157;width:13;height:13" coordorigin="1656,2157" coordsize="13,13">
              <v:shape style="position:absolute;left:1656;top:2157;width:13;height:13" coordorigin="1656,2157" coordsize="13,13" path="m1669,2169l1656,2157e" filled="false" stroked="true" strokeweight=".602pt" strokecolor="#2356a6">
                <v:path arrowok="t"/>
              </v:shape>
            </v:group>
            <v:group style="position:absolute;left:1669;top:2157;width:13;height:13" coordorigin="1669,2157" coordsize="13,13">
              <v:shape style="position:absolute;left:1669;top:2157;width:13;height:13" coordorigin="1669,2157" coordsize="13,13" path="m1669,2169l1681,2157e" filled="false" stroked="true" strokeweight=".602pt" strokecolor="#2356a6">
                <v:path arrowok="t"/>
              </v:shape>
            </v:group>
            <v:group style="position:absolute;left:1681;top:2157;width:13;height:13" coordorigin="1681,2157" coordsize="13,13">
              <v:shape style="position:absolute;left:1681;top:2157;width:13;height:13" coordorigin="1681,2157" coordsize="13,13" path="m1694,2169l1681,2157e" filled="false" stroked="true" strokeweight=".602pt" strokecolor="#2356a6">
                <v:path arrowok="t"/>
              </v:shape>
            </v:group>
            <v:group style="position:absolute;left:1694;top:2157;width:13;height:13" coordorigin="1694,2157" coordsize="13,13">
              <v:shape style="position:absolute;left:1694;top:2157;width:13;height:13" coordorigin="1694,2157" coordsize="13,13" path="m1694,2169l1707,2157e" filled="false" stroked="true" strokeweight=".602pt" strokecolor="#2356a6">
                <v:path arrowok="t"/>
              </v:shape>
            </v:group>
            <v:group style="position:absolute;left:1707;top:2157;width:13;height:13" coordorigin="1707,2157" coordsize="13,13">
              <v:shape style="position:absolute;left:1707;top:2157;width:13;height:13" coordorigin="1707,2157" coordsize="13,13" path="m1720,2169l1707,2157e" filled="false" stroked="true" strokeweight=".602pt" strokecolor="#2356a6">
                <v:path arrowok="t"/>
              </v:shape>
            </v:group>
            <v:group style="position:absolute;left:1720;top:2157;width:13;height:13" coordorigin="1720,2157" coordsize="13,13">
              <v:shape style="position:absolute;left:1720;top:2157;width:13;height:13" coordorigin="1720,2157" coordsize="13,13" path="m1720,2169l1732,2157e" filled="false" stroked="true" strokeweight=".602pt" strokecolor="#2356a6">
                <v:path arrowok="t"/>
              </v:shape>
            </v:group>
            <v:group style="position:absolute;left:1732;top:2157;width:13;height:13" coordorigin="1732,2157" coordsize="13,13">
              <v:shape style="position:absolute;left:1732;top:2157;width:13;height:13" coordorigin="1732,2157" coordsize="13,13" path="m1744,2169l1732,2157e" filled="false" stroked="true" strokeweight=".602pt" strokecolor="#2356a6">
                <v:path arrowok="t"/>
              </v:shape>
            </v:group>
            <v:group style="position:absolute;left:1744;top:2157;width:13;height:13" coordorigin="1744,2157" coordsize="13,13">
              <v:shape style="position:absolute;left:1744;top:2157;width:13;height:13" coordorigin="1744,2157" coordsize="13,13" path="m1744,2169l1757,2157e" filled="false" stroked="true" strokeweight=".602pt" strokecolor="#2356a6">
                <v:path arrowok="t"/>
              </v:shape>
            </v:group>
            <v:group style="position:absolute;left:1757;top:2157;width:13;height:13" coordorigin="1757,2157" coordsize="13,13">
              <v:shape style="position:absolute;left:1757;top:2157;width:13;height:13" coordorigin="1757,2157" coordsize="13,13" path="m1770,2169l1757,2157e" filled="false" stroked="true" strokeweight=".602pt" strokecolor="#2356a6">
                <v:path arrowok="t"/>
              </v:shape>
            </v:group>
            <v:group style="position:absolute;left:1770;top:2157;width:13;height:13" coordorigin="1770,2157" coordsize="13,13">
              <v:shape style="position:absolute;left:1770;top:2157;width:13;height:13" coordorigin="1770,2157" coordsize="13,13" path="m1770,2169l1783,2157e" filled="false" stroked="true" strokeweight=".602pt" strokecolor="#2356a6">
                <v:path arrowok="t"/>
              </v:shape>
            </v:group>
            <v:group style="position:absolute;left:1783;top:2157;width:13;height:13" coordorigin="1783,2157" coordsize="13,13">
              <v:shape style="position:absolute;left:1783;top:2157;width:13;height:13" coordorigin="1783,2157" coordsize="13,13" path="m1796,2169l1783,2157e" filled="false" stroked="true" strokeweight=".602pt" strokecolor="#2356a6">
                <v:path arrowok="t"/>
              </v:shape>
            </v:group>
            <v:group style="position:absolute;left:1796;top:2157;width:13;height:13" coordorigin="1796,2157" coordsize="13,13">
              <v:shape style="position:absolute;left:1796;top:2157;width:13;height:13" coordorigin="1796,2157" coordsize="13,13" path="m1796,2169l1808,2157e" filled="false" stroked="true" strokeweight=".602pt" strokecolor="#2356a6">
                <v:path arrowok="t"/>
              </v:shape>
            </v:group>
            <v:group style="position:absolute;left:1808;top:2157;width:13;height:13" coordorigin="1808,2157" coordsize="13,13">
              <v:shape style="position:absolute;left:1808;top:2157;width:13;height:13" coordorigin="1808,2157" coordsize="13,13" path="m1821,2169l1808,2157e" filled="false" stroked="true" strokeweight=".602pt" strokecolor="#2356a6">
                <v:path arrowok="t"/>
              </v:shape>
            </v:group>
            <v:group style="position:absolute;left:1821;top:2157;width:13;height:13" coordorigin="1821,2157" coordsize="13,13">
              <v:shape style="position:absolute;left:1821;top:2157;width:13;height:13" coordorigin="1821,2157" coordsize="13,13" path="m1821,2169l1834,2157e" filled="false" stroked="true" strokeweight=".602pt" strokecolor="#2356a6">
                <v:path arrowok="t"/>
              </v:shape>
            </v:group>
            <v:group style="position:absolute;left:1834;top:2157;width:13;height:13" coordorigin="1834,2157" coordsize="13,13">
              <v:shape style="position:absolute;left:1834;top:2157;width:13;height:13" coordorigin="1834,2157" coordsize="13,13" path="m1847,2169l1834,2157e" filled="false" stroked="true" strokeweight=".602pt" strokecolor="#2356a6">
                <v:path arrowok="t"/>
              </v:shape>
            </v:group>
            <v:group style="position:absolute;left:1847;top:2157;width:13;height:13" coordorigin="1847,2157" coordsize="13,13">
              <v:shape style="position:absolute;left:1847;top:2157;width:13;height:13" coordorigin="1847,2157" coordsize="13,13" path="m1847,2169l1860,2157e" filled="false" stroked="true" strokeweight=".602pt" strokecolor="#2356a6">
                <v:path arrowok="t"/>
              </v:shape>
            </v:group>
            <v:group style="position:absolute;left:1860;top:2157;width:13;height:13" coordorigin="1860,2157" coordsize="13,13">
              <v:shape style="position:absolute;left:1860;top:2157;width:13;height:13" coordorigin="1860,2157" coordsize="13,13" path="m1872,2169l1860,2157e" filled="false" stroked="true" strokeweight=".602pt" strokecolor="#2356a6">
                <v:path arrowok="t"/>
              </v:shape>
            </v:group>
            <v:group style="position:absolute;left:1872;top:2157;width:13;height:13" coordorigin="1872,2157" coordsize="13,13">
              <v:shape style="position:absolute;left:1872;top:2157;width:13;height:13" coordorigin="1872,2157" coordsize="13,13" path="m1872,2169l1885,2157e" filled="false" stroked="true" strokeweight=".602pt" strokecolor="#2356a6">
                <v:path arrowok="t"/>
              </v:shape>
            </v:group>
            <v:group style="position:absolute;left:1885;top:2157;width:13;height:13" coordorigin="1885,2157" coordsize="13,13">
              <v:shape style="position:absolute;left:1885;top:2157;width:13;height:13" coordorigin="1885,2157" coordsize="13,13" path="m1897,2169l1885,2157e" filled="false" stroked="true" strokeweight=".602pt" strokecolor="#2356a6">
                <v:path arrowok="t"/>
              </v:shape>
            </v:group>
            <v:group style="position:absolute;left:1897;top:2157;width:13;height:13" coordorigin="1897,2157" coordsize="13,13">
              <v:shape style="position:absolute;left:1897;top:2157;width:13;height:13" coordorigin="1897,2157" coordsize="13,13" path="m1897,2169l1910,2157e" filled="false" stroked="true" strokeweight=".602pt" strokecolor="#2356a6">
                <v:path arrowok="t"/>
              </v:shape>
            </v:group>
            <v:group style="position:absolute;left:1910;top:2157;width:13;height:13" coordorigin="1910,2157" coordsize="13,13">
              <v:shape style="position:absolute;left:1910;top:2157;width:13;height:13" coordorigin="1910,2157" coordsize="13,13" path="m1923,2169l1910,2157e" filled="false" stroked="true" strokeweight=".602pt" strokecolor="#2356a6">
                <v:path arrowok="t"/>
              </v:shape>
            </v:group>
            <v:group style="position:absolute;left:1923;top:2157;width:13;height:13" coordorigin="1923,2157" coordsize="13,13">
              <v:shape style="position:absolute;left:1923;top:2157;width:13;height:13" coordorigin="1923,2157" coordsize="13,13" path="m1923,2169l1935,2157e" filled="false" stroked="true" strokeweight=".602pt" strokecolor="#2356a6">
                <v:path arrowok="t"/>
              </v:shape>
            </v:group>
            <v:group style="position:absolute;left:1935;top:2157;width:13;height:13" coordorigin="1935,2157" coordsize="13,13">
              <v:shape style="position:absolute;left:1935;top:2157;width:13;height:13" coordorigin="1935,2157" coordsize="13,13" path="m1948,2169l1935,2157e" filled="false" stroked="true" strokeweight=".602pt" strokecolor="#2356a6">
                <v:path arrowok="t"/>
              </v:shape>
            </v:group>
            <v:group style="position:absolute;left:1948;top:2157;width:13;height:13" coordorigin="1948,2157" coordsize="13,13">
              <v:shape style="position:absolute;left:1948;top:2157;width:13;height:13" coordorigin="1948,2157" coordsize="13,13" path="m1948,2169l1961,2157e" filled="false" stroked="true" strokeweight=".602pt" strokecolor="#2356a6">
                <v:path arrowok="t"/>
              </v:shape>
            </v:group>
            <v:group style="position:absolute;left:1961;top:2157;width:13;height:13" coordorigin="1961,2157" coordsize="13,13">
              <v:shape style="position:absolute;left:1961;top:2157;width:13;height:13" coordorigin="1961,2157" coordsize="13,13" path="m1974,2169l1961,2157e" filled="false" stroked="true" strokeweight=".602pt" strokecolor="#2356a6">
                <v:path arrowok="t"/>
              </v:shape>
            </v:group>
            <v:group style="position:absolute;left:1974;top:2157;width:13;height:13" coordorigin="1974,2157" coordsize="13,13">
              <v:shape style="position:absolute;left:1974;top:2157;width:13;height:13" coordorigin="1974,2157" coordsize="13,13" path="m1974,2169l1987,2157e" filled="false" stroked="true" strokeweight=".602pt" strokecolor="#2356a6">
                <v:path arrowok="t"/>
              </v:shape>
            </v:group>
            <v:group style="position:absolute;left:1987;top:2157;width:13;height:13" coordorigin="1987,2157" coordsize="13,13">
              <v:shape style="position:absolute;left:1987;top:2157;width:13;height:13" coordorigin="1987,2157" coordsize="13,13" path="m2000,2169l1987,2157e" filled="false" stroked="true" strokeweight=".602pt" strokecolor="#2356a6">
                <v:path arrowok="t"/>
              </v:shape>
            </v:group>
            <v:group style="position:absolute;left:2000;top:2157;width:13;height:13" coordorigin="2000,2157" coordsize="13,13">
              <v:shape style="position:absolute;left:2000;top:2157;width:13;height:13" coordorigin="2000,2157" coordsize="13,13" path="m2000,2169l2012,2157e" filled="false" stroked="true" strokeweight=".602pt" strokecolor="#2356a6">
                <v:path arrowok="t"/>
              </v:shape>
            </v:group>
            <v:group style="position:absolute;left:2012;top:2157;width:13;height:13" coordorigin="2012,2157" coordsize="13,13">
              <v:shape style="position:absolute;left:2012;top:2157;width:13;height:13" coordorigin="2012,2157" coordsize="13,13" path="m2025,2169l2012,2157e" filled="false" stroked="true" strokeweight=".602pt" strokecolor="#2356a6">
                <v:path arrowok="t"/>
              </v:shape>
            </v:group>
            <v:group style="position:absolute;left:2025;top:2157;width:13;height:13" coordorigin="2025,2157" coordsize="13,13">
              <v:shape style="position:absolute;left:2025;top:2157;width:13;height:13" coordorigin="2025,2157" coordsize="13,13" path="m2025,2169l2038,2157e" filled="false" stroked="true" strokeweight=".602pt" strokecolor="#2356a6">
                <v:path arrowok="t"/>
              </v:shape>
            </v:group>
            <v:group style="position:absolute;left:2037;top:2157;width:13;height:13" coordorigin="2037,2157" coordsize="13,13">
              <v:shape style="position:absolute;left:2037;top:2157;width:13;height:13" coordorigin="2037,2157" coordsize="13,13" path="m2050,2169l2037,2157e" filled="false" stroked="true" strokeweight=".602pt" strokecolor="#2356a6">
                <v:path arrowok="t"/>
              </v:shape>
            </v:group>
            <v:group style="position:absolute;left:2050;top:2157;width:13;height:13" coordorigin="2050,2157" coordsize="13,13">
              <v:shape style="position:absolute;left:2050;top:2157;width:13;height:13" coordorigin="2050,2157" coordsize="13,13" path="m2050,2169l2063,2157e" filled="false" stroked="true" strokeweight=".602pt" strokecolor="#2356a6">
                <v:path arrowok="t"/>
              </v:shape>
            </v:group>
            <v:group style="position:absolute;left:2063;top:2157;width:13;height:13" coordorigin="2063,2157" coordsize="13,13">
              <v:shape style="position:absolute;left:2063;top:2157;width:13;height:13" coordorigin="2063,2157" coordsize="13,13" path="m2075,2169l2063,2157e" filled="false" stroked="true" strokeweight=".602pt" strokecolor="#2356a6">
                <v:path arrowok="t"/>
              </v:shape>
            </v:group>
            <v:group style="position:absolute;left:2075;top:2157;width:13;height:13" coordorigin="2075,2157" coordsize="13,13">
              <v:shape style="position:absolute;left:2075;top:2157;width:13;height:13" coordorigin="2075,2157" coordsize="13,13" path="m2075,2169l2088,2157e" filled="false" stroked="true" strokeweight=".602pt" strokecolor="#2356a6">
                <v:path arrowok="t"/>
              </v:shape>
            </v:group>
            <v:group style="position:absolute;left:2088;top:2157;width:13;height:13" coordorigin="2088,2157" coordsize="13,13">
              <v:shape style="position:absolute;left:2088;top:2157;width:13;height:13" coordorigin="2088,2157" coordsize="13,13" path="m2101,2169l2088,2157e" filled="false" stroked="true" strokeweight=".602pt" strokecolor="#2356a6">
                <v:path arrowok="t"/>
              </v:shape>
            </v:group>
            <v:group style="position:absolute;left:2101;top:2157;width:13;height:13" coordorigin="2101,2157" coordsize="13,13">
              <v:shape style="position:absolute;left:2101;top:2157;width:13;height:13" coordorigin="2101,2157" coordsize="13,13" path="m2101,2169l2114,2157e" filled="false" stroked="true" strokeweight=".602pt" strokecolor="#2356a6">
                <v:path arrowok="t"/>
              </v:shape>
            </v:group>
            <v:group style="position:absolute;left:2114;top:2157;width:13;height:13" coordorigin="2114,2157" coordsize="13,13">
              <v:shape style="position:absolute;left:2114;top:2157;width:13;height:13" coordorigin="2114,2157" coordsize="13,13" path="m2127,2169l2114,2157e" filled="false" stroked="true" strokeweight=".602pt" strokecolor="#2356a6">
                <v:path arrowok="t"/>
              </v:shape>
            </v:group>
            <v:group style="position:absolute;left:2127;top:2157;width:13;height:13" coordorigin="2127,2157" coordsize="13,13">
              <v:shape style="position:absolute;left:2127;top:2157;width:13;height:13" coordorigin="2127,2157" coordsize="13,13" path="m2127,2169l2139,2157e" filled="false" stroked="true" strokeweight=".602pt" strokecolor="#2356a6">
                <v:path arrowok="t"/>
              </v:shape>
            </v:group>
            <v:group style="position:absolute;left:2139;top:2157;width:13;height:13" coordorigin="2139,2157" coordsize="13,13">
              <v:shape style="position:absolute;left:2139;top:2157;width:13;height:13" coordorigin="2139,2157" coordsize="13,13" path="m2152,2169l2139,2157e" filled="false" stroked="true" strokeweight=".602pt" strokecolor="#2356a6">
                <v:path arrowok="t"/>
              </v:shape>
            </v:group>
            <v:group style="position:absolute;left:2152;top:2157;width:13;height:13" coordorigin="2152,2157" coordsize="13,13">
              <v:shape style="position:absolute;left:2152;top:2157;width:13;height:13" coordorigin="2152,2157" coordsize="13,13" path="m2152,2169l2165,2157e" filled="false" stroked="true" strokeweight=".602pt" strokecolor="#2356a6">
                <v:path arrowok="t"/>
              </v:shape>
            </v:group>
            <v:group style="position:absolute;left:2165;top:2157;width:13;height:13" coordorigin="2165,2157" coordsize="13,13">
              <v:shape style="position:absolute;left:2165;top:2157;width:13;height:13" coordorigin="2165,2157" coordsize="13,13" path="m2178,2169l2165,2157e" filled="false" stroked="true" strokeweight=".602pt" strokecolor="#2356a6">
                <v:path arrowok="t"/>
              </v:shape>
            </v:group>
            <v:group style="position:absolute;left:2178;top:2157;width:13;height:13" coordorigin="2178,2157" coordsize="13,13">
              <v:shape style="position:absolute;left:2178;top:2157;width:13;height:13" coordorigin="2178,2157" coordsize="13,13" path="m2178,2169l2190,2157e" filled="false" stroked="true" strokeweight=".602pt" strokecolor="#2356a6">
                <v:path arrowok="t"/>
              </v:shape>
            </v:group>
            <v:group style="position:absolute;left:2190;top:2157;width:13;height:13" coordorigin="2190,2157" coordsize="13,13">
              <v:shape style="position:absolute;left:2190;top:2157;width:13;height:13" coordorigin="2190,2157" coordsize="13,13" path="m2202,2169l2190,2157e" filled="false" stroked="true" strokeweight=".602pt" strokecolor="#2356a6">
                <v:path arrowok="t"/>
              </v:shape>
            </v:group>
            <v:group style="position:absolute;left:2202;top:2157;width:13;height:13" coordorigin="2202,2157" coordsize="13,13">
              <v:shape style="position:absolute;left:2202;top:2157;width:13;height:13" coordorigin="2202,2157" coordsize="13,13" path="m2202,2169l2215,2157e" filled="false" stroked="true" strokeweight=".602pt" strokecolor="#2356a6">
                <v:path arrowok="t"/>
              </v:shape>
            </v:group>
            <v:group style="position:absolute;left:2215;top:2157;width:13;height:13" coordorigin="2215,2157" coordsize="13,13">
              <v:shape style="position:absolute;left:2215;top:2157;width:13;height:13" coordorigin="2215,2157" coordsize="13,13" path="m2228,2169l2215,2157e" filled="false" stroked="true" strokeweight=".602pt" strokecolor="#2356a6">
                <v:path arrowok="t"/>
              </v:shape>
            </v:group>
            <v:group style="position:absolute;left:2228;top:2157;width:13;height:13" coordorigin="2228,2157" coordsize="13,13">
              <v:shape style="position:absolute;left:2228;top:2157;width:13;height:13" coordorigin="2228,2157" coordsize="13,13" path="m2228,2169l2241,2157e" filled="false" stroked="true" strokeweight=".602pt" strokecolor="#2356a6">
                <v:path arrowok="t"/>
              </v:shape>
            </v:group>
            <v:group style="position:absolute;left:2241;top:2157;width:13;height:13" coordorigin="2241,2157" coordsize="13,13">
              <v:shape style="position:absolute;left:2241;top:2157;width:13;height:13" coordorigin="2241,2157" coordsize="13,13" path="m2254,2169l2241,2157e" filled="false" stroked="true" strokeweight=".602pt" strokecolor="#2356a6">
                <v:path arrowok="t"/>
              </v:shape>
            </v:group>
            <v:group style="position:absolute;left:2254;top:2157;width:13;height:13" coordorigin="2254,2157" coordsize="13,13">
              <v:shape style="position:absolute;left:2254;top:2157;width:13;height:13" coordorigin="2254,2157" coordsize="13,13" path="m2254,2169l2266,2157e" filled="false" stroked="true" strokeweight=".602pt" strokecolor="#2356a6">
                <v:path arrowok="t"/>
              </v:shape>
            </v:group>
            <v:group style="position:absolute;left:2266;top:2157;width:13;height:13" coordorigin="2266,2157" coordsize="13,13">
              <v:shape style="position:absolute;left:2266;top:2157;width:13;height:13" coordorigin="2266,2157" coordsize="13,13" path="m2279,2169l2266,2157e" filled="false" stroked="true" strokeweight=".602pt" strokecolor="#2356a6">
                <v:path arrowok="t"/>
              </v:shape>
            </v:group>
            <v:group style="position:absolute;left:2279;top:2157;width:13;height:13" coordorigin="2279,2157" coordsize="13,13">
              <v:shape style="position:absolute;left:2279;top:2157;width:13;height:13" coordorigin="2279,2157" coordsize="13,13" path="m2279,2169l2292,2157e" filled="false" stroked="true" strokeweight=".602pt" strokecolor="#2356a6">
                <v:path arrowok="t"/>
              </v:shape>
            </v:group>
            <v:group style="position:absolute;left:2292;top:2157;width:13;height:13" coordorigin="2292,2157" coordsize="13,13">
              <v:shape style="position:absolute;left:2292;top:2157;width:13;height:13" coordorigin="2292,2157" coordsize="13,13" path="m2305,2169l2292,2157e" filled="false" stroked="true" strokeweight=".602pt" strokecolor="#2356a6">
                <v:path arrowok="t"/>
              </v:shape>
            </v:group>
            <v:group style="position:absolute;left:2305;top:2157;width:13;height:13" coordorigin="2305,2157" coordsize="13,13">
              <v:shape style="position:absolute;left:2305;top:2157;width:13;height:13" coordorigin="2305,2157" coordsize="13,13" path="m2305,2169l2318,2157e" filled="false" stroked="true" strokeweight=".602pt" strokecolor="#2356a6">
                <v:path arrowok="t"/>
              </v:shape>
            </v:group>
            <v:group style="position:absolute;left:2318;top:2157;width:13;height:13" coordorigin="2318,2157" coordsize="13,13">
              <v:shape style="position:absolute;left:2318;top:2157;width:13;height:13" coordorigin="2318,2157" coordsize="13,13" path="m2330,2169l2318,2157e" filled="false" stroked="true" strokeweight=".602pt" strokecolor="#2356a6">
                <v:path arrowok="t"/>
              </v:shape>
            </v:group>
            <v:group style="position:absolute;left:2330;top:2157;width:13;height:13" coordorigin="2330,2157" coordsize="13,13">
              <v:shape style="position:absolute;left:2330;top:2157;width:13;height:13" coordorigin="2330,2157" coordsize="13,13" path="m2330,2169l2343,2157e" filled="false" stroked="true" strokeweight=".602pt" strokecolor="#2356a6">
                <v:path arrowok="t"/>
              </v:shape>
            </v:group>
            <v:group style="position:absolute;left:2343;top:2157;width:13;height:13" coordorigin="2343,2157" coordsize="13,13">
              <v:shape style="position:absolute;left:2343;top:2157;width:13;height:13" coordorigin="2343,2157" coordsize="13,13" path="m2355,2169l2343,2157e" filled="false" stroked="true" strokeweight=".602pt" strokecolor="#2356a6">
                <v:path arrowok="t"/>
              </v:shape>
            </v:group>
            <v:group style="position:absolute;left:2355;top:2157;width:13;height:13" coordorigin="2355,2157" coordsize="13,13">
              <v:shape style="position:absolute;left:2355;top:2157;width:13;height:13" coordorigin="2355,2157" coordsize="13,13" path="m2355,2169l2368,2157e" filled="false" stroked="true" strokeweight=".602pt" strokecolor="#2356a6">
                <v:path arrowok="t"/>
              </v:shape>
            </v:group>
            <v:group style="position:absolute;left:2368;top:2157;width:13;height:13" coordorigin="2368,2157" coordsize="13,13">
              <v:shape style="position:absolute;left:2368;top:2157;width:13;height:13" coordorigin="2368,2157" coordsize="13,13" path="m2381,2169l2368,2157e" filled="false" stroked="true" strokeweight=".602pt" strokecolor="#2356a6">
                <v:path arrowok="t"/>
              </v:shape>
            </v:group>
            <v:group style="position:absolute;left:2381;top:2157;width:13;height:13" coordorigin="2381,2157" coordsize="13,13">
              <v:shape style="position:absolute;left:2381;top:2157;width:13;height:13" coordorigin="2381,2157" coordsize="13,13" path="m2381,2169l2393,2157e" filled="false" stroked="true" strokeweight=".602pt" strokecolor="#2356a6">
                <v:path arrowok="t"/>
              </v:shape>
            </v:group>
            <v:group style="position:absolute;left:2393;top:2157;width:13;height:13" coordorigin="2393,2157" coordsize="13,13">
              <v:shape style="position:absolute;left:2393;top:2157;width:13;height:13" coordorigin="2393,2157" coordsize="13,13" path="m2406,2169l2393,2157e" filled="false" stroked="true" strokeweight=".602pt" strokecolor="#2356a6">
                <v:path arrowok="t"/>
              </v:shape>
            </v:group>
            <v:group style="position:absolute;left:2406;top:2157;width:13;height:13" coordorigin="2406,2157" coordsize="13,13">
              <v:shape style="position:absolute;left:2406;top:2157;width:13;height:13" coordorigin="2406,2157" coordsize="13,13" path="m2406,2169l2419,2157e" filled="false" stroked="true" strokeweight=".602pt" strokecolor="#2356a6">
                <v:path arrowok="t"/>
              </v:shape>
            </v:group>
            <v:group style="position:absolute;left:2419;top:2157;width:13;height:13" coordorigin="2419,2157" coordsize="13,13">
              <v:shape style="position:absolute;left:2419;top:2157;width:13;height:13" coordorigin="2419,2157" coordsize="13,13" path="m2432,2169l2419,2157e" filled="false" stroked="true" strokeweight=".602pt" strokecolor="#2356a6">
                <v:path arrowok="t"/>
              </v:shape>
            </v:group>
            <v:group style="position:absolute;left:2432;top:2157;width:13;height:13" coordorigin="2432,2157" coordsize="13,13">
              <v:shape style="position:absolute;left:2432;top:2157;width:13;height:13" coordorigin="2432,2157" coordsize="13,13" path="m2432,2169l2445,2157e" filled="false" stroked="true" strokeweight=".602pt" strokecolor="#2356a6">
                <v:path arrowok="t"/>
              </v:shape>
            </v:group>
            <v:group style="position:absolute;left:2445;top:2157;width:13;height:13" coordorigin="2445,2157" coordsize="13,13">
              <v:shape style="position:absolute;left:2445;top:2157;width:13;height:13" coordorigin="2445,2157" coordsize="13,13" path="m2457,2169l2445,2157e" filled="false" stroked="true" strokeweight=".602pt" strokecolor="#2356a6">
                <v:path arrowok="t"/>
              </v:shape>
            </v:group>
            <v:group style="position:absolute;left:2457;top:2157;width:13;height:13" coordorigin="2457,2157" coordsize="13,13">
              <v:shape style="position:absolute;left:2457;top:2157;width:13;height:13" coordorigin="2457,2157" coordsize="13,13" path="m2457,2169l2470,2157e" filled="false" stroked="true" strokeweight=".602pt" strokecolor="#2356a6">
                <v:path arrowok="t"/>
              </v:shape>
            </v:group>
            <v:group style="position:absolute;left:2470;top:2157;width:13;height:13" coordorigin="2470,2157" coordsize="13,13">
              <v:shape style="position:absolute;left:2470;top:2157;width:13;height:13" coordorigin="2470,2157" coordsize="13,13" path="m2483,2169l2470,2157e" filled="false" stroked="true" strokeweight=".602pt" strokecolor="#2356a6">
                <v:path arrowok="t"/>
              </v:shape>
            </v:group>
            <v:group style="position:absolute;left:2483;top:2157;width:13;height:13" coordorigin="2483,2157" coordsize="13,13">
              <v:shape style="position:absolute;left:2483;top:2157;width:13;height:13" coordorigin="2483,2157" coordsize="13,13" path="m2483,2169l2496,2157e" filled="false" stroked="true" strokeweight=".602pt" strokecolor="#2356a6">
                <v:path arrowok="t"/>
              </v:shape>
            </v:group>
            <v:group style="position:absolute;left:2496;top:2157;width:13;height:13" coordorigin="2496,2157" coordsize="13,13">
              <v:shape style="position:absolute;left:2496;top:2157;width:13;height:13" coordorigin="2496,2157" coordsize="13,13" path="m2508,2169l2496,2157e" filled="false" stroked="true" strokeweight=".602pt" strokecolor="#2356a6">
                <v:path arrowok="t"/>
              </v:shape>
            </v:group>
            <v:group style="position:absolute;left:2508;top:2157;width:13;height:13" coordorigin="2508,2157" coordsize="13,13">
              <v:shape style="position:absolute;left:2508;top:2157;width:13;height:13" coordorigin="2508,2157" coordsize="13,13" path="m2508,2169l2520,2157e" filled="false" stroked="true" strokeweight=".602pt" strokecolor="#2356a6">
                <v:path arrowok="t"/>
              </v:shape>
            </v:group>
            <v:group style="position:absolute;left:2520;top:2157;width:13;height:13" coordorigin="2520,2157" coordsize="13,13">
              <v:shape style="position:absolute;left:2520;top:2157;width:13;height:13" coordorigin="2520,2157" coordsize="13,13" path="m2533,2169l2520,2157e" filled="false" stroked="true" strokeweight=".602pt" strokecolor="#2356a6">
                <v:path arrowok="t"/>
              </v:shape>
            </v:group>
            <v:group style="position:absolute;left:2533;top:2157;width:13;height:13" coordorigin="2533,2157" coordsize="13,13">
              <v:shape style="position:absolute;left:2533;top:2157;width:13;height:13" coordorigin="2533,2157" coordsize="13,13" path="m2533,2169l2546,2157e" filled="false" stroked="true" strokeweight=".602pt" strokecolor="#2356a6">
                <v:path arrowok="t"/>
              </v:shape>
            </v:group>
            <v:group style="position:absolute;left:2546;top:2157;width:13;height:13" coordorigin="2546,2157" coordsize="13,13">
              <v:shape style="position:absolute;left:2546;top:2157;width:13;height:13" coordorigin="2546,2157" coordsize="13,13" path="m2559,2169l2546,2157e" filled="false" stroked="true" strokeweight=".602pt" strokecolor="#2356a6">
                <v:path arrowok="t"/>
              </v:shape>
            </v:group>
            <v:group style="position:absolute;left:2559;top:2157;width:13;height:13" coordorigin="2559,2157" coordsize="13,13">
              <v:shape style="position:absolute;left:2559;top:2157;width:13;height:13" coordorigin="2559,2157" coordsize="13,13" path="m2559,2169l2572,2157e" filled="false" stroked="true" strokeweight=".602pt" strokecolor="#2356a6">
                <v:path arrowok="t"/>
              </v:shape>
            </v:group>
            <v:group style="position:absolute;left:2572;top:2157;width:13;height:13" coordorigin="2572,2157" coordsize="13,13">
              <v:shape style="position:absolute;left:2572;top:2157;width:13;height:13" coordorigin="2572,2157" coordsize="13,13" path="m2584,2169l2572,2157e" filled="false" stroked="true" strokeweight=".602pt" strokecolor="#2356a6">
                <v:path arrowok="t"/>
              </v:shape>
            </v:group>
            <v:group style="position:absolute;left:4949;top:2;width:2;height:2902" coordorigin="4949,2" coordsize="2,2902">
              <v:shape style="position:absolute;left:4949;top:2;width:2;height:2902" coordorigin="4949,2" coordsize="0,2902" path="m4949,2l4949,2903e" filled="false" stroked="true" strokeweight=".215255pt" strokecolor="#000000">
                <v:path arrowok="t"/>
              </v:shape>
            </v:group>
            <v:group style="position:absolute;left:2584;top:2157;width:13;height:13" coordorigin="2584,2157" coordsize="13,13">
              <v:shape style="position:absolute;left:2584;top:2157;width:13;height:13" coordorigin="2584,2157" coordsize="13,13" path="m2584,2169l2597,2157e" filled="false" stroked="true" strokeweight=".602pt" strokecolor="#2356a6">
                <v:path arrowok="t"/>
              </v:shape>
            </v:group>
            <v:group style="position:absolute;left:2597;top:2157;width:13;height:13" coordorigin="2597,2157" coordsize="13,13">
              <v:shape style="position:absolute;left:2597;top:2157;width:13;height:13" coordorigin="2597,2157" coordsize="13,13" path="m2610,2169l2597,2157e" filled="false" stroked="true" strokeweight=".602pt" strokecolor="#2356a6">
                <v:path arrowok="t"/>
              </v:shape>
            </v:group>
            <v:group style="position:absolute;left:2610;top:2157;width:13;height:13" coordorigin="2610,2157" coordsize="13,13">
              <v:shape style="position:absolute;left:2610;top:2157;width:13;height:13" coordorigin="2610,2157" coordsize="13,13" path="m2610,2169l2623,2157e" filled="false" stroked="true" strokeweight=".602pt" strokecolor="#2356a6">
                <v:path arrowok="t"/>
              </v:shape>
            </v:group>
            <v:group style="position:absolute;left:2623;top:2157;width:13;height:13" coordorigin="2623,2157" coordsize="13,13">
              <v:shape style="position:absolute;left:2623;top:2157;width:13;height:13" coordorigin="2623,2157" coordsize="13,13" path="m2636,2169l2623,2157e" filled="false" stroked="true" strokeweight=".602pt" strokecolor="#2356a6">
                <v:path arrowok="t"/>
              </v:shape>
            </v:group>
            <v:group style="position:absolute;left:2636;top:2157;width:13;height:13" coordorigin="2636,2157" coordsize="13,13">
              <v:shape style="position:absolute;left:2636;top:2157;width:13;height:13" coordorigin="2636,2157" coordsize="13,13" path="m2636,2169l2648,2157e" filled="false" stroked="true" strokeweight=".602pt" strokecolor="#2356a6">
                <v:path arrowok="t"/>
              </v:shape>
            </v:group>
            <v:group style="position:absolute;left:2648;top:2157;width:13;height:13" coordorigin="2648,2157" coordsize="13,13">
              <v:shape style="position:absolute;left:2648;top:2157;width:13;height:13" coordorigin="2648,2157" coordsize="13,13" path="m2661,2169l2648,2157e" filled="false" stroked="true" strokeweight=".602pt" strokecolor="#2356a6">
                <v:path arrowok="t"/>
              </v:shape>
            </v:group>
            <v:group style="position:absolute;left:2661;top:2157;width:13;height:13" coordorigin="2661,2157" coordsize="13,13">
              <v:shape style="position:absolute;left:2661;top:2157;width:13;height:13" coordorigin="2661,2157" coordsize="13,13" path="m2661,2169l2673,2157e" filled="false" stroked="true" strokeweight=".602pt" strokecolor="#2356a6">
                <v:path arrowok="t"/>
              </v:shape>
            </v:group>
            <v:group style="position:absolute;left:2673;top:2157;width:13;height:13" coordorigin="2673,2157" coordsize="13,13">
              <v:shape style="position:absolute;left:2673;top:2157;width:13;height:13" coordorigin="2673,2157" coordsize="13,13" path="m2686,2169l2673,2157e" filled="false" stroked="true" strokeweight=".602pt" strokecolor="#2356a6">
                <v:path arrowok="t"/>
              </v:shape>
            </v:group>
            <v:group style="position:absolute;left:2686;top:2157;width:13;height:13" coordorigin="2686,2157" coordsize="13,13">
              <v:shape style="position:absolute;left:2686;top:2157;width:13;height:13" coordorigin="2686,2157" coordsize="13,13" path="m2686,2169l2699,2157e" filled="false" stroked="true" strokeweight=".602pt" strokecolor="#2356a6">
                <v:path arrowok="t"/>
              </v:shape>
            </v:group>
            <v:group style="position:absolute;left:2699;top:2157;width:13;height:13" coordorigin="2699,2157" coordsize="13,13">
              <v:shape style="position:absolute;left:2699;top:2157;width:13;height:13" coordorigin="2699,2157" coordsize="13,13" path="m2711,2169l2699,2157e" filled="false" stroked="true" strokeweight=".602pt" strokecolor="#2356a6">
                <v:path arrowok="t"/>
              </v:shape>
            </v:group>
            <v:group style="position:absolute;left:2711;top:2157;width:13;height:13" coordorigin="2711,2157" coordsize="13,13">
              <v:shape style="position:absolute;left:2711;top:2157;width:13;height:13" coordorigin="2711,2157" coordsize="13,13" path="m2711,2169l2724,2157e" filled="false" stroked="true" strokeweight=".602pt" strokecolor="#2356a6">
                <v:path arrowok="t"/>
              </v:shape>
            </v:group>
            <v:group style="position:absolute;left:2724;top:2157;width:13;height:13" coordorigin="2724,2157" coordsize="13,13">
              <v:shape style="position:absolute;left:2724;top:2157;width:13;height:13" coordorigin="2724,2157" coordsize="13,13" path="m2737,2169l2724,2157e" filled="false" stroked="true" strokeweight=".602pt" strokecolor="#2356a6">
                <v:path arrowok="t"/>
              </v:shape>
            </v:group>
            <v:group style="position:absolute;left:2737;top:2157;width:13;height:13" coordorigin="2737,2157" coordsize="13,13">
              <v:shape style="position:absolute;left:2737;top:2157;width:13;height:13" coordorigin="2737,2157" coordsize="13,13" path="m2737,2169l2750,2157e" filled="false" stroked="true" strokeweight=".602pt" strokecolor="#2356a6">
                <v:path arrowok="t"/>
              </v:shape>
            </v:group>
            <v:group style="position:absolute;left:2750;top:2157;width:13;height:13" coordorigin="2750,2157" coordsize="13,13">
              <v:shape style="position:absolute;left:2750;top:2157;width:13;height:13" coordorigin="2750,2157" coordsize="13,13" path="m2763,2169l2750,2157e" filled="false" stroked="true" strokeweight=".602pt" strokecolor="#2356a6">
                <v:path arrowok="t"/>
              </v:shape>
            </v:group>
            <v:group style="position:absolute;left:2763;top:2157;width:13;height:13" coordorigin="2763,2157" coordsize="13,13">
              <v:shape style="position:absolute;left:2763;top:2157;width:13;height:13" coordorigin="2763,2157" coordsize="13,13" path="m2763,2169l2775,2157e" filled="false" stroked="true" strokeweight=".602pt" strokecolor="#2356a6">
                <v:path arrowok="t"/>
              </v:shape>
            </v:group>
            <v:group style="position:absolute;left:2775;top:2157;width:13;height:13" coordorigin="2775,2157" coordsize="13,13">
              <v:shape style="position:absolute;left:2775;top:2157;width:13;height:13" coordorigin="2775,2157" coordsize="13,13" path="m2788,2169l2775,2157e" filled="false" stroked="true" strokeweight=".602pt" strokecolor="#2356a6">
                <v:path arrowok="t"/>
              </v:shape>
            </v:group>
            <v:group style="position:absolute;left:2788;top:2157;width:13;height:13" coordorigin="2788,2157" coordsize="13,13">
              <v:shape style="position:absolute;left:2788;top:2157;width:13;height:13" coordorigin="2788,2157" coordsize="13,13" path="m2788,2169l2801,2157e" filled="false" stroked="true" strokeweight=".602pt" strokecolor="#2356a6">
                <v:path arrowok="t"/>
              </v:shape>
            </v:group>
            <v:group style="position:absolute;left:2801;top:2157;width:13;height:13" coordorigin="2801,2157" coordsize="13,13">
              <v:shape style="position:absolute;left:2801;top:2157;width:13;height:13" coordorigin="2801,2157" coordsize="13,13" path="m2813,2169l2801,2157e" filled="false" stroked="true" strokeweight=".602pt" strokecolor="#2356a6">
                <v:path arrowok="t"/>
              </v:shape>
            </v:group>
            <v:group style="position:absolute;left:2813;top:2157;width:13;height:13" coordorigin="2813,2157" coordsize="13,13">
              <v:shape style="position:absolute;left:2813;top:2157;width:13;height:13" coordorigin="2813,2157" coordsize="13,13" path="m2813,2169l2826,2157e" filled="false" stroked="true" strokeweight=".602pt" strokecolor="#2356a6">
                <v:path arrowok="t"/>
              </v:shape>
            </v:group>
            <v:group style="position:absolute;left:2826;top:2157;width:13;height:13" coordorigin="2826,2157" coordsize="13,13">
              <v:shape style="position:absolute;left:2826;top:2157;width:13;height:13" coordorigin="2826,2157" coordsize="13,13" path="m2838,2169l2826,2157e" filled="false" stroked="true" strokeweight=".602pt" strokecolor="#2356a6">
                <v:path arrowok="t"/>
              </v:shape>
            </v:group>
            <v:group style="position:absolute;left:2838;top:2157;width:13;height:13" coordorigin="2838,2157" coordsize="13,13">
              <v:shape style="position:absolute;left:2838;top:2157;width:13;height:13" coordorigin="2838,2157" coordsize="13,13" path="m2838,2169l2851,2157e" filled="false" stroked="true" strokeweight=".602pt" strokecolor="#2356a6">
                <v:path arrowok="t"/>
              </v:shape>
            </v:group>
            <v:group style="position:absolute;left:2851;top:2157;width:13;height:13" coordorigin="2851,2157" coordsize="13,13">
              <v:shape style="position:absolute;left:2851;top:2157;width:13;height:13" coordorigin="2851,2157" coordsize="13,13" path="m2864,2169l2851,2157e" filled="false" stroked="true" strokeweight=".602pt" strokecolor="#2356a6">
                <v:path arrowok="t"/>
              </v:shape>
            </v:group>
            <v:group style="position:absolute;left:2864;top:2157;width:13;height:13" coordorigin="2864,2157" coordsize="13,13">
              <v:shape style="position:absolute;left:2864;top:2157;width:13;height:13" coordorigin="2864,2157" coordsize="13,13" path="m2864,2169l2877,2157e" filled="false" stroked="true" strokeweight=".602pt" strokecolor="#2356a6">
                <v:path arrowok="t"/>
              </v:shape>
            </v:group>
            <v:group style="position:absolute;left:2877;top:2157;width:13;height:13" coordorigin="2877,2157" coordsize="13,13">
              <v:shape style="position:absolute;left:2877;top:2157;width:13;height:13" coordorigin="2877,2157" coordsize="13,13" path="m2890,2169l2877,2157e" filled="false" stroked="true" strokeweight=".602pt" strokecolor="#2356a6">
                <v:path arrowok="t"/>
              </v:shape>
            </v:group>
            <v:group style="position:absolute;left:2890;top:2157;width:13;height:13" coordorigin="2890,2157" coordsize="13,13">
              <v:shape style="position:absolute;left:2890;top:2157;width:13;height:13" coordorigin="2890,2157" coordsize="13,13" path="m2890,2169l2902,2157e" filled="false" stroked="true" strokeweight=".602pt" strokecolor="#2356a6">
                <v:path arrowok="t"/>
              </v:shape>
            </v:group>
            <v:group style="position:absolute;left:2902;top:2157;width:13;height:13" coordorigin="2902,2157" coordsize="13,13">
              <v:shape style="position:absolute;left:2902;top:2157;width:13;height:13" coordorigin="2902,2157" coordsize="13,13" path="m2915,2169l2902,2157e" filled="false" stroked="true" strokeweight=".602pt" strokecolor="#2356a6">
                <v:path arrowok="t"/>
              </v:shape>
            </v:group>
            <v:group style="position:absolute;left:2915;top:2157;width:13;height:13" coordorigin="2915,2157" coordsize="13,13">
              <v:shape style="position:absolute;left:2915;top:2157;width:13;height:13" coordorigin="2915,2157" coordsize="13,13" path="m2915,2169l2928,2157e" filled="false" stroked="true" strokeweight=".602pt" strokecolor="#2356a6">
                <v:path arrowok="t"/>
              </v:shape>
            </v:group>
            <v:group style="position:absolute;left:2928;top:2157;width:13;height:13" coordorigin="2928,2157" coordsize="13,13">
              <v:shape style="position:absolute;left:2928;top:2157;width:13;height:13" coordorigin="2928,2157" coordsize="13,13" path="m2941,2169l2928,2157e" filled="false" stroked="true" strokeweight=".602pt" strokecolor="#2356a6">
                <v:path arrowok="t"/>
              </v:shape>
            </v:group>
            <v:group style="position:absolute;left:2941;top:2157;width:13;height:13" coordorigin="2941,2157" coordsize="13,13">
              <v:shape style="position:absolute;left:2941;top:2157;width:13;height:13" coordorigin="2941,2157" coordsize="13,13" path="m2941,2169l2954,2157e" filled="false" stroked="true" strokeweight=".602pt" strokecolor="#2356a6">
                <v:path arrowok="t"/>
              </v:shape>
            </v:group>
            <v:group style="position:absolute;left:2954;top:2157;width:13;height:13" coordorigin="2954,2157" coordsize="13,13">
              <v:shape style="position:absolute;left:2954;top:2157;width:13;height:13" coordorigin="2954,2157" coordsize="13,13" path="m2966,2169l2954,2157e" filled="false" stroked="true" strokeweight=".602pt" strokecolor="#2356a6">
                <v:path arrowok="t"/>
              </v:shape>
            </v:group>
            <v:group style="position:absolute;left:2966;top:2157;width:13;height:13" coordorigin="2966,2157" coordsize="13,13">
              <v:shape style="position:absolute;left:2966;top:2157;width:13;height:13" coordorigin="2966,2157" coordsize="13,13" path="m2966,2169l2978,2157e" filled="false" stroked="true" strokeweight=".602pt" strokecolor="#2356a6">
                <v:path arrowok="t"/>
              </v:shape>
            </v:group>
            <v:group style="position:absolute;left:2978;top:2157;width:13;height:13" coordorigin="2978,2157" coordsize="13,13">
              <v:shape style="position:absolute;left:2978;top:2157;width:13;height:13" coordorigin="2978,2157" coordsize="13,13" path="m2991,2169l2978,2157e" filled="false" stroked="true" strokeweight=".602pt" strokecolor="#2356a6">
                <v:path arrowok="t"/>
              </v:shape>
            </v:group>
            <v:group style="position:absolute;left:2991;top:2157;width:13;height:13" coordorigin="2991,2157" coordsize="13,13">
              <v:shape style="position:absolute;left:2991;top:2157;width:13;height:13" coordorigin="2991,2157" coordsize="13,13" path="m2991,2169l3004,2157e" filled="false" stroked="true" strokeweight=".602pt" strokecolor="#2356a6">
                <v:path arrowok="t"/>
              </v:shape>
            </v:group>
            <v:group style="position:absolute;left:3004;top:2157;width:13;height:13" coordorigin="3004,2157" coordsize="13,13">
              <v:shape style="position:absolute;left:3004;top:2157;width:13;height:13" coordorigin="3004,2157" coordsize="13,13" path="m3017,2169l3004,2157e" filled="false" stroked="true" strokeweight=".602pt" strokecolor="#2356a6">
                <v:path arrowok="t"/>
              </v:shape>
            </v:group>
            <v:group style="position:absolute;left:3017;top:2157;width:13;height:13" coordorigin="3017,2157" coordsize="13,13">
              <v:shape style="position:absolute;left:3017;top:2157;width:13;height:13" coordorigin="3017,2157" coordsize="13,13" path="m3017,2169l3030,2157e" filled="false" stroked="true" strokeweight=".602pt" strokecolor="#2356a6">
                <v:path arrowok="t"/>
              </v:shape>
            </v:group>
            <v:group style="position:absolute;left:3030;top:2157;width:13;height:13" coordorigin="3030,2157" coordsize="13,13">
              <v:shape style="position:absolute;left:3030;top:2157;width:13;height:13" coordorigin="3030,2157" coordsize="13,13" path="m3042,2169l3030,2157e" filled="false" stroked="true" strokeweight=".602pt" strokecolor="#2356a6">
                <v:path arrowok="t"/>
              </v:shape>
            </v:group>
            <v:group style="position:absolute;left:3042;top:2157;width:13;height:13" coordorigin="3042,2157" coordsize="13,13">
              <v:shape style="position:absolute;left:3042;top:2157;width:13;height:13" coordorigin="3042,2157" coordsize="13,13" path="m3042,2169l3055,2157e" filled="false" stroked="true" strokeweight=".602pt" strokecolor="#2356a6">
                <v:path arrowok="t"/>
              </v:shape>
            </v:group>
            <v:group style="position:absolute;left:3055;top:2157;width:13;height:13" coordorigin="3055,2157" coordsize="13,13">
              <v:shape style="position:absolute;left:3055;top:2157;width:13;height:13" coordorigin="3055,2157" coordsize="13,13" path="m3068,2169l3055,2157e" filled="false" stroked="true" strokeweight=".602pt" strokecolor="#2356a6">
                <v:path arrowok="t"/>
              </v:shape>
            </v:group>
            <v:group style="position:absolute;left:3068;top:2157;width:13;height:13" coordorigin="3068,2157" coordsize="13,13">
              <v:shape style="position:absolute;left:3068;top:2157;width:13;height:13" coordorigin="3068,2157" coordsize="13,13" path="m3068,2169l3081,2157e" filled="false" stroked="true" strokeweight=".602pt" strokecolor="#2356a6">
                <v:path arrowok="t"/>
              </v:shape>
            </v:group>
            <v:group style="position:absolute;left:3081;top:2157;width:13;height:13" coordorigin="3081,2157" coordsize="13,13">
              <v:shape style="position:absolute;left:3081;top:2157;width:13;height:13" coordorigin="3081,2157" coordsize="13,13" path="m3094,2169l3081,2157e" filled="false" stroked="true" strokeweight=".602pt" strokecolor="#2356a6">
                <v:path arrowok="t"/>
              </v:shape>
            </v:group>
            <v:group style="position:absolute;left:3094;top:2157;width:13;height:13" coordorigin="3094,2157" coordsize="13,13">
              <v:shape style="position:absolute;left:3094;top:2157;width:13;height:13" coordorigin="3094,2157" coordsize="13,13" path="m3094,2169l3106,2157e" filled="false" stroked="true" strokeweight=".602pt" strokecolor="#2356a6">
                <v:path arrowok="t"/>
              </v:shape>
            </v:group>
            <v:group style="position:absolute;left:3106;top:2157;width:13;height:13" coordorigin="3106,2157" coordsize="13,13">
              <v:shape style="position:absolute;left:3106;top:2157;width:13;height:13" coordorigin="3106,2157" coordsize="13,13" path="m3119,2169l3106,2157e" filled="false" stroked="true" strokeweight=".602pt" strokecolor="#2356a6">
                <v:path arrowok="t"/>
              </v:shape>
            </v:group>
            <v:group style="position:absolute;left:3119;top:2157;width:13;height:13" coordorigin="3119,2157" coordsize="13,13">
              <v:shape style="position:absolute;left:3119;top:2157;width:13;height:13" coordorigin="3119,2157" coordsize="13,13" path="m3119,2169l3131,2157e" filled="false" stroked="true" strokeweight=".602pt" strokecolor="#2356a6">
                <v:path arrowok="t"/>
              </v:shape>
            </v:group>
            <v:group style="position:absolute;left:3131;top:2157;width:13;height:13" coordorigin="3131,2157" coordsize="13,13">
              <v:shape style="position:absolute;left:3131;top:2157;width:13;height:13" coordorigin="3131,2157" coordsize="13,13" path="m3144,2169l3131,2157e" filled="false" stroked="true" strokeweight=".602pt" strokecolor="#2356a6">
                <v:path arrowok="t"/>
              </v:shape>
            </v:group>
            <v:group style="position:absolute;left:3144;top:2157;width:13;height:13" coordorigin="3144,2157" coordsize="13,13">
              <v:shape style="position:absolute;left:3144;top:2157;width:13;height:13" coordorigin="3144,2157" coordsize="13,13" path="m3144,2169l3157,2157e" filled="false" stroked="true" strokeweight=".602pt" strokecolor="#2356a6">
                <v:path arrowok="t"/>
              </v:shape>
            </v:group>
            <v:group style="position:absolute;left:3157;top:2157;width:13;height:13" coordorigin="3157,2157" coordsize="13,13">
              <v:shape style="position:absolute;left:3157;top:2157;width:13;height:13" coordorigin="3157,2157" coordsize="13,13" path="m3169,2169l3157,2157e" filled="false" stroked="true" strokeweight=".602pt" strokecolor="#2356a6">
                <v:path arrowok="t"/>
              </v:shape>
            </v:group>
            <v:group style="position:absolute;left:3169;top:2157;width:13;height:13" coordorigin="3169,2157" coordsize="13,13">
              <v:shape style="position:absolute;left:3169;top:2157;width:13;height:13" coordorigin="3169,2157" coordsize="13,13" path="m3169,2169l3182,2157e" filled="false" stroked="true" strokeweight=".602pt" strokecolor="#2356a6">
                <v:path arrowok="t"/>
              </v:shape>
            </v:group>
            <v:group style="position:absolute;left:3182;top:2157;width:13;height:13" coordorigin="3182,2157" coordsize="13,13">
              <v:shape style="position:absolute;left:3182;top:2157;width:13;height:13" coordorigin="3182,2157" coordsize="13,13" path="m3195,2169l3182,2157e" filled="false" stroked="true" strokeweight=".602pt" strokecolor="#2356a6">
                <v:path arrowok="t"/>
              </v:shape>
            </v:group>
            <v:group style="position:absolute;left:3195;top:2157;width:13;height:13" coordorigin="3195,2157" coordsize="13,13">
              <v:shape style="position:absolute;left:3195;top:2157;width:13;height:13" coordorigin="3195,2157" coordsize="13,13" path="m3195,2169l3208,2157e" filled="false" stroked="true" strokeweight=".602pt" strokecolor="#2356a6">
                <v:path arrowok="t"/>
              </v:shape>
            </v:group>
            <v:group style="position:absolute;left:3208;top:2157;width:13;height:13" coordorigin="3208,2157" coordsize="13,13">
              <v:shape style="position:absolute;left:3208;top:2157;width:13;height:13" coordorigin="3208,2157" coordsize="13,13" path="m3221,2169l3208,2157e" filled="false" stroked="true" strokeweight=".602pt" strokecolor="#2356a6">
                <v:path arrowok="t"/>
              </v:shape>
            </v:group>
            <v:group style="position:absolute;left:3221;top:2157;width:13;height:13" coordorigin="3221,2157" coordsize="13,13">
              <v:shape style="position:absolute;left:3221;top:2157;width:13;height:13" coordorigin="3221,2157" coordsize="13,13" path="m3221,2169l3233,2157e" filled="false" stroked="true" strokeweight=".602pt" strokecolor="#2356a6">
                <v:path arrowok="t"/>
              </v:shape>
            </v:group>
            <v:group style="position:absolute;left:3233;top:2157;width:13;height:13" coordorigin="3233,2157" coordsize="13,13">
              <v:shape style="position:absolute;left:3233;top:2157;width:13;height:13" coordorigin="3233,2157" coordsize="13,13" path="m3246,2169l3233,2157e" filled="false" stroked="true" strokeweight=".602pt" strokecolor="#2356a6">
                <v:path arrowok="t"/>
              </v:shape>
            </v:group>
            <v:group style="position:absolute;left:3246;top:2157;width:13;height:13" coordorigin="3246,2157" coordsize="13,13">
              <v:shape style="position:absolute;left:3246;top:2157;width:13;height:13" coordorigin="3246,2157" coordsize="13,13" path="m3246,2169l3259,2157e" filled="false" stroked="true" strokeweight=".602pt" strokecolor="#2356a6">
                <v:path arrowok="t"/>
              </v:shape>
            </v:group>
            <v:group style="position:absolute;left:3259;top:2157;width:13;height:13" coordorigin="3259,2157" coordsize="13,13">
              <v:shape style="position:absolute;left:3259;top:2157;width:13;height:13" coordorigin="3259,2157" coordsize="13,13" path="m3272,2169l3259,2157e" filled="false" stroked="true" strokeweight=".602pt" strokecolor="#2356a6">
                <v:path arrowok="t"/>
              </v:shape>
            </v:group>
            <v:group style="position:absolute;left:3272;top:2157;width:13;height:13" coordorigin="3272,2157" coordsize="13,13">
              <v:shape style="position:absolute;left:3272;top:2157;width:13;height:13" coordorigin="3272,2157" coordsize="13,13" path="m3272,2169l3284,2157e" filled="false" stroked="true" strokeweight=".602pt" strokecolor="#2356a6">
                <v:path arrowok="t"/>
              </v:shape>
            </v:group>
            <v:group style="position:absolute;left:3284;top:2157;width:13;height:13" coordorigin="3284,2157" coordsize="13,13">
              <v:shape style="position:absolute;left:3284;top:2157;width:13;height:13" coordorigin="3284,2157" coordsize="13,13" path="m3296,2169l3284,2157e" filled="false" stroked="true" strokeweight=".602pt" strokecolor="#2356a6">
                <v:path arrowok="t"/>
              </v:shape>
            </v:group>
            <v:group style="position:absolute;left:3296;top:2157;width:13;height:13" coordorigin="3296,2157" coordsize="13,13">
              <v:shape style="position:absolute;left:3296;top:2157;width:13;height:13" coordorigin="3296,2157" coordsize="13,13" path="m3296,2169l3309,2157e" filled="false" stroked="true" strokeweight=".602pt" strokecolor="#2356a6">
                <v:path arrowok="t"/>
              </v:shape>
            </v:group>
            <v:group style="position:absolute;left:3309;top:2157;width:13;height:13" coordorigin="3309,2157" coordsize="13,13">
              <v:shape style="position:absolute;left:3309;top:2157;width:13;height:13" coordorigin="3309,2157" coordsize="13,13" path="m3322,2169l3309,2157e" filled="false" stroked="true" strokeweight=".602pt" strokecolor="#2356a6">
                <v:path arrowok="t"/>
              </v:shape>
            </v:group>
            <v:group style="position:absolute;left:3322;top:2157;width:13;height:13" coordorigin="3322,2157" coordsize="13,13">
              <v:shape style="position:absolute;left:3322;top:2157;width:13;height:13" coordorigin="3322,2157" coordsize="13,13" path="m3322,2169l3335,2157e" filled="false" stroked="true" strokeweight=".602pt" strokecolor="#2356a6">
                <v:path arrowok="t"/>
              </v:shape>
            </v:group>
            <v:group style="position:absolute;left:3335;top:2157;width:13;height:13" coordorigin="3335,2157" coordsize="13,13">
              <v:shape style="position:absolute;left:3335;top:2157;width:13;height:13" coordorigin="3335,2157" coordsize="13,13" path="m3348,2169l3335,2157e" filled="false" stroked="true" strokeweight=".602pt" strokecolor="#2356a6">
                <v:path arrowok="t"/>
              </v:shape>
            </v:group>
            <v:group style="position:absolute;left:3348;top:2157;width:13;height:13" coordorigin="3348,2157" coordsize="13,13">
              <v:shape style="position:absolute;left:3348;top:2157;width:13;height:13" coordorigin="3348,2157" coordsize="13,13" path="m3348,2169l3360,2157e" filled="false" stroked="true" strokeweight=".602pt" strokecolor="#2356a6">
                <v:path arrowok="t"/>
              </v:shape>
            </v:group>
            <v:group style="position:absolute;left:3360;top:2157;width:13;height:13" coordorigin="3360,2157" coordsize="13,13">
              <v:shape style="position:absolute;left:3360;top:2157;width:13;height:13" coordorigin="3360,2157" coordsize="13,13" path="m3373,2169l3360,2157e" filled="false" stroked="true" strokeweight=".602pt" strokecolor="#2356a6">
                <v:path arrowok="t"/>
              </v:shape>
            </v:group>
            <v:group style="position:absolute;left:3373;top:2157;width:13;height:13" coordorigin="3373,2157" coordsize="13,13">
              <v:shape style="position:absolute;left:3373;top:2157;width:13;height:13" coordorigin="3373,2157" coordsize="13,13" path="m3373,2169l3386,2157e" filled="false" stroked="true" strokeweight=".602pt" strokecolor="#2356a6">
                <v:path arrowok="t"/>
              </v:shape>
            </v:group>
            <v:group style="position:absolute;left:3386;top:2157;width:13;height:13" coordorigin="3386,2157" coordsize="13,13">
              <v:shape style="position:absolute;left:3386;top:2157;width:13;height:13" coordorigin="3386,2157" coordsize="13,13" path="m3399,2169l3386,2157e" filled="false" stroked="true" strokeweight=".602pt" strokecolor="#2356a6">
                <v:path arrowok="t"/>
              </v:shape>
            </v:group>
            <v:group style="position:absolute;left:3399;top:2157;width:13;height:13" coordorigin="3399,2157" coordsize="13,13">
              <v:shape style="position:absolute;left:3399;top:2157;width:13;height:13" coordorigin="3399,2157" coordsize="13,13" path="m3399,2169l3412,2157e" filled="false" stroked="true" strokeweight=".602pt" strokecolor="#2356a6">
                <v:path arrowok="t"/>
              </v:shape>
            </v:group>
            <v:group style="position:absolute;left:3412;top:2157;width:13;height:13" coordorigin="3412,2157" coordsize="13,13">
              <v:shape style="position:absolute;left:3412;top:2157;width:13;height:13" coordorigin="3412,2157" coordsize="13,13" path="m3424,2169l3412,2157e" filled="false" stroked="true" strokeweight=".602pt" strokecolor="#2356a6">
                <v:path arrowok="t"/>
              </v:shape>
            </v:group>
            <v:group style="position:absolute;left:3424;top:2157;width:13;height:13" coordorigin="3424,2157" coordsize="13,13">
              <v:shape style="position:absolute;left:3424;top:2157;width:13;height:13" coordorigin="3424,2157" coordsize="13,13" path="m3424,2169l3437,2157e" filled="false" stroked="true" strokeweight=".602pt" strokecolor="#2356a6">
                <v:path arrowok="t"/>
              </v:shape>
            </v:group>
            <v:group style="position:absolute;left:3436;top:2157;width:13;height:13" coordorigin="3436,2157" coordsize="13,13">
              <v:shape style="position:absolute;left:3436;top:2157;width:13;height:13" coordorigin="3436,2157" coordsize="13,13" path="m3449,2169l3436,2157e" filled="false" stroked="true" strokeweight=".602pt" strokecolor="#2356a6">
                <v:path arrowok="t"/>
              </v:shape>
            </v:group>
            <v:group style="position:absolute;left:3449;top:2157;width:13;height:13" coordorigin="3449,2157" coordsize="13,13">
              <v:shape style="position:absolute;left:3449;top:2157;width:13;height:13" coordorigin="3449,2157" coordsize="13,13" path="m3449,2169l3462,2157e" filled="false" stroked="true" strokeweight=".602pt" strokecolor="#2356a6">
                <v:path arrowok="t"/>
              </v:shape>
            </v:group>
            <v:group style="position:absolute;left:3462;top:2157;width:13;height:13" coordorigin="3462,2157" coordsize="13,13">
              <v:shape style="position:absolute;left:3462;top:2157;width:13;height:13" coordorigin="3462,2157" coordsize="13,13" path="m3475,2169l3462,2157e" filled="false" stroked="true" strokeweight=".602pt" strokecolor="#2356a6">
                <v:path arrowok="t"/>
              </v:shape>
            </v:group>
            <v:group style="position:absolute;left:3475;top:2157;width:13;height:13" coordorigin="3475,2157" coordsize="13,13">
              <v:shape style="position:absolute;left:3475;top:2157;width:13;height:13" coordorigin="3475,2157" coordsize="13,13" path="m3475,2169l3487,2157e" filled="false" stroked="true" strokeweight=".602pt" strokecolor="#2356a6">
                <v:path arrowok="t"/>
              </v:shape>
            </v:group>
            <v:group style="position:absolute;left:3487;top:2157;width:13;height:13" coordorigin="3487,2157" coordsize="13,13">
              <v:shape style="position:absolute;left:3487;top:2157;width:13;height:13" coordorigin="3487,2157" coordsize="13,13" path="m3500,2169l3487,2157e" filled="false" stroked="true" strokeweight=".602pt" strokecolor="#2356a6">
                <v:path arrowok="t"/>
              </v:shape>
            </v:group>
            <v:group style="position:absolute;left:3500;top:2157;width:13;height:13" coordorigin="3500,2157" coordsize="13,13">
              <v:shape style="position:absolute;left:3500;top:2157;width:13;height:13" coordorigin="3500,2157" coordsize="13,13" path="m3500,2169l3513,2157e" filled="false" stroked="true" strokeweight=".602pt" strokecolor="#2356a6">
                <v:path arrowok="t"/>
              </v:shape>
            </v:group>
            <v:group style="position:absolute;left:3513;top:2157;width:13;height:13" coordorigin="3513,2157" coordsize="13,13">
              <v:shape style="position:absolute;left:3513;top:2157;width:13;height:13" coordorigin="3513,2157" coordsize="13,13" path="m3526,2169l3513,2157e" filled="false" stroked="true" strokeweight=".602pt" strokecolor="#2356a6">
                <v:path arrowok="t"/>
              </v:shape>
            </v:group>
            <v:group style="position:absolute;left:3526;top:2157;width:13;height:13" coordorigin="3526,2157" coordsize="13,13">
              <v:shape style="position:absolute;left:3526;top:2157;width:13;height:13" coordorigin="3526,2157" coordsize="13,13" path="m3526,2169l3539,2157e" filled="false" stroked="true" strokeweight=".602pt" strokecolor="#2356a6">
                <v:path arrowok="t"/>
              </v:shape>
            </v:group>
            <v:group style="position:absolute;left:3539;top:2157;width:13;height:13" coordorigin="3539,2157" coordsize="13,13">
              <v:shape style="position:absolute;left:3539;top:2157;width:13;height:13" coordorigin="3539,2157" coordsize="13,13" path="m3551,2169l3539,2157e" filled="false" stroked="true" strokeweight=".602pt" strokecolor="#2356a6">
                <v:path arrowok="t"/>
              </v:shape>
            </v:group>
            <v:group style="position:absolute;left:3551;top:2157;width:13;height:13" coordorigin="3551,2157" coordsize="13,13">
              <v:shape style="position:absolute;left:3551;top:2157;width:13;height:13" coordorigin="3551,2157" coordsize="13,13" path="m3551,2169l3564,2157e" filled="false" stroked="true" strokeweight=".602pt" strokecolor="#2356a6">
                <v:path arrowok="t"/>
              </v:shape>
            </v:group>
            <v:group style="position:absolute;left:3564;top:2157;width:13;height:13" coordorigin="3564,2157" coordsize="13,13">
              <v:shape style="position:absolute;left:3564;top:2157;width:13;height:13" coordorigin="3564,2157" coordsize="13,13" path="m3577,2169l3564,2157e" filled="false" stroked="true" strokeweight=".602pt" strokecolor="#2356a6">
                <v:path arrowok="t"/>
              </v:shape>
            </v:group>
            <v:group style="position:absolute;left:3577;top:2157;width:13;height:13" coordorigin="3577,2157" coordsize="13,13">
              <v:shape style="position:absolute;left:3577;top:2157;width:13;height:13" coordorigin="3577,2157" coordsize="13,13" path="m3577,2169l3589,2157e" filled="false" stroked="true" strokeweight=".602pt" strokecolor="#2356a6">
                <v:path arrowok="t"/>
              </v:shape>
            </v:group>
            <v:group style="position:absolute;left:3589;top:2157;width:13;height:13" coordorigin="3589,2157" coordsize="13,13">
              <v:shape style="position:absolute;left:3589;top:2157;width:13;height:13" coordorigin="3589,2157" coordsize="13,13" path="m3602,2169l3589,2157e" filled="false" stroked="true" strokeweight=".602pt" strokecolor="#2356a6">
                <v:path arrowok="t"/>
              </v:shape>
            </v:group>
            <v:group style="position:absolute;left:3602;top:2157;width:13;height:13" coordorigin="3602,2157" coordsize="13,13">
              <v:shape style="position:absolute;left:3602;top:2157;width:13;height:13" coordorigin="3602,2157" coordsize="13,13" path="m3602,2169l3614,2157e" filled="false" stroked="true" strokeweight=".602pt" strokecolor="#2356a6">
                <v:path arrowok="t"/>
              </v:shape>
            </v:group>
            <v:group style="position:absolute;left:3614;top:2157;width:13;height:13" coordorigin="3614,2157" coordsize="13,13">
              <v:shape style="position:absolute;left:3614;top:2157;width:13;height:13" coordorigin="3614,2157" coordsize="13,13" path="m3627,2169l3614,2157e" filled="false" stroked="true" strokeweight=".602pt" strokecolor="#2356a6">
                <v:path arrowok="t"/>
              </v:shape>
            </v:group>
            <v:group style="position:absolute;left:3627;top:2157;width:13;height:13" coordorigin="3627,2157" coordsize="13,13">
              <v:shape style="position:absolute;left:3627;top:2157;width:13;height:13" coordorigin="3627,2157" coordsize="13,13" path="m3627,2169l3640,2157e" filled="false" stroked="true" strokeweight=".602pt" strokecolor="#2356a6">
                <v:path arrowok="t"/>
              </v:shape>
            </v:group>
            <v:group style="position:absolute;left:3640;top:2157;width:13;height:13" coordorigin="3640,2157" coordsize="13,13">
              <v:shape style="position:absolute;left:3640;top:2157;width:13;height:13" coordorigin="3640,2157" coordsize="13,13" path="m3653,2169l3640,2157e" filled="false" stroked="true" strokeweight=".602pt" strokecolor="#2356a6">
                <v:path arrowok="t"/>
              </v:shape>
            </v:group>
            <v:group style="position:absolute;left:3653;top:2157;width:13;height:13" coordorigin="3653,2157" coordsize="13,13">
              <v:shape style="position:absolute;left:3653;top:2157;width:13;height:13" coordorigin="3653,2157" coordsize="13,13" path="m3653,2169l3666,2157e" filled="false" stroked="true" strokeweight=".602pt" strokecolor="#2356a6">
                <v:path arrowok="t"/>
              </v:shape>
            </v:group>
            <v:group style="position:absolute;left:3666;top:2157;width:13;height:13" coordorigin="3666,2157" coordsize="13,13">
              <v:shape style="position:absolute;left:3666;top:2157;width:13;height:13" coordorigin="3666,2157" coordsize="13,13" path="m3678,2169l3666,2157e" filled="false" stroked="true" strokeweight=".602pt" strokecolor="#2356a6">
                <v:path arrowok="t"/>
              </v:shape>
            </v:group>
            <v:group style="position:absolute;left:3678;top:2157;width:13;height:13" coordorigin="3678,2157" coordsize="13,13">
              <v:shape style="position:absolute;left:3678;top:2157;width:13;height:13" coordorigin="3678,2157" coordsize="13,13" path="m3678,2169l3691,2157e" filled="false" stroked="true" strokeweight=".602pt" strokecolor="#2356a6">
                <v:path arrowok="t"/>
              </v:shape>
            </v:group>
            <v:group style="position:absolute;left:3691;top:2157;width:13;height:13" coordorigin="3691,2157" coordsize="13,13">
              <v:shape style="position:absolute;left:3691;top:2157;width:13;height:13" coordorigin="3691,2157" coordsize="13,13" path="m3704,2169l3691,2157e" filled="false" stroked="true" strokeweight=".602pt" strokecolor="#2356a6">
                <v:path arrowok="t"/>
              </v:shape>
            </v:group>
            <v:group style="position:absolute;left:3704;top:2157;width:13;height:13" coordorigin="3704,2157" coordsize="13,13">
              <v:shape style="position:absolute;left:3704;top:2157;width:13;height:13" coordorigin="3704,2157" coordsize="13,13" path="m3704,2169l3717,2157e" filled="false" stroked="true" strokeweight=".602pt" strokecolor="#2356a6">
                <v:path arrowok="t"/>
              </v:shape>
            </v:group>
            <v:group style="position:absolute;left:3717;top:2157;width:13;height:13" coordorigin="3717,2157" coordsize="13,13">
              <v:shape style="position:absolute;left:3717;top:2157;width:13;height:13" coordorigin="3717,2157" coordsize="13,13" path="m3730,2169l3717,2157e" filled="false" stroked="true" strokeweight=".602pt" strokecolor="#2356a6">
                <v:path arrowok="t"/>
              </v:shape>
            </v:group>
            <v:group style="position:absolute;left:3730;top:2157;width:13;height:13" coordorigin="3730,2157" coordsize="13,13">
              <v:shape style="position:absolute;left:3730;top:2157;width:13;height:13" coordorigin="3730,2157" coordsize="13,13" path="m3730,2169l3742,2157e" filled="false" stroked="true" strokeweight=".602pt" strokecolor="#2356a6">
                <v:path arrowok="t"/>
              </v:shape>
            </v:group>
            <v:group style="position:absolute;left:3742;top:2157;width:13;height:13" coordorigin="3742,2157" coordsize="13,13">
              <v:shape style="position:absolute;left:3742;top:2157;width:13;height:13" coordorigin="3742,2157" coordsize="13,13" path="m3754,2169l3742,2157e" filled="false" stroked="true" strokeweight=".602pt" strokecolor="#2356a6">
                <v:path arrowok="t"/>
              </v:shape>
            </v:group>
            <v:group style="position:absolute;left:3754;top:2157;width:13;height:13" coordorigin="3754,2157" coordsize="13,13">
              <v:shape style="position:absolute;left:3754;top:2157;width:13;height:13" coordorigin="3754,2157" coordsize="13,13" path="m3754,2169l3767,2157e" filled="false" stroked="true" strokeweight=".602pt" strokecolor="#2356a6">
                <v:path arrowok="t"/>
              </v:shape>
            </v:group>
            <v:group style="position:absolute;left:3767;top:2157;width:13;height:13" coordorigin="3767,2157" coordsize="13,13">
              <v:shape style="position:absolute;left:3767;top:2157;width:13;height:13" coordorigin="3767,2157" coordsize="13,13" path="m3780,2169l3767,2157e" filled="false" stroked="true" strokeweight=".602pt" strokecolor="#2356a6">
                <v:path arrowok="t"/>
              </v:shape>
            </v:group>
            <v:group style="position:absolute;left:3780;top:2157;width:13;height:13" coordorigin="3780,2157" coordsize="13,13">
              <v:shape style="position:absolute;left:3780;top:2157;width:13;height:13" coordorigin="3780,2157" coordsize="13,13" path="m3780,2169l3793,2157e" filled="false" stroked="true" strokeweight=".602pt" strokecolor="#2356a6">
                <v:path arrowok="t"/>
              </v:shape>
            </v:group>
            <v:group style="position:absolute;left:3793;top:2157;width:13;height:13" coordorigin="3793,2157" coordsize="13,13">
              <v:shape style="position:absolute;left:3793;top:2157;width:13;height:13" coordorigin="3793,2157" coordsize="13,13" path="m3805,2169l3793,2157e" filled="false" stroked="true" strokeweight=".602pt" strokecolor="#2356a6">
                <v:path arrowok="t"/>
              </v:shape>
            </v:group>
            <v:group style="position:absolute;left:3805;top:2157;width:13;height:13" coordorigin="3805,2157" coordsize="13,13">
              <v:shape style="position:absolute;left:3805;top:2157;width:13;height:13" coordorigin="3805,2157" coordsize="13,13" path="m3805,2169l3818,2157e" filled="false" stroked="true" strokeweight=".602pt" strokecolor="#2356a6">
                <v:path arrowok="t"/>
              </v:shape>
            </v:group>
            <v:group style="position:absolute;left:3818;top:2157;width:13;height:13" coordorigin="3818,2157" coordsize="13,13">
              <v:shape style="position:absolute;left:3818;top:2157;width:13;height:13" coordorigin="3818,2157" coordsize="13,13" path="m3831,2169l3818,2157e" filled="false" stroked="true" strokeweight=".602pt" strokecolor="#2356a6">
                <v:path arrowok="t"/>
              </v:shape>
            </v:group>
            <v:group style="position:absolute;left:3831;top:2157;width:13;height:13" coordorigin="3831,2157" coordsize="13,13">
              <v:shape style="position:absolute;left:3831;top:2157;width:13;height:13" coordorigin="3831,2157" coordsize="13,13" path="m3831,2169l3844,2157e" filled="false" stroked="true" strokeweight=".602pt" strokecolor="#2356a6">
                <v:path arrowok="t"/>
              </v:shape>
            </v:group>
            <v:group style="position:absolute;left:3844;top:2157;width:13;height:13" coordorigin="3844,2157" coordsize="13,13">
              <v:shape style="position:absolute;left:3844;top:2157;width:13;height:13" coordorigin="3844,2157" coordsize="13,13" path="m3857,2169l3844,2157e" filled="false" stroked="true" strokeweight=".602pt" strokecolor="#2356a6">
                <v:path arrowok="t"/>
              </v:shape>
            </v:group>
            <v:group style="position:absolute;left:3857;top:2157;width:13;height:13" coordorigin="3857,2157" coordsize="13,13">
              <v:shape style="position:absolute;left:3857;top:2157;width:13;height:13" coordorigin="3857,2157" coordsize="13,13" path="m3857,2169l3869,2157e" filled="false" stroked="true" strokeweight=".602pt" strokecolor="#2356a6">
                <v:path arrowok="t"/>
              </v:shape>
            </v:group>
            <v:group style="position:absolute;left:3869;top:2157;width:13;height:13" coordorigin="3869,2157" coordsize="13,13">
              <v:shape style="position:absolute;left:3869;top:2157;width:13;height:13" coordorigin="3869,2157" coordsize="13,13" path="m3882,2169l3869,2157e" filled="false" stroked="true" strokeweight=".602pt" strokecolor="#2356a6">
                <v:path arrowok="t"/>
              </v:shape>
            </v:group>
            <v:group style="position:absolute;left:3882;top:2157;width:13;height:13" coordorigin="3882,2157" coordsize="13,13">
              <v:shape style="position:absolute;left:3882;top:2157;width:13;height:13" coordorigin="3882,2157" coordsize="13,13" path="m3882,2169l3895,2157e" filled="false" stroked="true" strokeweight=".602pt" strokecolor="#2356a6">
                <v:path arrowok="t"/>
              </v:shape>
            </v:group>
            <v:group style="position:absolute;left:3895;top:2157;width:13;height:13" coordorigin="3895,2157" coordsize="13,13">
              <v:shape style="position:absolute;left:3895;top:2157;width:13;height:13" coordorigin="3895,2157" coordsize="13,13" path="m3907,2169l3895,2157e" filled="false" stroked="true" strokeweight=".602pt" strokecolor="#2356a6">
                <v:path arrowok="t"/>
              </v:shape>
            </v:group>
            <v:group style="position:absolute;left:3907;top:2157;width:13;height:13" coordorigin="3907,2157" coordsize="13,13">
              <v:shape style="position:absolute;left:3907;top:2157;width:13;height:13" coordorigin="3907,2157" coordsize="13,13" path="m3907,2169l3920,2157e" filled="false" stroked="true" strokeweight=".602pt" strokecolor="#2356a6">
                <v:path arrowok="t"/>
              </v:shape>
            </v:group>
            <v:group style="position:absolute;left:3920;top:2157;width:13;height:13" coordorigin="3920,2157" coordsize="13,13">
              <v:shape style="position:absolute;left:3920;top:2157;width:13;height:13" coordorigin="3920,2157" coordsize="13,13" path="m3932,2169l3920,2157e" filled="false" stroked="true" strokeweight=".602pt" strokecolor="#2356a6">
                <v:path arrowok="t"/>
              </v:shape>
            </v:group>
            <v:group style="position:absolute;left:3932;top:2157;width:13;height:13" coordorigin="3932,2157" coordsize="13,13">
              <v:shape style="position:absolute;left:3932;top:2157;width:13;height:13" coordorigin="3932,2157" coordsize="13,13" path="m3932,2169l3945,2157e" filled="false" stroked="true" strokeweight=".602pt" strokecolor="#2356a6">
                <v:path arrowok="t"/>
              </v:shape>
            </v:group>
            <v:group style="position:absolute;left:3945;top:2157;width:13;height:13" coordorigin="3945,2157" coordsize="13,13">
              <v:shape style="position:absolute;left:3945;top:2157;width:13;height:13" coordorigin="3945,2157" coordsize="13,13" path="m3958,2169l3945,2157e" filled="false" stroked="true" strokeweight=".602pt" strokecolor="#2356a6">
                <v:path arrowok="t"/>
              </v:shape>
            </v:group>
            <v:group style="position:absolute;left:3958;top:2157;width:13;height:13" coordorigin="3958,2157" coordsize="13,13">
              <v:shape style="position:absolute;left:3958;top:2157;width:13;height:13" coordorigin="3958,2157" coordsize="13,13" path="m3958,2169l3971,2157e" filled="false" stroked="true" strokeweight=".602pt" strokecolor="#2356a6">
                <v:path arrowok="t"/>
              </v:shape>
            </v:group>
            <v:group style="position:absolute;left:3971;top:2157;width:13;height:13" coordorigin="3971,2157" coordsize="13,13">
              <v:shape style="position:absolute;left:3971;top:2157;width:13;height:13" coordorigin="3971,2157" coordsize="13,13" path="m3984,2169l3971,2157e" filled="false" stroked="true" strokeweight=".602pt" strokecolor="#2356a6">
                <v:path arrowok="t"/>
              </v:shape>
            </v:group>
            <v:group style="position:absolute;left:3984;top:2157;width:13;height:13" coordorigin="3984,2157" coordsize="13,13">
              <v:shape style="position:absolute;left:3984;top:2157;width:13;height:13" coordorigin="3984,2157" coordsize="13,13" path="m3984,2169l3996,2157e" filled="false" stroked="true" strokeweight=".602pt" strokecolor="#2356a6">
                <v:path arrowok="t"/>
              </v:shape>
            </v:group>
            <v:group style="position:absolute;left:3996;top:2157;width:13;height:13" coordorigin="3996,2157" coordsize="13,13">
              <v:shape style="position:absolute;left:3996;top:2157;width:13;height:13" coordorigin="3996,2157" coordsize="13,13" path="m4009,2169l3996,2157e" filled="false" stroked="true" strokeweight=".602pt" strokecolor="#2356a6">
                <v:path arrowok="t"/>
              </v:shape>
            </v:group>
            <v:group style="position:absolute;left:4009;top:2157;width:13;height:13" coordorigin="4009,2157" coordsize="13,13">
              <v:shape style="position:absolute;left:4009;top:2157;width:13;height:13" coordorigin="4009,2157" coordsize="13,13" path="m4009,2169l4022,2157e" filled="false" stroked="true" strokeweight=".602pt" strokecolor="#2356a6">
                <v:path arrowok="t"/>
              </v:shape>
            </v:group>
            <v:group style="position:absolute;left:4022;top:2157;width:13;height:13" coordorigin="4022,2157" coordsize="13,13">
              <v:shape style="position:absolute;left:4022;top:2157;width:13;height:13" coordorigin="4022,2157" coordsize="13,13" path="m4035,2169l4022,2157e" filled="false" stroked="true" strokeweight=".602pt" strokecolor="#2356a6">
                <v:path arrowok="t"/>
              </v:shape>
            </v:group>
            <v:group style="position:absolute;left:4035;top:2157;width:13;height:13" coordorigin="4035,2157" coordsize="13,13">
              <v:shape style="position:absolute;left:4035;top:2157;width:13;height:13" coordorigin="4035,2157" coordsize="13,13" path="m4035,2169l4048,2157e" filled="false" stroked="true" strokeweight=".602pt" strokecolor="#2356a6">
                <v:path arrowok="t"/>
              </v:shape>
            </v:group>
            <v:group style="position:absolute;left:4047;top:2157;width:13;height:13" coordorigin="4047,2157" coordsize="13,13">
              <v:shape style="position:absolute;left:4047;top:2157;width:13;height:13" coordorigin="4047,2157" coordsize="13,13" path="m4060,2169l4047,2157e" filled="false" stroked="true" strokeweight=".602pt" strokecolor="#2356a6">
                <v:path arrowok="t"/>
              </v:shape>
            </v:group>
            <v:group style="position:absolute;left:4060;top:2157;width:13;height:13" coordorigin="4060,2157" coordsize="13,13">
              <v:shape style="position:absolute;left:4060;top:2157;width:13;height:13" coordorigin="4060,2157" coordsize="13,13" path="m4060,2169l4072,2157e" filled="false" stroked="true" strokeweight=".602pt" strokecolor="#2356a6">
                <v:path arrowok="t"/>
              </v:shape>
            </v:group>
            <v:group style="position:absolute;left:4072;top:2157;width:13;height:13" coordorigin="4072,2157" coordsize="13,13">
              <v:shape style="position:absolute;left:4072;top:2157;width:13;height:13" coordorigin="4072,2157" coordsize="13,13" path="m4085,2169l4072,2157e" filled="false" stroked="true" strokeweight=".602pt" strokecolor="#2356a6">
                <v:path arrowok="t"/>
              </v:shape>
            </v:group>
            <v:group style="position:absolute;left:4085;top:2157;width:13;height:13" coordorigin="4085,2157" coordsize="13,13">
              <v:shape style="position:absolute;left:4085;top:2157;width:13;height:13" coordorigin="4085,2157" coordsize="13,13" path="m4085,2169l4098,2157e" filled="false" stroked="true" strokeweight=".602pt" strokecolor="#2356a6">
                <v:path arrowok="t"/>
              </v:shape>
            </v:group>
            <v:group style="position:absolute;left:4098;top:2157;width:13;height:13" coordorigin="4098,2157" coordsize="13,13">
              <v:shape style="position:absolute;left:4098;top:2157;width:13;height:13" coordorigin="4098,2157" coordsize="13,13" path="m4111,2169l4098,2157e" filled="false" stroked="true" strokeweight=".602pt" strokecolor="#2356a6">
                <v:path arrowok="t"/>
              </v:shape>
            </v:group>
            <v:group style="position:absolute;left:4111;top:2157;width:13;height:13" coordorigin="4111,2157" coordsize="13,13">
              <v:shape style="position:absolute;left:4111;top:2157;width:13;height:13" coordorigin="4111,2157" coordsize="13,13" path="m4111,2169l4124,2157e" filled="false" stroked="true" strokeweight=".602pt" strokecolor="#2356a6">
                <v:path arrowok="t"/>
              </v:shape>
            </v:group>
            <v:group style="position:absolute;left:4124;top:2157;width:13;height:13" coordorigin="4124,2157" coordsize="13,13">
              <v:shape style="position:absolute;left:4124;top:2157;width:13;height:13" coordorigin="4124,2157" coordsize="13,13" path="m4136,2169l4124,2157e" filled="false" stroked="true" strokeweight=".602pt" strokecolor="#2356a6">
                <v:path arrowok="t"/>
              </v:shape>
            </v:group>
            <v:group style="position:absolute;left:4136;top:2157;width:13;height:13" coordorigin="4136,2157" coordsize="13,13">
              <v:shape style="position:absolute;left:4136;top:2157;width:13;height:13" coordorigin="4136,2157" coordsize="13,13" path="m4136,2169l4149,2157e" filled="false" stroked="true" strokeweight=".602pt" strokecolor="#2356a6">
                <v:path arrowok="t"/>
              </v:shape>
            </v:group>
            <v:group style="position:absolute;left:4149;top:2157;width:13;height:13" coordorigin="4149,2157" coordsize="13,13">
              <v:shape style="position:absolute;left:4149;top:2157;width:13;height:13" coordorigin="4149,2157" coordsize="13,13" path="m4162,2169l4149,2157e" filled="false" stroked="true" strokeweight=".602pt" strokecolor="#2356a6">
                <v:path arrowok="t"/>
              </v:shape>
            </v:group>
            <v:group style="position:absolute;left:4162;top:2157;width:13;height:13" coordorigin="4162,2157" coordsize="13,13">
              <v:shape style="position:absolute;left:4162;top:2157;width:13;height:13" coordorigin="4162,2157" coordsize="13,13" path="m4162,2169l4175,2157e" filled="false" stroked="true" strokeweight=".602pt" strokecolor="#2356a6">
                <v:path arrowok="t"/>
              </v:shape>
            </v:group>
            <v:group style="position:absolute;left:4175;top:2157;width:13;height:13" coordorigin="4175,2157" coordsize="13,13">
              <v:shape style="position:absolute;left:4175;top:2157;width:13;height:13" coordorigin="4175,2157" coordsize="13,13" path="m4188,2169l4175,2157e" filled="false" stroked="true" strokeweight=".602pt" strokecolor="#2356a6">
                <v:path arrowok="t"/>
              </v:shape>
            </v:group>
            <v:group style="position:absolute;left:4188;top:2157;width:13;height:13" coordorigin="4188,2157" coordsize="13,13">
              <v:shape style="position:absolute;left:4188;top:2157;width:13;height:13" coordorigin="4188,2157" coordsize="13,13" path="m4188,2169l4200,2157e" filled="false" stroked="true" strokeweight=".602pt" strokecolor="#2356a6">
                <v:path arrowok="t"/>
              </v:shape>
            </v:group>
            <v:group style="position:absolute;left:4200;top:2157;width:13;height:13" coordorigin="4200,2157" coordsize="13,13">
              <v:shape style="position:absolute;left:4200;top:2157;width:13;height:13" coordorigin="4200,2157" coordsize="13,13" path="m4212,2169l4200,2157e" filled="false" stroked="true" strokeweight=".602pt" strokecolor="#2356a6">
                <v:path arrowok="t"/>
              </v:shape>
            </v:group>
            <v:group style="position:absolute;left:4212;top:2157;width:13;height:13" coordorigin="4212,2157" coordsize="13,13">
              <v:shape style="position:absolute;left:4212;top:2157;width:13;height:13" coordorigin="4212,2157" coordsize="13,13" path="m4212,2169l4225,2157e" filled="false" stroked="true" strokeweight=".602pt" strokecolor="#2356a6">
                <v:path arrowok="t"/>
              </v:shape>
            </v:group>
            <v:group style="position:absolute;left:4225;top:2157;width:13;height:13" coordorigin="4225,2157" coordsize="13,13">
              <v:shape style="position:absolute;left:4225;top:2157;width:13;height:13" coordorigin="4225,2157" coordsize="13,13" path="m4238,2169l4225,2157e" filled="false" stroked="true" strokeweight=".602pt" strokecolor="#2356a6">
                <v:path arrowok="t"/>
              </v:shape>
            </v:group>
            <v:group style="position:absolute;left:4238;top:2157;width:13;height:13" coordorigin="4238,2157" coordsize="13,13">
              <v:shape style="position:absolute;left:4238;top:2157;width:13;height:13" coordorigin="4238,2157" coordsize="13,13" path="m4238,2169l4251,2157e" filled="false" stroked="true" strokeweight=".602pt" strokecolor="#2356a6">
                <v:path arrowok="t"/>
              </v:shape>
            </v:group>
            <v:group style="position:absolute;left:4251;top:2157;width:13;height:13" coordorigin="4251,2157" coordsize="13,13">
              <v:shape style="position:absolute;left:4251;top:2157;width:13;height:13" coordorigin="4251,2157" coordsize="13,13" path="m4263,2169l4251,2157e" filled="false" stroked="true" strokeweight=".602pt" strokecolor="#2356a6">
                <v:path arrowok="t"/>
              </v:shape>
            </v:group>
            <v:group style="position:absolute;left:4263;top:2157;width:13;height:13" coordorigin="4263,2157" coordsize="13,13">
              <v:shape style="position:absolute;left:4263;top:2157;width:13;height:13" coordorigin="4263,2157" coordsize="13,13" path="m4263,2169l4276,2157e" filled="false" stroked="true" strokeweight=".602pt" strokecolor="#2356a6">
                <v:path arrowok="t"/>
              </v:shape>
            </v:group>
            <v:group style="position:absolute;left:4276;top:2157;width:13;height:13" coordorigin="4276,2157" coordsize="13,13">
              <v:shape style="position:absolute;left:4276;top:2157;width:13;height:13" coordorigin="4276,2157" coordsize="13,13" path="m4289,2169l4276,2157e" filled="false" stroked="true" strokeweight=".602pt" strokecolor="#2356a6">
                <v:path arrowok="t"/>
              </v:shape>
            </v:group>
            <v:group style="position:absolute;left:4289;top:2157;width:13;height:13" coordorigin="4289,2157" coordsize="13,13">
              <v:shape style="position:absolute;left:4289;top:2157;width:13;height:13" coordorigin="4289,2157" coordsize="13,13" path="m4289,2169l4302,2157e" filled="false" stroked="true" strokeweight=".602pt" strokecolor="#2356a6">
                <v:path arrowok="t"/>
              </v:shape>
            </v:group>
            <v:group style="position:absolute;left:4302;top:2157;width:13;height:13" coordorigin="4302,2157" coordsize="13,13">
              <v:shape style="position:absolute;left:4302;top:2157;width:13;height:13" coordorigin="4302,2157" coordsize="13,13" path="m4315,2169l4302,2157e" filled="false" stroked="true" strokeweight=".602pt" strokecolor="#2356a6">
                <v:path arrowok="t"/>
              </v:shape>
            </v:group>
            <v:group style="position:absolute;left:4315;top:2157;width:13;height:13" coordorigin="4315,2157" coordsize="13,13">
              <v:shape style="position:absolute;left:4315;top:2157;width:13;height:13" coordorigin="4315,2157" coordsize="13,13" path="m4315,2169l4327,2157e" filled="false" stroked="true" strokeweight=".602pt" strokecolor="#2356a6">
                <v:path arrowok="t"/>
              </v:shape>
            </v:group>
            <v:group style="position:absolute;left:4327;top:2157;width:13;height:13" coordorigin="4327,2157" coordsize="13,13">
              <v:shape style="position:absolute;left:4327;top:2157;width:13;height:13" coordorigin="4327,2157" coordsize="13,13" path="m4340,2169l4327,2157e" filled="false" stroked="true" strokeweight=".602pt" strokecolor="#2356a6">
                <v:path arrowok="t"/>
              </v:shape>
            </v:group>
            <v:group style="position:absolute;left:4340;top:2157;width:13;height:13" coordorigin="4340,2157" coordsize="13,13">
              <v:shape style="position:absolute;left:4340;top:2157;width:13;height:13" coordorigin="4340,2157" coordsize="13,13" path="m4340,2169l4353,2157e" filled="false" stroked="true" strokeweight=".602pt" strokecolor="#2356a6">
                <v:path arrowok="t"/>
              </v:shape>
            </v:group>
            <v:group style="position:absolute;left:4353;top:2157;width:13;height:13" coordorigin="4353,2157" coordsize="13,13">
              <v:shape style="position:absolute;left:4353;top:2157;width:13;height:13" coordorigin="4353,2157" coordsize="13,13" path="m4365,2169l4353,2157e" filled="false" stroked="true" strokeweight=".602pt" strokecolor="#2356a6">
                <v:path arrowok="t"/>
              </v:shape>
            </v:group>
            <v:group style="position:absolute;left:4365;top:2157;width:13;height:13" coordorigin="4365,2157" coordsize="13,13">
              <v:shape style="position:absolute;left:4365;top:2157;width:13;height:13" coordorigin="4365,2157" coordsize="13,13" path="m4365,2169l4378,2157e" filled="false" stroked="true" strokeweight=".602pt" strokecolor="#2356a6">
                <v:path arrowok="t"/>
              </v:shape>
            </v:group>
            <v:group style="position:absolute;left:4378;top:2157;width:13;height:13" coordorigin="4378,2157" coordsize="13,13">
              <v:shape style="position:absolute;left:4378;top:2157;width:13;height:13" coordorigin="4378,2157" coordsize="13,13" path="m4390,2169l4378,2157e" filled="false" stroked="true" strokeweight=".602pt" strokecolor="#2356a6">
                <v:path arrowok="t"/>
              </v:shape>
            </v:group>
            <v:group style="position:absolute;left:4390;top:2157;width:13;height:13" coordorigin="4390,2157" coordsize="13,13">
              <v:shape style="position:absolute;left:4390;top:2157;width:13;height:13" coordorigin="4390,2157" coordsize="13,13" path="m4390,2169l4403,2157e" filled="false" stroked="true" strokeweight=".602pt" strokecolor="#2356a6">
                <v:path arrowok="t"/>
              </v:shape>
            </v:group>
            <v:group style="position:absolute;left:4403;top:2157;width:13;height:13" coordorigin="4403,2157" coordsize="13,13">
              <v:shape style="position:absolute;left:4403;top:2157;width:13;height:13" coordorigin="4403,2157" coordsize="13,13" path="m4416,2169l4403,2157e" filled="false" stroked="true" strokeweight=".602pt" strokecolor="#2356a6">
                <v:path arrowok="t"/>
              </v:shape>
            </v:group>
            <v:group style="position:absolute;left:4416;top:2157;width:13;height:13" coordorigin="4416,2157" coordsize="13,13">
              <v:shape style="position:absolute;left:4416;top:2157;width:13;height:13" coordorigin="4416,2157" coordsize="13,13" path="m4416,2169l4429,2157e" filled="false" stroked="true" strokeweight=".602pt" strokecolor="#2356a6">
                <v:path arrowok="t"/>
              </v:shape>
            </v:group>
            <v:group style="position:absolute;left:4429;top:2157;width:13;height:13" coordorigin="4429,2157" coordsize="13,13">
              <v:shape style="position:absolute;left:4429;top:2157;width:13;height:13" coordorigin="4429,2157" coordsize="13,13" path="m4442,2169l4429,2157e" filled="false" stroked="true" strokeweight=".602pt" strokecolor="#2356a6">
                <v:path arrowok="t"/>
              </v:shape>
            </v:group>
            <v:group style="position:absolute;left:4442;top:2157;width:13;height:13" coordorigin="4442,2157" coordsize="13,13">
              <v:shape style="position:absolute;left:4442;top:2157;width:13;height:13" coordorigin="4442,2157" coordsize="13,13" path="m4442,2169l4454,2157e" filled="false" stroked="true" strokeweight=".602pt" strokecolor="#2356a6">
                <v:path arrowok="t"/>
              </v:shape>
            </v:group>
            <v:group style="position:absolute;left:4454;top:2157;width:13;height:13" coordorigin="4454,2157" coordsize="13,13">
              <v:shape style="position:absolute;left:4454;top:2157;width:13;height:13" coordorigin="4454,2157" coordsize="13,13" path="m4467,2169l4454,2157e" filled="false" stroked="true" strokeweight=".602pt" strokecolor="#2356a6">
                <v:path arrowok="t"/>
              </v:shape>
            </v:group>
            <v:group style="position:absolute;left:4467;top:2157;width:13;height:13" coordorigin="4467,2157" coordsize="13,13">
              <v:shape style="position:absolute;left:4467;top:2157;width:13;height:13" coordorigin="4467,2157" coordsize="13,13" path="m4467,2169l4480,2157e" filled="false" stroked="true" strokeweight=".602pt" strokecolor="#2356a6">
                <v:path arrowok="t"/>
              </v:shape>
            </v:group>
            <v:group style="position:absolute;left:4480;top:2157;width:13;height:13" coordorigin="4480,2157" coordsize="13,13">
              <v:shape style="position:absolute;left:4480;top:2157;width:13;height:13" coordorigin="4480,2157" coordsize="13,13" path="m4493,2169l4480,2157e" filled="false" stroked="true" strokeweight=".602pt" strokecolor="#2356a6">
                <v:path arrowok="t"/>
              </v:shape>
            </v:group>
            <v:group style="position:absolute;left:4493;top:2157;width:13;height:13" coordorigin="4493,2157" coordsize="13,13">
              <v:shape style="position:absolute;left:4493;top:2157;width:13;height:13" coordorigin="4493,2157" coordsize="13,13" path="m4493,2169l4506,2157e" filled="false" stroked="true" strokeweight=".602pt" strokecolor="#2356a6">
                <v:path arrowok="t"/>
              </v:shape>
            </v:group>
            <v:group style="position:absolute;left:4506;top:2157;width:13;height:13" coordorigin="4506,2157" coordsize="13,13">
              <v:shape style="position:absolute;left:4506;top:2157;width:13;height:13" coordorigin="4506,2157" coordsize="13,13" path="m4518,2169l4506,2157e" filled="false" stroked="true" strokeweight=".602pt" strokecolor="#2356a6">
                <v:path arrowok="t"/>
              </v:shape>
            </v:group>
            <v:group style="position:absolute;left:4518;top:2157;width:13;height:13" coordorigin="4518,2157" coordsize="13,13">
              <v:shape style="position:absolute;left:4518;top:2157;width:13;height:13" coordorigin="4518,2157" coordsize="13,13" path="m4518,2169l4530,2157e" filled="false" stroked="true" strokeweight=".602pt" strokecolor="#2356a6">
                <v:path arrowok="t"/>
              </v:shape>
            </v:group>
            <v:group style="position:absolute;left:4530;top:2157;width:13;height:13" coordorigin="4530,2157" coordsize="13,13">
              <v:shape style="position:absolute;left:4530;top:2157;width:13;height:13" coordorigin="4530,2157" coordsize="13,13" path="m4543,2169l4530,2157e" filled="false" stroked="true" strokeweight=".602pt" strokecolor="#2356a6">
                <v:path arrowok="t"/>
              </v:shape>
            </v:group>
            <v:group style="position:absolute;left:4543;top:2157;width:13;height:13" coordorigin="4543,2157" coordsize="13,13">
              <v:shape style="position:absolute;left:4543;top:2157;width:13;height:13" coordorigin="4543,2157" coordsize="13,13" path="m4543,2169l4556,2157e" filled="false" stroked="true" strokeweight=".602pt" strokecolor="#2356a6">
                <v:path arrowok="t"/>
              </v:shape>
            </v:group>
            <v:group style="position:absolute;left:4556;top:2157;width:13;height:13" coordorigin="4556,2157" coordsize="13,13">
              <v:shape style="position:absolute;left:4556;top:2157;width:13;height:13" coordorigin="4556,2157" coordsize="13,13" path="m4569,2169l4556,2157e" filled="false" stroked="true" strokeweight=".602pt" strokecolor="#2356a6">
                <v:path arrowok="t"/>
              </v:shape>
            </v:group>
            <v:group style="position:absolute;left:4569;top:2157;width:13;height:13" coordorigin="4569,2157" coordsize="13,13">
              <v:shape style="position:absolute;left:4569;top:2157;width:13;height:13" coordorigin="4569,2157" coordsize="13,13" path="m4569,2169l4581,2157e" filled="false" stroked="true" strokeweight=".602pt" strokecolor="#2356a6">
                <v:path arrowok="t"/>
              </v:shape>
            </v:group>
            <v:group style="position:absolute;left:4581;top:2157;width:13;height:13" coordorigin="4581,2157" coordsize="13,13">
              <v:shape style="position:absolute;left:4581;top:2157;width:13;height:13" coordorigin="4581,2157" coordsize="13,13" path="m4594,2169l4581,2157e" filled="false" stroked="true" strokeweight=".602pt" strokecolor="#2356a6">
                <v:path arrowok="t"/>
              </v:shape>
            </v:group>
            <v:group style="position:absolute;left:4594;top:2157;width:13;height:13" coordorigin="4594,2157" coordsize="13,13">
              <v:shape style="position:absolute;left:4594;top:2157;width:13;height:13" coordorigin="4594,2157" coordsize="13,13" path="m4594,2169l4607,2157e" filled="false" stroked="true" strokeweight=".602pt" strokecolor="#2356a6">
                <v:path arrowok="t"/>
              </v:shape>
            </v:group>
            <v:group style="position:absolute;left:4607;top:2157;width:13;height:13" coordorigin="4607,2157" coordsize="13,13">
              <v:shape style="position:absolute;left:4607;top:2157;width:13;height:13" coordorigin="4607,2157" coordsize="13,13" path="m4620,2169l4607,2157e" filled="false" stroked="true" strokeweight=".602pt" strokecolor="#2356a6">
                <v:path arrowok="t"/>
              </v:shape>
            </v:group>
            <v:group style="position:absolute;left:4620;top:2157;width:13;height:13" coordorigin="4620,2157" coordsize="13,13">
              <v:shape style="position:absolute;left:4620;top:2157;width:13;height:13" coordorigin="4620,2157" coordsize="13,13" path="m4620,2169l4633,2157e" filled="false" stroked="true" strokeweight=".602pt" strokecolor="#2356a6">
                <v:path arrowok="t"/>
              </v:shape>
            </v:group>
            <v:group style="position:absolute;left:4633;top:2157;width:13;height:13" coordorigin="4633,2157" coordsize="13,13">
              <v:shape style="position:absolute;left:4633;top:2157;width:13;height:13" coordorigin="4633,2157" coordsize="13,13" path="m4645,2169l4633,2157e" filled="false" stroked="true" strokeweight=".602pt" strokecolor="#2356a6">
                <v:path arrowok="t"/>
              </v:shape>
            </v:group>
            <v:group style="position:absolute;left:4645;top:2157;width:13;height:13" coordorigin="4645,2157" coordsize="13,13">
              <v:shape style="position:absolute;left:4645;top:2157;width:13;height:13" coordorigin="4645,2157" coordsize="13,13" path="m4645,2169l4658,2157e" filled="false" stroked="true" strokeweight=".602pt" strokecolor="#2356a6">
                <v:path arrowok="t"/>
              </v:shape>
            </v:group>
            <v:group style="position:absolute;left:4658;top:2157;width:13;height:13" coordorigin="4658,2157" coordsize="13,13">
              <v:shape style="position:absolute;left:4658;top:2157;width:13;height:13" coordorigin="4658,2157" coordsize="13,13" path="m4671,2169l4658,2157e" filled="false" stroked="true" strokeweight=".602pt" strokecolor="#2356a6">
                <v:path arrowok="t"/>
              </v:shape>
            </v:group>
            <v:group style="position:absolute;left:4671;top:2157;width:13;height:13" coordorigin="4671,2157" coordsize="13,13">
              <v:shape style="position:absolute;left:4671;top:2157;width:13;height:13" coordorigin="4671,2157" coordsize="13,13" path="m4671,2169l4683,2157e" filled="false" stroked="true" strokeweight=".602pt" strokecolor="#2356a6">
                <v:path arrowok="t"/>
              </v:shape>
            </v:group>
            <v:group style="position:absolute;left:4683;top:2157;width:13;height:13" coordorigin="4683,2157" coordsize="13,13">
              <v:shape style="position:absolute;left:4683;top:2157;width:13;height:13" coordorigin="4683,2157" coordsize="13,13" path="m4696,2169l4683,2157e" filled="false" stroked="true" strokeweight=".602pt" strokecolor="#2356a6">
                <v:path arrowok="t"/>
              </v:shape>
            </v:group>
            <v:group style="position:absolute;left:4696;top:2157;width:13;height:13" coordorigin="4696,2157" coordsize="13,13">
              <v:shape style="position:absolute;left:4696;top:2157;width:13;height:13" coordorigin="4696,2157" coordsize="13,13" path="m4696,2169l4708,2157e" filled="false" stroked="true" strokeweight=".602pt" strokecolor="#2356a6">
                <v:path arrowok="t"/>
              </v:shape>
            </v:group>
            <v:group style="position:absolute;left:4708;top:2157;width:13;height:13" coordorigin="4708,2157" coordsize="13,13">
              <v:shape style="position:absolute;left:4708;top:2157;width:13;height:13" coordorigin="4708,2157" coordsize="13,13" path="m4721,2169l4708,2157e" filled="false" stroked="true" strokeweight=".602pt" strokecolor="#2356a6">
                <v:path arrowok="t"/>
              </v:shape>
            </v:group>
            <v:group style="position:absolute;left:4721;top:2157;width:13;height:13" coordorigin="4721,2157" coordsize="13,13">
              <v:shape style="position:absolute;left:4721;top:2157;width:13;height:13" coordorigin="4721,2157" coordsize="13,13" path="m4721,2169l4734,2157e" filled="false" stroked="true" strokeweight=".602pt" strokecolor="#2356a6">
                <v:path arrowok="t"/>
              </v:shape>
            </v:group>
            <v:group style="position:absolute;left:4734;top:2157;width:13;height:13" coordorigin="4734,2157" coordsize="13,13">
              <v:shape style="position:absolute;left:4734;top:2157;width:13;height:13" coordorigin="4734,2157" coordsize="13,13" path="m4747,2169l4734,2157e" filled="false" stroked="true" strokeweight=".602pt" strokecolor="#2356a6">
                <v:path arrowok="t"/>
              </v:shape>
            </v:group>
            <v:group style="position:absolute;left:4747;top:2157;width:13;height:13" coordorigin="4747,2157" coordsize="13,13">
              <v:shape style="position:absolute;left:4747;top:2157;width:13;height:13" coordorigin="4747,2157" coordsize="13,13" path="m4747,2169l4760,2157e" filled="false" stroked="true" strokeweight=".602pt" strokecolor="#2356a6">
                <v:path arrowok="t"/>
              </v:shape>
            </v:group>
            <v:group style="position:absolute;left:4760;top:2157;width:13;height:13" coordorigin="4760,2157" coordsize="13,13">
              <v:shape style="position:absolute;left:4760;top:2157;width:13;height:13" coordorigin="4760,2157" coordsize="13,13" path="m4772,2169l4760,2157e" filled="false" stroked="true" strokeweight=".602pt" strokecolor="#2356a6">
                <v:path arrowok="t"/>
              </v:shape>
            </v:group>
            <v:group style="position:absolute;left:4772;top:2157;width:13;height:13" coordorigin="4772,2157" coordsize="13,13">
              <v:shape style="position:absolute;left:4772;top:2157;width:13;height:13" coordorigin="4772,2157" coordsize="13,13" path="m4772,2169l4785,2157e" filled="false" stroked="true" strokeweight=".602pt" strokecolor="#2356a6">
                <v:path arrowok="t"/>
              </v:shape>
            </v:group>
            <v:group style="position:absolute;left:4785;top:2157;width:13;height:13" coordorigin="4785,2157" coordsize="13,13">
              <v:shape style="position:absolute;left:4785;top:2157;width:13;height:13" coordorigin="4785,2157" coordsize="13,13" path="m4798,2169l4785,2157e" filled="false" stroked="true" strokeweight=".602pt" strokecolor="#2356a6">
                <v:path arrowok="t"/>
              </v:shape>
            </v:group>
            <v:group style="position:absolute;left:4798;top:2157;width:13;height:13" coordorigin="4798,2157" coordsize="13,13">
              <v:shape style="position:absolute;left:4798;top:2157;width:13;height:13" coordorigin="4798,2157" coordsize="13,13" path="m4798,2169l4811,2157e" filled="false" stroked="true" strokeweight=".602pt" strokecolor="#2356a6">
                <v:path arrowok="t"/>
              </v:shape>
            </v:group>
            <v:group style="position:absolute;left:4811;top:2157;width:13;height:13" coordorigin="4811,2157" coordsize="13,13">
              <v:shape style="position:absolute;left:4811;top:2157;width:13;height:13" coordorigin="4811,2157" coordsize="13,13" path="m4823,2169l4811,2157e" filled="false" stroked="true" strokeweight=".602pt" strokecolor="#2356a6">
                <v:path arrowok="t"/>
              </v:shape>
            </v:group>
            <v:group style="position:absolute;left:4823;top:2157;width:13;height:13" coordorigin="4823,2157" coordsize="13,13">
              <v:shape style="position:absolute;left:4823;top:2157;width:13;height:13" coordorigin="4823,2157" coordsize="13,13" path="m4823,2169l4836,2157e" filled="false" stroked="true" strokeweight=".602pt" strokecolor="#2356a6">
                <v:path arrowok="t"/>
              </v:shape>
            </v:group>
            <v:group style="position:absolute;left:4836;top:2157;width:13;height:13" coordorigin="4836,2157" coordsize="13,13">
              <v:shape style="position:absolute;left:4836;top:2157;width:13;height:13" coordorigin="4836,2157" coordsize="13,13" path="m4848,2169l4836,2157e" filled="false" stroked="true" strokeweight=".602pt" strokecolor="#2356a6">
                <v:path arrowok="t"/>
              </v:shape>
            </v:group>
            <v:group style="position:absolute;left:4848;top:2157;width:13;height:13" coordorigin="4848,2157" coordsize="13,13">
              <v:shape style="position:absolute;left:4848;top:2157;width:13;height:13" coordorigin="4848,2157" coordsize="13,13" path="m4848,2169l4861,2157e" filled="false" stroked="true" strokeweight=".602pt" strokecolor="#2356a6">
                <v:path arrowok="t"/>
              </v:shape>
            </v:group>
            <v:group style="position:absolute;left:4861;top:2157;width:13;height:13" coordorigin="4861,2157" coordsize="13,13">
              <v:shape style="position:absolute;left:4861;top:2157;width:13;height:13" coordorigin="4861,2157" coordsize="13,13" path="m4874,2169l4861,2157e" filled="false" stroked="true" strokeweight=".602pt" strokecolor="#2356a6">
                <v:path arrowok="t"/>
              </v:shape>
            </v:group>
            <v:group style="position:absolute;left:4874;top:2157;width:13;height:13" coordorigin="4874,2157" coordsize="13,13">
              <v:shape style="position:absolute;left:4874;top:2157;width:13;height:13" coordorigin="4874,2157" coordsize="13,13" path="m4874,2169l4887,2157e" filled="false" stroked="true" strokeweight=".602pt" strokecolor="#2356a6">
                <v:path arrowok="t"/>
              </v:shape>
            </v:group>
            <v:group style="position:absolute;left:4887;top:2157;width:13;height:13" coordorigin="4887,2157" coordsize="13,13">
              <v:shape style="position:absolute;left:4887;top:2157;width:13;height:13" coordorigin="4887,2157" coordsize="13,13" path="m4899,2169l4887,2157e" filled="false" stroked="true" strokeweight=".602pt" strokecolor="#2356a6">
                <v:path arrowok="t"/>
              </v:shape>
            </v:group>
            <v:group style="position:absolute;left:4899;top:2157;width:13;height:13" coordorigin="4899,2157" coordsize="13,13">
              <v:shape style="position:absolute;left:4899;top:2157;width:13;height:13" coordorigin="4899,2157" coordsize="13,13" path="m4899,2169l4912,2157e" filled="false" stroked="true" strokeweight=".602pt" strokecolor="#2356a6">
                <v:path arrowok="t"/>
              </v:shape>
            </v:group>
            <v:group style="position:absolute;left:4912;top:2157;width:13;height:13" coordorigin="4912,2157" coordsize="13,13">
              <v:shape style="position:absolute;left:4912;top:2157;width:13;height:13" coordorigin="4912,2157" coordsize="13,13" path="m4925,2169l4912,2157e" filled="false" stroked="true" strokeweight=".602pt" strokecolor="#2356a6">
                <v:path arrowok="t"/>
              </v:shape>
            </v:group>
            <v:group style="position:absolute;left:4925;top:2157;width:13;height:13" coordorigin="4925,2157" coordsize="13,13">
              <v:shape style="position:absolute;left:4925;top:2157;width:13;height:13" coordorigin="4925,2157" coordsize="13,13" path="m4925,2169l4938,2157e" filled="false" stroked="true" strokeweight=".602pt" strokecolor="#2356a6">
                <v:path arrowok="t"/>
              </v:shape>
            </v:group>
            <v:group style="position:absolute;left:4938;top:2157;width:12;height:11" coordorigin="4938,2157" coordsize="12,11">
              <v:shape style="position:absolute;left:4938;top:2157;width:12;height:11" coordorigin="4938,2157" coordsize="12,11" path="m4949,2168l4938,2157e" filled="false" stroked="true" strokeweight=".602pt" strokecolor="#2356a6">
                <v:path arrowok="t"/>
              </v:shape>
            </v:group>
            <v:group style="position:absolute;left:701;top:1997;width:2;height:149" coordorigin="701,1997" coordsize="2,149">
              <v:shape style="position:absolute;left:701;top:1997;width:2;height:149" coordorigin="701,1997" coordsize="0,149" path="m701,2145l701,1997e" filled="false" stroked="true" strokeweight=".215pt" strokecolor="#000000">
                <v:path arrowok="t"/>
              </v:shape>
            </v:group>
            <v:group style="position:absolute;left:701;top:2129;width:4248;height:2" coordorigin="701,2129" coordsize="4248,2">
              <v:shape style="position:absolute;left:701;top:2129;width:4248;height:2" coordorigin="701,2129" coordsize="4248,0" path="m701,2129l4949,2129e" filled="false" stroked="true" strokeweight=".215pt" strokecolor="#000000">
                <v:path arrowok="t"/>
              </v:shape>
            </v:group>
            <v:group style="position:absolute;left:3057;top:1940;width:2;height:190" coordorigin="3057,1940" coordsize="2,190">
              <v:shape style="position:absolute;left:3057;top:1940;width:2;height:190" coordorigin="3057,1940" coordsize="0,190" path="m3057,2129l3057,1940e" filled="false" stroked="true" strokeweight=".215pt" strokecolor="#000000">
                <v:path arrowok="t"/>
              </v:shape>
            </v:group>
            <v:group style="position:absolute;left:3057;top:1940;width:16;height:2" coordorigin="3057,1940" coordsize="16,2">
              <v:shape style="position:absolute;left:3057;top:1940;width:16;height:2" coordorigin="3057,1940" coordsize="16,0" path="m3057,1940l3072,1940e" filled="false" stroked="true" strokeweight=".215pt" strokecolor="#000000">
                <v:path arrowok="t"/>
              </v:shape>
            </v:group>
            <v:group style="position:absolute;left:3072;top:1940;width:2;height:190" coordorigin="3072,1940" coordsize="2,190">
              <v:shape style="position:absolute;left:3072;top:1940;width:2;height:190" coordorigin="3072,1940" coordsize="0,190" path="m3072,1940l3072,2129e" filled="false" stroked="true" strokeweight=".215pt" strokecolor="#000000">
                <v:path arrowok="t"/>
              </v:shape>
            </v:group>
            <v:group style="position:absolute;left:278;top:796;width:2107;height:2" coordorigin="278,796" coordsize="2107,2">
              <v:shape style="position:absolute;left:278;top:796;width:2107;height:2" coordorigin="278,796" coordsize="2107,0" path="m278,796l2385,796e" filled="false" stroked="true" strokeweight=".215005pt" strokecolor="#000000">
                <v:path arrowok="t"/>
              </v:shape>
            </v:group>
            <v:group style="position:absolute;left:303;top:745;width:102;height:102" coordorigin="303,745" coordsize="102,102">
              <v:shape style="position:absolute;left:303;top:745;width:102;height:102" coordorigin="303,745" coordsize="102,102" path="m405,745l303,847e" filled="false" stroked="true" strokeweight=".215pt" strokecolor="#000000">
                <v:path arrowok="t"/>
              </v:shape>
            </v:group>
            <v:group style="position:absolute;left:2258;top:745;width:102;height:102" coordorigin="2258,745" coordsize="102,102">
              <v:shape style="position:absolute;left:2258;top:745;width:102;height:102" coordorigin="2258,745" coordsize="102,102" path="m2258,847l2360,745e" filled="false" stroked="true" strokeweight=".215pt" strokecolor="#000000">
                <v:path arrowok="t"/>
              </v:shape>
            </v:group>
            <v:group style="position:absolute;left:2309;top:702;width:2;height:190" coordorigin="2309,702" coordsize="2,190">
              <v:shape style="position:absolute;left:2309;top:702;width:2;height:190" coordorigin="2309,702" coordsize="0,190" path="m2309,892l2309,702e" filled="false" stroked="true" strokeweight=".215pt" strokecolor="#000000">
                <v:path arrowok="t"/>
              </v:shape>
            </v:group>
            <v:group style="position:absolute;left:1075;top:2252;width:5;height:2" coordorigin="1075,2252" coordsize="5,2">
              <v:shape style="position:absolute;left:1075;top:2252;width:5;height:2" coordorigin="1075,2252" coordsize="5,0" path="m1075,2252l1079,2252e" filled="false" stroked="true" strokeweight=".258pt" strokecolor="#000000">
                <v:path arrowok="t"/>
              </v:shape>
            </v:group>
            <v:group style="position:absolute;left:1028;top:2249;width:49;height:2" coordorigin="1028,2249" coordsize="49,2">
              <v:shape style="position:absolute;left:1028;top:2249;width:49;height:2" coordorigin="1028,2249" coordsize="49,0" path="m1028,2249l1077,2249e" filled="false" stroked="true" strokeweight=".215pt" strokecolor="#000000">
                <v:path arrowok="t"/>
              </v:shape>
            </v:group>
            <v:group style="position:absolute;left:1042;top:2200;width:2;height:24" coordorigin="1042,2200" coordsize="2,24">
              <v:shape style="position:absolute;left:1042;top:2200;width:2;height:24" coordorigin="1042,2200" coordsize="2,24" path="m1043,2200l1042,2224e" filled="false" stroked="true" strokeweight=".215pt" strokecolor="#000000">
                <v:path arrowok="t"/>
              </v:shape>
            </v:group>
            <v:group style="position:absolute;left:1026;top:2252;width:5;height:2" coordorigin="1026,2252" coordsize="5,2">
              <v:shape style="position:absolute;left:1026;top:2252;width:5;height:2" coordorigin="1026,2252" coordsize="5,0" path="m1026,2252l1030,2252e" filled="false" stroked="true" strokeweight=".258pt" strokecolor="#000000">
                <v:path arrowok="t"/>
              </v:shape>
            </v:group>
            <v:group style="position:absolute;left:1061;top:2200;width:2;height:24" coordorigin="1061,2200" coordsize="2,24">
              <v:shape style="position:absolute;left:1061;top:2200;width:2;height:24" coordorigin="1061,2200" coordsize="2,24" path="m1061,2200l1063,2224e" filled="false" stroked="true" strokeweight=".215pt" strokecolor="#000000">
                <v:path arrowok="t"/>
              </v:shape>
            </v:group>
            <v:group style="position:absolute;left:1044;top:2198;width:2;height:5" coordorigin="1044,2198" coordsize="2,5">
              <v:shape style="position:absolute;left:1044;top:2198;width:2;height:5" coordorigin="1044,2198" coordsize="0,5" path="m1044,2198l1044,2202e" filled="false" stroked="true" strokeweight=".043pt" strokecolor="#000000">
                <v:path arrowok="t"/>
              </v:shape>
            </v:group>
            <v:group style="position:absolute;left:1062;top:2198;width:2;height:5" coordorigin="1062,2198" coordsize="2,5">
              <v:shape style="position:absolute;left:1062;top:2198;width:2;height:5" coordorigin="1062,2198" coordsize="0,5" path="m1062,2198l1062,2202e" filled="false" stroked="true" strokeweight=".043pt" strokecolor="#000000">
                <v:path arrowok="t"/>
              </v:shape>
            </v:group>
            <v:group style="position:absolute;left:1040;top:2191;width:4;height:5" coordorigin="1040,2191" coordsize="4,5">
              <v:shape style="position:absolute;left:1040;top:2191;width:4;height:5" coordorigin="1040,2191" coordsize="4,5" path="m1043,2195l1040,2191e" filled="false" stroked="true" strokeweight=".215pt" strokecolor="#000000">
                <v:path arrowok="t"/>
              </v:shape>
            </v:group>
            <v:group style="position:absolute;left:1043;top:2187;width:19;height:6" coordorigin="1043,2187" coordsize="19,6">
              <v:shape style="position:absolute;left:1043;top:2187;width:19;height:6" coordorigin="1043,2187" coordsize="19,6" path="m1061,2192l1043,2187e" filled="false" stroked="true" strokeweight=".215pt" strokecolor="#000000">
                <v:path arrowok="t"/>
              </v:shape>
            </v:group>
            <v:group style="position:absolute;left:1040;top:2187;width:4;height:5" coordorigin="1040,2187" coordsize="4,5">
              <v:shape style="position:absolute;left:1040;top:2187;width:4;height:5" coordorigin="1040,2187" coordsize="4,5" path="m1040,2191l1043,2187e" filled="false" stroked="true" strokeweight=".215pt" strokecolor="#000000">
                <v:path arrowok="t"/>
              </v:shape>
            </v:group>
            <v:group style="position:absolute;left:1059;top:2189;width:5;height:2" coordorigin="1059,2189" coordsize="5,2">
              <v:shape style="position:absolute;left:1059;top:2189;width:5;height:2" coordorigin="1059,2189" coordsize="5,0" path="m1059,2189l1063,2189e" filled="false" stroked="true" strokeweight=".258pt" strokecolor="#000000">
                <v:path arrowok="t"/>
              </v:shape>
            </v:group>
            <v:group style="position:absolute;left:1041;top:2198;width:5;height:2" coordorigin="1041,2198" coordsize="5,2">
              <v:shape style="position:absolute;left:1041;top:2198;width:5;height:2" coordorigin="1041,2198" coordsize="5,0" path="m1041,2198l1045,2198e" filled="false" stroked="true" strokeweight=".258pt" strokecolor="#000000">
                <v:path arrowok="t"/>
              </v:shape>
            </v:group>
            <v:group style="position:absolute;left:1061;top:2196;width:4;height:5" coordorigin="1061,2196" coordsize="4,5">
              <v:shape style="position:absolute;left:1061;top:2196;width:4;height:5" coordorigin="1061,2196" coordsize="4,5" path="m1061,2200l1065,2196e" filled="false" stroked="true" strokeweight=".215pt" strokecolor="#000000">
                <v:path arrowok="t"/>
              </v:shape>
            </v:group>
            <v:group style="position:absolute;left:1061;top:2192;width:4;height:5" coordorigin="1061,2192" coordsize="4,5">
              <v:shape style="position:absolute;left:1061;top:2192;width:4;height:5" coordorigin="1061,2192" coordsize="4,5" path="m1061,2192l1065,2196e" filled="false" stroked="true" strokeweight=".215pt" strokecolor="#000000">
                <v:path arrowok="t"/>
              </v:shape>
            </v:group>
            <v:group style="position:absolute;left:1043;top:2195;width:19;height:6" coordorigin="1043,2195" coordsize="19,6">
              <v:shape style="position:absolute;left:1043;top:2195;width:19;height:6" coordorigin="1043,2195" coordsize="19,6" path="m1061,2200l1043,2195e" filled="false" stroked="true" strokeweight=".215pt" strokecolor="#000000">
                <v:path arrowok="t"/>
              </v:shape>
            </v:group>
            <v:group style="position:absolute;left:1040;top:2177;width:4;height:5" coordorigin="1040,2177" coordsize="4,5">
              <v:shape style="position:absolute;left:1040;top:2177;width:4;height:5" coordorigin="1040,2177" coordsize="4,5" path="m1043,2181l1040,2177e" filled="false" stroked="true" strokeweight=".215pt" strokecolor="#000000">
                <v:path arrowok="t"/>
              </v:shape>
            </v:group>
            <v:group style="position:absolute;left:1043;top:2173;width:19;height:7" coordorigin="1043,2173" coordsize="19,7">
              <v:shape style="position:absolute;left:1043;top:2173;width:19;height:7" coordorigin="1043,2173" coordsize="19,7" path="m1061,2179l1043,2173e" filled="false" stroked="true" strokeweight=".215pt" strokecolor="#000000">
                <v:path arrowok="t"/>
              </v:shape>
            </v:group>
            <v:group style="position:absolute;left:1040;top:2173;width:4;height:5" coordorigin="1040,2173" coordsize="4,5">
              <v:shape style="position:absolute;left:1040;top:2173;width:4;height:5" coordorigin="1040,2173" coordsize="4,5" path="m1040,2177l1043,2173e" filled="false" stroked="true" strokeweight=".215pt" strokecolor="#000000">
                <v:path arrowok="t"/>
              </v:shape>
            </v:group>
            <v:group style="position:absolute;left:1059;top:2176;width:5;height:2" coordorigin="1059,2176" coordsize="5,2">
              <v:shape style="position:absolute;left:1059;top:2176;width:5;height:2" coordorigin="1059,2176" coordsize="5,0" path="m1059,2176l1063,2176e" filled="false" stroked="true" strokeweight=".301pt" strokecolor="#000000">
                <v:path arrowok="t"/>
              </v:shape>
            </v:group>
            <v:group style="position:absolute;left:1041;top:2184;width:5;height:2" coordorigin="1041,2184" coordsize="5,2">
              <v:shape style="position:absolute;left:1041;top:2184;width:5;height:2" coordorigin="1041,2184" coordsize="5,0" path="m1041,2184l1045,2184e" filled="false" stroked="true" strokeweight=".258pt" strokecolor="#000000">
                <v:path arrowok="t"/>
              </v:shape>
            </v:group>
            <v:group style="position:absolute;left:1061;top:2182;width:4;height:5" coordorigin="1061,2182" coordsize="4,5">
              <v:shape style="position:absolute;left:1061;top:2182;width:4;height:5" coordorigin="1061,2182" coordsize="4,5" path="m1061,2187l1065,2182e" filled="false" stroked="true" strokeweight=".215pt" strokecolor="#000000">
                <v:path arrowok="t"/>
              </v:shape>
            </v:group>
            <v:group style="position:absolute;left:1061;top:2179;width:4;height:4" coordorigin="1061,2179" coordsize="4,4">
              <v:shape style="position:absolute;left:1061;top:2179;width:4;height:4" coordorigin="1061,2179" coordsize="4,4" path="m1061,2179l1065,2182e" filled="false" stroked="true" strokeweight=".215pt" strokecolor="#000000">
                <v:path arrowok="t"/>
              </v:shape>
            </v:group>
            <v:group style="position:absolute;left:1043;top:2181;width:19;height:6" coordorigin="1043,2181" coordsize="19,6">
              <v:shape style="position:absolute;left:1043;top:2181;width:19;height:6" coordorigin="1043,2181" coordsize="19,6" path="m1061,2187l1043,2181e" filled="false" stroked="true" strokeweight=".215pt" strokecolor="#000000">
                <v:path arrowok="t"/>
              </v:shape>
            </v:group>
            <v:group style="position:absolute;left:1040;top:2164;width:4;height:4" coordorigin="1040,2164" coordsize="4,4">
              <v:shape style="position:absolute;left:1040;top:2164;width:4;height:4" coordorigin="1040,2164" coordsize="4,4" path="m1043,2168l1040,2164e" filled="false" stroked="true" strokeweight=".215pt" strokecolor="#000000">
                <v:path arrowok="t"/>
              </v:shape>
            </v:group>
            <v:group style="position:absolute;left:1043;top:2159;width:19;height:7" coordorigin="1043,2159" coordsize="19,7">
              <v:shape style="position:absolute;left:1043;top:2159;width:19;height:7" coordorigin="1043,2159" coordsize="19,7" path="m1061,2165l1043,2159e" filled="false" stroked="true" strokeweight=".215pt" strokecolor="#000000">
                <v:path arrowok="t"/>
              </v:shape>
            </v:group>
            <v:group style="position:absolute;left:1040;top:2159;width:4;height:6" coordorigin="1040,2159" coordsize="4,6">
              <v:shape style="position:absolute;left:1040;top:2159;width:4;height:6" coordorigin="1040,2159" coordsize="4,6" path="m1040,2164l1043,2159e" filled="false" stroked="true" strokeweight=".215pt" strokecolor="#000000">
                <v:path arrowok="t"/>
              </v:shape>
            </v:group>
            <v:group style="position:absolute;left:1059;top:2162;width:5;height:2" coordorigin="1059,2162" coordsize="5,2">
              <v:shape style="position:absolute;left:1059;top:2162;width:5;height:2" coordorigin="1059,2162" coordsize="5,0" path="m1059,2162l1063,2162e" filled="false" stroked="true" strokeweight=".301pt" strokecolor="#000000">
                <v:path arrowok="t"/>
              </v:shape>
            </v:group>
            <v:group style="position:absolute;left:1041;top:2170;width:5;height:2" coordorigin="1041,2170" coordsize="5,2">
              <v:shape style="position:absolute;left:1041;top:2170;width:5;height:2" coordorigin="1041,2170" coordsize="5,0" path="m1041,2170l1045,2170e" filled="false" stroked="true" strokeweight=".258pt" strokecolor="#000000">
                <v:path arrowok="t"/>
              </v:shape>
            </v:group>
            <v:group style="position:absolute;left:1061;top:2169;width:4;height:4" coordorigin="1061,2169" coordsize="4,4">
              <v:shape style="position:absolute;left:1061;top:2169;width:4;height:4" coordorigin="1061,2169" coordsize="4,4" path="m1061,2173l1065,2169e" filled="false" stroked="true" strokeweight=".215pt" strokecolor="#000000">
                <v:path arrowok="t"/>
              </v:shape>
            </v:group>
            <v:group style="position:absolute;left:1061;top:2165;width:4;height:5" coordorigin="1061,2165" coordsize="4,5">
              <v:shape style="position:absolute;left:1061;top:2165;width:4;height:5" coordorigin="1061,2165" coordsize="4,5" path="m1061,2165l1065,2169e" filled="false" stroked="true" strokeweight=".215pt" strokecolor="#000000">
                <v:path arrowok="t"/>
              </v:shape>
            </v:group>
            <v:group style="position:absolute;left:1043;top:2168;width:19;height:6" coordorigin="1043,2168" coordsize="19,6">
              <v:shape style="position:absolute;left:1043;top:2168;width:19;height:6" coordorigin="1043,2168" coordsize="19,6" path="m1061,2173l1043,2168e" filled="false" stroked="true" strokeweight=".215pt" strokecolor="#000000">
                <v:path arrowok="t"/>
              </v:shape>
            </v:group>
            <v:group style="position:absolute;left:1040;top:2150;width:4;height:5" coordorigin="1040,2150" coordsize="4,5">
              <v:shape style="position:absolute;left:1040;top:2150;width:4;height:5" coordorigin="1040,2150" coordsize="4,5" path="m1043,2155l1040,2150e" filled="false" stroked="true" strokeweight=".215pt" strokecolor="#000000">
                <v:path arrowok="t"/>
              </v:shape>
            </v:group>
            <v:group style="position:absolute;left:1043;top:2146;width:19;height:6" coordorigin="1043,2146" coordsize="19,6">
              <v:shape style="position:absolute;left:1043;top:2146;width:19;height:6" coordorigin="1043,2146" coordsize="19,6" path="m1061,2151l1043,2146e" filled="false" stroked="true" strokeweight=".215pt" strokecolor="#000000">
                <v:path arrowok="t"/>
              </v:shape>
            </v:group>
            <v:group style="position:absolute;left:1040;top:2146;width:4;height:5" coordorigin="1040,2146" coordsize="4,5">
              <v:shape style="position:absolute;left:1040;top:2146;width:4;height:5" coordorigin="1040,2146" coordsize="4,5" path="m1040,2150l1043,2146e" filled="false" stroked="true" strokeweight=".215pt" strokecolor="#000000">
                <v:path arrowok="t"/>
              </v:shape>
            </v:group>
            <v:group style="position:absolute;left:1059;top:2149;width:5;height:2" coordorigin="1059,2149" coordsize="5,2">
              <v:shape style="position:absolute;left:1059;top:2149;width:5;height:2" coordorigin="1059,2149" coordsize="5,0" path="m1059,2149l1063,2149e" filled="false" stroked="true" strokeweight=".258pt" strokecolor="#000000">
                <v:path arrowok="t"/>
              </v:shape>
            </v:group>
            <v:group style="position:absolute;left:1041;top:2157;width:5;height:2" coordorigin="1041,2157" coordsize="5,2">
              <v:shape style="position:absolute;left:1041;top:2157;width:5;height:2" coordorigin="1041,2157" coordsize="5,0" path="m1041,2157l1045,2157e" filled="false" stroked="true" strokeweight=".215pt" strokecolor="#000000">
                <v:path arrowok="t"/>
              </v:shape>
            </v:group>
            <v:group style="position:absolute;left:1061;top:2156;width:4;height:4" coordorigin="1061,2156" coordsize="4,4">
              <v:shape style="position:absolute;left:1061;top:2156;width:4;height:4" coordorigin="1061,2156" coordsize="4,4" path="m1061,2159l1065,2156e" filled="false" stroked="true" strokeweight=".215pt" strokecolor="#000000">
                <v:path arrowok="t"/>
              </v:shape>
            </v:group>
            <v:group style="position:absolute;left:1061;top:2151;width:4;height:5" coordorigin="1061,2151" coordsize="4,5">
              <v:shape style="position:absolute;left:1061;top:2151;width:4;height:5" coordorigin="1061,2151" coordsize="4,5" path="m1061,2151l1065,2156e" filled="false" stroked="true" strokeweight=".215pt" strokecolor="#000000">
                <v:path arrowok="t"/>
              </v:shape>
            </v:group>
            <v:group style="position:absolute;left:1043;top:2155;width:19;height:5" coordorigin="1043,2155" coordsize="19,5">
              <v:shape style="position:absolute;left:1043;top:2155;width:19;height:5" coordorigin="1043,2155" coordsize="19,5" path="m1061,2159l1043,2155e" filled="false" stroked="true" strokeweight=".215pt" strokecolor="#000000">
                <v:path arrowok="t"/>
              </v:shape>
            </v:group>
            <v:group style="position:absolute;left:1040;top:2137;width:4;height:5" coordorigin="1040,2137" coordsize="4,5">
              <v:shape style="position:absolute;left:1040;top:2137;width:4;height:5" coordorigin="1040,2137" coordsize="4,5" path="m1043,2141l1040,2137e" filled="false" stroked="true" strokeweight=".215pt" strokecolor="#000000">
                <v:path arrowok="t"/>
              </v:shape>
            </v:group>
            <v:group style="position:absolute;left:1043;top:2132;width:19;height:6" coordorigin="1043,2132" coordsize="19,6">
              <v:shape style="position:absolute;left:1043;top:2132;width:19;height:6" coordorigin="1043,2132" coordsize="19,6" path="m1061,2138l1043,2132e" filled="false" stroked="true" strokeweight=".215pt" strokecolor="#000000">
                <v:path arrowok="t"/>
              </v:shape>
            </v:group>
            <v:group style="position:absolute;left:1040;top:2132;width:4;height:5" coordorigin="1040,2132" coordsize="4,5">
              <v:shape style="position:absolute;left:1040;top:2132;width:4;height:5" coordorigin="1040,2132" coordsize="4,5" path="m1040,2137l1043,2132e" filled="false" stroked="true" strokeweight=".215pt" strokecolor="#000000">
                <v:path arrowok="t"/>
              </v:shape>
            </v:group>
            <v:group style="position:absolute;left:1059;top:2135;width:5;height:2" coordorigin="1059,2135" coordsize="5,2">
              <v:shape style="position:absolute;left:1059;top:2135;width:5;height:2" coordorigin="1059,2135" coordsize="5,0" path="m1059,2135l1063,2135e" filled="false" stroked="true" strokeweight=".258pt" strokecolor="#000000">
                <v:path arrowok="t"/>
              </v:shape>
            </v:group>
            <v:group style="position:absolute;left:1041;top:2144;width:5;height:2" coordorigin="1041,2144" coordsize="5,2">
              <v:shape style="position:absolute;left:1041;top:2144;width:5;height:2" coordorigin="1041,2144" coordsize="5,0" path="m1041,2144l1045,2144e" filled="false" stroked="true" strokeweight=".258pt" strokecolor="#000000">
                <v:path arrowok="t"/>
              </v:shape>
            </v:group>
            <v:group style="position:absolute;left:1061;top:2142;width:4;height:5" coordorigin="1061,2142" coordsize="4,5">
              <v:shape style="position:absolute;left:1061;top:2142;width:4;height:5" coordorigin="1061,2142" coordsize="4,5" path="m1061,2146l1065,2142e" filled="false" stroked="true" strokeweight=".215pt" strokecolor="#000000">
                <v:path arrowok="t"/>
              </v:shape>
            </v:group>
            <v:group style="position:absolute;left:1061;top:2138;width:4;height:5" coordorigin="1061,2138" coordsize="4,5">
              <v:shape style="position:absolute;left:1061;top:2138;width:4;height:5" coordorigin="1061,2138" coordsize="4,5" path="m1061,2138l1065,2142e" filled="false" stroked="true" strokeweight=".215pt" strokecolor="#000000">
                <v:path arrowok="t"/>
              </v:shape>
            </v:group>
            <v:group style="position:absolute;left:1043;top:2141;width:19;height:6" coordorigin="1043,2141" coordsize="19,6">
              <v:shape style="position:absolute;left:1043;top:2141;width:19;height:6" coordorigin="1043,2141" coordsize="19,6" path="m1061,2146l1043,2141e" filled="false" stroked="true" strokeweight=".215pt" strokecolor="#000000">
                <v:path arrowok="t"/>
              </v:shape>
            </v:group>
            <v:group style="position:absolute;left:1046;top:2094;width:5;height:5" coordorigin="1046,2094" coordsize="5,5">
              <v:shape style="position:absolute;left:1046;top:2094;width:5;height:5" coordorigin="1046,2094" coordsize="5,5" path="m1046,2098l1050,2094e" filled="false" stroked="true" strokeweight=".215pt" strokecolor="#000000">
                <v:path arrowok="t"/>
              </v:shape>
            </v:group>
            <v:group style="position:absolute;left:1046;top:2098;width:4;height:5" coordorigin="1046,2098" coordsize="4,5">
              <v:shape style="position:absolute;left:1046;top:2098;width:4;height:5" coordorigin="1046,2098" coordsize="4,5" path="m1049,2102l1046,2098e" filled="false" stroked="true" strokeweight=".215pt" strokecolor="#000000">
                <v:path arrowok="t"/>
              </v:shape>
            </v:group>
            <v:group style="position:absolute;left:1048;top:2107;width:9;height:3" coordorigin="1048,2107" coordsize="9,3">
              <v:shape style="position:absolute;left:1048;top:2107;width:9;height:3" coordorigin="1048,2107" coordsize="9,3" path="m1057,2109l1048,2107e" filled="false" stroked="true" strokeweight=".215pt" strokecolor="#000000">
                <v:path arrowok="t"/>
              </v:shape>
            </v:group>
            <v:group style="position:absolute;left:1047;top:2115;width:13;height:3" coordorigin="1047,2115" coordsize="13,3">
              <v:shape style="position:absolute;left:1047;top:2115;width:13;height:3" coordorigin="1047,2115" coordsize="13,3" path="m1059,2118l1047,2115e" filled="false" stroked="true" strokeweight=".215pt" strokecolor="#000000">
                <v:path arrowok="t"/>
              </v:shape>
            </v:group>
            <v:group style="position:absolute;left:1043;top:2111;width:4;height:5" coordorigin="1043,2111" coordsize="4,5">
              <v:shape style="position:absolute;left:1043;top:2111;width:4;height:5" coordorigin="1043,2111" coordsize="4,5" path="m1047,2115l1043,2111e" filled="false" stroked="true" strokeweight=".215pt" strokecolor="#000000">
                <v:path arrowok="t"/>
              </v:shape>
            </v:group>
            <v:group style="position:absolute;left:1043;top:2107;width:6;height:5" coordorigin="1043,2107" coordsize="6,5">
              <v:shape style="position:absolute;left:1043;top:2107;width:6;height:5" coordorigin="1043,2107" coordsize="6,5" path="m1043,2111l1048,2107e" filled="false" stroked="true" strokeweight=".215pt" strokecolor="#000000">
                <v:path arrowok="t"/>
              </v:shape>
            </v:group>
            <v:group style="position:absolute;left:1043;top:2127;width:2;height:6" coordorigin="1043,2127" coordsize="2,6">
              <v:shape style="position:absolute;left:1043;top:2127;width:2;height:6" coordorigin="1043,2127" coordsize="1,6" path="m1043,2132l1044,2127e" filled="false" stroked="true" strokeweight=".215pt" strokecolor="#000000">
                <v:path arrowok="t"/>
              </v:shape>
            </v:group>
            <v:group style="position:absolute;left:1046;top:2115;width:2;height:5" coordorigin="1046,2115" coordsize="2,5">
              <v:shape style="position:absolute;left:1046;top:2115;width:2;height:5" coordorigin="1046,2115" coordsize="1,5" path="m1046,2120l1047,2115e" filled="false" stroked="true" strokeweight=".215pt" strokecolor="#000000">
                <v:path arrowok="t"/>
              </v:shape>
            </v:group>
            <v:group style="position:absolute;left:1050;top:2094;width:5;height:2" coordorigin="1050,2094" coordsize="5,2">
              <v:shape style="position:absolute;left:1050;top:2094;width:5;height:2" coordorigin="1050,2094" coordsize="5,2" path="m1054,2096l1050,2094e" filled="false" stroked="true" strokeweight=".215pt" strokecolor="#000000">
                <v:path arrowok="t"/>
              </v:shape>
            </v:group>
            <v:group style="position:absolute;left:1049;top:2102;width:7;height:2" coordorigin="1049,2102" coordsize="7,2">
              <v:shape style="position:absolute;left:1049;top:2102;width:7;height:2" coordorigin="1049,2102" coordsize="7,2" path="m1056,2104l1049,2102e" filled="false" stroked="true" strokeweight=".215pt" strokecolor="#000000">
                <v:path arrowok="t"/>
              </v:shape>
            </v:group>
            <v:group style="position:absolute;left:1048;top:2102;width:2;height:5" coordorigin="1048,2102" coordsize="2,5">
              <v:shape style="position:absolute;left:1048;top:2102;width:2;height:5" coordorigin="1048,2102" coordsize="1,5" path="m1048,2107l1049,2102e" filled="false" stroked="true" strokeweight=".215pt" strokecolor="#000000">
                <v:path arrowok="t"/>
              </v:shape>
            </v:group>
            <v:group style="position:absolute;left:1050;top:2085;width:2;height:9" coordorigin="1050,2085" coordsize="2,9">
              <v:shape style="position:absolute;left:1050;top:2085;width:2;height:9" coordorigin="1050,2085" coordsize="2,9" path="m1050,2094l1052,2085e" filled="false" stroked="true" strokeweight=".215pt" strokecolor="#000000">
                <v:path arrowok="t"/>
              </v:shape>
            </v:group>
            <v:group style="position:absolute;left:1056;top:2104;width:2;height:6" coordorigin="1056,2104" coordsize="2,6">
              <v:shape style="position:absolute;left:1056;top:2104;width:2;height:6" coordorigin="1056,2104" coordsize="1,6" path="m1057,2109l1056,2104e" filled="false" stroked="true" strokeweight=".215pt" strokecolor="#000000">
                <v:path arrowok="t"/>
              </v:shape>
            </v:group>
            <v:group style="position:absolute;left:1052;top:2085;width:3;height:11" coordorigin="1052,2085" coordsize="3,11">
              <v:shape style="position:absolute;left:1052;top:2085;width:3;height:11" coordorigin="1052,2085" coordsize="3,11" path="m1054,2096l1052,2085e" filled="false" stroked="true" strokeweight=".215pt" strokecolor="#000000">
                <v:path arrowok="t"/>
              </v:shape>
            </v:group>
            <v:group style="position:absolute;left:1056;top:2100;width:3;height:5" coordorigin="1056,2100" coordsize="3,5">
              <v:shape style="position:absolute;left:1056;top:2100;width:3;height:5" coordorigin="1056,2100" coordsize="3,5" path="m1056,2104l1059,2100e" filled="false" stroked="true" strokeweight=".215pt" strokecolor="#000000">
                <v:path arrowok="t"/>
              </v:shape>
            </v:group>
            <v:group style="position:absolute;left:1054;top:2096;width:5;height:5" coordorigin="1054,2096" coordsize="5,5">
              <v:shape style="position:absolute;left:1054;top:2096;width:5;height:5" coordorigin="1054,2096" coordsize="5,5" path="m1054,2096l1059,2100e" filled="false" stroked="true" strokeweight=".215pt" strokecolor="#000000">
                <v:path arrowok="t"/>
              </v:shape>
            </v:group>
            <v:group style="position:absolute;left:1061;top:2128;width:4;height:5" coordorigin="1061,2128" coordsize="4,5">
              <v:shape style="position:absolute;left:1061;top:2128;width:4;height:5" coordorigin="1061,2128" coordsize="4,5" path="m1061,2132l1065,2128e" filled="false" stroked="true" strokeweight=".215pt" strokecolor="#000000">
                <v:path arrowok="t"/>
              </v:shape>
            </v:group>
            <v:group style="position:absolute;left:1060;top:2124;width:6;height:5" coordorigin="1060,2124" coordsize="6,5">
              <v:shape style="position:absolute;left:1060;top:2124;width:6;height:5" coordorigin="1060,2124" coordsize="6,5" path="m1060,2124l1065,2128e" filled="false" stroked="true" strokeweight=".215pt" strokecolor="#000000">
                <v:path arrowok="t"/>
              </v:shape>
            </v:group>
            <v:group style="position:absolute;left:1041;top:2124;width:4;height:4" coordorigin="1041,2124" coordsize="4,4">
              <v:shape style="position:absolute;left:1041;top:2124;width:4;height:4" coordorigin="1041,2124" coordsize="4,4" path="m1044,2127l1041,2124e" filled="false" stroked="true" strokeweight=".215pt" strokecolor="#000000">
                <v:path arrowok="t"/>
              </v:shape>
            </v:group>
            <v:group style="position:absolute;left:1041;top:2120;width:6;height:5" coordorigin="1041,2120" coordsize="6,5">
              <v:shape style="position:absolute;left:1041;top:2120;width:6;height:5" coordorigin="1041,2120" coordsize="6,5" path="m1041,2124l1046,2120e" filled="false" stroked="true" strokeweight=".215pt" strokecolor="#000000">
                <v:path arrowok="t"/>
              </v:shape>
            </v:group>
            <v:group style="position:absolute;left:1046;top:2120;width:14;height:5" coordorigin="1046,2120" coordsize="14,5">
              <v:shape style="position:absolute;left:1046;top:2120;width:14;height:5" coordorigin="1046,2120" coordsize="14,5" path="m1060,2124l1046,2120e" filled="false" stroked="true" strokeweight=".215pt" strokecolor="#000000">
                <v:path arrowok="t"/>
              </v:shape>
            </v:group>
            <v:group style="position:absolute;left:1044;top:2127;width:18;height:6" coordorigin="1044,2127" coordsize="18,6">
              <v:shape style="position:absolute;left:1044;top:2127;width:18;height:6" coordorigin="1044,2127" coordsize="18,6" path="m1061,2132l1044,2127e" filled="false" stroked="true" strokeweight=".215pt" strokecolor="#000000">
                <v:path arrowok="t"/>
              </v:shape>
            </v:group>
            <v:group style="position:absolute;left:1059;top:2114;width:3;height:4" coordorigin="1059,2114" coordsize="3,4">
              <v:shape style="position:absolute;left:1059;top:2114;width:3;height:4" coordorigin="1059,2114" coordsize="3,4" path="m1059,2118l1061,2114e" filled="false" stroked="true" strokeweight=".215pt" strokecolor="#000000">
                <v:path arrowok="t"/>
              </v:shape>
            </v:group>
            <v:group style="position:absolute;left:1057;top:2109;width:5;height:6" coordorigin="1057,2109" coordsize="5,6">
              <v:shape style="position:absolute;left:1057;top:2109;width:5;height:6" coordorigin="1057,2109" coordsize="5,6" path="m1057,2109l1061,2114e" filled="false" stroked="true" strokeweight=".215pt" strokecolor="#000000">
                <v:path arrowok="t"/>
              </v:shape>
            </v:group>
            <v:group style="position:absolute;left:1059;top:2118;width:2;height:7" coordorigin="1059,2118" coordsize="2,7">
              <v:shape style="position:absolute;left:1059;top:2118;width:2;height:7" coordorigin="1059,2118" coordsize="1,7" path="m1060,2124l1059,2118e" filled="false" stroked="true" strokeweight=".215pt" strokecolor="#000000">
                <v:path arrowok="t"/>
              </v:shape>
            </v:group>
            <v:group style="position:absolute;left:1028;top:2224;width:14;height:26" coordorigin="1028,2224" coordsize="14,26">
              <v:shape style="position:absolute;left:1028;top:2224;width:14;height:26" coordorigin="1028,2224" coordsize="14,26" path="m1042,2224l1041,2234,1036,2243,1028,2249e" filled="false" stroked="true" strokeweight=".215pt" strokecolor="#000000">
                <v:path arrowok="t"/>
              </v:shape>
            </v:group>
            <v:group style="position:absolute;left:1063;top:2224;width:14;height:26" coordorigin="1063,2224" coordsize="14,26">
              <v:shape style="position:absolute;left:1063;top:2224;width:14;height:26" coordorigin="1063,2224" coordsize="14,26" path="m1077,2249l1069,2243,1064,2234,1063,2224e" filled="false" stroked="true" strokeweight=".215pt" strokecolor="#000000">
                <v:path arrowok="t"/>
              </v:shape>
            </v:group>
            <v:group style="position:absolute;left:658;top:2252;width:5;height:2" coordorigin="658,2252" coordsize="5,2">
              <v:shape style="position:absolute;left:658;top:2252;width:5;height:2" coordorigin="658,2252" coordsize="5,0" path="m658,2252l662,2252e" filled="false" stroked="true" strokeweight=".258pt" strokecolor="#000000">
                <v:path arrowok="t"/>
              </v:shape>
            </v:group>
            <v:group style="position:absolute;left:612;top:2249;width:49;height:2" coordorigin="612,2249" coordsize="49,2">
              <v:shape style="position:absolute;left:612;top:2249;width:49;height:2" coordorigin="612,2249" coordsize="49,0" path="m612,2249l660,2249e" filled="false" stroked="true" strokeweight=".215pt" strokecolor="#000000">
                <v:path arrowok="t"/>
              </v:shape>
            </v:group>
            <v:group style="position:absolute;left:625;top:2200;width:2;height:24" coordorigin="625,2200" coordsize="2,24">
              <v:shape style="position:absolute;left:625;top:2200;width:2;height:24" coordorigin="625,2200" coordsize="2,24" path="m626,2200l625,2224e" filled="false" stroked="true" strokeweight=".215pt" strokecolor="#000000">
                <v:path arrowok="t"/>
              </v:shape>
            </v:group>
            <v:group style="position:absolute;left:610;top:2252;width:5;height:2" coordorigin="610,2252" coordsize="5,2">
              <v:shape style="position:absolute;left:610;top:2252;width:5;height:2" coordorigin="610,2252" coordsize="5,0" path="m610,2252l614,2252e" filled="false" stroked="true" strokeweight=".258pt" strokecolor="#000000">
                <v:path arrowok="t"/>
              </v:shape>
            </v:group>
            <v:group style="position:absolute;left:645;top:2200;width:2;height:24" coordorigin="645,2200" coordsize="2,24">
              <v:shape style="position:absolute;left:645;top:2200;width:2;height:24" coordorigin="645,2200" coordsize="2,24" path="m645,2200l647,2224e" filled="false" stroked="true" strokeweight=".215pt" strokecolor="#000000">
                <v:path arrowok="t"/>
              </v:shape>
            </v:group>
            <v:group style="position:absolute;left:627;top:2198;width:2;height:5" coordorigin="627,2198" coordsize="2,5">
              <v:shape style="position:absolute;left:627;top:2198;width:2;height:5" coordorigin="627,2198" coordsize="0,5" path="m627,2198l627,2202e" filled="false" stroked="true" strokeweight=".043pt" strokecolor="#000000">
                <v:path arrowok="t"/>
              </v:shape>
            </v:group>
            <v:group style="position:absolute;left:646;top:2198;width:2;height:5" coordorigin="646,2198" coordsize="2,5">
              <v:shape style="position:absolute;left:646;top:2198;width:2;height:5" coordorigin="646,2198" coordsize="0,5" path="m646,2198l646,2202e" filled="false" stroked="true" strokeweight=".043pt" strokecolor="#000000">
                <v:path arrowok="t"/>
              </v:shape>
            </v:group>
            <v:group style="position:absolute;left:624;top:2191;width:3;height:5" coordorigin="624,2191" coordsize="3,5">
              <v:shape style="position:absolute;left:624;top:2191;width:3;height:5" coordorigin="624,2191" coordsize="3,5" path="m626,2195l624,2191e" filled="false" stroked="true" strokeweight=".215pt" strokecolor="#000000">
                <v:path arrowok="t"/>
              </v:shape>
            </v:group>
            <v:group style="position:absolute;left:626;top:2187;width:19;height:6" coordorigin="626,2187" coordsize="19,6">
              <v:shape style="position:absolute;left:626;top:2187;width:19;height:6" coordorigin="626,2187" coordsize="19,6" path="m645,2192l626,2187e" filled="false" stroked="true" strokeweight=".215pt" strokecolor="#000000">
                <v:path arrowok="t"/>
              </v:shape>
            </v:group>
            <v:group style="position:absolute;left:624;top:2187;width:3;height:5" coordorigin="624,2187" coordsize="3,5">
              <v:shape style="position:absolute;left:624;top:2187;width:3;height:5" coordorigin="624,2187" coordsize="3,5" path="m624,2191l626,2187e" filled="false" stroked="true" strokeweight=".215pt" strokecolor="#000000">
                <v:path arrowok="t"/>
              </v:shape>
            </v:group>
            <v:group style="position:absolute;left:643;top:2189;width:5;height:2" coordorigin="643,2189" coordsize="5,2">
              <v:shape style="position:absolute;left:643;top:2189;width:5;height:2" coordorigin="643,2189" coordsize="5,0" path="m643,2189l648,2189e" filled="false" stroked="true" strokeweight=".258pt" strokecolor="#000000">
                <v:path arrowok="t"/>
              </v:shape>
            </v:group>
            <v:group style="position:absolute;left:624;top:2198;width:5;height:2" coordorigin="624,2198" coordsize="5,2">
              <v:shape style="position:absolute;left:624;top:2198;width:5;height:2" coordorigin="624,2198" coordsize="5,0" path="m624,2198l629,2198e" filled="false" stroked="true" strokeweight=".258pt" strokecolor="#000000">
                <v:path arrowok="t"/>
              </v:shape>
            </v:group>
            <v:group style="position:absolute;left:645;top:2196;width:3;height:5" coordorigin="645,2196" coordsize="3,5">
              <v:shape style="position:absolute;left:645;top:2196;width:3;height:5" coordorigin="645,2196" coordsize="3,5" path="m645,2200l648,2196e" filled="false" stroked="true" strokeweight=".215pt" strokecolor="#000000">
                <v:path arrowok="t"/>
              </v:shape>
            </v:group>
            <v:group style="position:absolute;left:645;top:2192;width:3;height:5" coordorigin="645,2192" coordsize="3,5">
              <v:shape style="position:absolute;left:645;top:2192;width:3;height:5" coordorigin="645,2192" coordsize="3,5" path="m645,2192l648,2196e" filled="false" stroked="true" strokeweight=".215pt" strokecolor="#000000">
                <v:path arrowok="t"/>
              </v:shape>
            </v:group>
            <v:group style="position:absolute;left:626;top:2195;width:19;height:6" coordorigin="626,2195" coordsize="19,6">
              <v:shape style="position:absolute;left:626;top:2195;width:19;height:6" coordorigin="626,2195" coordsize="19,6" path="m645,2200l626,2195e" filled="false" stroked="true" strokeweight=".215pt" strokecolor="#000000">
                <v:path arrowok="t"/>
              </v:shape>
            </v:group>
            <v:group style="position:absolute;left:624;top:2177;width:3;height:5" coordorigin="624,2177" coordsize="3,5">
              <v:shape style="position:absolute;left:624;top:2177;width:3;height:5" coordorigin="624,2177" coordsize="3,5" path="m626,2181l624,2177e" filled="false" stroked="true" strokeweight=".215pt" strokecolor="#000000">
                <v:path arrowok="t"/>
              </v:shape>
            </v:group>
            <v:group style="position:absolute;left:626;top:2173;width:19;height:7" coordorigin="626,2173" coordsize="19,7">
              <v:shape style="position:absolute;left:626;top:2173;width:19;height:7" coordorigin="626,2173" coordsize="19,7" path="m645,2179l626,2173e" filled="false" stroked="true" strokeweight=".215pt" strokecolor="#000000">
                <v:path arrowok="t"/>
              </v:shape>
            </v:group>
            <v:group style="position:absolute;left:624;top:2173;width:3;height:5" coordorigin="624,2173" coordsize="3,5">
              <v:shape style="position:absolute;left:624;top:2173;width:3;height:5" coordorigin="624,2173" coordsize="3,5" path="m624,2177l626,2173e" filled="false" stroked="true" strokeweight=".215pt" strokecolor="#000000">
                <v:path arrowok="t"/>
              </v:shape>
            </v:group>
            <v:group style="position:absolute;left:643;top:2176;width:5;height:2" coordorigin="643,2176" coordsize="5,2">
              <v:shape style="position:absolute;left:643;top:2176;width:5;height:2" coordorigin="643,2176" coordsize="5,0" path="m643,2176l648,2176e" filled="false" stroked="true" strokeweight=".301pt" strokecolor="#000000">
                <v:path arrowok="t"/>
              </v:shape>
            </v:group>
            <v:group style="position:absolute;left:624;top:2184;width:5;height:2" coordorigin="624,2184" coordsize="5,2">
              <v:shape style="position:absolute;left:624;top:2184;width:5;height:2" coordorigin="624,2184" coordsize="5,0" path="m624,2184l629,2184e" filled="false" stroked="true" strokeweight=".258pt" strokecolor="#000000">
                <v:path arrowok="t"/>
              </v:shape>
            </v:group>
            <v:group style="position:absolute;left:645;top:2182;width:3;height:5" coordorigin="645,2182" coordsize="3,5">
              <v:shape style="position:absolute;left:645;top:2182;width:3;height:5" coordorigin="645,2182" coordsize="3,5" path="m645,2187l648,2182e" filled="false" stroked="true" strokeweight=".215pt" strokecolor="#000000">
                <v:path arrowok="t"/>
              </v:shape>
            </v:group>
            <v:group style="position:absolute;left:645;top:2179;width:3;height:4" coordorigin="645,2179" coordsize="3,4">
              <v:shape style="position:absolute;left:645;top:2179;width:3;height:4" coordorigin="645,2179" coordsize="3,4" path="m645,2179l648,2182e" filled="false" stroked="true" strokeweight=".215pt" strokecolor="#000000">
                <v:path arrowok="t"/>
              </v:shape>
            </v:group>
            <v:group style="position:absolute;left:626;top:2181;width:19;height:6" coordorigin="626,2181" coordsize="19,6">
              <v:shape style="position:absolute;left:626;top:2181;width:19;height:6" coordorigin="626,2181" coordsize="19,6" path="m645,2187l626,2181e" filled="false" stroked="true" strokeweight=".215pt" strokecolor="#000000">
                <v:path arrowok="t"/>
              </v:shape>
            </v:group>
            <v:group style="position:absolute;left:624;top:2164;width:3;height:4" coordorigin="624,2164" coordsize="3,4">
              <v:shape style="position:absolute;left:624;top:2164;width:3;height:4" coordorigin="624,2164" coordsize="3,4" path="m626,2168l624,2164e" filled="false" stroked="true" strokeweight=".215pt" strokecolor="#000000">
                <v:path arrowok="t"/>
              </v:shape>
            </v:group>
            <v:group style="position:absolute;left:626;top:2159;width:19;height:7" coordorigin="626,2159" coordsize="19,7">
              <v:shape style="position:absolute;left:626;top:2159;width:19;height:7" coordorigin="626,2159" coordsize="19,7" path="m645,2165l626,2159e" filled="false" stroked="true" strokeweight=".215pt" strokecolor="#000000">
                <v:path arrowok="t"/>
              </v:shape>
            </v:group>
            <v:group style="position:absolute;left:624;top:2159;width:3;height:6" coordorigin="624,2159" coordsize="3,6">
              <v:shape style="position:absolute;left:624;top:2159;width:3;height:6" coordorigin="624,2159" coordsize="3,6" path="m624,2164l626,2159e" filled="false" stroked="true" strokeweight=".215pt" strokecolor="#000000">
                <v:path arrowok="t"/>
              </v:shape>
            </v:group>
            <v:group style="position:absolute;left:643;top:2162;width:5;height:2" coordorigin="643,2162" coordsize="5,2">
              <v:shape style="position:absolute;left:643;top:2162;width:5;height:2" coordorigin="643,2162" coordsize="5,0" path="m643,2162l648,2162e" filled="false" stroked="true" strokeweight=".301pt" strokecolor="#000000">
                <v:path arrowok="t"/>
              </v:shape>
            </v:group>
            <v:group style="position:absolute;left:624;top:2170;width:5;height:2" coordorigin="624,2170" coordsize="5,2">
              <v:shape style="position:absolute;left:624;top:2170;width:5;height:2" coordorigin="624,2170" coordsize="5,0" path="m624,2170l629,2170e" filled="false" stroked="true" strokeweight=".258pt" strokecolor="#000000">
                <v:path arrowok="t"/>
              </v:shape>
            </v:group>
            <v:group style="position:absolute;left:645;top:2169;width:3;height:4" coordorigin="645,2169" coordsize="3,4">
              <v:shape style="position:absolute;left:645;top:2169;width:3;height:4" coordorigin="645,2169" coordsize="3,4" path="m645,2173l648,2169e" filled="false" stroked="true" strokeweight=".215pt" strokecolor="#000000">
                <v:path arrowok="t"/>
              </v:shape>
            </v:group>
            <v:group style="position:absolute;left:645;top:2165;width:3;height:5" coordorigin="645,2165" coordsize="3,5">
              <v:shape style="position:absolute;left:645;top:2165;width:3;height:5" coordorigin="645,2165" coordsize="3,5" path="m645,2165l648,2169e" filled="false" stroked="true" strokeweight=".215pt" strokecolor="#000000">
                <v:path arrowok="t"/>
              </v:shape>
            </v:group>
            <v:group style="position:absolute;left:626;top:2168;width:19;height:6" coordorigin="626,2168" coordsize="19,6">
              <v:shape style="position:absolute;left:626;top:2168;width:19;height:6" coordorigin="626,2168" coordsize="19,6" path="m645,2173l626,2168e" filled="false" stroked="true" strokeweight=".215pt" strokecolor="#000000">
                <v:path arrowok="t"/>
              </v:shape>
            </v:group>
            <v:group style="position:absolute;left:624;top:2150;width:3;height:5" coordorigin="624,2150" coordsize="3,5">
              <v:shape style="position:absolute;left:624;top:2150;width:3;height:5" coordorigin="624,2150" coordsize="3,5" path="m626,2155l624,2150e" filled="false" stroked="true" strokeweight=".215pt" strokecolor="#000000">
                <v:path arrowok="t"/>
              </v:shape>
            </v:group>
            <v:group style="position:absolute;left:626;top:2146;width:19;height:6" coordorigin="626,2146" coordsize="19,6">
              <v:shape style="position:absolute;left:626;top:2146;width:19;height:6" coordorigin="626,2146" coordsize="19,6" path="m645,2151l626,2146e" filled="false" stroked="true" strokeweight=".215pt" strokecolor="#000000">
                <v:path arrowok="t"/>
              </v:shape>
            </v:group>
            <v:group style="position:absolute;left:624;top:2146;width:3;height:5" coordorigin="624,2146" coordsize="3,5">
              <v:shape style="position:absolute;left:624;top:2146;width:3;height:5" coordorigin="624,2146" coordsize="3,5" path="m624,2150l626,2146e" filled="false" stroked="true" strokeweight=".215pt" strokecolor="#000000">
                <v:path arrowok="t"/>
              </v:shape>
            </v:group>
            <v:group style="position:absolute;left:643;top:2149;width:5;height:2" coordorigin="643,2149" coordsize="5,2">
              <v:shape style="position:absolute;left:643;top:2149;width:5;height:2" coordorigin="643,2149" coordsize="5,0" path="m643,2149l648,2149e" filled="false" stroked="true" strokeweight=".258pt" strokecolor="#000000">
                <v:path arrowok="t"/>
              </v:shape>
            </v:group>
            <v:group style="position:absolute;left:624;top:2157;width:5;height:2" coordorigin="624,2157" coordsize="5,2">
              <v:shape style="position:absolute;left:624;top:2157;width:5;height:2" coordorigin="624,2157" coordsize="5,0" path="m624,2157l629,2157e" filled="false" stroked="true" strokeweight=".215pt" strokecolor="#000000">
                <v:path arrowok="t"/>
              </v:shape>
            </v:group>
            <v:group style="position:absolute;left:645;top:2156;width:3;height:4" coordorigin="645,2156" coordsize="3,4">
              <v:shape style="position:absolute;left:645;top:2156;width:3;height:4" coordorigin="645,2156" coordsize="3,4" path="m645,2159l648,2156e" filled="false" stroked="true" strokeweight=".215pt" strokecolor="#000000">
                <v:path arrowok="t"/>
              </v:shape>
            </v:group>
            <v:group style="position:absolute;left:645;top:2151;width:3;height:5" coordorigin="645,2151" coordsize="3,5">
              <v:shape style="position:absolute;left:645;top:2151;width:3;height:5" coordorigin="645,2151" coordsize="3,5" path="m645,2151l648,2156e" filled="false" stroked="true" strokeweight=".215pt" strokecolor="#000000">
                <v:path arrowok="t"/>
              </v:shape>
            </v:group>
            <v:group style="position:absolute;left:626;top:2155;width:19;height:5" coordorigin="626,2155" coordsize="19,5">
              <v:shape style="position:absolute;left:626;top:2155;width:19;height:5" coordorigin="626,2155" coordsize="19,5" path="m645,2159l626,2155e" filled="false" stroked="true" strokeweight=".215pt" strokecolor="#000000">
                <v:path arrowok="t"/>
              </v:shape>
            </v:group>
            <v:group style="position:absolute;left:624;top:2137;width:3;height:5" coordorigin="624,2137" coordsize="3,5">
              <v:shape style="position:absolute;left:624;top:2137;width:3;height:5" coordorigin="624,2137" coordsize="3,5" path="m626,2141l624,2137e" filled="false" stroked="true" strokeweight=".215pt" strokecolor="#000000">
                <v:path arrowok="t"/>
              </v:shape>
            </v:group>
            <v:group style="position:absolute;left:626;top:2132;width:19;height:6" coordorigin="626,2132" coordsize="19,6">
              <v:shape style="position:absolute;left:626;top:2132;width:19;height:6" coordorigin="626,2132" coordsize="19,6" path="m645,2138l626,2132e" filled="false" stroked="true" strokeweight=".215pt" strokecolor="#000000">
                <v:path arrowok="t"/>
              </v:shape>
            </v:group>
            <v:group style="position:absolute;left:624;top:2132;width:3;height:5" coordorigin="624,2132" coordsize="3,5">
              <v:shape style="position:absolute;left:624;top:2132;width:3;height:5" coordorigin="624,2132" coordsize="3,5" path="m624,2137l626,2132e" filled="false" stroked="true" strokeweight=".215pt" strokecolor="#000000">
                <v:path arrowok="t"/>
              </v:shape>
            </v:group>
            <v:group style="position:absolute;left:643;top:2135;width:5;height:2" coordorigin="643,2135" coordsize="5,2">
              <v:shape style="position:absolute;left:643;top:2135;width:5;height:2" coordorigin="643,2135" coordsize="5,0" path="m643,2135l648,2135e" filled="false" stroked="true" strokeweight=".258pt" strokecolor="#000000">
                <v:path arrowok="t"/>
              </v:shape>
            </v:group>
            <v:group style="position:absolute;left:624;top:2144;width:5;height:2" coordorigin="624,2144" coordsize="5,2">
              <v:shape style="position:absolute;left:624;top:2144;width:5;height:2" coordorigin="624,2144" coordsize="5,0" path="m624,2144l629,2144e" filled="false" stroked="true" strokeweight=".258pt" strokecolor="#000000">
                <v:path arrowok="t"/>
              </v:shape>
            </v:group>
            <v:group style="position:absolute;left:645;top:2142;width:3;height:5" coordorigin="645,2142" coordsize="3,5">
              <v:shape style="position:absolute;left:645;top:2142;width:3;height:5" coordorigin="645,2142" coordsize="3,5" path="m645,2146l648,2142e" filled="false" stroked="true" strokeweight=".215pt" strokecolor="#000000">
                <v:path arrowok="t"/>
              </v:shape>
            </v:group>
            <v:group style="position:absolute;left:645;top:2138;width:3;height:5" coordorigin="645,2138" coordsize="3,5">
              <v:shape style="position:absolute;left:645;top:2138;width:3;height:5" coordorigin="645,2138" coordsize="3,5" path="m645,2138l648,2142e" filled="false" stroked="true" strokeweight=".215pt" strokecolor="#000000">
                <v:path arrowok="t"/>
              </v:shape>
            </v:group>
            <v:group style="position:absolute;left:626;top:2141;width:19;height:6" coordorigin="626,2141" coordsize="19,6">
              <v:shape style="position:absolute;left:626;top:2141;width:19;height:6" coordorigin="626,2141" coordsize="19,6" path="m645,2146l626,2141e" filled="false" stroked="true" strokeweight=".215pt" strokecolor="#000000">
                <v:path arrowok="t"/>
              </v:shape>
            </v:group>
            <v:group style="position:absolute;left:630;top:2094;width:5;height:5" coordorigin="630,2094" coordsize="5,5">
              <v:shape style="position:absolute;left:630;top:2094;width:5;height:5" coordorigin="630,2094" coordsize="5,5" path="m630,2098l634,2094e" filled="false" stroked="true" strokeweight=".215pt" strokecolor="#000000">
                <v:path arrowok="t"/>
              </v:shape>
            </v:group>
            <v:group style="position:absolute;left:630;top:2098;width:3;height:5" coordorigin="630,2098" coordsize="3,5">
              <v:shape style="position:absolute;left:630;top:2098;width:3;height:5" coordorigin="630,2098" coordsize="3,5" path="m632,2102l630,2098e" filled="false" stroked="true" strokeweight=".215pt" strokecolor="#000000">
                <v:path arrowok="t"/>
              </v:shape>
            </v:group>
            <v:group style="position:absolute;left:632;top:2107;width:9;height:3" coordorigin="632,2107" coordsize="9,3">
              <v:shape style="position:absolute;left:632;top:2107;width:9;height:3" coordorigin="632,2107" coordsize="9,3" path="m640,2109l632,2107e" filled="false" stroked="true" strokeweight=".215pt" strokecolor="#000000">
                <v:path arrowok="t"/>
              </v:shape>
            </v:group>
            <v:group style="position:absolute;left:630;top:2115;width:13;height:3" coordorigin="630,2115" coordsize="13,3">
              <v:shape style="position:absolute;left:630;top:2115;width:13;height:3" coordorigin="630,2115" coordsize="13,3" path="m642,2118l630,2115e" filled="false" stroked="true" strokeweight=".215pt" strokecolor="#000000">
                <v:path arrowok="t"/>
              </v:shape>
            </v:group>
            <v:group style="position:absolute;left:627;top:2111;width:3;height:5" coordorigin="627,2111" coordsize="3,5">
              <v:shape style="position:absolute;left:627;top:2111;width:3;height:5" coordorigin="627,2111" coordsize="3,5" path="m630,2115l627,2111e" filled="false" stroked="true" strokeweight=".215pt" strokecolor="#000000">
                <v:path arrowok="t"/>
              </v:shape>
            </v:group>
            <v:group style="position:absolute;left:627;top:2107;width:5;height:5" coordorigin="627,2107" coordsize="5,5">
              <v:shape style="position:absolute;left:627;top:2107;width:5;height:5" coordorigin="627,2107" coordsize="5,5" path="m627,2111l632,2107e" filled="false" stroked="true" strokeweight=".215pt" strokecolor="#000000">
                <v:path arrowok="t"/>
              </v:shape>
            </v:group>
            <v:group style="position:absolute;left:626;top:2127;width:2;height:6" coordorigin="626,2127" coordsize="2,6">
              <v:shape style="position:absolute;left:626;top:2127;width:2;height:6" coordorigin="626,2127" coordsize="1,6" path="m626,2132l627,2127e" filled="false" stroked="true" strokeweight=".215pt" strokecolor="#000000">
                <v:path arrowok="t"/>
              </v:shape>
            </v:group>
            <v:group style="position:absolute;left:629;top:2115;width:2;height:5" coordorigin="629,2115" coordsize="2,5">
              <v:shape style="position:absolute;left:629;top:2115;width:2;height:5" coordorigin="629,2115" coordsize="1,5" path="m629,2120l630,2115e" filled="false" stroked="true" strokeweight=".215pt" strokecolor="#000000">
                <v:path arrowok="t"/>
              </v:shape>
            </v:group>
            <v:group style="position:absolute;left:634;top:2094;width:4;height:2" coordorigin="634,2094" coordsize="4,2">
              <v:shape style="position:absolute;left:634;top:2094;width:4;height:2" coordorigin="634,2094" coordsize="4,2" path="m638,2096l634,2094e" filled="false" stroked="true" strokeweight=".215pt" strokecolor="#000000">
                <v:path arrowok="t"/>
              </v:shape>
            </v:group>
            <v:group style="position:absolute;left:632;top:2102;width:7;height:2" coordorigin="632,2102" coordsize="7,2">
              <v:shape style="position:absolute;left:632;top:2102;width:7;height:2" coordorigin="632,2102" coordsize="7,2" path="m639,2104l632,2102e" filled="false" stroked="true" strokeweight=".215pt" strokecolor="#000000">
                <v:path arrowok="t"/>
              </v:shape>
            </v:group>
            <v:group style="position:absolute;left:632;top:2102;width:2;height:5" coordorigin="632,2102" coordsize="2,5">
              <v:shape style="position:absolute;left:632;top:2102;width:2;height:5" coordorigin="632,2102" coordsize="1,5" path="m632,2107l632,2102e" filled="false" stroked="true" strokeweight=".215pt" strokecolor="#000000">
                <v:path arrowok="t"/>
              </v:shape>
            </v:group>
            <v:group style="position:absolute;left:634;top:2085;width:2;height:9" coordorigin="634,2085" coordsize="2,9">
              <v:shape style="position:absolute;left:634;top:2085;width:2;height:9" coordorigin="634,2085" coordsize="2,9" path="m634,2094l636,2085e" filled="false" stroked="true" strokeweight=".215pt" strokecolor="#000000">
                <v:path arrowok="t"/>
              </v:shape>
            </v:group>
            <v:group style="position:absolute;left:639;top:2104;width:2;height:6" coordorigin="639,2104" coordsize="2,6">
              <v:shape style="position:absolute;left:639;top:2104;width:2;height:6" coordorigin="639,2104" coordsize="1,6" path="m640,2109l639,2104e" filled="false" stroked="true" strokeweight=".215pt" strokecolor="#000000">
                <v:path arrowok="t"/>
              </v:shape>
            </v:group>
            <v:group style="position:absolute;left:636;top:2085;width:2;height:11" coordorigin="636,2085" coordsize="2,11">
              <v:shape style="position:absolute;left:636;top:2085;width:2;height:11" coordorigin="636,2085" coordsize="2,11" path="m638,2096l636,2085e" filled="false" stroked="true" strokeweight=".215pt" strokecolor="#000000">
                <v:path arrowok="t"/>
              </v:shape>
            </v:group>
            <v:group style="position:absolute;left:639;top:2100;width:4;height:5" coordorigin="639,2100" coordsize="4,5">
              <v:shape style="position:absolute;left:639;top:2100;width:4;height:5" coordorigin="639,2100" coordsize="4,5" path="m639,2104l643,2100e" filled="false" stroked="true" strokeweight=".215pt" strokecolor="#000000">
                <v:path arrowok="t"/>
              </v:shape>
            </v:group>
            <v:group style="position:absolute;left:638;top:2096;width:6;height:5" coordorigin="638,2096" coordsize="6,5">
              <v:shape style="position:absolute;left:638;top:2096;width:6;height:5" coordorigin="638,2096" coordsize="6,5" path="m638,2096l643,2100e" filled="false" stroked="true" strokeweight=".215pt" strokecolor="#000000">
                <v:path arrowok="t"/>
              </v:shape>
            </v:group>
            <v:group style="position:absolute;left:645;top:2128;width:3;height:5" coordorigin="645,2128" coordsize="3,5">
              <v:shape style="position:absolute;left:645;top:2128;width:3;height:5" coordorigin="645,2128" coordsize="3,5" path="m645,2132l648,2128e" filled="false" stroked="true" strokeweight=".215pt" strokecolor="#000000">
                <v:path arrowok="t"/>
              </v:shape>
            </v:group>
            <v:group style="position:absolute;left:644;top:2124;width:5;height:5" coordorigin="644,2124" coordsize="5,5">
              <v:shape style="position:absolute;left:644;top:2124;width:5;height:5" coordorigin="644,2124" coordsize="5,5" path="m644,2124l648,2128e" filled="false" stroked="true" strokeweight=".215pt" strokecolor="#000000">
                <v:path arrowok="t"/>
              </v:shape>
            </v:group>
            <v:group style="position:absolute;left:625;top:2124;width:3;height:4" coordorigin="625,2124" coordsize="3,4">
              <v:shape style="position:absolute;left:625;top:2124;width:3;height:4" coordorigin="625,2124" coordsize="3,4" path="m627,2127l625,2124e" filled="false" stroked="true" strokeweight=".215pt" strokecolor="#000000">
                <v:path arrowok="t"/>
              </v:shape>
            </v:group>
            <v:group style="position:absolute;left:625;top:2120;width:5;height:5" coordorigin="625,2120" coordsize="5,5">
              <v:shape style="position:absolute;left:625;top:2120;width:5;height:5" coordorigin="625,2120" coordsize="5,5" path="m625,2124l629,2120e" filled="false" stroked="true" strokeweight=".215pt" strokecolor="#000000">
                <v:path arrowok="t"/>
              </v:shape>
            </v:group>
            <v:group style="position:absolute;left:629;top:2120;width:15;height:5" coordorigin="629,2120" coordsize="15,5">
              <v:shape style="position:absolute;left:629;top:2120;width:15;height:5" coordorigin="629,2120" coordsize="15,5" path="m644,2124l629,2120e" filled="false" stroked="true" strokeweight=".215pt" strokecolor="#000000">
                <v:path arrowok="t"/>
              </v:shape>
            </v:group>
            <v:group style="position:absolute;left:627;top:2127;width:19;height:6" coordorigin="627,2127" coordsize="19,6">
              <v:shape style="position:absolute;left:627;top:2127;width:19;height:6" coordorigin="627,2127" coordsize="19,6" path="m645,2132l627,2127e" filled="false" stroked="true" strokeweight=".215pt" strokecolor="#000000">
                <v:path arrowok="t"/>
              </v:shape>
            </v:group>
            <v:group style="position:absolute;left:642;top:2114;width:4;height:4" coordorigin="642,2114" coordsize="4,4">
              <v:shape style="position:absolute;left:642;top:2114;width:4;height:4" coordorigin="642,2114" coordsize="4,4" path="m642,2118l645,2114e" filled="false" stroked="true" strokeweight=".215pt" strokecolor="#000000">
                <v:path arrowok="t"/>
              </v:shape>
            </v:group>
            <v:group style="position:absolute;left:640;top:2109;width:6;height:6" coordorigin="640,2109" coordsize="6,6">
              <v:shape style="position:absolute;left:640;top:2109;width:6;height:6" coordorigin="640,2109" coordsize="6,6" path="m640,2109l645,2114e" filled="false" stroked="true" strokeweight=".215pt" strokecolor="#000000">
                <v:path arrowok="t"/>
              </v:shape>
            </v:group>
            <v:group style="position:absolute;left:642;top:2118;width:2;height:7" coordorigin="642,2118" coordsize="2,7">
              <v:shape style="position:absolute;left:642;top:2118;width:2;height:7" coordorigin="642,2118" coordsize="2,7" path="m644,2124l642,2118e" filled="false" stroked="true" strokeweight=".215pt" strokecolor="#000000">
                <v:path arrowok="t"/>
              </v:shape>
            </v:group>
            <v:group style="position:absolute;left:612;top:2224;width:13;height:26" coordorigin="612,2224" coordsize="13,26">
              <v:shape style="position:absolute;left:612;top:2224;width:13;height:26" coordorigin="612,2224" coordsize="13,26" path="m625,2224l624,2234,619,2243,612,2249e" filled="false" stroked="true" strokeweight=".215pt" strokecolor="#000000">
                <v:path arrowok="t"/>
              </v:shape>
            </v:group>
            <v:group style="position:absolute;left:647;top:2224;width:13;height:26" coordorigin="647,2224" coordsize="13,26">
              <v:shape style="position:absolute;left:647;top:2224;width:13;height:26" coordorigin="647,2224" coordsize="13,26" path="m660,2249l653,2243,648,2234,647,2224e" filled="false" stroked="true" strokeweight=".215pt" strokecolor="#000000">
                <v:path arrowok="t"/>
              </v:shape>
            </v:group>
            <v:group style="position:absolute;left:2365;top:2252;width:5;height:2" coordorigin="2365,2252" coordsize="5,2">
              <v:shape style="position:absolute;left:2365;top:2252;width:5;height:2" coordorigin="2365,2252" coordsize="5,0" path="m2365,2252l2370,2252e" filled="false" stroked="true" strokeweight=".258pt" strokecolor="#000000">
                <v:path arrowok="t"/>
              </v:shape>
            </v:group>
            <v:group style="position:absolute;left:2319;top:2249;width:49;height:2" coordorigin="2319,2249" coordsize="49,2">
              <v:shape style="position:absolute;left:2319;top:2249;width:49;height:2" coordorigin="2319,2249" coordsize="49,0" path="m2319,2249l2367,2249e" filled="false" stroked="true" strokeweight=".215pt" strokecolor="#000000">
                <v:path arrowok="t"/>
              </v:shape>
            </v:group>
            <v:group style="position:absolute;left:2332;top:2200;width:2;height:24" coordorigin="2332,2200" coordsize="2,24">
              <v:shape style="position:absolute;left:2332;top:2200;width:2;height:24" coordorigin="2332,2200" coordsize="2,24" path="m2334,2200l2332,2224e" filled="false" stroked="true" strokeweight=".215pt" strokecolor="#000000">
                <v:path arrowok="t"/>
              </v:shape>
            </v:group>
            <v:group style="position:absolute;left:2317;top:2252;width:5;height:2" coordorigin="2317,2252" coordsize="5,2">
              <v:shape style="position:absolute;left:2317;top:2252;width:5;height:2" coordorigin="2317,2252" coordsize="5,0" path="m2317,2252l2322,2252e" filled="false" stroked="true" strokeweight=".258pt" strokecolor="#000000">
                <v:path arrowok="t"/>
              </v:shape>
            </v:group>
            <v:group style="position:absolute;left:2353;top:2200;width:2;height:24" coordorigin="2353,2200" coordsize="2,24">
              <v:shape style="position:absolute;left:2353;top:2200;width:2;height:24" coordorigin="2353,2200" coordsize="2,24" path="m2353,2200l2355,2224e" filled="false" stroked="true" strokeweight=".215pt" strokecolor="#000000">
                <v:path arrowok="t"/>
              </v:shape>
            </v:group>
            <v:group style="position:absolute;left:2334;top:2198;width:2;height:5" coordorigin="2334,2198" coordsize="2,5">
              <v:shape style="position:absolute;left:2334;top:2198;width:2;height:5" coordorigin="2334,2198" coordsize="0,5" path="m2334,2198l2334,2202e" filled="false" stroked="true" strokeweight=".043pt" strokecolor="#000000">
                <v:path arrowok="t"/>
              </v:shape>
            </v:group>
            <v:group style="position:absolute;left:2353;top:2198;width:2;height:5" coordorigin="2353,2198" coordsize="2,5">
              <v:shape style="position:absolute;left:2353;top:2198;width:2;height:5" coordorigin="2353,2198" coordsize="0,5" path="m2353,2198l2353,2202e" filled="false" stroked="true" strokeweight=".043pt" strokecolor="#000000">
                <v:path arrowok="t"/>
              </v:shape>
            </v:group>
            <v:group style="position:absolute;left:2331;top:2191;width:3;height:5" coordorigin="2331,2191" coordsize="3,5">
              <v:shape style="position:absolute;left:2331;top:2191;width:3;height:5" coordorigin="2331,2191" coordsize="3,5" path="m2334,2195l2331,2191e" filled="false" stroked="true" strokeweight=".215pt" strokecolor="#000000">
                <v:path arrowok="t"/>
              </v:shape>
            </v:group>
            <v:group style="position:absolute;left:2334;top:2187;width:19;height:6" coordorigin="2334,2187" coordsize="19,6">
              <v:shape style="position:absolute;left:2334;top:2187;width:19;height:6" coordorigin="2334,2187" coordsize="19,6" path="m2353,2192l2334,2187e" filled="false" stroked="true" strokeweight=".215pt" strokecolor="#000000">
                <v:path arrowok="t"/>
              </v:shape>
            </v:group>
            <v:group style="position:absolute;left:2331;top:2187;width:3;height:5" coordorigin="2331,2187" coordsize="3,5">
              <v:shape style="position:absolute;left:2331;top:2187;width:3;height:5" coordorigin="2331,2187" coordsize="3,5" path="m2331,2191l2334,2187e" filled="false" stroked="true" strokeweight=".215pt" strokecolor="#000000">
                <v:path arrowok="t"/>
              </v:shape>
            </v:group>
            <v:group style="position:absolute;left:2351;top:2189;width:5;height:2" coordorigin="2351,2189" coordsize="5,2">
              <v:shape style="position:absolute;left:2351;top:2189;width:5;height:2" coordorigin="2351,2189" coordsize="5,0" path="m2351,2189l2355,2189e" filled="false" stroked="true" strokeweight=".258pt" strokecolor="#000000">
                <v:path arrowok="t"/>
              </v:shape>
            </v:group>
            <v:group style="position:absolute;left:2332;top:2198;width:5;height:2" coordorigin="2332,2198" coordsize="5,2">
              <v:shape style="position:absolute;left:2332;top:2198;width:5;height:2" coordorigin="2332,2198" coordsize="5,0" path="m2332,2198l2336,2198e" filled="false" stroked="true" strokeweight=".258pt" strokecolor="#000000">
                <v:path arrowok="t"/>
              </v:shape>
            </v:group>
            <v:group style="position:absolute;left:2353;top:2196;width:3;height:5" coordorigin="2353,2196" coordsize="3,5">
              <v:shape style="position:absolute;left:2353;top:2196;width:3;height:5" coordorigin="2353,2196" coordsize="3,5" path="m2353,2200l2355,2196e" filled="false" stroked="true" strokeweight=".215pt" strokecolor="#000000">
                <v:path arrowok="t"/>
              </v:shape>
            </v:group>
            <v:group style="position:absolute;left:2353;top:2192;width:3;height:5" coordorigin="2353,2192" coordsize="3,5">
              <v:shape style="position:absolute;left:2353;top:2192;width:3;height:5" coordorigin="2353,2192" coordsize="3,5" path="m2353,2192l2355,2196e" filled="false" stroked="true" strokeweight=".215pt" strokecolor="#000000">
                <v:path arrowok="t"/>
              </v:shape>
            </v:group>
            <v:group style="position:absolute;left:2334;top:2195;width:19;height:6" coordorigin="2334,2195" coordsize="19,6">
              <v:shape style="position:absolute;left:2334;top:2195;width:19;height:6" coordorigin="2334,2195" coordsize="19,6" path="m2353,2200l2334,2195e" filled="false" stroked="true" strokeweight=".215pt" strokecolor="#000000">
                <v:path arrowok="t"/>
              </v:shape>
            </v:group>
            <v:group style="position:absolute;left:2331;top:2177;width:3;height:5" coordorigin="2331,2177" coordsize="3,5">
              <v:shape style="position:absolute;left:2331;top:2177;width:3;height:5" coordorigin="2331,2177" coordsize="3,5" path="m2334,2181l2331,2177e" filled="false" stroked="true" strokeweight=".215pt" strokecolor="#000000">
                <v:path arrowok="t"/>
              </v:shape>
            </v:group>
            <v:group style="position:absolute;left:2334;top:2173;width:19;height:7" coordorigin="2334,2173" coordsize="19,7">
              <v:shape style="position:absolute;left:2334;top:2173;width:19;height:7" coordorigin="2334,2173" coordsize="19,7" path="m2353,2179l2334,2173e" filled="false" stroked="true" strokeweight=".215pt" strokecolor="#000000">
                <v:path arrowok="t"/>
              </v:shape>
            </v:group>
            <v:group style="position:absolute;left:2331;top:2173;width:3;height:5" coordorigin="2331,2173" coordsize="3,5">
              <v:shape style="position:absolute;left:2331;top:2173;width:3;height:5" coordorigin="2331,2173" coordsize="3,5" path="m2331,2177l2334,2173e" filled="false" stroked="true" strokeweight=".215pt" strokecolor="#000000">
                <v:path arrowok="t"/>
              </v:shape>
            </v:group>
            <v:group style="position:absolute;left:2351;top:2176;width:5;height:2" coordorigin="2351,2176" coordsize="5,2">
              <v:shape style="position:absolute;left:2351;top:2176;width:5;height:2" coordorigin="2351,2176" coordsize="5,0" path="m2351,2176l2355,2176e" filled="false" stroked="true" strokeweight=".301pt" strokecolor="#000000">
                <v:path arrowok="t"/>
              </v:shape>
            </v:group>
            <v:group style="position:absolute;left:2332;top:2184;width:5;height:2" coordorigin="2332,2184" coordsize="5,2">
              <v:shape style="position:absolute;left:2332;top:2184;width:5;height:2" coordorigin="2332,2184" coordsize="5,0" path="m2332,2184l2336,2184e" filled="false" stroked="true" strokeweight=".258pt" strokecolor="#000000">
                <v:path arrowok="t"/>
              </v:shape>
            </v:group>
            <v:group style="position:absolute;left:2353;top:2182;width:3;height:5" coordorigin="2353,2182" coordsize="3,5">
              <v:shape style="position:absolute;left:2353;top:2182;width:3;height:5" coordorigin="2353,2182" coordsize="3,5" path="m2353,2187l2355,2182e" filled="false" stroked="true" strokeweight=".215pt" strokecolor="#000000">
                <v:path arrowok="t"/>
              </v:shape>
            </v:group>
            <v:group style="position:absolute;left:2353;top:2179;width:3;height:4" coordorigin="2353,2179" coordsize="3,4">
              <v:shape style="position:absolute;left:2353;top:2179;width:3;height:4" coordorigin="2353,2179" coordsize="3,4" path="m2353,2179l2355,2182e" filled="false" stroked="true" strokeweight=".215pt" strokecolor="#000000">
                <v:path arrowok="t"/>
              </v:shape>
            </v:group>
            <v:group style="position:absolute;left:2334;top:2181;width:19;height:6" coordorigin="2334,2181" coordsize="19,6">
              <v:shape style="position:absolute;left:2334;top:2181;width:19;height:6" coordorigin="2334,2181" coordsize="19,6" path="m2353,2187l2334,2181e" filled="false" stroked="true" strokeweight=".215pt" strokecolor="#000000">
                <v:path arrowok="t"/>
              </v:shape>
            </v:group>
            <v:group style="position:absolute;left:2331;top:2164;width:3;height:4" coordorigin="2331,2164" coordsize="3,4">
              <v:shape style="position:absolute;left:2331;top:2164;width:3;height:4" coordorigin="2331,2164" coordsize="3,4" path="m2334,2168l2331,2164e" filled="false" stroked="true" strokeweight=".215pt" strokecolor="#000000">
                <v:path arrowok="t"/>
              </v:shape>
            </v:group>
            <v:group style="position:absolute;left:2334;top:2159;width:19;height:7" coordorigin="2334,2159" coordsize="19,7">
              <v:shape style="position:absolute;left:2334;top:2159;width:19;height:7" coordorigin="2334,2159" coordsize="19,7" path="m2353,2165l2334,2159e" filled="false" stroked="true" strokeweight=".215pt" strokecolor="#000000">
                <v:path arrowok="t"/>
              </v:shape>
            </v:group>
            <v:group style="position:absolute;left:2331;top:2159;width:3;height:6" coordorigin="2331,2159" coordsize="3,6">
              <v:shape style="position:absolute;left:2331;top:2159;width:3;height:6" coordorigin="2331,2159" coordsize="3,6" path="m2331,2164l2334,2159e" filled="false" stroked="true" strokeweight=".215pt" strokecolor="#000000">
                <v:path arrowok="t"/>
              </v:shape>
            </v:group>
            <v:group style="position:absolute;left:2351;top:2162;width:5;height:2" coordorigin="2351,2162" coordsize="5,2">
              <v:shape style="position:absolute;left:2351;top:2162;width:5;height:2" coordorigin="2351,2162" coordsize="5,0" path="m2351,2162l2355,2162e" filled="false" stroked="true" strokeweight=".301pt" strokecolor="#000000">
                <v:path arrowok="t"/>
              </v:shape>
            </v:group>
            <v:group style="position:absolute;left:2332;top:2170;width:5;height:2" coordorigin="2332,2170" coordsize="5,2">
              <v:shape style="position:absolute;left:2332;top:2170;width:5;height:2" coordorigin="2332,2170" coordsize="5,0" path="m2332,2170l2336,2170e" filled="false" stroked="true" strokeweight=".258pt" strokecolor="#000000">
                <v:path arrowok="t"/>
              </v:shape>
            </v:group>
            <v:group style="position:absolute;left:2353;top:2169;width:3;height:4" coordorigin="2353,2169" coordsize="3,4">
              <v:shape style="position:absolute;left:2353;top:2169;width:3;height:4" coordorigin="2353,2169" coordsize="3,4" path="m2353,2173l2355,2169e" filled="false" stroked="true" strokeweight=".215pt" strokecolor="#000000">
                <v:path arrowok="t"/>
              </v:shape>
            </v:group>
            <v:group style="position:absolute;left:2353;top:2165;width:3;height:5" coordorigin="2353,2165" coordsize="3,5">
              <v:shape style="position:absolute;left:2353;top:2165;width:3;height:5" coordorigin="2353,2165" coordsize="3,5" path="m2353,2165l2355,2169e" filled="false" stroked="true" strokeweight=".215pt" strokecolor="#000000">
                <v:path arrowok="t"/>
              </v:shape>
            </v:group>
            <v:group style="position:absolute;left:2334;top:2168;width:19;height:6" coordorigin="2334,2168" coordsize="19,6">
              <v:shape style="position:absolute;left:2334;top:2168;width:19;height:6" coordorigin="2334,2168" coordsize="19,6" path="m2353,2173l2334,2168e" filled="false" stroked="true" strokeweight=".215pt" strokecolor="#000000">
                <v:path arrowok="t"/>
              </v:shape>
            </v:group>
            <v:group style="position:absolute;left:2331;top:2150;width:3;height:5" coordorigin="2331,2150" coordsize="3,5">
              <v:shape style="position:absolute;left:2331;top:2150;width:3;height:5" coordorigin="2331,2150" coordsize="3,5" path="m2334,2155l2331,2150e" filled="false" stroked="true" strokeweight=".215pt" strokecolor="#000000">
                <v:path arrowok="t"/>
              </v:shape>
            </v:group>
            <v:group style="position:absolute;left:2334;top:2146;width:19;height:6" coordorigin="2334,2146" coordsize="19,6">
              <v:shape style="position:absolute;left:2334;top:2146;width:19;height:6" coordorigin="2334,2146" coordsize="19,6" path="m2353,2151l2334,2146e" filled="false" stroked="true" strokeweight=".215pt" strokecolor="#000000">
                <v:path arrowok="t"/>
              </v:shape>
            </v:group>
            <v:group style="position:absolute;left:2331;top:2146;width:3;height:5" coordorigin="2331,2146" coordsize="3,5">
              <v:shape style="position:absolute;left:2331;top:2146;width:3;height:5" coordorigin="2331,2146" coordsize="3,5" path="m2331,2150l2334,2146e" filled="false" stroked="true" strokeweight=".215pt" strokecolor="#000000">
                <v:path arrowok="t"/>
              </v:shape>
            </v:group>
            <v:group style="position:absolute;left:2351;top:2149;width:5;height:2" coordorigin="2351,2149" coordsize="5,2">
              <v:shape style="position:absolute;left:2351;top:2149;width:5;height:2" coordorigin="2351,2149" coordsize="5,0" path="m2351,2149l2355,2149e" filled="false" stroked="true" strokeweight=".258pt" strokecolor="#000000">
                <v:path arrowok="t"/>
              </v:shape>
            </v:group>
            <v:group style="position:absolute;left:2332;top:2157;width:5;height:2" coordorigin="2332,2157" coordsize="5,2">
              <v:shape style="position:absolute;left:2332;top:2157;width:5;height:2" coordorigin="2332,2157" coordsize="5,0" path="m2332,2157l2336,2157e" filled="false" stroked="true" strokeweight=".215pt" strokecolor="#000000">
                <v:path arrowok="t"/>
              </v:shape>
            </v:group>
            <v:group style="position:absolute;left:2353;top:2156;width:3;height:4" coordorigin="2353,2156" coordsize="3,4">
              <v:shape style="position:absolute;left:2353;top:2156;width:3;height:4" coordorigin="2353,2156" coordsize="3,4" path="m2353,2159l2355,2156e" filled="false" stroked="true" strokeweight=".215pt" strokecolor="#000000">
                <v:path arrowok="t"/>
              </v:shape>
            </v:group>
            <v:group style="position:absolute;left:2353;top:2151;width:3;height:5" coordorigin="2353,2151" coordsize="3,5">
              <v:shape style="position:absolute;left:2353;top:2151;width:3;height:5" coordorigin="2353,2151" coordsize="3,5" path="m2353,2151l2355,2156e" filled="false" stroked="true" strokeweight=".215pt" strokecolor="#000000">
                <v:path arrowok="t"/>
              </v:shape>
            </v:group>
            <v:group style="position:absolute;left:2334;top:2155;width:19;height:5" coordorigin="2334,2155" coordsize="19,5">
              <v:shape style="position:absolute;left:2334;top:2155;width:19;height:5" coordorigin="2334,2155" coordsize="19,5" path="m2353,2159l2334,2155e" filled="false" stroked="true" strokeweight=".215pt" strokecolor="#000000">
                <v:path arrowok="t"/>
              </v:shape>
            </v:group>
            <v:group style="position:absolute;left:2331;top:2137;width:3;height:5" coordorigin="2331,2137" coordsize="3,5">
              <v:shape style="position:absolute;left:2331;top:2137;width:3;height:5" coordorigin="2331,2137" coordsize="3,5" path="m2334,2141l2331,2137e" filled="false" stroked="true" strokeweight=".215pt" strokecolor="#000000">
                <v:path arrowok="t"/>
              </v:shape>
            </v:group>
            <v:group style="position:absolute;left:2334;top:2132;width:19;height:6" coordorigin="2334,2132" coordsize="19,6">
              <v:shape style="position:absolute;left:2334;top:2132;width:19;height:6" coordorigin="2334,2132" coordsize="19,6" path="m2353,2138l2334,2132e" filled="false" stroked="true" strokeweight=".215pt" strokecolor="#000000">
                <v:path arrowok="t"/>
              </v:shape>
            </v:group>
            <v:group style="position:absolute;left:2331;top:2132;width:3;height:5" coordorigin="2331,2132" coordsize="3,5">
              <v:shape style="position:absolute;left:2331;top:2132;width:3;height:5" coordorigin="2331,2132" coordsize="3,5" path="m2331,2137l2334,2132e" filled="false" stroked="true" strokeweight=".215pt" strokecolor="#000000">
                <v:path arrowok="t"/>
              </v:shape>
            </v:group>
            <v:group style="position:absolute;left:2351;top:2135;width:5;height:2" coordorigin="2351,2135" coordsize="5,2">
              <v:shape style="position:absolute;left:2351;top:2135;width:5;height:2" coordorigin="2351,2135" coordsize="5,0" path="m2351,2135l2355,2135e" filled="false" stroked="true" strokeweight=".258pt" strokecolor="#000000">
                <v:path arrowok="t"/>
              </v:shape>
            </v:group>
            <v:group style="position:absolute;left:2332;top:2144;width:5;height:2" coordorigin="2332,2144" coordsize="5,2">
              <v:shape style="position:absolute;left:2332;top:2144;width:5;height:2" coordorigin="2332,2144" coordsize="5,0" path="m2332,2144l2336,2144e" filled="false" stroked="true" strokeweight=".258pt" strokecolor="#000000">
                <v:path arrowok="t"/>
              </v:shape>
            </v:group>
            <v:group style="position:absolute;left:2353;top:2142;width:3;height:5" coordorigin="2353,2142" coordsize="3,5">
              <v:shape style="position:absolute;left:2353;top:2142;width:3;height:5" coordorigin="2353,2142" coordsize="3,5" path="m2353,2146l2355,2142e" filled="false" stroked="true" strokeweight=".215pt" strokecolor="#000000">
                <v:path arrowok="t"/>
              </v:shape>
            </v:group>
            <v:group style="position:absolute;left:2353;top:2138;width:3;height:5" coordorigin="2353,2138" coordsize="3,5">
              <v:shape style="position:absolute;left:2353;top:2138;width:3;height:5" coordorigin="2353,2138" coordsize="3,5" path="m2353,2138l2355,2142e" filled="false" stroked="true" strokeweight=".215pt" strokecolor="#000000">
                <v:path arrowok="t"/>
              </v:shape>
            </v:group>
            <v:group style="position:absolute;left:2334;top:2141;width:19;height:6" coordorigin="2334,2141" coordsize="19,6">
              <v:shape style="position:absolute;left:2334;top:2141;width:19;height:6" coordorigin="2334,2141" coordsize="19,6" path="m2353,2146l2334,2141e" filled="false" stroked="true" strokeweight=".215pt" strokecolor="#000000">
                <v:path arrowok="t"/>
              </v:shape>
            </v:group>
            <v:group style="position:absolute;left:2337;top:2094;width:5;height:5" coordorigin="2337,2094" coordsize="5,5">
              <v:shape style="position:absolute;left:2337;top:2094;width:5;height:5" coordorigin="2337,2094" coordsize="5,5" path="m2337,2098l2342,2094e" filled="false" stroked="true" strokeweight=".215pt" strokecolor="#000000">
                <v:path arrowok="t"/>
              </v:shape>
            </v:group>
            <v:group style="position:absolute;left:2337;top:2098;width:3;height:5" coordorigin="2337,2098" coordsize="3,5">
              <v:shape style="position:absolute;left:2337;top:2098;width:3;height:5" coordorigin="2337,2098" coordsize="3,5" path="m2340,2102l2337,2098e" filled="false" stroked="true" strokeweight=".215pt" strokecolor="#000000">
                <v:path arrowok="t"/>
              </v:shape>
            </v:group>
            <v:group style="position:absolute;left:2339;top:2107;width:9;height:3" coordorigin="2339,2107" coordsize="9,3">
              <v:shape style="position:absolute;left:2339;top:2107;width:9;height:3" coordorigin="2339,2107" coordsize="9,3" path="m2348,2109l2339,2107e" filled="false" stroked="true" strokeweight=".215pt" strokecolor="#000000">
                <v:path arrowok="t"/>
              </v:shape>
            </v:group>
            <v:group style="position:absolute;left:2337;top:2115;width:13;height:3" coordorigin="2337,2115" coordsize="13,3">
              <v:shape style="position:absolute;left:2337;top:2115;width:13;height:3" coordorigin="2337,2115" coordsize="13,3" path="m2349,2118l2337,2115e" filled="false" stroked="true" strokeweight=".215pt" strokecolor="#000000">
                <v:path arrowok="t"/>
              </v:shape>
            </v:group>
            <v:group style="position:absolute;left:2335;top:2111;width:3;height:5" coordorigin="2335,2111" coordsize="3,5">
              <v:shape style="position:absolute;left:2335;top:2111;width:3;height:5" coordorigin="2335,2111" coordsize="3,5" path="m2337,2115l2335,2111e" filled="false" stroked="true" strokeweight=".215pt" strokecolor="#000000">
                <v:path arrowok="t"/>
              </v:shape>
            </v:group>
            <v:group style="position:absolute;left:2335;top:2107;width:5;height:5" coordorigin="2335,2107" coordsize="5,5">
              <v:shape style="position:absolute;left:2335;top:2107;width:5;height:5" coordorigin="2335,2107" coordsize="5,5" path="m2335,2111l2339,2107e" filled="false" stroked="true" strokeweight=".215pt" strokecolor="#000000">
                <v:path arrowok="t"/>
              </v:shape>
            </v:group>
            <v:group style="position:absolute;left:2334;top:2127;width:2;height:6" coordorigin="2334,2127" coordsize="2,6">
              <v:shape style="position:absolute;left:2334;top:2127;width:2;height:6" coordorigin="2334,2127" coordsize="1,6" path="m2334,2132l2335,2127e" filled="false" stroked="true" strokeweight=".215pt" strokecolor="#000000">
                <v:path arrowok="t"/>
              </v:shape>
            </v:group>
            <v:group style="position:absolute;left:2337;top:2115;width:2;height:5" coordorigin="2337,2115" coordsize="2,5">
              <v:shape style="position:absolute;left:2337;top:2115;width:2;height:5" coordorigin="2337,2115" coordsize="1,5" path="m2337,2120l2337,2115e" filled="false" stroked="true" strokeweight=".215pt" strokecolor="#000000">
                <v:path arrowok="t"/>
              </v:shape>
            </v:group>
            <v:group style="position:absolute;left:2342;top:2094;width:4;height:2" coordorigin="2342,2094" coordsize="4,2">
              <v:shape style="position:absolute;left:2342;top:2094;width:4;height:2" coordorigin="2342,2094" coordsize="4,2" path="m2345,2096l2342,2094e" filled="false" stroked="true" strokeweight=".215pt" strokecolor="#000000">
                <v:path arrowok="t"/>
              </v:shape>
            </v:group>
            <v:group style="position:absolute;left:2340;top:2102;width:7;height:2" coordorigin="2340,2102" coordsize="7,2">
              <v:shape style="position:absolute;left:2340;top:2102;width:7;height:2" coordorigin="2340,2102" coordsize="7,2" path="m2347,2104l2340,2102e" filled="false" stroked="true" strokeweight=".215pt" strokecolor="#000000">
                <v:path arrowok="t"/>
              </v:shape>
            </v:group>
            <v:group style="position:absolute;left:2339;top:2102;width:2;height:5" coordorigin="2339,2102" coordsize="2,5">
              <v:shape style="position:absolute;left:2339;top:2102;width:2;height:5" coordorigin="2339,2102" coordsize="1,5" path="m2339,2107l2340,2102e" filled="false" stroked="true" strokeweight=".215pt" strokecolor="#000000">
                <v:path arrowok="t"/>
              </v:shape>
            </v:group>
            <v:group style="position:absolute;left:2342;top:2085;width:2;height:9" coordorigin="2342,2085" coordsize="2,9">
              <v:shape style="position:absolute;left:2342;top:2085;width:2;height:9" coordorigin="2342,2085" coordsize="2,9" path="m2342,2094l2343,2085e" filled="false" stroked="true" strokeweight=".215pt" strokecolor="#000000">
                <v:path arrowok="t"/>
              </v:shape>
            </v:group>
            <v:group style="position:absolute;left:2347;top:2104;width:2;height:6" coordorigin="2347,2104" coordsize="2,6">
              <v:shape style="position:absolute;left:2347;top:2104;width:2;height:6" coordorigin="2347,2104" coordsize="1,6" path="m2348,2109l2347,2104e" filled="false" stroked="true" strokeweight=".215pt" strokecolor="#000000">
                <v:path arrowok="t"/>
              </v:shape>
            </v:group>
            <v:group style="position:absolute;left:2343;top:2085;width:2;height:11" coordorigin="2343,2085" coordsize="2,11">
              <v:shape style="position:absolute;left:2343;top:2085;width:2;height:11" coordorigin="2343,2085" coordsize="2,11" path="m2345,2096l2343,2085e" filled="false" stroked="true" strokeweight=".215pt" strokecolor="#000000">
                <v:path arrowok="t"/>
              </v:shape>
            </v:group>
            <v:group style="position:absolute;left:2347;top:2100;width:4;height:5" coordorigin="2347,2100" coordsize="4,5">
              <v:shape style="position:absolute;left:2347;top:2100;width:4;height:5" coordorigin="2347,2100" coordsize="4,5" path="m2347,2104l2350,2100e" filled="false" stroked="true" strokeweight=".215pt" strokecolor="#000000">
                <v:path arrowok="t"/>
              </v:shape>
            </v:group>
            <v:group style="position:absolute;left:2345;top:2096;width:6;height:5" coordorigin="2345,2096" coordsize="6,5">
              <v:shape style="position:absolute;left:2345;top:2096;width:6;height:5" coordorigin="2345,2096" coordsize="6,5" path="m2345,2096l2350,2100e" filled="false" stroked="true" strokeweight=".215pt" strokecolor="#000000">
                <v:path arrowok="t"/>
              </v:shape>
            </v:group>
            <v:group style="position:absolute;left:2353;top:2128;width:3;height:5" coordorigin="2353,2128" coordsize="3,5">
              <v:shape style="position:absolute;left:2353;top:2128;width:3;height:5" coordorigin="2353,2128" coordsize="3,5" path="m2353,2132l2355,2128e" filled="false" stroked="true" strokeweight=".215pt" strokecolor="#000000">
                <v:path arrowok="t"/>
              </v:shape>
            </v:group>
            <v:group style="position:absolute;left:2351;top:2124;width:5;height:5" coordorigin="2351,2124" coordsize="5,5">
              <v:shape style="position:absolute;left:2351;top:2124;width:5;height:5" coordorigin="2351,2124" coordsize="5,5" path="m2351,2124l2355,2128e" filled="false" stroked="true" strokeweight=".215pt" strokecolor="#000000">
                <v:path arrowok="t"/>
              </v:shape>
            </v:group>
            <v:group style="position:absolute;left:2332;top:2124;width:3;height:4" coordorigin="2332,2124" coordsize="3,4">
              <v:shape style="position:absolute;left:2332;top:2124;width:3;height:4" coordorigin="2332,2124" coordsize="3,4" path="m2335,2127l2332,2124e" filled="false" stroked="true" strokeweight=".215pt" strokecolor="#000000">
                <v:path arrowok="t"/>
              </v:shape>
            </v:group>
            <v:group style="position:absolute;left:2332;top:2120;width:5;height:5" coordorigin="2332,2120" coordsize="5,5">
              <v:shape style="position:absolute;left:2332;top:2120;width:5;height:5" coordorigin="2332,2120" coordsize="5,5" path="m2332,2124l2337,2120e" filled="false" stroked="true" strokeweight=".215pt" strokecolor="#000000">
                <v:path arrowok="t"/>
              </v:shape>
            </v:group>
            <v:group style="position:absolute;left:2337;top:2120;width:15;height:5" coordorigin="2337,2120" coordsize="15,5">
              <v:shape style="position:absolute;left:2337;top:2120;width:15;height:5" coordorigin="2337,2120" coordsize="15,5" path="m2351,2124l2337,2120e" filled="false" stroked="true" strokeweight=".215pt" strokecolor="#000000">
                <v:path arrowok="t"/>
              </v:shape>
            </v:group>
            <v:group style="position:absolute;left:2335;top:2127;width:19;height:6" coordorigin="2335,2127" coordsize="19,6">
              <v:shape style="position:absolute;left:2335;top:2127;width:19;height:6" coordorigin="2335,2127" coordsize="19,6" path="m2353,2132l2335,2127e" filled="false" stroked="true" strokeweight=".215pt" strokecolor="#000000">
                <v:path arrowok="t"/>
              </v:shape>
            </v:group>
            <v:group style="position:absolute;left:2349;top:2114;width:4;height:4" coordorigin="2349,2114" coordsize="4,4">
              <v:shape style="position:absolute;left:2349;top:2114;width:4;height:4" coordorigin="2349,2114" coordsize="4,4" path="m2349,2118l2353,2114e" filled="false" stroked="true" strokeweight=".215pt" strokecolor="#000000">
                <v:path arrowok="t"/>
              </v:shape>
            </v:group>
            <v:group style="position:absolute;left:2348;top:2109;width:6;height:6" coordorigin="2348,2109" coordsize="6,6">
              <v:shape style="position:absolute;left:2348;top:2109;width:6;height:6" coordorigin="2348,2109" coordsize="6,6" path="m2348,2109l2353,2114e" filled="false" stroked="true" strokeweight=".215pt" strokecolor="#000000">
                <v:path arrowok="t"/>
              </v:shape>
            </v:group>
            <v:group style="position:absolute;left:2349;top:2118;width:2;height:7" coordorigin="2349,2118" coordsize="2,7">
              <v:shape style="position:absolute;left:2349;top:2118;width:2;height:7" coordorigin="2349,2118" coordsize="2,7" path="m2351,2124l2349,2118e" filled="false" stroked="true" strokeweight=".215pt" strokecolor="#000000">
                <v:path arrowok="t"/>
              </v:shape>
            </v:group>
            <v:group style="position:absolute;left:2319;top:2224;width:13;height:26" coordorigin="2319,2224" coordsize="13,26">
              <v:shape style="position:absolute;left:2319;top:2224;width:13;height:26" coordorigin="2319,2224" coordsize="13,26" path="m2332,2224l2331,2234,2326,2243,2319,2249e" filled="false" stroked="true" strokeweight=".215pt" strokecolor="#000000">
                <v:path arrowok="t"/>
              </v:shape>
            </v:group>
            <v:group style="position:absolute;left:2355;top:2224;width:13;height:26" coordorigin="2355,2224" coordsize="13,26">
              <v:shape style="position:absolute;left:2355;top:2224;width:13;height:26" coordorigin="2355,2224" coordsize="13,26" path="m2367,2249l2361,2243,2355,2234,2355,2224e" filled="false" stroked="true" strokeweight=".215pt" strokecolor="#000000">
                <v:path arrowok="t"/>
              </v:shape>
            </v:group>
            <v:group style="position:absolute;left:1453;top:2179;width:41;height:42" coordorigin="1453,2179" coordsize="41,42">
              <v:shape style="position:absolute;left:1453;top:2179;width:41;height:42" coordorigin="1453,2179" coordsize="41,42" path="m1474,2179l1466,2181,1459,2185,1455,2192,1453,2199,1455,2207,1459,2214,1466,2218,1474,2220,1481,2218,1488,2214,1493,2207,1494,2199,1493,2192,1488,2185,1481,2181,1474,2179xe" filled="true" fillcolor="#006cb4" stroked="false">
                <v:path arrowok="t"/>
                <v:fill type="solid"/>
              </v:shape>
            </v:group>
            <v:group style="position:absolute;left:1453;top:2199;width:41;height:21" coordorigin="1453,2199" coordsize="41,21">
              <v:shape style="position:absolute;left:1453;top:2199;width:41;height:21" coordorigin="1453,2199" coordsize="41,21" path="m1494,2199l1494,2211,1485,2220,1474,2220,1463,2220,1453,2211,1453,2199e" filled="false" stroked="true" strokeweight=".134pt" strokecolor="#006cb4">
                <v:path arrowok="t"/>
              </v:shape>
            </v:group>
            <v:group style="position:absolute;left:1494;top:2198;width:2;height:3" coordorigin="1494,2198" coordsize="2,3">
              <v:shape style="position:absolute;left:1494;top:2198;width:2;height:3" coordorigin="1494,2198" coordsize="0,3" path="m1494,2198l1494,2201e" filled="false" stroked="true" strokeweight=".043pt" strokecolor="#006cb4">
                <v:path arrowok="t"/>
              </v:shape>
            </v:group>
            <v:group style="position:absolute;left:1453;top:2179;width:41;height:21" coordorigin="1453,2179" coordsize="41,21">
              <v:shape style="position:absolute;left:1453;top:2179;width:41;height:21" coordorigin="1453,2179" coordsize="41,21" path="m1453,2199l1453,2188,1463,2179,1474,2179,1485,2179,1494,2188,1494,2199e" filled="false" stroked="true" strokeweight=".134pt" strokecolor="#006cb4">
                <v:path arrowok="t"/>
              </v:shape>
            </v:group>
            <v:group style="position:absolute;left:1454;top:2198;width:2;height:3" coordorigin="1454,2198" coordsize="2,3">
              <v:shape style="position:absolute;left:1454;top:2198;width:2;height:3" coordorigin="1454,2198" coordsize="0,3" path="m1454,2198l1454,2201e" filled="false" stroked="true" strokeweight=".043pt" strokecolor="#006cb4">
                <v:path arrowok="t"/>
              </v:shape>
            </v:group>
            <v:group style="position:absolute;left:1495;top:2252;width:5;height:2" coordorigin="1495,2252" coordsize="5,2">
              <v:shape style="position:absolute;left:1495;top:2252;width:5;height:2" coordorigin="1495,2252" coordsize="5,0" path="m1495,2252l1499,2252e" filled="false" stroked="true" strokeweight=".258pt" strokecolor="#000000">
                <v:path arrowok="t"/>
              </v:shape>
            </v:group>
            <v:group style="position:absolute;left:1448;top:2249;width:49;height:2" coordorigin="1448,2249" coordsize="49,2">
              <v:shape style="position:absolute;left:1448;top:2249;width:49;height:2" coordorigin="1448,2249" coordsize="49,0" path="m1448,2249l1497,2249e" filled="false" stroked="true" strokeweight=".215pt" strokecolor="#000000">
                <v:path arrowok="t"/>
              </v:shape>
            </v:group>
            <v:group style="position:absolute;left:1462;top:2200;width:2;height:24" coordorigin="1462,2200" coordsize="2,24">
              <v:shape style="position:absolute;left:1462;top:2200;width:2;height:24" coordorigin="1462,2200" coordsize="2,24" path="m1463,2200l1462,2224e" filled="false" stroked="true" strokeweight=".215pt" strokecolor="#000000">
                <v:path arrowok="t"/>
              </v:shape>
            </v:group>
            <v:group style="position:absolute;left:1446;top:2252;width:5;height:2" coordorigin="1446,2252" coordsize="5,2">
              <v:shape style="position:absolute;left:1446;top:2252;width:5;height:2" coordorigin="1446,2252" coordsize="5,0" path="m1446,2252l1450,2252e" filled="false" stroked="true" strokeweight=".258pt" strokecolor="#000000">
                <v:path arrowok="t"/>
              </v:shape>
            </v:group>
            <v:group style="position:absolute;left:1482;top:2200;width:2;height:24" coordorigin="1482,2200" coordsize="2,24">
              <v:shape style="position:absolute;left:1482;top:2200;width:2;height:24" coordorigin="1482,2200" coordsize="2,24" path="m1482,2200l1483,2224e" filled="false" stroked="true" strokeweight=".215pt" strokecolor="#000000">
                <v:path arrowok="t"/>
              </v:shape>
            </v:group>
            <v:group style="position:absolute;left:1464;top:2198;width:2;height:5" coordorigin="1464,2198" coordsize="2,5">
              <v:shape style="position:absolute;left:1464;top:2198;width:2;height:5" coordorigin="1464,2198" coordsize="0,5" path="m1464,2198l1464,2202e" filled="false" stroked="true" strokeweight=".043pt" strokecolor="#000000">
                <v:path arrowok="t"/>
              </v:shape>
            </v:group>
            <v:group style="position:absolute;left:1482;top:2198;width:2;height:5" coordorigin="1482,2198" coordsize="2,5">
              <v:shape style="position:absolute;left:1482;top:2198;width:2;height:5" coordorigin="1482,2198" coordsize="0,5" path="m1482,2198l1482,2202e" filled="false" stroked="true" strokeweight=".043pt" strokecolor="#000000">
                <v:path arrowok="t"/>
              </v:shape>
            </v:group>
            <v:group style="position:absolute;left:1460;top:2191;width:4;height:5" coordorigin="1460,2191" coordsize="4,5">
              <v:shape style="position:absolute;left:1460;top:2191;width:4;height:5" coordorigin="1460,2191" coordsize="4,5" path="m1463,2195l1460,2191e" filled="false" stroked="true" strokeweight=".215pt" strokecolor="#000000">
                <v:path arrowok="t"/>
              </v:shape>
            </v:group>
            <v:group style="position:absolute;left:1463;top:2187;width:19;height:6" coordorigin="1463,2187" coordsize="19,6">
              <v:shape style="position:absolute;left:1463;top:2187;width:19;height:6" coordorigin="1463,2187" coordsize="19,6" path="m1482,2192l1463,2187e" filled="false" stroked="true" strokeweight=".215pt" strokecolor="#000000">
                <v:path arrowok="t"/>
              </v:shape>
            </v:group>
            <v:group style="position:absolute;left:1460;top:2187;width:4;height:5" coordorigin="1460,2187" coordsize="4,5">
              <v:shape style="position:absolute;left:1460;top:2187;width:4;height:5" coordorigin="1460,2187" coordsize="4,5" path="m1460,2191l1463,2187e" filled="false" stroked="true" strokeweight=".215pt" strokecolor="#000000">
                <v:path arrowok="t"/>
              </v:shape>
            </v:group>
            <v:group style="position:absolute;left:1479;top:2189;width:5;height:2" coordorigin="1479,2189" coordsize="5,2">
              <v:shape style="position:absolute;left:1479;top:2189;width:5;height:2" coordorigin="1479,2189" coordsize="5,0" path="m1479,2189l1484,2189e" filled="false" stroked="true" strokeweight=".258pt" strokecolor="#000000">
                <v:path arrowok="t"/>
              </v:shape>
            </v:group>
            <v:group style="position:absolute;left:1461;top:2198;width:5;height:2" coordorigin="1461,2198" coordsize="5,2">
              <v:shape style="position:absolute;left:1461;top:2198;width:5;height:2" coordorigin="1461,2198" coordsize="5,0" path="m1461,2198l1466,2198e" filled="false" stroked="true" strokeweight=".258pt" strokecolor="#000000">
                <v:path arrowok="t"/>
              </v:shape>
            </v:group>
            <v:group style="position:absolute;left:1482;top:2196;width:3;height:5" coordorigin="1482,2196" coordsize="3,5">
              <v:shape style="position:absolute;left:1482;top:2196;width:3;height:5" coordorigin="1482,2196" coordsize="3,5" path="m1482,2200l1484,2196e" filled="false" stroked="true" strokeweight=".215pt" strokecolor="#000000">
                <v:path arrowok="t"/>
              </v:shape>
            </v:group>
            <v:group style="position:absolute;left:1482;top:2192;width:3;height:5" coordorigin="1482,2192" coordsize="3,5">
              <v:shape style="position:absolute;left:1482;top:2192;width:3;height:5" coordorigin="1482,2192" coordsize="3,5" path="m1482,2192l1484,2196e" filled="false" stroked="true" strokeweight=".215pt" strokecolor="#000000">
                <v:path arrowok="t"/>
              </v:shape>
            </v:group>
            <v:group style="position:absolute;left:1463;top:2195;width:19;height:6" coordorigin="1463,2195" coordsize="19,6">
              <v:shape style="position:absolute;left:1463;top:2195;width:19;height:6" coordorigin="1463,2195" coordsize="19,6" path="m1482,2200l1463,2195e" filled="false" stroked="true" strokeweight=".215pt" strokecolor="#000000">
                <v:path arrowok="t"/>
              </v:shape>
            </v:group>
            <v:group style="position:absolute;left:1460;top:2177;width:4;height:5" coordorigin="1460,2177" coordsize="4,5">
              <v:shape style="position:absolute;left:1460;top:2177;width:4;height:5" coordorigin="1460,2177" coordsize="4,5" path="m1463,2181l1460,2177e" filled="false" stroked="true" strokeweight=".215pt" strokecolor="#000000">
                <v:path arrowok="t"/>
              </v:shape>
            </v:group>
            <v:group style="position:absolute;left:1463;top:2173;width:19;height:7" coordorigin="1463,2173" coordsize="19,7">
              <v:shape style="position:absolute;left:1463;top:2173;width:19;height:7" coordorigin="1463,2173" coordsize="19,7" path="m1482,2179l1463,2173e" filled="false" stroked="true" strokeweight=".215pt" strokecolor="#000000">
                <v:path arrowok="t"/>
              </v:shape>
            </v:group>
            <v:group style="position:absolute;left:1460;top:2173;width:4;height:5" coordorigin="1460,2173" coordsize="4,5">
              <v:shape style="position:absolute;left:1460;top:2173;width:4;height:5" coordorigin="1460,2173" coordsize="4,5" path="m1460,2177l1463,2173e" filled="false" stroked="true" strokeweight=".215pt" strokecolor="#000000">
                <v:path arrowok="t"/>
              </v:shape>
            </v:group>
            <v:group style="position:absolute;left:1479;top:2176;width:5;height:2" coordorigin="1479,2176" coordsize="5,2">
              <v:shape style="position:absolute;left:1479;top:2176;width:5;height:2" coordorigin="1479,2176" coordsize="5,0" path="m1479,2176l1484,2176e" filled="false" stroked="true" strokeweight=".301pt" strokecolor="#000000">
                <v:path arrowok="t"/>
              </v:shape>
            </v:group>
            <v:group style="position:absolute;left:1461;top:2184;width:5;height:2" coordorigin="1461,2184" coordsize="5,2">
              <v:shape style="position:absolute;left:1461;top:2184;width:5;height:2" coordorigin="1461,2184" coordsize="5,0" path="m1461,2184l1466,2184e" filled="false" stroked="true" strokeweight=".258pt" strokecolor="#000000">
                <v:path arrowok="t"/>
              </v:shape>
            </v:group>
            <v:group style="position:absolute;left:1482;top:2182;width:3;height:5" coordorigin="1482,2182" coordsize="3,5">
              <v:shape style="position:absolute;left:1482;top:2182;width:3;height:5" coordorigin="1482,2182" coordsize="3,5" path="m1482,2187l1484,2182e" filled="false" stroked="true" strokeweight=".215pt" strokecolor="#000000">
                <v:path arrowok="t"/>
              </v:shape>
            </v:group>
            <v:group style="position:absolute;left:1482;top:2179;width:3;height:4" coordorigin="1482,2179" coordsize="3,4">
              <v:shape style="position:absolute;left:1482;top:2179;width:3;height:4" coordorigin="1482,2179" coordsize="3,4" path="m1482,2179l1484,2182e" filled="false" stroked="true" strokeweight=".215pt" strokecolor="#000000">
                <v:path arrowok="t"/>
              </v:shape>
            </v:group>
            <v:group style="position:absolute;left:1463;top:2181;width:19;height:6" coordorigin="1463,2181" coordsize="19,6">
              <v:shape style="position:absolute;left:1463;top:2181;width:19;height:6" coordorigin="1463,2181" coordsize="19,6" path="m1482,2187l1463,2181e" filled="false" stroked="true" strokeweight=".215pt" strokecolor="#000000">
                <v:path arrowok="t"/>
              </v:shape>
            </v:group>
            <v:group style="position:absolute;left:1460;top:2164;width:4;height:4" coordorigin="1460,2164" coordsize="4,4">
              <v:shape style="position:absolute;left:1460;top:2164;width:4;height:4" coordorigin="1460,2164" coordsize="4,4" path="m1463,2168l1460,2164e" filled="false" stroked="true" strokeweight=".215pt" strokecolor="#000000">
                <v:path arrowok="t"/>
              </v:shape>
            </v:group>
            <v:group style="position:absolute;left:1463;top:2159;width:19;height:7" coordorigin="1463,2159" coordsize="19,7">
              <v:shape style="position:absolute;left:1463;top:2159;width:19;height:7" coordorigin="1463,2159" coordsize="19,7" path="m1482,2165l1463,2159e" filled="false" stroked="true" strokeweight=".215pt" strokecolor="#000000">
                <v:path arrowok="t"/>
              </v:shape>
            </v:group>
            <v:group style="position:absolute;left:1460;top:2159;width:4;height:6" coordorigin="1460,2159" coordsize="4,6">
              <v:shape style="position:absolute;left:1460;top:2159;width:4;height:6" coordorigin="1460,2159" coordsize="4,6" path="m1460,2164l1463,2159e" filled="false" stroked="true" strokeweight=".215pt" strokecolor="#000000">
                <v:path arrowok="t"/>
              </v:shape>
            </v:group>
            <v:group style="position:absolute;left:1479;top:2162;width:5;height:2" coordorigin="1479,2162" coordsize="5,2">
              <v:shape style="position:absolute;left:1479;top:2162;width:5;height:2" coordorigin="1479,2162" coordsize="5,0" path="m1479,2162l1484,2162e" filled="false" stroked="true" strokeweight=".301pt" strokecolor="#000000">
                <v:path arrowok="t"/>
              </v:shape>
            </v:group>
            <v:group style="position:absolute;left:1461;top:2170;width:5;height:2" coordorigin="1461,2170" coordsize="5,2">
              <v:shape style="position:absolute;left:1461;top:2170;width:5;height:2" coordorigin="1461,2170" coordsize="5,0" path="m1461,2170l1466,2170e" filled="false" stroked="true" strokeweight=".258pt" strokecolor="#000000">
                <v:path arrowok="t"/>
              </v:shape>
            </v:group>
            <v:group style="position:absolute;left:1482;top:2169;width:3;height:4" coordorigin="1482,2169" coordsize="3,4">
              <v:shape style="position:absolute;left:1482;top:2169;width:3;height:4" coordorigin="1482,2169" coordsize="3,4" path="m1482,2173l1484,2169e" filled="false" stroked="true" strokeweight=".215pt" strokecolor="#000000">
                <v:path arrowok="t"/>
              </v:shape>
            </v:group>
            <v:group style="position:absolute;left:1482;top:2165;width:3;height:5" coordorigin="1482,2165" coordsize="3,5">
              <v:shape style="position:absolute;left:1482;top:2165;width:3;height:5" coordorigin="1482,2165" coordsize="3,5" path="m1482,2165l1484,2169e" filled="false" stroked="true" strokeweight=".215pt" strokecolor="#000000">
                <v:path arrowok="t"/>
              </v:shape>
            </v:group>
            <v:group style="position:absolute;left:1463;top:2168;width:19;height:6" coordorigin="1463,2168" coordsize="19,6">
              <v:shape style="position:absolute;left:1463;top:2168;width:19;height:6" coordorigin="1463,2168" coordsize="19,6" path="m1482,2173l1463,2168e" filled="false" stroked="true" strokeweight=".215pt" strokecolor="#000000">
                <v:path arrowok="t"/>
              </v:shape>
            </v:group>
            <v:group style="position:absolute;left:1460;top:2150;width:4;height:5" coordorigin="1460,2150" coordsize="4,5">
              <v:shape style="position:absolute;left:1460;top:2150;width:4;height:5" coordorigin="1460,2150" coordsize="4,5" path="m1463,2155l1460,2150e" filled="false" stroked="true" strokeweight=".215pt" strokecolor="#000000">
                <v:path arrowok="t"/>
              </v:shape>
            </v:group>
            <v:group style="position:absolute;left:1463;top:2146;width:19;height:6" coordorigin="1463,2146" coordsize="19,6">
              <v:shape style="position:absolute;left:1463;top:2146;width:19;height:6" coordorigin="1463,2146" coordsize="19,6" path="m1482,2151l1463,2146e" filled="false" stroked="true" strokeweight=".215pt" strokecolor="#000000">
                <v:path arrowok="t"/>
              </v:shape>
            </v:group>
            <v:group style="position:absolute;left:1460;top:2146;width:4;height:5" coordorigin="1460,2146" coordsize="4,5">
              <v:shape style="position:absolute;left:1460;top:2146;width:4;height:5" coordorigin="1460,2146" coordsize="4,5" path="m1460,2150l1463,2146e" filled="false" stroked="true" strokeweight=".215pt" strokecolor="#000000">
                <v:path arrowok="t"/>
              </v:shape>
            </v:group>
            <v:group style="position:absolute;left:1479;top:2149;width:5;height:2" coordorigin="1479,2149" coordsize="5,2">
              <v:shape style="position:absolute;left:1479;top:2149;width:5;height:2" coordorigin="1479,2149" coordsize="5,0" path="m1479,2149l1484,2149e" filled="false" stroked="true" strokeweight=".258pt" strokecolor="#000000">
                <v:path arrowok="t"/>
              </v:shape>
            </v:group>
            <v:group style="position:absolute;left:1461;top:2157;width:5;height:2" coordorigin="1461,2157" coordsize="5,2">
              <v:shape style="position:absolute;left:1461;top:2157;width:5;height:2" coordorigin="1461,2157" coordsize="5,0" path="m1461,2157l1466,2157e" filled="false" stroked="true" strokeweight=".215pt" strokecolor="#000000">
                <v:path arrowok="t"/>
              </v:shape>
            </v:group>
            <v:group style="position:absolute;left:1482;top:2156;width:3;height:4" coordorigin="1482,2156" coordsize="3,4">
              <v:shape style="position:absolute;left:1482;top:2156;width:3;height:4" coordorigin="1482,2156" coordsize="3,4" path="m1482,2159l1484,2156e" filled="false" stroked="true" strokeweight=".215pt" strokecolor="#000000">
                <v:path arrowok="t"/>
              </v:shape>
            </v:group>
            <v:group style="position:absolute;left:1482;top:2151;width:3;height:5" coordorigin="1482,2151" coordsize="3,5">
              <v:shape style="position:absolute;left:1482;top:2151;width:3;height:5" coordorigin="1482,2151" coordsize="3,5" path="m1482,2151l1484,2156e" filled="false" stroked="true" strokeweight=".215pt" strokecolor="#000000">
                <v:path arrowok="t"/>
              </v:shape>
            </v:group>
            <v:group style="position:absolute;left:1463;top:2155;width:19;height:5" coordorigin="1463,2155" coordsize="19,5">
              <v:shape style="position:absolute;left:1463;top:2155;width:19;height:5" coordorigin="1463,2155" coordsize="19,5" path="m1482,2159l1463,2155e" filled="false" stroked="true" strokeweight=".215pt" strokecolor="#000000">
                <v:path arrowok="t"/>
              </v:shape>
            </v:group>
            <v:group style="position:absolute;left:1460;top:2137;width:4;height:5" coordorigin="1460,2137" coordsize="4,5">
              <v:shape style="position:absolute;left:1460;top:2137;width:4;height:5" coordorigin="1460,2137" coordsize="4,5" path="m1463,2141l1460,2137e" filled="false" stroked="true" strokeweight=".215pt" strokecolor="#000000">
                <v:path arrowok="t"/>
              </v:shape>
            </v:group>
            <v:group style="position:absolute;left:1463;top:2132;width:19;height:6" coordorigin="1463,2132" coordsize="19,6">
              <v:shape style="position:absolute;left:1463;top:2132;width:19;height:6" coordorigin="1463,2132" coordsize="19,6" path="m1482,2138l1463,2132e" filled="false" stroked="true" strokeweight=".215pt" strokecolor="#000000">
                <v:path arrowok="t"/>
              </v:shape>
            </v:group>
            <v:group style="position:absolute;left:1460;top:2132;width:4;height:5" coordorigin="1460,2132" coordsize="4,5">
              <v:shape style="position:absolute;left:1460;top:2132;width:4;height:5" coordorigin="1460,2132" coordsize="4,5" path="m1460,2137l1463,2132e" filled="false" stroked="true" strokeweight=".215pt" strokecolor="#000000">
                <v:path arrowok="t"/>
              </v:shape>
            </v:group>
            <v:group style="position:absolute;left:1479;top:2135;width:5;height:2" coordorigin="1479,2135" coordsize="5,2">
              <v:shape style="position:absolute;left:1479;top:2135;width:5;height:2" coordorigin="1479,2135" coordsize="5,0" path="m1479,2135l1484,2135e" filled="false" stroked="true" strokeweight=".258pt" strokecolor="#000000">
                <v:path arrowok="t"/>
              </v:shape>
            </v:group>
            <v:group style="position:absolute;left:1461;top:2144;width:5;height:2" coordorigin="1461,2144" coordsize="5,2">
              <v:shape style="position:absolute;left:1461;top:2144;width:5;height:2" coordorigin="1461,2144" coordsize="5,0" path="m1461,2144l1466,2144e" filled="false" stroked="true" strokeweight=".258pt" strokecolor="#000000">
                <v:path arrowok="t"/>
              </v:shape>
            </v:group>
            <v:group style="position:absolute;left:1482;top:2142;width:3;height:5" coordorigin="1482,2142" coordsize="3,5">
              <v:shape style="position:absolute;left:1482;top:2142;width:3;height:5" coordorigin="1482,2142" coordsize="3,5" path="m1482,2146l1484,2142e" filled="false" stroked="true" strokeweight=".215pt" strokecolor="#000000">
                <v:path arrowok="t"/>
              </v:shape>
            </v:group>
            <v:group style="position:absolute;left:1482;top:2138;width:3;height:5" coordorigin="1482,2138" coordsize="3,5">
              <v:shape style="position:absolute;left:1482;top:2138;width:3;height:5" coordorigin="1482,2138" coordsize="3,5" path="m1482,2138l1484,2142e" filled="false" stroked="true" strokeweight=".215pt" strokecolor="#000000">
                <v:path arrowok="t"/>
              </v:shape>
            </v:group>
            <v:group style="position:absolute;left:1463;top:2141;width:19;height:6" coordorigin="1463,2141" coordsize="19,6">
              <v:shape style="position:absolute;left:1463;top:2141;width:19;height:6" coordorigin="1463,2141" coordsize="19,6" path="m1482,2146l1463,2141e" filled="false" stroked="true" strokeweight=".215pt" strokecolor="#000000">
                <v:path arrowok="t"/>
              </v:shape>
            </v:group>
            <v:group style="position:absolute;left:1466;top:2094;width:5;height:5" coordorigin="1466,2094" coordsize="5,5">
              <v:shape style="position:absolute;left:1466;top:2094;width:5;height:5" coordorigin="1466,2094" coordsize="5,5" path="m1466,2098l1470,2094e" filled="false" stroked="true" strokeweight=".215pt" strokecolor="#000000">
                <v:path arrowok="t"/>
              </v:shape>
            </v:group>
            <v:group style="position:absolute;left:1466;top:2098;width:4;height:5" coordorigin="1466,2098" coordsize="4,5">
              <v:shape style="position:absolute;left:1466;top:2098;width:4;height:5" coordorigin="1466,2098" coordsize="4,5" path="m1469,2102l1466,2098e" filled="false" stroked="true" strokeweight=".215pt" strokecolor="#000000">
                <v:path arrowok="t"/>
              </v:shape>
            </v:group>
            <v:group style="position:absolute;left:1468;top:2107;width:10;height:3" coordorigin="1468,2107" coordsize="10,3">
              <v:shape style="position:absolute;left:1468;top:2107;width:10;height:3" coordorigin="1468,2107" coordsize="10,3" path="m1477,2109l1468,2107e" filled="false" stroked="true" strokeweight=".215pt" strokecolor="#000000">
                <v:path arrowok="t"/>
              </v:shape>
            </v:group>
            <v:group style="position:absolute;left:1467;top:2115;width:13;height:3" coordorigin="1467,2115" coordsize="13,3">
              <v:shape style="position:absolute;left:1467;top:2115;width:13;height:3" coordorigin="1467,2115" coordsize="13,3" path="m1479,2118l1467,2115e" filled="false" stroked="true" strokeweight=".215pt" strokecolor="#000000">
                <v:path arrowok="t"/>
              </v:shape>
            </v:group>
            <v:group style="position:absolute;left:1463;top:2111;width:4;height:5" coordorigin="1463,2111" coordsize="4,5">
              <v:shape style="position:absolute;left:1463;top:2111;width:4;height:5" coordorigin="1463,2111" coordsize="4,5" path="m1467,2115l1463,2111e" filled="false" stroked="true" strokeweight=".215pt" strokecolor="#000000">
                <v:path arrowok="t"/>
              </v:shape>
            </v:group>
            <v:group style="position:absolute;left:1463;top:2107;width:5;height:5" coordorigin="1463,2107" coordsize="5,5">
              <v:shape style="position:absolute;left:1463;top:2107;width:5;height:5" coordorigin="1463,2107" coordsize="5,5" path="m1463,2111l1468,2107e" filled="false" stroked="true" strokeweight=".215pt" strokecolor="#000000">
                <v:path arrowok="t"/>
              </v:shape>
            </v:group>
            <v:group style="position:absolute;left:1463;top:2127;width:2;height:6" coordorigin="1463,2127" coordsize="2,6">
              <v:shape style="position:absolute;left:1463;top:2127;width:2;height:6" coordorigin="1463,2127" coordsize="1,6" path="m1463,2132l1464,2127e" filled="false" stroked="true" strokeweight=".215pt" strokecolor="#000000">
                <v:path arrowok="t"/>
              </v:shape>
            </v:group>
            <v:group style="position:absolute;left:1466;top:2115;width:2;height:5" coordorigin="1466,2115" coordsize="2,5">
              <v:shape style="position:absolute;left:1466;top:2115;width:2;height:5" coordorigin="1466,2115" coordsize="1,5" path="m1466,2120l1467,2115e" filled="false" stroked="true" strokeweight=".215pt" strokecolor="#000000">
                <v:path arrowok="t"/>
              </v:shape>
            </v:group>
            <v:group style="position:absolute;left:1470;top:2094;width:5;height:2" coordorigin="1470,2094" coordsize="5,2">
              <v:shape style="position:absolute;left:1470;top:2094;width:5;height:2" coordorigin="1470,2094" coordsize="5,2" path="m1475,2096l1470,2094e" filled="false" stroked="true" strokeweight=".215pt" strokecolor="#000000">
                <v:path arrowok="t"/>
              </v:shape>
            </v:group>
            <v:group style="position:absolute;left:1469;top:2102;width:7;height:2" coordorigin="1469,2102" coordsize="7,2">
              <v:shape style="position:absolute;left:1469;top:2102;width:7;height:2" coordorigin="1469,2102" coordsize="7,2" path="m1476,2104l1469,2102e" filled="false" stroked="true" strokeweight=".215pt" strokecolor="#000000">
                <v:path arrowok="t"/>
              </v:shape>
            </v:group>
            <v:group style="position:absolute;left:1468;top:2102;width:2;height:5" coordorigin="1468,2102" coordsize="2,5">
              <v:shape style="position:absolute;left:1468;top:2102;width:2;height:5" coordorigin="1468,2102" coordsize="2,5" path="m1468,2107l1469,2102e" filled="false" stroked="true" strokeweight=".215pt" strokecolor="#000000">
                <v:path arrowok="t"/>
              </v:shape>
            </v:group>
            <v:group style="position:absolute;left:1470;top:2085;width:2;height:9" coordorigin="1470,2085" coordsize="2,9">
              <v:shape style="position:absolute;left:1470;top:2085;width:2;height:9" coordorigin="1470,2085" coordsize="2,9" path="m1470,2094l1472,2085e" filled="false" stroked="true" strokeweight=".215pt" strokecolor="#000000">
                <v:path arrowok="t"/>
              </v:shape>
            </v:group>
            <v:group style="position:absolute;left:1476;top:2104;width:2;height:6" coordorigin="1476,2104" coordsize="2,6">
              <v:shape style="position:absolute;left:1476;top:2104;width:2;height:6" coordorigin="1476,2104" coordsize="1,6" path="m1477,2109l1476,2104e" filled="false" stroked="true" strokeweight=".215pt" strokecolor="#000000">
                <v:path arrowok="t"/>
              </v:shape>
            </v:group>
            <v:group style="position:absolute;left:1472;top:2085;width:3;height:11" coordorigin="1472,2085" coordsize="3,11">
              <v:shape style="position:absolute;left:1472;top:2085;width:3;height:11" coordorigin="1472,2085" coordsize="3,11" path="m1475,2096l1472,2085e" filled="false" stroked="true" strokeweight=".215pt" strokecolor="#000000">
                <v:path arrowok="t"/>
              </v:shape>
            </v:group>
            <v:group style="position:absolute;left:1476;top:2100;width:3;height:5" coordorigin="1476,2100" coordsize="3,5">
              <v:shape style="position:absolute;left:1476;top:2100;width:3;height:5" coordorigin="1476,2100" coordsize="3,5" path="m1476,2104l1479,2100e" filled="false" stroked="true" strokeweight=".215pt" strokecolor="#000000">
                <v:path arrowok="t"/>
              </v:shape>
            </v:group>
            <v:group style="position:absolute;left:1475;top:2096;width:5;height:5" coordorigin="1475,2096" coordsize="5,5">
              <v:shape style="position:absolute;left:1475;top:2096;width:5;height:5" coordorigin="1475,2096" coordsize="5,5" path="m1475,2096l1479,2100e" filled="false" stroked="true" strokeweight=".215pt" strokecolor="#000000">
                <v:path arrowok="t"/>
              </v:shape>
            </v:group>
            <v:group style="position:absolute;left:1482;top:2128;width:3;height:5" coordorigin="1482,2128" coordsize="3,5">
              <v:shape style="position:absolute;left:1482;top:2128;width:3;height:5" coordorigin="1482,2128" coordsize="3,5" path="m1482,2132l1484,2128e" filled="false" stroked="true" strokeweight=".215pt" strokecolor="#000000">
                <v:path arrowok="t"/>
              </v:shape>
            </v:group>
            <v:group style="position:absolute;left:1480;top:2124;width:5;height:5" coordorigin="1480,2124" coordsize="5,5">
              <v:shape style="position:absolute;left:1480;top:2124;width:5;height:5" coordorigin="1480,2124" coordsize="5,5" path="m1480,2124l1484,2128e" filled="false" stroked="true" strokeweight=".215pt" strokecolor="#000000">
                <v:path arrowok="t"/>
              </v:shape>
            </v:group>
            <v:group style="position:absolute;left:1461;top:2124;width:4;height:4" coordorigin="1461,2124" coordsize="4,4">
              <v:shape style="position:absolute;left:1461;top:2124;width:4;height:4" coordorigin="1461,2124" coordsize="4,4" path="m1464,2127l1461,2124e" filled="false" stroked="true" strokeweight=".215pt" strokecolor="#000000">
                <v:path arrowok="t"/>
              </v:shape>
            </v:group>
            <v:group style="position:absolute;left:1461;top:2120;width:6;height:5" coordorigin="1461,2120" coordsize="6,5">
              <v:shape style="position:absolute;left:1461;top:2120;width:6;height:5" coordorigin="1461,2120" coordsize="6,5" path="m1461,2124l1466,2120e" filled="false" stroked="true" strokeweight=".215pt" strokecolor="#000000">
                <v:path arrowok="t"/>
              </v:shape>
            </v:group>
            <v:group style="position:absolute;left:1466;top:2120;width:14;height:5" coordorigin="1466,2120" coordsize="14,5">
              <v:shape style="position:absolute;left:1466;top:2120;width:14;height:5" coordorigin="1466,2120" coordsize="14,5" path="m1480,2124l1466,2120e" filled="false" stroked="true" strokeweight=".215pt" strokecolor="#000000">
                <v:path arrowok="t"/>
              </v:shape>
            </v:group>
            <v:group style="position:absolute;left:1464;top:2127;width:18;height:6" coordorigin="1464,2127" coordsize="18,6">
              <v:shape style="position:absolute;left:1464;top:2127;width:18;height:6" coordorigin="1464,2127" coordsize="18,6" path="m1482,2132l1464,2127e" filled="false" stroked="true" strokeweight=".215pt" strokecolor="#000000">
                <v:path arrowok="t"/>
              </v:shape>
            </v:group>
            <v:group style="position:absolute;left:1479;top:2114;width:3;height:4" coordorigin="1479,2114" coordsize="3,4">
              <v:shape style="position:absolute;left:1479;top:2114;width:3;height:4" coordorigin="1479,2114" coordsize="3,4" path="m1479,2118l1482,2114e" filled="false" stroked="true" strokeweight=".215pt" strokecolor="#000000">
                <v:path arrowok="t"/>
              </v:shape>
            </v:group>
            <v:group style="position:absolute;left:1477;top:2109;width:5;height:6" coordorigin="1477,2109" coordsize="5,6">
              <v:shape style="position:absolute;left:1477;top:2109;width:5;height:6" coordorigin="1477,2109" coordsize="5,6" path="m1477,2109l1482,2114e" filled="false" stroked="true" strokeweight=".215pt" strokecolor="#000000">
                <v:path arrowok="t"/>
              </v:shape>
            </v:group>
            <v:group style="position:absolute;left:1479;top:2118;width:2;height:7" coordorigin="1479,2118" coordsize="2,7">
              <v:shape style="position:absolute;left:1479;top:2118;width:2;height:7" coordorigin="1479,2118" coordsize="1,7" path="m1480,2124l1479,2118e" filled="false" stroked="true" strokeweight=".215pt" strokecolor="#000000">
                <v:path arrowok="t"/>
              </v:shape>
            </v:group>
            <v:group style="position:absolute;left:1474;top:2199;width:2;height:254" coordorigin="1474,2199" coordsize="2,254">
              <v:shape style="position:absolute;left:1474;top:2199;width:2;height:254" coordorigin="1474,2199" coordsize="0,254" path="m1474,2199l1474,2453e" filled="false" stroked="true" strokeweight=".43pt" strokecolor="#006cb4">
                <v:path arrowok="t"/>
              </v:shape>
            </v:group>
            <v:group style="position:absolute;left:1474;top:2453;width:34;height:2" coordorigin="1474,2453" coordsize="34,2">
              <v:shape style="position:absolute;left:1474;top:2453;width:34;height:2" coordorigin="1474,2453" coordsize="34,0" path="m1474,2453l1507,2453e" filled="false" stroked="true" strokeweight=".43pt" strokecolor="#006cb4">
                <v:path arrowok="t"/>
              </v:shape>
            </v:group>
            <v:group style="position:absolute;left:1448;top:2224;width:14;height:26" coordorigin="1448,2224" coordsize="14,26">
              <v:shape style="position:absolute;left:1448;top:2224;width:14;height:26" coordorigin="1448,2224" coordsize="14,26" path="m1462,2224l1460,2234,1456,2243,1448,2249e" filled="false" stroked="true" strokeweight=".215pt" strokecolor="#000000">
                <v:path arrowok="t"/>
              </v:shape>
            </v:group>
            <v:group style="position:absolute;left:1483;top:2224;width:14;height:26" coordorigin="1483,2224" coordsize="14,26">
              <v:shape style="position:absolute;left:1483;top:2224;width:14;height:26" coordorigin="1483,2224" coordsize="14,26" path="m1497,2249l1489,2243,1484,2234,1483,2224e" filled="false" stroked="true" strokeweight=".215pt" strokecolor="#000000">
                <v:path arrowok="t"/>
              </v:shape>
            </v:group>
            <v:group style="position:absolute;left:2288;top:271;width:41;height:41" coordorigin="2288,271" coordsize="41,41">
              <v:shape style="position:absolute;left:2288;top:271;width:41;height:41" coordorigin="2288,271" coordsize="41,41" path="m2309,271l2301,272,2294,277,2290,283,2288,291,2290,299,2294,305,2301,310,2309,312,2317,310,2323,305,2328,299,2329,291,2328,283,2323,277,2317,272,2309,271xe" filled="true" fillcolor="#006cb4" stroked="false">
                <v:path arrowok="t"/>
                <v:fill type="solid"/>
              </v:shape>
            </v:group>
            <v:group style="position:absolute;left:2288;top:291;width:41;height:21" coordorigin="2288,291" coordsize="41,21">
              <v:shape style="position:absolute;left:2288;top:291;width:41;height:21" coordorigin="2288,291" coordsize="41,21" path="m2329,291l2329,302,2320,312,2309,312,2298,312,2288,302,2288,291e" filled="false" stroked="true" strokeweight=".134pt" strokecolor="#006cb4">
                <v:path arrowok="t"/>
              </v:shape>
            </v:group>
            <v:group style="position:absolute;left:2327;top:291;width:3;height:2" coordorigin="2327,291" coordsize="3,2">
              <v:shape style="position:absolute;left:2327;top:291;width:3;height:2" coordorigin="2327,291" coordsize="3,0" path="m2327,291l2330,291e" filled="false" stroked="true" strokeweight=".043pt" strokecolor="#006cb4">
                <v:path arrowok="t"/>
              </v:shape>
            </v:group>
            <v:group style="position:absolute;left:2288;top:271;width:41;height:20" coordorigin="2288,271" coordsize="41,20">
              <v:shape style="position:absolute;left:2288;top:271;width:41;height:20" coordorigin="2288,271" coordsize="41,20" path="m2288,291l2288,280,2298,271,2309,271,2320,271,2329,280,2329,291e" filled="false" stroked="true" strokeweight=".134pt" strokecolor="#006cb4">
                <v:path arrowok="t"/>
              </v:shape>
            </v:group>
            <v:group style="position:absolute;left:2289;top:290;width:2;height:3" coordorigin="2289,290" coordsize="2,3">
              <v:shape style="position:absolute;left:2289;top:290;width:2;height:3" coordorigin="2289,290" coordsize="0,3" path="m2289,290l2289,292e" filled="false" stroked="true" strokeweight=".043pt" strokecolor="#006cb4">
                <v:path arrowok="t"/>
              </v:shape>
            </v:group>
            <v:group style="position:absolute;left:2291;top:405;width:37;height:2" coordorigin="2291,405" coordsize="37,2">
              <v:shape style="position:absolute;left:2291;top:405;width:37;height:2" coordorigin="2291,405" coordsize="37,0" path="m2291,405l2327,405e" filled="false" stroked="true" strokeweight=".902545pt" strokecolor="#000000">
                <v:path arrowok="t"/>
              </v:shape>
            </v:group>
            <v:group style="position:absolute;left:2291;top:159;width:4;height:2" coordorigin="2291,159" coordsize="4,2">
              <v:shape style="position:absolute;left:2291;top:159;width:4;height:2" coordorigin="2291,159" coordsize="4,0" path="m2294,159l2291,159e" filled="false" stroked="true" strokeweight=".215pt" strokecolor="#000000">
                <v:path arrowok="t"/>
              </v:shape>
            </v:group>
            <v:group style="position:absolute;left:2288;top:394;width:3;height:5" coordorigin="2288,394" coordsize="3,5">
              <v:shape style="position:absolute;left:2288;top:394;width:3;height:5" coordorigin="2288,394" coordsize="3,5" path="m2288,394l2291,398e" filled="false" stroked="true" strokeweight=".215pt" strokecolor="#000000">
                <v:path arrowok="t"/>
              </v:shape>
            </v:group>
            <v:group style="position:absolute;left:2327;top:394;width:2;height:5" coordorigin="2327,394" coordsize="2,5">
              <v:shape style="position:absolute;left:2327;top:394;width:2;height:5" coordorigin="2327,394" coordsize="2,5" path="m2329,394l2327,398e" filled="false" stroked="true" strokeweight=".215pt" strokecolor="#000000">
                <v:path arrowok="t"/>
              </v:shape>
            </v:group>
            <v:group style="position:absolute;left:2285;top:289;width:2;height:147" coordorigin="2285,289" coordsize="2,147">
              <v:shape style="position:absolute;left:2285;top:289;width:2;height:147" coordorigin="2285,289" coordsize="0,147" path="m2285,289l2285,435e" filled="false" stroked="true" strokeweight=".558798pt" strokecolor="#000000">
                <v:path arrowok="t"/>
              </v:shape>
            </v:group>
            <v:group style="position:absolute;left:2288;top:394;width:3;height:5" coordorigin="2288,394" coordsize="3,5">
              <v:shape style="position:absolute;left:2288;top:394;width:3;height:5" coordorigin="2288,394" coordsize="3,5" path="m2288,394l2291,398e" filled="false" stroked="true" strokeweight=".215pt" strokecolor="#000000">
                <v:path arrowok="t"/>
              </v:shape>
            </v:group>
            <v:group style="position:absolute;left:2327;top:394;width:2;height:5" coordorigin="2327,394" coordsize="2,5">
              <v:shape style="position:absolute;left:2327;top:394;width:2;height:5" coordorigin="2327,394" coordsize="2,5" path="m2329,394l2327,398e" filled="false" stroked="true" strokeweight=".215pt" strokecolor="#000000">
                <v:path arrowok="t"/>
              </v:shape>
            </v:group>
            <v:group style="position:absolute;left:2284;top:166;width:4;height:123" coordorigin="2284,166" coordsize="4,123">
              <v:shape style="position:absolute;left:2284;top:166;width:4;height:123" coordorigin="2284,166" coordsize="4,123" path="m2284,166l2288,289e" filled="false" stroked="true" strokeweight=".215pt" strokecolor="#000000">
                <v:path arrowok="t"/>
              </v:shape>
            </v:group>
            <v:group style="position:absolute;left:2330;top:166;width:4;height:123" coordorigin="2330,166" coordsize="4,123">
              <v:shape style="position:absolute;left:2330;top:166;width:4;height:123" coordorigin="2330,166" coordsize="4,123" path="m2333,166l2330,289e" filled="false" stroked="true" strokeweight=".215pt" strokecolor="#000000">
                <v:path arrowok="t"/>
              </v:shape>
            </v:group>
            <v:group style="position:absolute;left:2298;top:159;width:30;height:2" coordorigin="2298,159" coordsize="30,2">
              <v:shape style="position:absolute;left:2298;top:159;width:30;height:2" coordorigin="2298,159" coordsize="30,0" path="m2298,159l2327,159e" filled="false" stroked="true" strokeweight=".215004pt" strokecolor="#000000">
                <v:path arrowok="t"/>
              </v:shape>
            </v:group>
            <v:group style="position:absolute;left:2288;top:394;width:3;height:5" coordorigin="2288,394" coordsize="3,5">
              <v:shape style="position:absolute;left:2288;top:394;width:3;height:5" coordorigin="2288,394" coordsize="3,5" path="m2288,394l2291,398e" filled="false" stroked="true" strokeweight=".215pt" strokecolor="#000000">
                <v:path arrowok="t"/>
              </v:shape>
            </v:group>
            <v:group style="position:absolute;left:2327;top:394;width:2;height:5" coordorigin="2327,394" coordsize="2,5">
              <v:shape style="position:absolute;left:2327;top:394;width:2;height:5" coordorigin="2327,394" coordsize="2,5" path="m2329,394l2327,398e" filled="false" stroked="true" strokeweight=".215pt" strokecolor="#000000">
                <v:path arrowok="t"/>
              </v:shape>
            </v:group>
            <v:group style="position:absolute;left:2288;top:394;width:3;height:5" coordorigin="2288,394" coordsize="3,5">
              <v:shape style="position:absolute;left:2288;top:394;width:3;height:5" coordorigin="2288,394" coordsize="3,5" path="m2288,394l2291,398e" filled="false" stroked="true" strokeweight=".215pt" strokecolor="#000000">
                <v:path arrowok="t"/>
              </v:shape>
            </v:group>
            <v:group style="position:absolute;left:2327;top:394;width:2;height:5" coordorigin="2327,394" coordsize="2,5">
              <v:shape style="position:absolute;left:2327;top:394;width:2;height:5" coordorigin="2327,394" coordsize="2,5" path="m2329,394l2327,398e" filled="false" stroked="true" strokeweight=".215pt" strokecolor="#000000">
                <v:path arrowok="t"/>
              </v:shape>
            </v:group>
            <v:group style="position:absolute;left:2284;top:166;width:4;height:123" coordorigin="2284,166" coordsize="4,123">
              <v:shape style="position:absolute;left:2284;top:166;width:4;height:123" coordorigin="2284,166" coordsize="4,123" path="m2284,166l2288,289e" filled="false" stroked="true" strokeweight=".215pt" strokecolor="#000000">
                <v:path arrowok="t"/>
              </v:shape>
            </v:group>
            <v:group style="position:absolute;left:2330;top:166;width:4;height:123" coordorigin="2330,166" coordsize="4,123">
              <v:shape style="position:absolute;left:2330;top:166;width:4;height:123" coordorigin="2330,166" coordsize="4,123" path="m2333,166l2330,289e" filled="false" stroked="true" strokeweight=".215pt" strokecolor="#000000">
                <v:path arrowok="t"/>
              </v:shape>
            </v:group>
            <v:group style="position:absolute;left:2288;top:394;width:3;height:5" coordorigin="2288,394" coordsize="3,5">
              <v:shape style="position:absolute;left:2288;top:394;width:3;height:5" coordorigin="2288,394" coordsize="3,5" path="m2288,394l2291,398e" filled="false" stroked="true" strokeweight=".215pt" strokecolor="#000000">
                <v:path arrowok="t"/>
              </v:shape>
            </v:group>
            <v:group style="position:absolute;left:2327;top:394;width:2;height:5" coordorigin="2327,394" coordsize="2,5">
              <v:shape style="position:absolute;left:2327;top:394;width:2;height:5" coordorigin="2327,394" coordsize="2,5" path="m2329,394l2327,398e" filled="false" stroked="true" strokeweight=".215pt" strokecolor="#000000">
                <v:path arrowok="t"/>
              </v:shape>
            </v:group>
            <v:group style="position:absolute;left:2288;top:394;width:3;height:5" coordorigin="2288,394" coordsize="3,5">
              <v:shape style="position:absolute;left:2288;top:394;width:3;height:5" coordorigin="2288,394" coordsize="3,5" path="m2288,394l2291,398e" filled="false" stroked="true" strokeweight=".215pt" strokecolor="#000000">
                <v:path arrowok="t"/>
              </v:shape>
            </v:group>
            <v:group style="position:absolute;left:2327;top:394;width:2;height:5" coordorigin="2327,394" coordsize="2,5">
              <v:shape style="position:absolute;left:2327;top:394;width:2;height:5" coordorigin="2327,394" coordsize="2,5" path="m2329,394l2327,398e" filled="false" stroked="true" strokeweight=".215pt" strokecolor="#000000">
                <v:path arrowok="t"/>
              </v:shape>
            </v:group>
            <v:group style="position:absolute;left:2284;top:166;width:4;height:123" coordorigin="2284,166" coordsize="4,123">
              <v:shape style="position:absolute;left:2284;top:166;width:4;height:123" coordorigin="2284,166" coordsize="4,123" path="m2284,166l2288,289e" filled="false" stroked="true" strokeweight=".215pt" strokecolor="#000000">
                <v:path arrowok="t"/>
              </v:shape>
            </v:group>
            <v:group style="position:absolute;left:2330;top:166;width:4;height:123" coordorigin="2330,166" coordsize="4,123">
              <v:shape style="position:absolute;left:2330;top:166;width:4;height:123" coordorigin="2330,166" coordsize="4,123" path="m2333,166l2330,289e" filled="false" stroked="true" strokeweight=".215pt" strokecolor="#000000">
                <v:path arrowok="t"/>
              </v:shape>
            </v:group>
            <v:group style="position:absolute;left:2291;top:159;width:4;height:2" coordorigin="2291,159" coordsize="4,2">
              <v:shape style="position:absolute;left:2291;top:159;width:4;height:2" coordorigin="2291,159" coordsize="4,0" path="m2294,159l2291,159e" filled="false" stroked="true" strokeweight=".215pt" strokecolor="#000000">
                <v:path arrowok="t"/>
              </v:shape>
            </v:group>
            <v:group style="position:absolute;left:2288;top:394;width:3;height:5" coordorigin="2288,394" coordsize="3,5">
              <v:shape style="position:absolute;left:2288;top:394;width:3;height:5" coordorigin="2288,394" coordsize="3,5" path="m2288,394l2291,398e" filled="false" stroked="true" strokeweight=".215pt" strokecolor="#000000">
                <v:path arrowok="t"/>
              </v:shape>
            </v:group>
            <v:group style="position:absolute;left:2327;top:394;width:2;height:5" coordorigin="2327,394" coordsize="2,5">
              <v:shape style="position:absolute;left:2327;top:394;width:2;height:5" coordorigin="2327,394" coordsize="2,5" path="m2329,394l2327,398e" filled="false" stroked="true" strokeweight=".215pt" strokecolor="#000000">
                <v:path arrowok="t"/>
              </v:shape>
            </v:group>
            <v:group style="position:absolute;left:2333;top:289;width:2;height:147" coordorigin="2333,289" coordsize="2,147">
              <v:shape style="position:absolute;left:2333;top:289;width:2;height:147" coordorigin="2333,289" coordsize="0,147" path="m2333,289l2333,435e" filled="false" stroked="true" strokeweight=".49423pt" strokecolor="#000000">
                <v:path arrowok="t"/>
              </v:shape>
            </v:group>
            <v:group style="position:absolute;left:2288;top:412;width:3;height:4" coordorigin="2288,412" coordsize="3,4">
              <v:shape style="position:absolute;left:2288;top:412;width:3;height:4" coordorigin="2288,412" coordsize="3,4" path="m2288,415l2291,412e" filled="false" stroked="true" strokeweight=".215pt" strokecolor="#000000">
                <v:path arrowok="t"/>
              </v:shape>
            </v:group>
            <v:group style="position:absolute;left:2327;top:412;width:2;height:4" coordorigin="2327,412" coordsize="2,4">
              <v:shape style="position:absolute;left:2327;top:412;width:2;height:4" coordorigin="2327,412" coordsize="2,4" path="m2329,415l2327,412e" filled="false" stroked="true" strokeweight=".215pt" strokecolor="#000000">
                <v:path arrowok="t"/>
              </v:shape>
            </v:group>
            <v:group style="position:absolute;left:2286;top:398;width:2;height:37" coordorigin="2286,398" coordsize="2,37">
              <v:shape style="position:absolute;left:2286;top:398;width:2;height:37" coordorigin="2286,398" coordsize="0,37" path="m2286,398l2286,435e" filled="false" stroked="true" strokeweight=".687714pt" strokecolor="#000000">
                <v:path arrowok="t"/>
              </v:shape>
            </v:group>
            <v:group style="position:absolute;left:2282;top:430;width:55;height:2" coordorigin="2282,430" coordsize="55,2">
              <v:shape style="position:absolute;left:2282;top:430;width:55;height:2" coordorigin="2282,430" coordsize="55,0" path="m2282,430l2336,430e" filled="false" stroked="true" strokeweight=".7306pt" strokecolor="#000000">
                <v:path arrowok="t"/>
              </v:shape>
            </v:group>
            <v:group style="position:absolute;left:2319;top:156;width:2;height:164" coordorigin="2319,156" coordsize="2,164">
              <v:shape style="position:absolute;left:2319;top:156;width:2;height:164" coordorigin="2319,156" coordsize="0,164" path="m2319,156l2319,320e" filled="false" stroked="true" strokeweight=".515700pt" strokecolor="#000000">
                <v:path arrowok="t"/>
              </v:shape>
            </v:group>
            <v:group style="position:absolute;left:2302;top:143;width:5;height:4" coordorigin="2302,143" coordsize="5,4">
              <v:shape style="position:absolute;left:2302;top:143;width:5;height:4" coordorigin="2302,143" coordsize="5,4" path="m2302,147l2306,143e" filled="false" stroked="true" strokeweight=".215pt" strokecolor="#000000">
                <v:path arrowok="t"/>
              </v:shape>
            </v:group>
            <v:group style="position:absolute;left:2302;top:147;width:3;height:5" coordorigin="2302,147" coordsize="3,5">
              <v:shape style="position:absolute;left:2302;top:147;width:3;height:5" coordorigin="2302,147" coordsize="3,5" path="m2305,151l2302,147e" filled="false" stroked="true" strokeweight=".215pt" strokecolor="#000000">
                <v:path arrowok="t"/>
              </v:shape>
            </v:group>
            <v:group style="position:absolute;left:2304;top:156;width:11;height:3" coordorigin="2304,156" coordsize="11,3">
              <v:shape style="position:absolute;left:2304;top:156;width:11;height:3" coordorigin="2304,156" coordsize="11,3" path="m2314,159l2304,156e" filled="false" stroked="true" strokeweight=".215pt" strokecolor="#000000">
                <v:path arrowok="t"/>
              </v:shape>
            </v:group>
            <v:group style="position:absolute;left:2300;top:156;width:5;height:3" coordorigin="2300,156" coordsize="5,3">
              <v:shape style="position:absolute;left:2300;top:156;width:5;height:3" coordorigin="2300,156" coordsize="5,3" path="m2300,159l2304,156e" filled="false" stroked="true" strokeweight=".215pt" strokecolor="#000000">
                <v:path arrowok="t"/>
              </v:shape>
            </v:group>
            <v:group style="position:absolute;left:2306;top:143;width:5;height:2" coordorigin="2306,143" coordsize="5,2">
              <v:shape style="position:absolute;left:2306;top:143;width:5;height:2" coordorigin="2306,143" coordsize="5,1" path="m2311,144l2306,143e" filled="false" stroked="true" strokeweight=".215pt" strokecolor="#000000">
                <v:path arrowok="t"/>
              </v:shape>
            </v:group>
            <v:group style="position:absolute;left:2305;top:151;width:8;height:2" coordorigin="2305,151" coordsize="8,2">
              <v:shape style="position:absolute;left:2305;top:151;width:8;height:2" coordorigin="2305,151" coordsize="8,2" path="m2312,153l2305,151e" filled="false" stroked="true" strokeweight=".215pt" strokecolor="#000000">
                <v:path arrowok="t"/>
              </v:shape>
            </v:group>
            <v:group style="position:absolute;left:2304;top:151;width:2;height:6" coordorigin="2304,151" coordsize="2,6">
              <v:shape style="position:absolute;left:2304;top:151;width:2;height:6" coordorigin="2304,151" coordsize="1,6" path="m2304,156l2305,151e" filled="false" stroked="true" strokeweight=".215pt" strokecolor="#000000">
                <v:path arrowok="t"/>
              </v:shape>
            </v:group>
            <v:group style="position:absolute;left:2306;top:134;width:3;height:10" coordorigin="2306,134" coordsize="3,10">
              <v:shape style="position:absolute;left:2306;top:134;width:3;height:10" coordorigin="2306,134" coordsize="3,10" path="m2306,143l2309,134e" filled="false" stroked="true" strokeweight=".215pt" strokecolor="#000000">
                <v:path arrowok="t"/>
              </v:shape>
            </v:group>
            <v:group style="position:absolute;left:2312;top:153;width:2;height:6" coordorigin="2312,153" coordsize="2,6">
              <v:shape style="position:absolute;left:2312;top:153;width:2;height:6" coordorigin="2312,153" coordsize="2,6" path="m2314,159l2312,153e" filled="false" stroked="true" strokeweight=".215pt" strokecolor="#000000">
                <v:path arrowok="t"/>
              </v:shape>
            </v:group>
            <v:group style="position:absolute;left:2309;top:134;width:2;height:11" coordorigin="2309,134" coordsize="2,11">
              <v:shape style="position:absolute;left:2309;top:134;width:2;height:11" coordorigin="2309,134" coordsize="2,11" path="m2311,144l2309,134e" filled="false" stroked="true" strokeweight=".215pt" strokecolor="#000000">
                <v:path arrowok="t"/>
              </v:shape>
            </v:group>
            <v:group style="position:absolute;left:2312;top:148;width:4;height:5" coordorigin="2312,148" coordsize="4,5">
              <v:shape style="position:absolute;left:2312;top:148;width:4;height:5" coordorigin="2312,148" coordsize="4,5" path="m2312,153l2316,148e" filled="false" stroked="true" strokeweight=".215pt" strokecolor="#000000">
                <v:path arrowok="t"/>
              </v:shape>
            </v:group>
            <v:group style="position:absolute;left:2311;top:144;width:6;height:5" coordorigin="2311,144" coordsize="6,5">
              <v:shape style="position:absolute;left:2311;top:144;width:6;height:5" coordorigin="2311,144" coordsize="6,5" path="m2311,144l2316,148e" filled="false" stroked="true" strokeweight=".215pt" strokecolor="#000000">
                <v:path arrowok="t"/>
              </v:shape>
            </v:group>
            <v:group style="position:absolute;left:2333;top:398;width:2;height:37" coordorigin="2333,398" coordsize="2,37">
              <v:shape style="position:absolute;left:2333;top:398;width:2;height:37" coordorigin="2333,398" coordsize="0,37" path="m2333,398l2333,435e" filled="false" stroked="true" strokeweight=".494254pt" strokecolor="#000000">
                <v:path arrowok="t"/>
              </v:shape>
            </v:group>
            <v:group style="position:absolute;left:2288;top:412;width:3;height:4" coordorigin="2288,412" coordsize="3,4">
              <v:shape style="position:absolute;left:2288;top:412;width:3;height:4" coordorigin="2288,412" coordsize="3,4" path="m2288,415l2291,412e" filled="false" stroked="true" strokeweight=".215pt" strokecolor="#000000">
                <v:path arrowok="t"/>
              </v:shape>
            </v:group>
            <v:group style="position:absolute;left:2327;top:412;width:2;height:4" coordorigin="2327,412" coordsize="2,4">
              <v:shape style="position:absolute;left:2327;top:412;width:2;height:4" coordorigin="2327,412" coordsize="2,4" path="m2329,415l2327,412e" filled="false" stroked="true" strokeweight=".215pt" strokecolor="#000000">
                <v:path arrowok="t"/>
              </v:shape>
            </v:group>
            <v:group style="position:absolute;left:2282;top:430;width:55;height:2" coordorigin="2282,430" coordsize="55,2">
              <v:shape style="position:absolute;left:2282;top:430;width:55;height:2" coordorigin="2282,430" coordsize="55,0" path="m2282,430l2336,430e" filled="false" stroked="true" strokeweight=".7306pt" strokecolor="#000000">
                <v:path arrowok="t"/>
              </v:shape>
            </v:group>
            <v:group style="position:absolute;left:2291;top:412;width:37;height:2" coordorigin="2291,412" coordsize="37,2">
              <v:shape style="position:absolute;left:2291;top:412;width:37;height:2" coordorigin="2291,412" coordsize="37,0" path="m2291,412l2327,412e" filled="false" stroked="true" strokeweight=".215032pt" strokecolor="#000000">
                <v:path arrowok="t"/>
              </v:shape>
            </v:group>
            <v:group style="position:absolute;left:2333;top:398;width:2;height:37" coordorigin="2333,398" coordsize="2,37">
              <v:shape style="position:absolute;left:2333;top:398;width:2;height:37" coordorigin="2333,398" coordsize="0,37" path="m2333,398l2333,435e" filled="false" stroked="true" strokeweight=".494254pt" strokecolor="#000000">
                <v:path arrowok="t"/>
              </v:shape>
            </v:group>
            <v:group style="position:absolute;left:2286;top:398;width:2;height:37" coordorigin="2286,398" coordsize="2,37">
              <v:shape style="position:absolute;left:2286;top:398;width:2;height:37" coordorigin="2286,398" coordsize="0,37" path="m2286,398l2286,435e" filled="false" stroked="true" strokeweight=".687698pt" strokecolor="#000000">
                <v:path arrowok="t"/>
              </v:shape>
            </v:group>
            <v:group style="position:absolute;left:2288;top:412;width:3;height:4" coordorigin="2288,412" coordsize="3,4">
              <v:shape style="position:absolute;left:2288;top:412;width:3;height:4" coordorigin="2288,412" coordsize="3,4" path="m2288,415l2291,412e" filled="false" stroked="true" strokeweight=".215pt" strokecolor="#000000">
                <v:path arrowok="t"/>
              </v:shape>
            </v:group>
            <v:group style="position:absolute;left:2327;top:412;width:2;height:4" coordorigin="2327,412" coordsize="2,4">
              <v:shape style="position:absolute;left:2327;top:412;width:2;height:4" coordorigin="2327,412" coordsize="2,4" path="m2329,415l2327,412e" filled="false" stroked="true" strokeweight=".215pt" strokecolor="#000000">
                <v:path arrowok="t"/>
              </v:shape>
            </v:group>
            <v:group style="position:absolute;left:2282;top:430;width:55;height:2" coordorigin="2282,430" coordsize="55,2">
              <v:shape style="position:absolute;left:2282;top:430;width:55;height:2" coordorigin="2282,430" coordsize="55,0" path="m2282,430l2336,430e" filled="false" stroked="true" strokeweight=".7306pt" strokecolor="#000000">
                <v:path arrowok="t"/>
              </v:shape>
            </v:group>
            <v:group style="position:absolute;left:2302;top:143;width:5;height:4" coordorigin="2302,143" coordsize="5,4">
              <v:shape style="position:absolute;left:2302;top:143;width:5;height:4" coordorigin="2302,143" coordsize="5,4" path="m2302,147l2306,143e" filled="false" stroked="true" strokeweight=".215pt" strokecolor="#000000">
                <v:path arrowok="t"/>
              </v:shape>
            </v:group>
            <v:group style="position:absolute;left:2302;top:147;width:3;height:5" coordorigin="2302,147" coordsize="3,5">
              <v:shape style="position:absolute;left:2302;top:147;width:3;height:5" coordorigin="2302,147" coordsize="3,5" path="m2305,151l2302,147e" filled="false" stroked="true" strokeweight=".215pt" strokecolor="#000000">
                <v:path arrowok="t"/>
              </v:shape>
            </v:group>
            <v:group style="position:absolute;left:2304;top:156;width:11;height:3" coordorigin="2304,156" coordsize="11,3">
              <v:shape style="position:absolute;left:2304;top:156;width:11;height:3" coordorigin="2304,156" coordsize="11,3" path="m2314,159l2304,156e" filled="false" stroked="true" strokeweight=".215pt" strokecolor="#000000">
                <v:path arrowok="t"/>
              </v:shape>
            </v:group>
            <v:group style="position:absolute;left:2300;top:156;width:5;height:3" coordorigin="2300,156" coordsize="5,3">
              <v:shape style="position:absolute;left:2300;top:156;width:5;height:3" coordorigin="2300,156" coordsize="5,3" path="m2300,159l2304,156e" filled="false" stroked="true" strokeweight=".215pt" strokecolor="#000000">
                <v:path arrowok="t"/>
              </v:shape>
            </v:group>
            <v:group style="position:absolute;left:2306;top:143;width:5;height:2" coordorigin="2306,143" coordsize="5,2">
              <v:shape style="position:absolute;left:2306;top:143;width:5;height:2" coordorigin="2306,143" coordsize="5,1" path="m2311,144l2306,143e" filled="false" stroked="true" strokeweight=".215pt" strokecolor="#000000">
                <v:path arrowok="t"/>
              </v:shape>
            </v:group>
            <v:group style="position:absolute;left:2305;top:151;width:8;height:2" coordorigin="2305,151" coordsize="8,2">
              <v:shape style="position:absolute;left:2305;top:151;width:8;height:2" coordorigin="2305,151" coordsize="8,2" path="m2312,153l2305,151e" filled="false" stroked="true" strokeweight=".215pt" strokecolor="#000000">
                <v:path arrowok="t"/>
              </v:shape>
            </v:group>
            <v:group style="position:absolute;left:2304;top:151;width:2;height:6" coordorigin="2304,151" coordsize="2,6">
              <v:shape style="position:absolute;left:2304;top:151;width:2;height:6" coordorigin="2304,151" coordsize="1,6" path="m2304,156l2305,151e" filled="false" stroked="true" strokeweight=".215pt" strokecolor="#000000">
                <v:path arrowok="t"/>
              </v:shape>
            </v:group>
            <v:group style="position:absolute;left:2306;top:134;width:3;height:10" coordorigin="2306,134" coordsize="3,10">
              <v:shape style="position:absolute;left:2306;top:134;width:3;height:10" coordorigin="2306,134" coordsize="3,10" path="m2306,143l2309,134e" filled="false" stroked="true" strokeweight=".215pt" strokecolor="#000000">
                <v:path arrowok="t"/>
              </v:shape>
            </v:group>
            <v:group style="position:absolute;left:2312;top:153;width:2;height:6" coordorigin="2312,153" coordsize="2,6">
              <v:shape style="position:absolute;left:2312;top:153;width:2;height:6" coordorigin="2312,153" coordsize="2,6" path="m2314,159l2312,153e" filled="false" stroked="true" strokeweight=".215pt" strokecolor="#000000">
                <v:path arrowok="t"/>
              </v:shape>
            </v:group>
            <v:group style="position:absolute;left:2309;top:134;width:2;height:11" coordorigin="2309,134" coordsize="2,11">
              <v:shape style="position:absolute;left:2309;top:134;width:2;height:11" coordorigin="2309,134" coordsize="2,11" path="m2311,144l2309,134e" filled="false" stroked="true" strokeweight=".215pt" strokecolor="#000000">
                <v:path arrowok="t"/>
              </v:shape>
            </v:group>
            <v:group style="position:absolute;left:2312;top:148;width:4;height:5" coordorigin="2312,148" coordsize="4,5">
              <v:shape style="position:absolute;left:2312;top:148;width:4;height:5" coordorigin="2312,148" coordsize="4,5" path="m2312,153l2316,148e" filled="false" stroked="true" strokeweight=".215pt" strokecolor="#000000">
                <v:path arrowok="t"/>
              </v:shape>
            </v:group>
            <v:group style="position:absolute;left:2311;top:144;width:6;height:5" coordorigin="2311,144" coordsize="6,5">
              <v:shape style="position:absolute;left:2311;top:144;width:6;height:5" coordorigin="2311,144" coordsize="6,5" path="m2311,144l2316,148e" filled="false" stroked="true" strokeweight=".215pt" strokecolor="#000000">
                <v:path arrowok="t"/>
              </v:shape>
            </v:group>
            <v:group style="position:absolute;left:2333;top:398;width:2;height:37" coordorigin="2333,398" coordsize="2,37">
              <v:shape style="position:absolute;left:2333;top:398;width:2;height:37" coordorigin="2333,398" coordsize="0,37" path="m2333,398l2333,435e" filled="false" stroked="true" strokeweight=".494254pt" strokecolor="#000000">
                <v:path arrowok="t"/>
              </v:shape>
            </v:group>
            <v:group style="position:absolute;left:2286;top:398;width:2;height:37" coordorigin="2286,398" coordsize="2,37">
              <v:shape style="position:absolute;left:2286;top:398;width:2;height:37" coordorigin="2286,398" coordsize="0,37" path="m2286,398l2286,435e" filled="false" stroked="true" strokeweight=".687698pt" strokecolor="#000000">
                <v:path arrowok="t"/>
              </v:shape>
            </v:group>
            <v:group style="position:absolute;left:2288;top:412;width:3;height:4" coordorigin="2288,412" coordsize="3,4">
              <v:shape style="position:absolute;left:2288;top:412;width:3;height:4" coordorigin="2288,412" coordsize="3,4" path="m2288,415l2291,412e" filled="false" stroked="true" strokeweight=".215pt" strokecolor="#000000">
                <v:path arrowok="t"/>
              </v:shape>
            </v:group>
            <v:group style="position:absolute;left:2327;top:412;width:2;height:4" coordorigin="2327,412" coordsize="2,4">
              <v:shape style="position:absolute;left:2327;top:412;width:2;height:4" coordorigin="2327,412" coordsize="2,4" path="m2329,415l2327,412e" filled="false" stroked="true" strokeweight=".215pt" strokecolor="#000000">
                <v:path arrowok="t"/>
              </v:shape>
            </v:group>
            <v:group style="position:absolute;left:2282;top:430;width:55;height:2" coordorigin="2282,430" coordsize="55,2">
              <v:shape style="position:absolute;left:2282;top:430;width:55;height:2" coordorigin="2282,430" coordsize="55,0" path="m2282,430l2336,430e" filled="false" stroked="true" strokeweight=".7306pt" strokecolor="#000000">
                <v:path arrowok="t"/>
              </v:shape>
            </v:group>
            <v:group style="position:absolute;left:2333;top:398;width:2;height:37" coordorigin="2333,398" coordsize="2,37">
              <v:shape style="position:absolute;left:2333;top:398;width:2;height:37" coordorigin="2333,398" coordsize="0,37" path="m2333,398l2333,435e" filled="false" stroked="true" strokeweight=".494254pt" strokecolor="#000000">
                <v:path arrowok="t"/>
              </v:shape>
            </v:group>
            <v:group style="position:absolute;left:2286;top:398;width:2;height:37" coordorigin="2286,398" coordsize="2,37">
              <v:shape style="position:absolute;left:2286;top:398;width:2;height:37" coordorigin="2286,398" coordsize="0,37" path="m2286,398l2286,435e" filled="false" stroked="true" strokeweight=".687698pt" strokecolor="#000000">
                <v:path arrowok="t"/>
              </v:shape>
            </v:group>
            <v:group style="position:absolute;left:2288;top:412;width:3;height:4" coordorigin="2288,412" coordsize="3,4">
              <v:shape style="position:absolute;left:2288;top:412;width:3;height:4" coordorigin="2288,412" coordsize="3,4" path="m2288,415l2291,412e" filled="false" stroked="true" strokeweight=".215pt" strokecolor="#000000">
                <v:path arrowok="t"/>
              </v:shape>
            </v:group>
            <v:group style="position:absolute;left:2327;top:412;width:2;height:4" coordorigin="2327,412" coordsize="2,4">
              <v:shape style="position:absolute;left:2327;top:412;width:2;height:4" coordorigin="2327,412" coordsize="2,4" path="m2329,415l2327,412e" filled="false" stroked="true" strokeweight=".215pt" strokecolor="#000000">
                <v:path arrowok="t"/>
              </v:shape>
            </v:group>
            <v:group style="position:absolute;left:2282;top:430;width:55;height:2" coordorigin="2282,430" coordsize="55,2">
              <v:shape style="position:absolute;left:2282;top:430;width:55;height:2" coordorigin="2282,430" coordsize="55,0" path="m2282,430l2336,430e" filled="false" stroked="true" strokeweight=".7306pt" strokecolor="#000000">
                <v:path arrowok="t"/>
              </v:shape>
            </v:group>
            <v:group style="position:absolute;left:2302;top:143;width:5;height:4" coordorigin="2302,143" coordsize="5,4">
              <v:shape style="position:absolute;left:2302;top:143;width:5;height:4" coordorigin="2302,143" coordsize="5,4" path="m2302,147l2306,143e" filled="false" stroked="true" strokeweight=".215pt" strokecolor="#000000">
                <v:path arrowok="t"/>
              </v:shape>
            </v:group>
            <v:group style="position:absolute;left:2302;top:147;width:3;height:5" coordorigin="2302,147" coordsize="3,5">
              <v:shape style="position:absolute;left:2302;top:147;width:3;height:5" coordorigin="2302,147" coordsize="3,5" path="m2305,151l2302,147e" filled="false" stroked="true" strokeweight=".215pt" strokecolor="#000000">
                <v:path arrowok="t"/>
              </v:shape>
            </v:group>
            <v:group style="position:absolute;left:2304;top:156;width:11;height:3" coordorigin="2304,156" coordsize="11,3">
              <v:shape style="position:absolute;left:2304;top:156;width:11;height:3" coordorigin="2304,156" coordsize="11,3" path="m2314,159l2304,156e" filled="false" stroked="true" strokeweight=".215pt" strokecolor="#000000">
                <v:path arrowok="t"/>
              </v:shape>
            </v:group>
            <v:group style="position:absolute;left:2300;top:156;width:5;height:3" coordorigin="2300,156" coordsize="5,3">
              <v:shape style="position:absolute;left:2300;top:156;width:5;height:3" coordorigin="2300,156" coordsize="5,3" path="m2300,159l2304,156e" filled="false" stroked="true" strokeweight=".215pt" strokecolor="#000000">
                <v:path arrowok="t"/>
              </v:shape>
            </v:group>
            <v:group style="position:absolute;left:2306;top:143;width:5;height:2" coordorigin="2306,143" coordsize="5,2">
              <v:shape style="position:absolute;left:2306;top:143;width:5;height:2" coordorigin="2306,143" coordsize="5,1" path="m2311,144l2306,143e" filled="false" stroked="true" strokeweight=".215pt" strokecolor="#000000">
                <v:path arrowok="t"/>
              </v:shape>
            </v:group>
            <v:group style="position:absolute;left:2305;top:151;width:8;height:2" coordorigin="2305,151" coordsize="8,2">
              <v:shape style="position:absolute;left:2305;top:151;width:8;height:2" coordorigin="2305,151" coordsize="8,2" path="m2312,153l2305,151e" filled="false" stroked="true" strokeweight=".215pt" strokecolor="#000000">
                <v:path arrowok="t"/>
              </v:shape>
            </v:group>
            <v:group style="position:absolute;left:2304;top:151;width:2;height:6" coordorigin="2304,151" coordsize="2,6">
              <v:shape style="position:absolute;left:2304;top:151;width:2;height:6" coordorigin="2304,151" coordsize="1,6" path="m2304,156l2305,151e" filled="false" stroked="true" strokeweight=".215pt" strokecolor="#000000">
                <v:path arrowok="t"/>
              </v:shape>
            </v:group>
            <v:group style="position:absolute;left:2306;top:134;width:3;height:10" coordorigin="2306,134" coordsize="3,10">
              <v:shape style="position:absolute;left:2306;top:134;width:3;height:10" coordorigin="2306,134" coordsize="3,10" path="m2306,143l2309,134e" filled="false" stroked="true" strokeweight=".215pt" strokecolor="#000000">
                <v:path arrowok="t"/>
              </v:shape>
            </v:group>
            <v:group style="position:absolute;left:2312;top:153;width:2;height:6" coordorigin="2312,153" coordsize="2,6">
              <v:shape style="position:absolute;left:2312;top:153;width:2;height:6" coordorigin="2312,153" coordsize="2,6" path="m2314,159l2312,153e" filled="false" stroked="true" strokeweight=".215pt" strokecolor="#000000">
                <v:path arrowok="t"/>
              </v:shape>
            </v:group>
            <v:group style="position:absolute;left:2309;top:134;width:2;height:11" coordorigin="2309,134" coordsize="2,11">
              <v:shape style="position:absolute;left:2309;top:134;width:2;height:11" coordorigin="2309,134" coordsize="2,11" path="m2311,144l2309,134e" filled="false" stroked="true" strokeweight=".215pt" strokecolor="#000000">
                <v:path arrowok="t"/>
              </v:shape>
            </v:group>
            <v:group style="position:absolute;left:2312;top:148;width:4;height:5" coordorigin="2312,148" coordsize="4,5">
              <v:shape style="position:absolute;left:2312;top:148;width:4;height:5" coordorigin="2312,148" coordsize="4,5" path="m2312,153l2316,148e" filled="false" stroked="true" strokeweight=".215pt" strokecolor="#000000">
                <v:path arrowok="t"/>
              </v:shape>
            </v:group>
            <v:group style="position:absolute;left:2311;top:144;width:6;height:5" coordorigin="2311,144" coordsize="6,5">
              <v:shape style="position:absolute;left:2311;top:144;width:6;height:5" coordorigin="2311,144" coordsize="6,5" path="m2311,144l2316,148e" filled="false" stroked="true" strokeweight=".215pt" strokecolor="#000000">
                <v:path arrowok="t"/>
              </v:shape>
            </v:group>
            <v:group style="position:absolute;left:2333;top:398;width:2;height:37" coordorigin="2333,398" coordsize="2,37">
              <v:shape style="position:absolute;left:2333;top:398;width:2;height:37" coordorigin="2333,398" coordsize="0,37" path="m2333,398l2333,435e" filled="false" stroked="true" strokeweight=".494254pt" strokecolor="#000000">
                <v:path arrowok="t"/>
              </v:shape>
            </v:group>
            <v:group style="position:absolute;left:2286;top:398;width:2;height:37" coordorigin="2286,398" coordsize="2,37">
              <v:shape style="position:absolute;left:2286;top:398;width:2;height:37" coordorigin="2286,398" coordsize="0,37" path="m2286,398l2286,435e" filled="false" stroked="true" strokeweight=".687698pt" strokecolor="#000000">
                <v:path arrowok="t"/>
              </v:shape>
            </v:group>
            <v:group style="position:absolute;left:2288;top:412;width:3;height:4" coordorigin="2288,412" coordsize="3,4">
              <v:shape style="position:absolute;left:2288;top:412;width:3;height:4" coordorigin="2288,412" coordsize="3,4" path="m2288,415l2291,412e" filled="false" stroked="true" strokeweight=".215pt" strokecolor="#000000">
                <v:path arrowok="t"/>
              </v:shape>
            </v:group>
            <v:group style="position:absolute;left:2327;top:412;width:2;height:4" coordorigin="2327,412" coordsize="2,4">
              <v:shape style="position:absolute;left:2327;top:412;width:2;height:4" coordorigin="2327,412" coordsize="2,4" path="m2329,415l2327,412e" filled="false" stroked="true" strokeweight=".215pt" strokecolor="#000000">
                <v:path arrowok="t"/>
              </v:shape>
            </v:group>
            <v:group style="position:absolute;left:2282;top:430;width:55;height:2" coordorigin="2282,430" coordsize="55,2">
              <v:shape style="position:absolute;left:2282;top:430;width:55;height:2" coordorigin="2282,430" coordsize="55,0" path="m2282,430l2336,430e" filled="false" stroked="true" strokeweight=".7306pt" strokecolor="#000000">
                <v:path arrowok="t"/>
              </v:shape>
            </v:group>
            <v:group style="position:absolute;left:2333;top:398;width:2;height:37" coordorigin="2333,398" coordsize="2,37">
              <v:shape style="position:absolute;left:2333;top:398;width:2;height:37" coordorigin="2333,398" coordsize="0,37" path="m2333,398l2333,435e" filled="false" stroked="true" strokeweight=".494254pt" strokecolor="#000000">
                <v:path arrowok="t"/>
              </v:shape>
            </v:group>
            <v:group style="position:absolute;left:2286;top:398;width:2;height:37" coordorigin="2286,398" coordsize="2,37">
              <v:shape style="position:absolute;left:2286;top:398;width:2;height:37" coordorigin="2286,398" coordsize="0,37" path="m2286,398l2286,435e" filled="false" stroked="true" strokeweight=".687698pt" strokecolor="#000000">
                <v:path arrowok="t"/>
              </v:shape>
            </v:group>
            <v:group style="position:absolute;left:2288;top:412;width:3;height:4" coordorigin="2288,412" coordsize="3,4">
              <v:shape style="position:absolute;left:2288;top:412;width:3;height:4" coordorigin="2288,412" coordsize="3,4" path="m2288,415l2291,412e" filled="false" stroked="true" strokeweight=".215pt" strokecolor="#000000">
                <v:path arrowok="t"/>
              </v:shape>
            </v:group>
            <v:group style="position:absolute;left:2327;top:412;width:2;height:4" coordorigin="2327,412" coordsize="2,4">
              <v:shape style="position:absolute;left:2327;top:412;width:2;height:4" coordorigin="2327,412" coordsize="2,4" path="m2329,415l2327,412e" filled="false" stroked="true" strokeweight=".215pt" strokecolor="#000000">
                <v:path arrowok="t"/>
              </v:shape>
            </v:group>
            <v:group style="position:absolute;left:2282;top:430;width:55;height:2" coordorigin="2282,430" coordsize="55,2">
              <v:shape style="position:absolute;left:2282;top:430;width:55;height:2" coordorigin="2282,430" coordsize="55,0" path="m2282,430l2336,430e" filled="false" stroked="true" strokeweight=".7306pt" strokecolor="#000000">
                <v:path arrowok="t"/>
              </v:shape>
            </v:group>
            <v:group style="position:absolute;left:2302;top:143;width:5;height:4" coordorigin="2302,143" coordsize="5,4">
              <v:shape style="position:absolute;left:2302;top:143;width:5;height:4" coordorigin="2302,143" coordsize="5,4" path="m2302,147l2306,143e" filled="false" stroked="true" strokeweight=".215pt" strokecolor="#000000">
                <v:path arrowok="t"/>
              </v:shape>
            </v:group>
            <v:group style="position:absolute;left:2302;top:147;width:3;height:5" coordorigin="2302,147" coordsize="3,5">
              <v:shape style="position:absolute;left:2302;top:147;width:3;height:5" coordorigin="2302,147" coordsize="3,5" path="m2305,151l2302,147e" filled="false" stroked="true" strokeweight=".215pt" strokecolor="#000000">
                <v:path arrowok="t"/>
              </v:shape>
            </v:group>
            <v:group style="position:absolute;left:2304;top:156;width:11;height:3" coordorigin="2304,156" coordsize="11,3">
              <v:shape style="position:absolute;left:2304;top:156;width:11;height:3" coordorigin="2304,156" coordsize="11,3" path="m2314,159l2304,156e" filled="false" stroked="true" strokeweight=".215pt" strokecolor="#000000">
                <v:path arrowok="t"/>
              </v:shape>
            </v:group>
            <v:group style="position:absolute;left:2300;top:156;width:5;height:3" coordorigin="2300,156" coordsize="5,3">
              <v:shape style="position:absolute;left:2300;top:156;width:5;height:3" coordorigin="2300,156" coordsize="5,3" path="m2300,159l2304,156e" filled="false" stroked="true" strokeweight=".215pt" strokecolor="#000000">
                <v:path arrowok="t"/>
              </v:shape>
            </v:group>
            <v:group style="position:absolute;left:2306;top:143;width:5;height:2" coordorigin="2306,143" coordsize="5,2">
              <v:shape style="position:absolute;left:2306;top:143;width:5;height:2" coordorigin="2306,143" coordsize="5,1" path="m2311,144l2306,143e" filled="false" stroked="true" strokeweight=".215pt" strokecolor="#000000">
                <v:path arrowok="t"/>
              </v:shape>
            </v:group>
            <v:group style="position:absolute;left:2305;top:151;width:8;height:2" coordorigin="2305,151" coordsize="8,2">
              <v:shape style="position:absolute;left:2305;top:151;width:8;height:2" coordorigin="2305,151" coordsize="8,2" path="m2312,153l2305,151e" filled="false" stroked="true" strokeweight=".215pt" strokecolor="#000000">
                <v:path arrowok="t"/>
              </v:shape>
            </v:group>
            <v:group style="position:absolute;left:2304;top:151;width:2;height:6" coordorigin="2304,151" coordsize="2,6">
              <v:shape style="position:absolute;left:2304;top:151;width:2;height:6" coordorigin="2304,151" coordsize="1,6" path="m2304,156l2305,151e" filled="false" stroked="true" strokeweight=".215pt" strokecolor="#000000">
                <v:path arrowok="t"/>
              </v:shape>
            </v:group>
            <v:group style="position:absolute;left:2306;top:134;width:3;height:10" coordorigin="2306,134" coordsize="3,10">
              <v:shape style="position:absolute;left:2306;top:134;width:3;height:10" coordorigin="2306,134" coordsize="3,10" path="m2306,143l2309,134e" filled="false" stroked="true" strokeweight=".215pt" strokecolor="#000000">
                <v:path arrowok="t"/>
              </v:shape>
            </v:group>
            <v:group style="position:absolute;left:2312;top:153;width:2;height:6" coordorigin="2312,153" coordsize="2,6">
              <v:shape style="position:absolute;left:2312;top:153;width:2;height:6" coordorigin="2312,153" coordsize="2,6" path="m2314,159l2312,153e" filled="false" stroked="true" strokeweight=".215pt" strokecolor="#000000">
                <v:path arrowok="t"/>
              </v:shape>
            </v:group>
            <v:group style="position:absolute;left:2309;top:134;width:2;height:11" coordorigin="2309,134" coordsize="2,11">
              <v:shape style="position:absolute;left:2309;top:134;width:2;height:11" coordorigin="2309,134" coordsize="2,11" path="m2311,144l2309,134e" filled="false" stroked="true" strokeweight=".215pt" strokecolor="#000000">
                <v:path arrowok="t"/>
              </v:shape>
            </v:group>
            <v:group style="position:absolute;left:2312;top:148;width:4;height:5" coordorigin="2312,148" coordsize="4,5">
              <v:shape style="position:absolute;left:2312;top:148;width:4;height:5" coordorigin="2312,148" coordsize="4,5" path="m2312,153l2316,148e" filled="false" stroked="true" strokeweight=".215pt" strokecolor="#000000">
                <v:path arrowok="t"/>
              </v:shape>
            </v:group>
            <v:group style="position:absolute;left:2311;top:144;width:6;height:5" coordorigin="2311,144" coordsize="6,5">
              <v:shape style="position:absolute;left:2311;top:144;width:6;height:5" coordorigin="2311,144" coordsize="6,5" path="m2311,144l2316,148e" filled="false" stroked="true" strokeweight=".215pt" strokecolor="#000000">
                <v:path arrowok="t"/>
              </v:shape>
            </v:group>
            <v:group style="position:absolute;left:2333;top:398;width:2;height:37" coordorigin="2333,398" coordsize="2,37">
              <v:shape style="position:absolute;left:2333;top:398;width:2;height:37" coordorigin="2333,398" coordsize="0,37" path="m2333,398l2333,435e" filled="false" stroked="true" strokeweight=".494254pt" strokecolor="#000000">
                <v:path arrowok="t"/>
              </v:shape>
            </v:group>
            <v:group style="position:absolute;left:2286;top:398;width:2;height:37" coordorigin="2286,398" coordsize="2,37">
              <v:shape style="position:absolute;left:2286;top:398;width:2;height:37" coordorigin="2286,398" coordsize="0,37" path="m2286,398l2286,435e" filled="false" stroked="true" strokeweight=".687698pt" strokecolor="#000000">
                <v:path arrowok="t"/>
              </v:shape>
            </v:group>
            <v:group style="position:absolute;left:2288;top:412;width:3;height:4" coordorigin="2288,412" coordsize="3,4">
              <v:shape style="position:absolute;left:2288;top:412;width:3;height:4" coordorigin="2288,412" coordsize="3,4" path="m2288,415l2291,412e" filled="false" stroked="true" strokeweight=".215pt" strokecolor="#000000">
                <v:path arrowok="t"/>
              </v:shape>
            </v:group>
            <v:group style="position:absolute;left:2327;top:412;width:2;height:4" coordorigin="2327,412" coordsize="2,4">
              <v:shape style="position:absolute;left:2327;top:412;width:2;height:4" coordorigin="2327,412" coordsize="2,4" path="m2329,415l2327,412e" filled="false" stroked="true" strokeweight=".215pt" strokecolor="#000000">
                <v:path arrowok="t"/>
              </v:shape>
            </v:group>
            <v:group style="position:absolute;left:2282;top:430;width:55;height:2" coordorigin="2282,430" coordsize="55,2">
              <v:shape style="position:absolute;left:2282;top:430;width:55;height:2" coordorigin="2282,430" coordsize="55,0" path="m2282,430l2336,430e" filled="false" stroked="true" strokeweight=".7306pt" strokecolor="#000000">
                <v:path arrowok="t"/>
              </v:shape>
            </v:group>
            <v:group style="position:absolute;left:2284;top:159;width:7;height:8" coordorigin="2284,159" coordsize="7,8">
              <v:shape style="position:absolute;left:2284;top:159;width:7;height:8" coordorigin="2284,159" coordsize="7,8" path="m2284,166l2284,162,2287,159,2291,159e" filled="false" stroked="true" strokeweight=".215pt" strokecolor="#000000">
                <v:path arrowok="t"/>
              </v:shape>
            </v:group>
            <v:group style="position:absolute;left:2327;top:159;width:7;height:8" coordorigin="2327,159" coordsize="7,8">
              <v:shape style="position:absolute;left:2327;top:159;width:7;height:8" coordorigin="2327,159" coordsize="7,8" path="m2327,159l2331,159,2334,162,2333,166e" filled="false" stroked="true" strokeweight=".215pt" strokecolor="#000000">
                <v:path arrowok="t"/>
              </v:shape>
            </v:group>
            <v:group style="position:absolute;left:2284;top:159;width:7;height:8" coordorigin="2284,159" coordsize="7,8">
              <v:shape style="position:absolute;left:2284;top:159;width:7;height:8" coordorigin="2284,159" coordsize="7,8" path="m2284,166l2284,162,2287,159,2291,159e" filled="false" stroked="true" strokeweight=".215pt" strokecolor="#000000">
                <v:path arrowok="t"/>
              </v:shape>
            </v:group>
            <v:group style="position:absolute;left:2327;top:159;width:7;height:8" coordorigin="2327,159" coordsize="7,8">
              <v:shape style="position:absolute;left:2327;top:159;width:7;height:8" coordorigin="2327,159" coordsize="7,8" path="m2327,159l2331,159,2334,162,2333,166e" filled="false" stroked="true" strokeweight=".215pt" strokecolor="#000000">
                <v:path arrowok="t"/>
              </v:shape>
            </v:group>
            <v:group style="position:absolute;left:2284;top:159;width:7;height:8" coordorigin="2284,159" coordsize="7,8">
              <v:shape style="position:absolute;left:2284;top:159;width:7;height:8" coordorigin="2284,159" coordsize="7,8" path="m2284,166l2284,162,2287,159,2291,159e" filled="false" stroked="true" strokeweight=".215pt" strokecolor="#000000">
                <v:path arrowok="t"/>
              </v:shape>
            </v:group>
            <v:group style="position:absolute;left:2327;top:159;width:7;height:8" coordorigin="2327,159" coordsize="7,8">
              <v:shape style="position:absolute;left:2327;top:159;width:7;height:8" coordorigin="2327,159" coordsize="7,8" path="m2327,159l2331,159,2334,162,2333,166e" filled="false" stroked="true" strokeweight=".215pt" strokecolor="#000000">
                <v:path arrowok="t"/>
              </v:shape>
            </v:group>
            <v:group style="position:absolute;left:2284;top:159;width:7;height:8" coordorigin="2284,159" coordsize="7,8">
              <v:shape style="position:absolute;left:2284;top:159;width:7;height:8" coordorigin="2284,159" coordsize="7,8" path="m2284,166l2284,162,2287,159,2291,159e" filled="false" stroked="true" strokeweight=".215pt" strokecolor="#000000">
                <v:path arrowok="t"/>
              </v:shape>
            </v:group>
            <v:group style="position:absolute;left:2327;top:159;width:7;height:8" coordorigin="2327,159" coordsize="7,8">
              <v:shape style="position:absolute;left:2327;top:159;width:7;height:8" coordorigin="2327,159" coordsize="7,8" path="m2327,159l2331,159,2334,162,2333,166e" filled="false" stroked="true" strokeweight=".215pt" strokecolor="#000000">
                <v:path arrowok="t"/>
              </v:shape>
            </v:group>
            <v:group style="position:absolute;left:2284;top:159;width:7;height:8" coordorigin="2284,159" coordsize="7,8">
              <v:shape style="position:absolute;left:2284;top:159;width:7;height:8" coordorigin="2284,159" coordsize="7,8" path="m2284,166l2284,162,2287,159,2291,159e" filled="false" stroked="true" strokeweight=".215pt" strokecolor="#000000">
                <v:path arrowok="t"/>
              </v:shape>
            </v:group>
            <v:group style="position:absolute;left:2327;top:159;width:7;height:8" coordorigin="2327,159" coordsize="7,8">
              <v:shape style="position:absolute;left:2327;top:159;width:7;height:8" coordorigin="2327,159" coordsize="7,8" path="m2327,159l2331,159,2334,162,2333,166e" filled="false" stroked="true" strokeweight=".215pt" strokecolor="#000000">
                <v:path arrowok="t"/>
              </v:shape>
            </v:group>
            <v:group style="position:absolute;left:2284;top:159;width:7;height:8" coordorigin="2284,159" coordsize="7,8">
              <v:shape style="position:absolute;left:2284;top:159;width:7;height:8" coordorigin="2284,159" coordsize="7,8" path="m2284,166l2284,162,2287,159,2291,159e" filled="false" stroked="true" strokeweight=".215pt" strokecolor="#000000">
                <v:path arrowok="t"/>
              </v:shape>
            </v:group>
            <v:group style="position:absolute;left:2327;top:159;width:7;height:8" coordorigin="2327,159" coordsize="7,8">
              <v:shape style="position:absolute;left:2327;top:159;width:7;height:8" coordorigin="2327,159" coordsize="7,8" path="m2327,159l2331,159,2334,162,2333,166e" filled="false" stroked="true" strokeweight=".215pt" strokecolor="#000000">
                <v:path arrowok="t"/>
              </v:shape>
            </v:group>
            <v:group style="position:absolute;left:2284;top:159;width:7;height:8" coordorigin="2284,159" coordsize="7,8">
              <v:shape style="position:absolute;left:2284;top:159;width:7;height:8" coordorigin="2284,159" coordsize="7,8" path="m2284,166l2284,162,2287,159,2291,159e" filled="false" stroked="true" strokeweight=".215pt" strokecolor="#000000">
                <v:path arrowok="t"/>
              </v:shape>
            </v:group>
            <v:group style="position:absolute;left:2327;top:159;width:7;height:8" coordorigin="2327,159" coordsize="7,8">
              <v:shape style="position:absolute;left:2327;top:159;width:7;height:8" coordorigin="2327,159" coordsize="7,8" path="m2327,159l2331,159,2334,162,2333,166e" filled="false" stroked="true" strokeweight=".215pt" strokecolor="#000000">
                <v:path arrowok="t"/>
              </v:shape>
            </v:group>
            <v:group style="position:absolute;left:2284;top:159;width:7;height:8" coordorigin="2284,159" coordsize="7,8">
              <v:shape style="position:absolute;left:2284;top:159;width:7;height:8" coordorigin="2284,159" coordsize="7,8" path="m2284,166l2284,162,2287,159,2291,159e" filled="false" stroked="true" strokeweight=".215pt" strokecolor="#000000">
                <v:path arrowok="t"/>
              </v:shape>
            </v:group>
            <v:group style="position:absolute;left:2327;top:159;width:7;height:8" coordorigin="2327,159" coordsize="7,8">
              <v:shape style="position:absolute;left:2327;top:159;width:7;height:8" coordorigin="2327,159" coordsize="7,8" path="m2327,159l2331,159,2334,162,2333,166e" filled="false" stroked="true" strokeweight=".215pt" strokecolor="#000000">
                <v:path arrowok="t"/>
              </v:shape>
            </v:group>
            <v:group style="position:absolute;left:2284;top:159;width:7;height:8" coordorigin="2284,159" coordsize="7,8">
              <v:shape style="position:absolute;left:2284;top:159;width:7;height:8" coordorigin="2284,159" coordsize="7,8" path="m2284,166l2284,162,2287,159,2291,159e" filled="false" stroked="true" strokeweight=".215pt" strokecolor="#000000">
                <v:path arrowok="t"/>
              </v:shape>
            </v:group>
            <v:group style="position:absolute;left:2327;top:159;width:7;height:8" coordorigin="2327,159" coordsize="7,8">
              <v:shape style="position:absolute;left:2327;top:159;width:7;height:8" coordorigin="2327,159" coordsize="7,8" path="m2327,159l2331,159,2334,162,2333,166e" filled="false" stroked="true" strokeweight=".215pt" strokecolor="#000000">
                <v:path arrowok="t"/>
              </v:shape>
            </v:group>
            <v:group style="position:absolute;left:2284;top:159;width:7;height:8" coordorigin="2284,159" coordsize="7,8">
              <v:shape style="position:absolute;left:2284;top:159;width:7;height:8" coordorigin="2284,159" coordsize="7,8" path="m2284,166l2284,162,2287,159,2291,159e" filled="false" stroked="true" strokeweight=".215pt" strokecolor="#000000">
                <v:path arrowok="t"/>
              </v:shape>
            </v:group>
            <v:group style="position:absolute;left:2327;top:159;width:7;height:8" coordorigin="2327,159" coordsize="7,8">
              <v:shape style="position:absolute;left:2327;top:159;width:7;height:8" coordorigin="2327,159" coordsize="7,8" path="m2327,159l2331,159,2334,162,2333,166e" filled="false" stroked="true" strokeweight=".215pt" strokecolor="#000000">
                <v:path arrowok="t"/>
              </v:shape>
            </v:group>
            <v:group style="position:absolute;left:2284;top:159;width:7;height:8" coordorigin="2284,159" coordsize="7,8">
              <v:shape style="position:absolute;left:2284;top:159;width:7;height:8" coordorigin="2284,159" coordsize="7,8" path="m2284,166l2284,162,2287,159,2291,159e" filled="false" stroked="true" strokeweight=".215pt" strokecolor="#000000">
                <v:path arrowok="t"/>
              </v:shape>
            </v:group>
            <v:group style="position:absolute;left:2327;top:159;width:7;height:8" coordorigin="2327,159" coordsize="7,8">
              <v:shape style="position:absolute;left:2327;top:159;width:7;height:8" coordorigin="2327,159" coordsize="7,8" path="m2327,159l2331,159,2334,162,2333,166e" filled="false" stroked="true" strokeweight=".215pt" strokecolor="#000000">
                <v:path arrowok="t"/>
              </v:shape>
            </v:group>
            <v:group style="position:absolute;left:2284;top:159;width:7;height:8" coordorigin="2284,159" coordsize="7,8">
              <v:shape style="position:absolute;left:2284;top:159;width:7;height:8" coordorigin="2284,159" coordsize="7,8" path="m2284,166l2284,162,2287,159,2291,159e" filled="false" stroked="true" strokeweight=".215pt" strokecolor="#000000">
                <v:path arrowok="t"/>
              </v:shape>
            </v:group>
            <v:group style="position:absolute;left:2327;top:159;width:7;height:8" coordorigin="2327,159" coordsize="7,8">
              <v:shape style="position:absolute;left:2327;top:159;width:7;height:8" coordorigin="2327,159" coordsize="7,8" path="m2327,159l2331,159,2334,162,2333,166e" filled="false" stroked="true" strokeweight=".215pt" strokecolor="#000000">
                <v:path arrowok="t"/>
              </v:shape>
            </v:group>
            <v:group style="position:absolute;left:2279;top:453;width:59;height:2" coordorigin="2279,453" coordsize="59,2">
              <v:shape style="position:absolute;left:2279;top:453;width:59;height:2" coordorigin="2279,453" coordsize="59,0" path="m2279,453l2338,453e" filled="false" stroked="true" strokeweight=".3869pt" strokecolor="#000000">
                <v:path arrowok="t"/>
              </v:shape>
            </v:group>
            <v:group style="position:absolute;left:2324;top:435;width:13;height:17" coordorigin="2324,435" coordsize="13,17">
              <v:shape style="position:absolute;left:2324;top:435;width:13;height:17" coordorigin="2324,435" coordsize="13,17" path="m2336,452l2324,435e" filled="false" stroked="true" strokeweight=".215pt" strokecolor="#000000">
                <v:path arrowok="t"/>
              </v:shape>
            </v:group>
            <v:group style="position:absolute;left:2282;top:435;width:13;height:17" coordorigin="2282,435" coordsize="13,17">
              <v:shape style="position:absolute;left:2282;top:435;width:13;height:17" coordorigin="2282,435" coordsize="13,17" path="m2282,452l2294,435e" filled="false" stroked="true" strokeweight=".215pt" strokecolor="#000000">
                <v:path arrowok="t"/>
              </v:shape>
            </v:group>
            <v:group style="position:absolute;left:2319;top:320;width:3;height:2" coordorigin="2319,320" coordsize="3,2">
              <v:shape style="position:absolute;left:2319;top:320;width:3;height:2" coordorigin="2319,320" coordsize="3,0" path="m2322,320l2319,320e" filled="false" stroked="true" strokeweight=".215pt" strokecolor="#000000">
                <v:path arrowok="t"/>
              </v:shape>
            </v:group>
            <v:group style="position:absolute;left:2294;top:159;width:2;height:162" coordorigin="2294,159" coordsize="2,162">
              <v:shape style="position:absolute;left:2294;top:159;width:2;height:162" coordorigin="2294,159" coordsize="2,162" path="m2294,159l2296,320e" filled="false" stroked="true" strokeweight=".215pt" strokecolor="#000000">
                <v:path arrowok="t"/>
              </v:shape>
            </v:group>
            <v:group style="position:absolute;left:2298;top:159;width:2;height:164" coordorigin="2298,159" coordsize="2,164">
              <v:shape style="position:absolute;left:2298;top:159;width:2;height:164" coordorigin="2298,159" coordsize="0,164" path="m2298,159l2298,322e" filled="false" stroked="true" strokeweight=".215pt" strokecolor="#000000">
                <v:path arrowok="t"/>
              </v:shape>
            </v:group>
            <v:group style="position:absolute;left:2322;top:159;width:2;height:162" coordorigin="2322,159" coordsize="2,162">
              <v:shape style="position:absolute;left:2322;top:159;width:2;height:162" coordorigin="2322,159" coordsize="0,162" path="m2322,159l2322,320e" filled="false" stroked="true" strokeweight=".215006pt" strokecolor="#000000">
                <v:path arrowok="t"/>
              </v:shape>
            </v:group>
            <v:group style="position:absolute;left:2319;top:320;width:3;height:2" coordorigin="2319,320" coordsize="3,2">
              <v:shape style="position:absolute;left:2319;top:320;width:3;height:2" coordorigin="2319,320" coordsize="3,0" path="m2322,320l2319,320e" filled="false" stroked="true" strokeweight=".215pt" strokecolor="#000000">
                <v:path arrowok="t"/>
              </v:shape>
            </v:group>
            <v:group style="position:absolute;left:2294;top:159;width:2;height:162" coordorigin="2294,159" coordsize="2,162">
              <v:shape style="position:absolute;left:2294;top:159;width:2;height:162" coordorigin="2294,159" coordsize="2,162" path="m2294,159l2296,320e" filled="false" stroked="true" strokeweight=".215pt" strokecolor="#000000">
                <v:path arrowok="t"/>
              </v:shape>
            </v:group>
            <v:group style="position:absolute;left:2319;top:320;width:3;height:2" coordorigin="2319,320" coordsize="3,2">
              <v:shape style="position:absolute;left:2319;top:320;width:3;height:2" coordorigin="2319,320" coordsize="3,0" path="m2322,320l2319,320e" filled="false" stroked="true" strokeweight=".215pt" strokecolor="#000000">
                <v:path arrowok="t"/>
              </v:shape>
            </v:group>
            <v:group style="position:absolute;left:2294;top:159;width:2;height:162" coordorigin="2294,159" coordsize="2,162">
              <v:shape style="position:absolute;left:2294;top:159;width:2;height:162" coordorigin="2294,159" coordsize="2,162" path="m2294,159l2296,320e" filled="false" stroked="true" strokeweight=".215pt" strokecolor="#000000">
                <v:path arrowok="t"/>
              </v:shape>
            </v:group>
            <v:group style="position:absolute;left:2319;top:320;width:3;height:2" coordorigin="2319,320" coordsize="3,2">
              <v:shape style="position:absolute;left:2319;top:320;width:3;height:2" coordorigin="2319,320" coordsize="3,0" path="m2322,320l2319,320e" filled="false" stroked="true" strokeweight=".215pt" strokecolor="#000000">
                <v:path arrowok="t"/>
              </v:shape>
            </v:group>
            <v:group style="position:absolute;left:2294;top:159;width:2;height:162" coordorigin="2294,159" coordsize="2,162">
              <v:shape style="position:absolute;left:2294;top:159;width:2;height:162" coordorigin="2294,159" coordsize="2,162" path="m2294,159l2296,320e" filled="false" stroked="true" strokeweight=".215pt" strokecolor="#000000">
                <v:path arrowok="t"/>
              </v:shape>
            </v:group>
            <v:group style="position:absolute;left:2309;top:291;width:164;height:332" coordorigin="2309,291" coordsize="164,332">
              <v:shape style="position:absolute;left:2309;top:291;width:164;height:332" coordorigin="2309,291" coordsize="164,332" path="m2309,291l2472,623e" filled="false" stroked="true" strokeweight=".43pt" strokecolor="#006cb4">
                <v:path arrowok="t"/>
              </v:shape>
            </v:group>
            <v:group style="position:absolute;left:2472;top:623;width:226;height:2" coordorigin="2472,623" coordsize="226,2">
              <v:shape style="position:absolute;left:2472;top:623;width:226;height:2" coordorigin="2472,623" coordsize="226,0" path="m2472,623l2698,623e" filled="false" stroked="true" strokeweight=".43pt" strokecolor="#006cb4">
                <v:path arrowok="t"/>
              </v:shape>
            </v:group>
            <v:group style="position:absolute;left:3803;top:2033;width:41;height:41" coordorigin="3803,2033" coordsize="41,41">
              <v:shape style="position:absolute;left:3803;top:2033;width:41;height:41" coordorigin="3803,2033" coordsize="41,41" path="m3824,2033l3816,2034,3809,2038,3805,2045,3803,2053,3805,2060,3809,2067,3816,2071,3824,2073,3832,2071,3838,2067,3842,2060,3844,2053,3842,2045,3838,2038,3832,2034,3824,2033xe" filled="true" fillcolor="#006cb4" stroked="false">
                <v:path arrowok="t"/>
                <v:fill type="solid"/>
              </v:shape>
            </v:group>
            <v:group style="position:absolute;left:3803;top:2053;width:41;height:21" coordorigin="3803,2053" coordsize="41,21">
              <v:shape style="position:absolute;left:3803;top:2053;width:41;height:21" coordorigin="3803,2053" coordsize="41,21" path="m3844,2053l3844,2064,3835,2073,3824,2073,3812,2073,3803,2064,3803,2053e" filled="false" stroked="true" strokeweight=".134pt" strokecolor="#006cb4">
                <v:path arrowok="t"/>
              </v:shape>
            </v:group>
            <v:group style="position:absolute;left:3842;top:2053;width:3;height:2" coordorigin="3842,2053" coordsize="3,2">
              <v:shape style="position:absolute;left:3842;top:2053;width:3;height:2" coordorigin="3842,2053" coordsize="3,0" path="m3842,2053l3845,2053e" filled="false" stroked="true" strokeweight=".043pt" strokecolor="#006cb4">
                <v:path arrowok="t"/>
              </v:shape>
            </v:group>
            <v:group style="position:absolute;left:3803;top:2033;width:41;height:20" coordorigin="3803,2033" coordsize="41,20">
              <v:shape style="position:absolute;left:3803;top:2033;width:41;height:20" coordorigin="3803,2033" coordsize="41,20" path="m3803,2053l3803,2041,3812,2033,3824,2033,3835,2033,3844,2041,3844,2053e" filled="false" stroked="true" strokeweight=".134pt" strokecolor="#006cb4">
                <v:path arrowok="t"/>
              </v:shape>
            </v:group>
            <v:group style="position:absolute;left:3804;top:2051;width:2;height:3" coordorigin="3804,2051" coordsize="2,3">
              <v:shape style="position:absolute;left:3804;top:2051;width:2;height:3" coordorigin="3804,2051" coordsize="0,3" path="m3804,2051l3804,2054e" filled="false" stroked="true" strokeweight=".043pt" strokecolor="#006cb4">
                <v:path arrowok="t"/>
              </v:shape>
            </v:group>
            <v:group style="position:absolute;left:3824;top:2053;width:2;height:401" coordorigin="3824,2053" coordsize="2,401">
              <v:shape style="position:absolute;left:3824;top:2053;width:2;height:401" coordorigin="3824,2053" coordsize="0,401" path="m3824,2053l3824,2453e" filled="false" stroked="true" strokeweight=".43pt" strokecolor="#006cb4">
                <v:path arrowok="t"/>
              </v:shape>
            </v:group>
            <v:group style="position:absolute;left:3824;top:2453;width:34;height:2" coordorigin="3824,2453" coordsize="34,2">
              <v:shape style="position:absolute;left:3824;top:2453;width:34;height:2" coordorigin="3824,2453" coordsize="34,0" path="m3824,2453l3858,2453e" filled="false" stroked="true" strokeweight=".43pt" strokecolor="#006cb4">
                <v:path arrowok="t"/>
              </v:shape>
            </v:group>
            <v:group style="position:absolute;left:2414;top:1242;width:41;height:41" coordorigin="2414,1242" coordsize="41,41">
              <v:shape style="position:absolute;left:2414;top:1242;width:41;height:41" coordorigin="2414,1242" coordsize="41,41" path="m2435,1242l2427,1243,2420,1248,2416,1254,2414,1262,2416,1269,2420,1276,2427,1281,2435,1282,2442,1281,2448,1276,2454,1269,2454,1262,2454,1254,2448,1248,2442,1243,2435,1242xe" filled="true" fillcolor="#006cb4" stroked="false">
                <v:path arrowok="t"/>
                <v:fill type="solid"/>
              </v:shape>
            </v:group>
            <v:group style="position:absolute;left:2414;top:1262;width:41;height:21" coordorigin="2414,1262" coordsize="41,21">
              <v:shape style="position:absolute;left:2414;top:1262;width:41;height:21" coordorigin="2414,1262" coordsize="41,21" path="m2454,1262l2454,1273,2446,1282,2435,1282,2423,1282,2414,1273,2414,1262e" filled="false" stroked="true" strokeweight=".134pt" strokecolor="#006cb4">
                <v:path arrowok="t"/>
              </v:shape>
            </v:group>
            <v:group style="position:absolute;left:2455;top:1260;width:2;height:3" coordorigin="2455,1260" coordsize="2,3">
              <v:shape style="position:absolute;left:2455;top:1260;width:2;height:3" coordorigin="2455,1260" coordsize="0,3" path="m2455,1260l2455,1263e" filled="false" stroked="true" strokeweight=".043pt" strokecolor="#006cb4">
                <v:path arrowok="t"/>
              </v:shape>
            </v:group>
            <v:group style="position:absolute;left:2414;top:1242;width:41;height:20" coordorigin="2414,1242" coordsize="41,20">
              <v:shape style="position:absolute;left:2414;top:1242;width:41;height:20" coordorigin="2414,1242" coordsize="41,20" path="m2414,1262l2414,1251,2423,1242,2435,1242,2446,1242,2454,1251,2454,1262e" filled="false" stroked="true" strokeweight=".134pt" strokecolor="#006cb4">
                <v:path arrowok="t"/>
              </v:shape>
            </v:group>
            <v:group style="position:absolute;left:2414;top:1260;width:2;height:3" coordorigin="2414,1260" coordsize="2,3">
              <v:shape style="position:absolute;left:2414;top:1260;width:2;height:3" coordorigin="2414,1260" coordsize="0,3" path="m2414,1260l2414,1263e" filled="false" stroked="true" strokeweight=".043pt" strokecolor="#006cb4">
                <v:path arrowok="t"/>
              </v:shape>
            </v:group>
            <v:group style="position:absolute;left:2435;top:1262;width:390;height:2" coordorigin="2435,1262" coordsize="390,2">
              <v:shape style="position:absolute;left:2435;top:1262;width:390;height:2" coordorigin="2435,1262" coordsize="390,0" path="m2435,1262l2824,1262e" filled="false" stroked="true" strokeweight=".43pt" strokecolor="#006cb4">
                <v:path arrowok="t"/>
              </v:shape>
            </v:group>
            <v:group style="position:absolute;left:2329;top:1572;width:41;height:41" coordorigin="2329,1572" coordsize="41,41">
              <v:shape style="position:absolute;left:2329;top:1572;width:41;height:41" coordorigin="2329,1572" coordsize="41,41" path="m2349,1572l2342,1573,2335,1578,2330,1584,2329,1592,2330,1599,2335,1606,2342,1611,2349,1612,2357,1611,2363,1606,2368,1599,2369,1592,2368,1584,2363,1578,2357,1573,2349,1572xe" filled="true" fillcolor="#006cb4" stroked="false">
                <v:path arrowok="t"/>
                <v:fill type="solid"/>
              </v:shape>
            </v:group>
            <v:group style="position:absolute;left:2329;top:1592;width:41;height:21" coordorigin="2329,1592" coordsize="41,21">
              <v:shape style="position:absolute;left:2329;top:1592;width:41;height:21" coordorigin="2329,1592" coordsize="41,21" path="m2369,1592l2369,1603,2361,1612,2349,1612,2338,1612,2329,1603,2329,1592e" filled="false" stroked="true" strokeweight=".134pt" strokecolor="#006cb4">
                <v:path arrowok="t"/>
              </v:shape>
            </v:group>
            <v:group style="position:absolute;left:2370;top:1590;width:2;height:3" coordorigin="2370,1590" coordsize="2,3">
              <v:shape style="position:absolute;left:2370;top:1590;width:2;height:3" coordorigin="2370,1590" coordsize="0,3" path="m2370,1590l2370,1593e" filled="false" stroked="true" strokeweight=".043pt" strokecolor="#006cb4">
                <v:path arrowok="t"/>
              </v:shape>
            </v:group>
            <v:group style="position:absolute;left:2329;top:1572;width:41;height:20" coordorigin="2329,1572" coordsize="41,20">
              <v:shape style="position:absolute;left:2329;top:1572;width:41;height:20" coordorigin="2329,1572" coordsize="41,20" path="m2329,1592l2329,1581,2338,1572,2349,1572,2361,1572,2369,1581,2369,1592e" filled="false" stroked="true" strokeweight=".134pt" strokecolor="#006cb4">
                <v:path arrowok="t"/>
              </v:shape>
            </v:group>
            <v:group style="position:absolute;left:2329;top:1590;width:2;height:3" coordorigin="2329,1590" coordsize="2,3">
              <v:shape style="position:absolute;left:2329;top:1590;width:2;height:3" coordorigin="2329,1590" coordsize="0,3" path="m2329,1590l2329,1593e" filled="false" stroked="true" strokeweight=".043pt" strokecolor="#006cb4">
                <v:path arrowok="t"/>
              </v:shape>
            </v:group>
            <v:group style="position:absolute;left:2349;top:1592;width:390;height:2" coordorigin="2349,1592" coordsize="390,2">
              <v:shape style="position:absolute;left:2349;top:1592;width:390;height:2" coordorigin="2349,1592" coordsize="390,0" path="m2349,1592l2739,1592e" filled="false" stroked="true" strokeweight=".43pt" strokecolor="#006cb4">
                <v:path arrowok="t"/>
              </v:shape>
            </v:group>
            <v:group style="position:absolute;left:2961;top:2372;width:162;height:161" coordorigin="2961,2372" coordsize="162,161">
              <v:shape style="position:absolute;left:2961;top:2372;width:162;height:161" coordorigin="2961,2372" coordsize="162,161" path="m3040,2372l2984,2397,2961,2462,2966,2481,3009,2524,3059,2532,3080,2525,3097,2512,3111,2496,3120,2475,3123,2453,3121,2435,3084,2384,3040,2372xe" filled="true" fillcolor="#006cb4" stroked="false">
                <v:path arrowok="t"/>
                <v:fill type="solid"/>
              </v:shape>
            </v:group>
            <v:group style="position:absolute;left:867;top:2372;width:162;height:161" coordorigin="867,2372" coordsize="162,161">
              <v:shape style="position:absolute;left:867;top:2372;width:162;height:161" coordorigin="867,2372" coordsize="162,161" path="m946,2372l890,2397,867,2462,871,2481,914,2524,964,2532,985,2525,1003,2512,1017,2496,1025,2475,1029,2453,1027,2435,989,2384,946,2372xe" filled="true" fillcolor="#006cb4" stroked="false">
                <v:path arrowok="t"/>
                <v:fill type="solid"/>
              </v:shape>
            </v:group>
            <v:group style="position:absolute;left:410;top:2491;width:162;height:161" coordorigin="410,2491" coordsize="162,161">
              <v:shape style="position:absolute;left:410;top:2491;width:162;height:161" coordorigin="410,2491" coordsize="162,161" path="m489,2491l433,2517,410,2581,415,2601,458,2643,508,2652,529,2644,547,2632,560,2615,569,2595,572,2572,570,2554,533,2503,489,2491xe" filled="true" fillcolor="#006cb4" stroked="false">
                <v:path arrowok="t"/>
                <v:fill type="solid"/>
              </v:shape>
            </v:group>
            <v:group style="position:absolute;left:573;top:2372;width:162;height:161" coordorigin="573,2372" coordsize="162,161">
              <v:shape style="position:absolute;left:573;top:2372;width:162;height:161" coordorigin="573,2372" coordsize="162,161" path="m652,2372l596,2397,573,2462,578,2481,620,2524,670,2532,691,2525,709,2512,723,2496,732,2475,735,2453,733,2435,695,2384,652,2372xe" filled="true" fillcolor="#006cb4" stroked="false">
                <v:path arrowok="t"/>
                <v:fill type="solid"/>
              </v:shape>
            </v:group>
            <v:group style="position:absolute;left:2699;top:1764;width:162;height:161" coordorigin="2699,1764" coordsize="162,161">
              <v:shape style="position:absolute;left:2699;top:1764;width:162;height:161" coordorigin="2699,1764" coordsize="162,161" path="m2778,1764l2722,1790,2699,1854,2704,1874,2746,1916,2796,1925,2817,1917,2835,1905,2849,1888,2858,1868,2861,1845,2859,1827,2821,1776,2778,1764xe" filled="true" fillcolor="#006cb4" stroked="false">
                <v:path arrowok="t"/>
                <v:fill type="solid"/>
              </v:shape>
            </v:group>
            <v:group style="position:absolute;left:502;top:1495;width:162;height:161" coordorigin="502,1495" coordsize="162,161">
              <v:shape style="position:absolute;left:502;top:1495;width:162;height:161" coordorigin="502,1495" coordsize="162,161" path="m581,1495l525,1521,502,1585,507,1605,550,1647,600,1656,621,1648,638,1636,652,1619,661,1599,664,1576,662,1558,625,1507,581,1495xe" filled="true" fillcolor="#006cb4" stroked="false">
                <v:path arrowok="t"/>
                <v:fill type="solid"/>
              </v:shape>
            </v:group>
            <v:group style="position:absolute;left:1508;top:2372;width:162;height:161" coordorigin="1508,2372" coordsize="162,161">
              <v:shape style="position:absolute;left:1508;top:2372;width:162;height:161" coordorigin="1508,2372" coordsize="162,161" path="m1587,2372l1531,2397,1508,2462,1513,2481,1555,2524,1605,2532,1626,2525,1644,2512,1658,2496,1667,2475,1670,2453,1668,2435,1630,2384,1587,2372xe" filled="true" fillcolor="#006cb4" stroked="false">
                <v:path arrowok="t"/>
                <v:fill type="solid"/>
              </v:shape>
            </v:group>
            <v:group style="position:absolute;left:3463;top:1602;width:162;height:161" coordorigin="3463,1602" coordsize="162,161">
              <v:shape style="position:absolute;left:3463;top:1602;width:162;height:161" coordorigin="3463,1602" coordsize="162,161" path="m3542,1602l3486,1627,3463,1692,3468,1711,3510,1754,3560,1762,3581,1755,3599,1742,3613,1726,3622,1706,3625,1683,3623,1665,3585,1614,3542,1602xe" filled="true" fillcolor="#006cb4" stroked="false">
                <v:path arrowok="t"/>
                <v:fill type="solid"/>
              </v:shape>
            </v:group>
            <v:group style="position:absolute;left:2699;top:541;width:162;height:161" coordorigin="2699,541" coordsize="162,161">
              <v:shape style="position:absolute;left:2699;top:541;width:162;height:161" coordorigin="2699,541" coordsize="162,161" path="m2778,541l2722,567,2699,631,2704,651,2746,693,2796,702,2817,695,2835,682,2849,665,2858,645,2861,623,2859,605,2821,553,2778,541xe" filled="true" fillcolor="#006cb4" stroked="false">
                <v:path arrowok="t"/>
                <v:fill type="solid"/>
              </v:shape>
            </v:group>
            <v:group style="position:absolute;left:2739;top:1511;width:162;height:161" coordorigin="2739,1511" coordsize="162,161">
              <v:shape style="position:absolute;left:2739;top:1511;width:162;height:161" coordorigin="2739,1511" coordsize="162,161" path="m2818,1511l2762,1536,2739,1601,2744,1620,2787,1663,2837,1671,2858,1664,2875,1651,2889,1634,2898,1614,2901,1592,2899,1574,2862,1522,2818,1511xe" filled="true" fillcolor="#006cb4" stroked="false">
                <v:path arrowok="t"/>
                <v:fill type="solid"/>
              </v:shape>
            </v:group>
            <v:group style="position:absolute;left:2824;top:1181;width:162;height:161" coordorigin="2824,1181" coordsize="162,161">
              <v:shape style="position:absolute;left:2824;top:1181;width:162;height:161" coordorigin="2824,1181" coordsize="162,161" path="m2903,1181l2847,1206,2824,1270,2829,1290,2872,1333,2922,1341,2943,1334,2960,1321,2974,1304,2983,1284,2986,1262,2984,1244,2947,1192,2903,1181xe" filled="true" fillcolor="#006cb4" stroked="false">
                <v:path arrowok="t"/>
                <v:fill type="solid"/>
              </v:shape>
            </v:group>
            <v:group style="position:absolute;left:1743;top:1802;width:162;height:161" coordorigin="1743,1802" coordsize="162,161">
              <v:shape style="position:absolute;left:1743;top:1802;width:162;height:161" coordorigin="1743,1802" coordsize="162,161" path="m1822,1802l1766,1828,1743,1892,1748,1911,1791,1954,1841,1963,1862,1955,1879,1943,1893,1926,1902,1906,1905,1883,1903,1865,1866,1814,1822,1802xe" filled="true" fillcolor="#006cb4" stroked="false">
                <v:path arrowok="t"/>
                <v:fill type="solid"/>
              </v:shape>
            </v:group>
            <v:group style="position:absolute;left:2699;top:840;width:162;height:161" coordorigin="2699,840" coordsize="162,161">
              <v:shape style="position:absolute;left:2699;top:840;width:162;height:161" coordorigin="2699,840" coordsize="162,161" path="m2778,840l2722,866,2699,930,2704,950,2746,993,2796,1001,2817,994,2835,981,2849,964,2858,944,2861,922,2859,904,2821,852,2778,840xe" filled="true" fillcolor="#006cb4" stroked="false">
                <v:path arrowok="t"/>
                <v:fill type="solid"/>
              </v:shape>
            </v:group>
            <v:group style="position:absolute;left:3858;top:2372;width:162;height:161" coordorigin="3858,2372" coordsize="162,161">
              <v:shape style="position:absolute;left:3858;top:2372;width:162;height:161" coordorigin="3858,2372" coordsize="162,161" path="m3937,2372l3881,2397,3858,2462,3863,2481,3906,2524,3956,2532,3976,2525,3994,2512,4008,2496,4017,2475,4020,2453,4018,2435,3981,2384,3937,2372xe" filled="true" fillcolor="#006cb4" stroked="false">
                <v:path arrowok="t"/>
                <v:fill type="solid"/>
              </v:shape>
            </v:group>
            <v:group style="position:absolute;left:502;top:1262;width:162;height:161" coordorigin="502,1262" coordsize="162,161">
              <v:shape style="position:absolute;left:502;top:1262;width:162;height:161" coordorigin="502,1262" coordsize="162,161" path="m581,1262l525,1287,502,1352,507,1371,550,1414,600,1422,621,1415,638,1402,652,1385,661,1365,664,1343,662,1325,625,1273,581,1262xe" filled="true" fillcolor="#006cb4" stroked="false">
                <v:path arrowok="t"/>
                <v:fill type="solid"/>
              </v:shape>
            </v:group>
            <v:group style="position:absolute;left:346;top:1982;width:42;height:41" coordorigin="346,1982" coordsize="42,41">
              <v:shape style="position:absolute;left:346;top:1982;width:42;height:41" coordorigin="346,1982" coordsize="42,41" path="m367,1982l359,1983,352,1988,348,1995,346,2002,348,2010,352,2017,359,2021,367,2022,374,2021,381,2017,386,2010,387,2002,386,1995,381,1988,374,1983,367,1982xe" filled="true" fillcolor="#006cb4" stroked="false">
                <v:path arrowok="t"/>
                <v:fill type="solid"/>
              </v:shape>
            </v:group>
            <v:group style="position:absolute;left:346;top:2002;width:42;height:20" coordorigin="346,2002" coordsize="42,20">
              <v:shape style="position:absolute;left:346;top:2002;width:42;height:20" coordorigin="346,2002" coordsize="42,20" path="m387,2002l387,2013,378,2022,367,2022,356,2022,346,2013,346,2002e" filled="false" stroked="true" strokeweight=".134pt" strokecolor="#006cb4">
                <v:path arrowok="t"/>
              </v:shape>
            </v:group>
            <v:group style="position:absolute;left:386;top:2003;width:3;height:2" coordorigin="386,2003" coordsize="3,2">
              <v:shape style="position:absolute;left:386;top:2003;width:3;height:2" coordorigin="386,2003" coordsize="3,0" path="m386,2003l389,2003e" filled="false" stroked="true" strokeweight=".043pt" strokecolor="#006cb4">
                <v:path arrowok="t"/>
              </v:shape>
            </v:group>
            <v:group style="position:absolute;left:346;top:1982;width:42;height:21" coordorigin="346,1982" coordsize="42,21">
              <v:shape style="position:absolute;left:346;top:1982;width:42;height:21" coordorigin="346,1982" coordsize="42,21" path="m346,2002l346,1991,356,1982,367,1982,378,1982,387,1991,387,2002e" filled="false" stroked="true" strokeweight=".134pt" strokecolor="#006cb4">
                <v:path arrowok="t"/>
              </v:shape>
            </v:group>
            <v:group style="position:absolute;left:347;top:2001;width:2;height:3" coordorigin="347,2001" coordsize="2,3">
              <v:shape style="position:absolute;left:347;top:2001;width:2;height:3" coordorigin="347,2001" coordsize="0,3" path="m347,2001l347,2004e" filled="false" stroked="true" strokeweight=".043pt" strokecolor="#006cb4">
                <v:path arrowok="t"/>
              </v:shape>
            </v:group>
            <v:group style="position:absolute;left:373;top:1343;width:147;height:660" coordorigin="373,1343" coordsize="147,660">
              <v:shape style="position:absolute;left:373;top:1343;width:147;height:660" coordorigin="373,1343" coordsize="147,660" path="m373,2002l415,2002,415,1343,519,1343e" filled="false" stroked="true" strokeweight=".43pt" strokecolor="#006cb4">
                <v:path arrowok="t"/>
              </v:shape>
              <v:shape style="position:absolute;left:354;top:436;width:1909;height:361" type="#_x0000_t202" filled="false" stroked="false">
                <v:textbox inset="0,0,0,0">
                  <w:txbxContent>
                    <w:p>
                      <w:pPr>
                        <w:spacing w:line="240" w:lineRule="auto" w:before="0"/>
                        <w:rPr>
                          <w:rFonts w:ascii="Trebuchet MS" w:hAnsi="Trebuchet MS" w:cs="Trebuchet MS" w:eastAsia="Trebuchet MS"/>
                          <w:b/>
                          <w:bCs/>
                          <w:sz w:val="12"/>
                          <w:szCs w:val="12"/>
                        </w:rPr>
                      </w:pPr>
                    </w:p>
                    <w:p>
                      <w:pPr>
                        <w:spacing w:line="120" w:lineRule="exact" w:before="100"/>
                        <w:ind w:left="104" w:right="0" w:firstLine="0"/>
                        <w:jc w:val="center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w w:val="125"/>
                          <w:sz w:val="11"/>
                        </w:rPr>
                        <w:t>&lt;=</w:t>
                      </w:r>
                      <w:r>
                        <w:rPr>
                          <w:rFonts w:ascii="Arial"/>
                          <w:spacing w:val="-11"/>
                          <w:w w:val="125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w w:val="125"/>
                          <w:sz w:val="11"/>
                        </w:rPr>
                        <w:t>500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  <v:shape style="position:absolute;left:2725;top:564;width:105;height:414" type="#_x0000_t202" filled="false" stroked="false">
                <v:textbox inset="0,0,0,0">
                  <w:txbxContent>
                    <w:p>
                      <w:pPr>
                        <w:spacing w:line="120" w:lineRule="exact" w:before="0"/>
                        <w:ind w:left="21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color w:val="FFFFFF"/>
                          <w:w w:val="110"/>
                          <w:sz w:val="11"/>
                        </w:rPr>
                        <w:t>7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  <w:p>
                      <w:pPr>
                        <w:spacing w:line="240" w:lineRule="auto" w:before="10"/>
                        <w:rPr>
                          <w:rFonts w:ascii="Trebuchet MS" w:hAnsi="Trebuchet MS" w:cs="Trebuchet MS" w:eastAsia="Trebuchet MS"/>
                          <w:b/>
                          <w:bCs/>
                          <w:sz w:val="14"/>
                          <w:szCs w:val="14"/>
                        </w:rPr>
                      </w:pPr>
                    </w:p>
                    <w:p>
                      <w:pPr>
                        <w:spacing w:line="121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color w:val="FFFFFF"/>
                          <w:spacing w:val="-4"/>
                          <w:w w:val="90"/>
                          <w:sz w:val="11"/>
                        </w:rPr>
                        <w:t>13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  <v:shape style="position:absolute;left:2847;top:1203;width:112;height:115" type="#_x0000_t202" filled="false" stroked="false">
                <v:textbox inset="0,0,0,0">
                  <w:txbxContent>
                    <w:p>
                      <w:pPr>
                        <w:spacing w:line="115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color w:val="FFFFFF"/>
                          <w:spacing w:val="-4"/>
                          <w:w w:val="95"/>
                          <w:sz w:val="11"/>
                        </w:rPr>
                        <w:t>14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  <v:shape style="position:absolute;left:546;top:1285;width:75;height:349" type="#_x0000_t202" filled="false" stroked="false">
                <v:textbox inset="0,0,0,0">
                  <w:txbxContent>
                    <w:p>
                      <w:pPr>
                        <w:spacing w:line="12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color w:val="FFFFFF"/>
                          <w:w w:val="120"/>
                          <w:sz w:val="11"/>
                        </w:rPr>
                        <w:t>6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  <w:p>
                      <w:pPr>
                        <w:spacing w:line="240" w:lineRule="auto" w:before="3"/>
                        <w:rPr>
                          <w:rFonts w:ascii="Trebuchet MS" w:hAnsi="Trebuchet MS" w:cs="Trebuchet MS" w:eastAsia="Trebuchet MS"/>
                          <w:b/>
                          <w:bCs/>
                          <w:sz w:val="9"/>
                          <w:szCs w:val="9"/>
                        </w:rPr>
                      </w:pPr>
                    </w:p>
                    <w:p>
                      <w:pPr>
                        <w:spacing w:line="121" w:lineRule="exact" w:before="0"/>
                        <w:ind w:left="3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color w:val="FFFFFF"/>
                          <w:w w:val="115"/>
                          <w:sz w:val="11"/>
                        </w:rPr>
                        <w:t>5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  <v:shape style="position:absolute;left:2766;top:1533;width:104;height:115" type="#_x0000_t202" filled="false" stroked="false">
                <v:textbox inset="0,0,0,0">
                  <w:txbxContent>
                    <w:p>
                      <w:pPr>
                        <w:spacing w:line="115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color w:val="FFFFFF"/>
                          <w:spacing w:val="-5"/>
                          <w:w w:val="90"/>
                          <w:sz w:val="11"/>
                        </w:rPr>
                        <w:t>12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  <v:shape style="position:absolute;left:2428;top:1625;width:84;height:115" type="#_x0000_t202" filled="false" stroked="false">
                <v:textbox inset="0,0,0,0">
                  <w:txbxContent>
                    <w:p>
                      <w:pPr>
                        <w:tabs>
                          <w:tab w:pos="83" w:val="left" w:leader="none"/>
                        </w:tabs>
                        <w:spacing w:line="115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color w:val="FFFFFF"/>
                          <w:w w:val="112"/>
                          <w:sz w:val="11"/>
                        </w:rPr>
                      </w:r>
                      <w:r>
                        <w:rPr>
                          <w:rFonts w:ascii="Arial"/>
                          <w:color w:val="FFFFFF"/>
                          <w:w w:val="112"/>
                          <w:sz w:val="11"/>
                          <w:u w:val="single" w:color="000000"/>
                        </w:rPr>
                        <w:t> </w:t>
                      </w:r>
                      <w:r>
                        <w:rPr>
                          <w:rFonts w:ascii="Arial"/>
                          <w:color w:val="FFFFFF"/>
                          <w:sz w:val="11"/>
                          <w:u w:val="single" w:color="000000"/>
                        </w:rPr>
                        <w:tab/>
                      </w:r>
                      <w:r>
                        <w:rPr>
                          <w:rFonts w:ascii="Arial"/>
                          <w:color w:val="FFFFFF"/>
                          <w:sz w:val="11"/>
                        </w:rPr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  <v:shape style="position:absolute;left:3506;top:1625;width:77;height:115" type="#_x0000_t202" filled="false" stroked="false">
                <v:textbox inset="0,0,0,0">
                  <w:txbxContent>
                    <w:p>
                      <w:pPr>
                        <w:spacing w:line="115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color w:val="FFFFFF"/>
                          <w:w w:val="125"/>
                          <w:sz w:val="11"/>
                        </w:rPr>
                        <w:t>4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  <v:shape style="position:absolute;left:1766;top:1825;width:114;height:115" type="#_x0000_t202" filled="false" stroked="false">
                <v:textbox inset="0,0,0,0">
                  <w:txbxContent>
                    <w:p>
                      <w:pPr>
                        <w:spacing w:line="115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color w:val="FFFFFF"/>
                          <w:spacing w:val="-2"/>
                          <w:w w:val="95"/>
                          <w:sz w:val="11"/>
                        </w:rPr>
                        <w:t>16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  <v:shape style="position:absolute;left:2742;top:1787;width:77;height:115" type="#_x0000_t202" filled="false" stroked="false">
                <v:textbox inset="0,0,0,0">
                  <w:txbxContent>
                    <w:p>
                      <w:pPr>
                        <w:spacing w:line="115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color w:val="FFFFFF"/>
                          <w:w w:val="125"/>
                          <w:sz w:val="11"/>
                        </w:rPr>
                        <w:t>4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  <v:shape style="position:absolute;left:583;top:2395;width:400;height:115" type="#_x0000_t202" filled="false" stroked="false">
                <v:textbox inset="0,0,0,0">
                  <w:txbxContent>
                    <w:p>
                      <w:pPr>
                        <w:tabs>
                          <w:tab w:pos="331" w:val="left" w:leader="none"/>
                        </w:tabs>
                        <w:spacing w:line="115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color w:val="FFFFFF"/>
                          <w:spacing w:val="-1"/>
                          <w:sz w:val="11"/>
                        </w:rPr>
                        <w:t>10</w:t>
                        <w:tab/>
                      </w:r>
                      <w:r>
                        <w:rPr>
                          <w:rFonts w:ascii="Arial"/>
                          <w:color w:val="FFFFFF"/>
                          <w:w w:val="105"/>
                          <w:sz w:val="11"/>
                        </w:rPr>
                        <w:t>2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  <v:shape style="position:absolute;left:1553;top:2395;width:75;height:115" type="#_x0000_t202" filled="false" stroked="false">
                <v:textbox inset="0,0,0,0">
                  <w:txbxContent>
                    <w:p>
                      <w:pPr>
                        <w:spacing w:line="115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color w:val="FFFFFF"/>
                          <w:w w:val="120"/>
                          <w:sz w:val="11"/>
                        </w:rPr>
                        <w:t>6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  <v:shape style="position:absolute;left:3008;top:2395;width:71;height:115" type="#_x0000_t202" filled="false" stroked="false">
                <v:textbox inset="0,0,0,0">
                  <w:txbxContent>
                    <w:p>
                      <w:pPr>
                        <w:spacing w:line="115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color w:val="FFFFFF"/>
                          <w:w w:val="115"/>
                          <w:sz w:val="11"/>
                        </w:rPr>
                        <w:t>3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  <v:shape style="position:absolute;left:3886;top:2395;width:101;height:115" type="#_x0000_t202" filled="false" stroked="false">
                <v:textbox inset="0,0,0,0">
                  <w:txbxContent>
                    <w:p>
                      <w:pPr>
                        <w:spacing w:line="115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color w:val="FFFFFF"/>
                          <w:spacing w:val="-6"/>
                          <w:w w:val="90"/>
                          <w:sz w:val="11"/>
                        </w:rPr>
                        <w:t>17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  <v:shape style="position:absolute;left:455;top:2514;width:75;height:115" type="#_x0000_t202" filled="false" stroked="false">
                <v:textbox inset="0,0,0,0">
                  <w:txbxContent>
                    <w:p>
                      <w:pPr>
                        <w:spacing w:line="115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color w:val="FFFFFF"/>
                          <w:w w:val="120"/>
                          <w:sz w:val="11"/>
                        </w:rPr>
                        <w:t>9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rebuchet MS"/>
          <w:sz w:val="20"/>
        </w:rPr>
      </w:r>
      <w:r>
        <w:rPr>
          <w:rFonts w:ascii="Trebuchet MS"/>
          <w:sz w:val="20"/>
        </w:rPr>
        <w:tab/>
      </w:r>
      <w:r>
        <w:rPr>
          <w:rFonts w:ascii="Trebuchet MS"/>
          <w:sz w:val="20"/>
        </w:rPr>
        <w:pict>
          <v:group style="width:249.3pt;height:147.1pt;mso-position-horizontal-relative:char;mso-position-vertical-relative:line" coordorigin="0,0" coordsize="4986,2942">
            <v:shape style="position:absolute;left:2118;top:1970;width:2831;height:287" type="#_x0000_t75" stroked="false">
              <v:imagedata r:id="rId27" o:title=""/>
            </v:shape>
            <v:group style="position:absolute;left:396;top:2212;width:1655;height:2" coordorigin="396,2212" coordsize="1655,2">
              <v:shape style="position:absolute;left:396;top:2212;width:1655;height:2" coordorigin="396,2212" coordsize="1655,0" path="m396,2212l2050,2212e" filled="false" stroked="true" strokeweight="4.354pt" strokecolor="#b4b6b7">
                <v:path arrowok="t"/>
              </v:shape>
            </v:group>
            <v:group style="position:absolute;left:1906;top:2169;width:2;height:86" coordorigin="1906,2169" coordsize="2,86">
              <v:shape style="position:absolute;left:1906;top:2169;width:2;height:86" coordorigin="1906,2169" coordsize="0,86" path="m1906,2169l1906,2254e" filled="false" stroked="true" strokeweight=".215pt" strokecolor="#000000">
                <v:path arrowok="t"/>
              </v:shape>
            </v:group>
            <v:group style="position:absolute;left:2050;top:2169;width:2;height:86" coordorigin="2050,2169" coordsize="2,86">
              <v:shape style="position:absolute;left:2050;top:2169;width:2;height:86" coordorigin="2050,2169" coordsize="0,86" path="m2050,2254l2050,2169e" filled="false" stroked="true" strokeweight=".215pt" strokecolor="#000000">
                <v:path arrowok="t"/>
              </v:shape>
            </v:group>
            <v:group style="position:absolute;left:302;top:2887;width:53;height:53" coordorigin="302,2887" coordsize="53,53">
              <v:shape style="position:absolute;left:302;top:2887;width:53;height:53" coordorigin="302,2887" coordsize="53,53" path="m302,2939l354,2887e" filled="false" stroked="true" strokeweight=".258pt" strokecolor="#757a7b">
                <v:path arrowok="t"/>
              </v:shape>
            </v:group>
            <v:group style="position:absolute;left:240;top:2825;width:115;height:115" coordorigin="240,2825" coordsize="115,115">
              <v:shape style="position:absolute;left:240;top:2825;width:115;height:115" coordorigin="240,2825" coordsize="115,115" path="m240,2939l354,2825e" filled="false" stroked="true" strokeweight=".258pt" strokecolor="#757a7b">
                <v:path arrowok="t"/>
              </v:shape>
            </v:group>
            <v:group style="position:absolute;left:178;top:2762;width:177;height:177" coordorigin="178,2762" coordsize="177,177">
              <v:shape style="position:absolute;left:178;top:2762;width:177;height:177" coordorigin="178,2762" coordsize="177,177" path="m178,2939l354,2762e" filled="false" stroked="true" strokeweight=".258pt" strokecolor="#757a7b">
                <v:path arrowok="t"/>
              </v:shape>
            </v:group>
            <v:group style="position:absolute;left:115;top:2700;width:239;height:239" coordorigin="115,2700" coordsize="239,239">
              <v:shape style="position:absolute;left:115;top:2700;width:239;height:239" coordorigin="115,2700" coordsize="239,239" path="m115,2939l354,2700e" filled="false" stroked="true" strokeweight=".258pt" strokecolor="#757a7b">
                <v:path arrowok="t"/>
              </v:shape>
            </v:group>
            <v:group style="position:absolute;left:53;top:2639;width:301;height:301" coordorigin="53,2639" coordsize="301,301">
              <v:shape style="position:absolute;left:53;top:2639;width:301;height:301" coordorigin="53,2639" coordsize="301,301" path="m53,2939l354,2639e" filled="false" stroked="true" strokeweight=".258pt" strokecolor="#757a7b">
                <v:path arrowok="t"/>
              </v:shape>
            </v:group>
            <v:group style="position:absolute;left:3;top:2576;width:352;height:353" coordorigin="3,2576" coordsize="352,353">
              <v:shape style="position:absolute;left:3;top:2576;width:352;height:353" coordorigin="3,2576" coordsize="352,353" path="m3,2928l354,2576e" filled="false" stroked="true" strokeweight=".258pt" strokecolor="#757a7b">
                <v:path arrowok="t"/>
              </v:shape>
            </v:group>
            <v:group style="position:absolute;left:3;top:2514;width:352;height:352" coordorigin="3,2514" coordsize="352,352">
              <v:shape style="position:absolute;left:3;top:2514;width:352;height:352" coordorigin="3,2514" coordsize="352,352" path="m3,2865l354,2514e" filled="false" stroked="true" strokeweight=".258pt" strokecolor="#757a7b">
                <v:path arrowok="t"/>
              </v:shape>
            </v:group>
            <v:group style="position:absolute;left:3;top:2452;width:352;height:352" coordorigin="3,2452" coordsize="352,352">
              <v:shape style="position:absolute;left:3;top:2452;width:352;height:352" coordorigin="3,2452" coordsize="352,352" path="m3,2804l354,2452e" filled="false" stroked="true" strokeweight=".258pt" strokecolor="#757a7b">
                <v:path arrowok="t"/>
              </v:shape>
            </v:group>
            <v:group style="position:absolute;left:3;top:2389;width:352;height:353" coordorigin="3,2389" coordsize="352,353">
              <v:shape style="position:absolute;left:3;top:2389;width:352;height:353" coordorigin="3,2389" coordsize="352,353" path="m3,2742l354,2389e" filled="false" stroked="true" strokeweight=".258pt" strokecolor="#757a7b">
                <v:path arrowok="t"/>
              </v:shape>
            </v:group>
            <v:group style="position:absolute;left:3;top:2328;width:352;height:352" coordorigin="3,2328" coordsize="352,352">
              <v:shape style="position:absolute;left:3;top:2328;width:352;height:352" coordorigin="3,2328" coordsize="352,352" path="m3,2679l354,2328e" filled="false" stroked="true" strokeweight=".258pt" strokecolor="#757a7b">
                <v:path arrowok="t"/>
              </v:shape>
            </v:group>
            <v:group style="position:absolute;left:3;top:2265;width:352;height:353" coordorigin="3,2265" coordsize="352,353">
              <v:shape style="position:absolute;left:3;top:2265;width:352;height:353" coordorigin="3,2265" coordsize="352,353" path="m3,2617l354,2265e" filled="false" stroked="true" strokeweight=".258pt" strokecolor="#757a7b">
                <v:path arrowok="t"/>
              </v:shape>
            </v:group>
            <v:group style="position:absolute;left:3;top:2203;width:352;height:352" coordorigin="3,2203" coordsize="352,352">
              <v:shape style="position:absolute;left:3;top:2203;width:352;height:352" coordorigin="3,2203" coordsize="352,352" path="m3,2554l354,2203e" filled="false" stroked="true" strokeweight=".258pt" strokecolor="#757a7b">
                <v:path arrowok="t"/>
              </v:shape>
            </v:group>
            <v:group style="position:absolute;left:3;top:2141;width:352;height:352" coordorigin="3,2141" coordsize="352,352">
              <v:shape style="position:absolute;left:3;top:2141;width:352;height:352" coordorigin="3,2141" coordsize="352,352" path="m3,2493l354,2141e" filled="false" stroked="true" strokeweight=".258pt" strokecolor="#757a7b">
                <v:path arrowok="t"/>
              </v:shape>
            </v:group>
            <v:group style="position:absolute;left:3;top:2078;width:352;height:353" coordorigin="3,2078" coordsize="352,353">
              <v:shape style="position:absolute;left:3;top:2078;width:352;height:353" coordorigin="3,2078" coordsize="352,353" path="m3,2431l354,2078e" filled="false" stroked="true" strokeweight=".258pt" strokecolor="#757a7b">
                <v:path arrowok="t"/>
              </v:shape>
            </v:group>
            <v:group style="position:absolute;left:3;top:2016;width:352;height:352" coordorigin="3,2016" coordsize="352,352">
              <v:shape style="position:absolute;left:3;top:2016;width:352;height:352" coordorigin="3,2016" coordsize="352,352" path="m3,2368l354,2016e" filled="false" stroked="true" strokeweight=".258pt" strokecolor="#757a7b">
                <v:path arrowok="t"/>
              </v:shape>
            </v:group>
            <v:group style="position:absolute;left:3;top:1954;width:352;height:353" coordorigin="3,1954" coordsize="352,353">
              <v:shape style="position:absolute;left:3;top:1954;width:352;height:353" coordorigin="3,1954" coordsize="352,353" path="m3,2306l354,1954e" filled="false" stroked="true" strokeweight=".258pt" strokecolor="#757a7b">
                <v:path arrowok="t"/>
              </v:shape>
            </v:group>
            <v:group style="position:absolute;left:3;top:1892;width:352;height:353" coordorigin="3,1892" coordsize="352,353">
              <v:shape style="position:absolute;left:3;top:1892;width:352;height:353" coordorigin="3,1892" coordsize="352,353" path="m3,2244l354,1892e" filled="false" stroked="true" strokeweight=".258pt" strokecolor="#757a7b">
                <v:path arrowok="t"/>
              </v:shape>
            </v:group>
            <v:group style="position:absolute;left:3;top:1830;width:352;height:352" coordorigin="3,1830" coordsize="352,352">
              <v:shape style="position:absolute;left:3;top:1830;width:352;height:352" coordorigin="3,1830" coordsize="352,352" path="m3,2181l354,1830e" filled="false" stroked="true" strokeweight=".258pt" strokecolor="#757a7b">
                <v:path arrowok="t"/>
              </v:shape>
            </v:group>
            <v:group style="position:absolute;left:3;top:1767;width:352;height:353" coordorigin="3,1767" coordsize="352,353">
              <v:shape style="position:absolute;left:3;top:1767;width:352;height:353" coordorigin="3,1767" coordsize="352,353" path="m3,2120l354,1767e" filled="false" stroked="true" strokeweight=".258pt" strokecolor="#757a7b">
                <v:path arrowok="t"/>
              </v:shape>
            </v:group>
            <v:group style="position:absolute;left:3;top:1705;width:352;height:352" coordorigin="3,1705" coordsize="352,352">
              <v:shape style="position:absolute;left:3;top:1705;width:352;height:352" coordorigin="3,1705" coordsize="352,352" path="m3,2057l354,1705e" filled="false" stroked="true" strokeweight=".258pt" strokecolor="#757a7b">
                <v:path arrowok="t"/>
              </v:shape>
            </v:group>
            <v:group style="position:absolute;left:3;top:1643;width:352;height:352" coordorigin="3,1643" coordsize="352,352">
              <v:shape style="position:absolute;left:3;top:1643;width:352;height:352" coordorigin="3,1643" coordsize="352,352" path="m3,1995l354,1643e" filled="false" stroked="true" strokeweight=".258pt" strokecolor="#757a7b">
                <v:path arrowok="t"/>
              </v:shape>
            </v:group>
            <v:group style="position:absolute;left:3;top:1581;width:352;height:353" coordorigin="3,1581" coordsize="352,353">
              <v:shape style="position:absolute;left:3;top:1581;width:352;height:353" coordorigin="3,1581" coordsize="352,353" path="m3,1933l354,1581e" filled="false" stroked="true" strokeweight=".258pt" strokecolor="#757a7b">
                <v:path arrowok="t"/>
              </v:shape>
            </v:group>
            <v:group style="position:absolute;left:3;top:1519;width:352;height:352" coordorigin="3,1519" coordsize="352,352">
              <v:shape style="position:absolute;left:3;top:1519;width:352;height:352" coordorigin="3,1519" coordsize="352,352" path="m3,1870l354,1519e" filled="false" stroked="true" strokeweight=".258pt" strokecolor="#757a7b">
                <v:path arrowok="t"/>
              </v:shape>
            </v:group>
            <v:group style="position:absolute;left:3;top:1456;width:352;height:353" coordorigin="3,1456" coordsize="352,353">
              <v:shape style="position:absolute;left:3;top:1456;width:352;height:353" coordorigin="3,1456" coordsize="352,353" path="m3,1808l354,1456e" filled="false" stroked="true" strokeweight=".258pt" strokecolor="#757a7b">
                <v:path arrowok="t"/>
              </v:shape>
            </v:group>
            <v:group style="position:absolute;left:3;top:1394;width:352;height:352" coordorigin="3,1394" coordsize="352,352">
              <v:shape style="position:absolute;left:3;top:1394;width:352;height:352" coordorigin="3,1394" coordsize="352,352" path="m3,1746l354,1394e" filled="false" stroked="true" strokeweight=".258pt" strokecolor="#757a7b">
                <v:path arrowok="t"/>
              </v:shape>
            </v:group>
            <v:group style="position:absolute;left:3;top:1332;width:352;height:352" coordorigin="3,1332" coordsize="352,352">
              <v:shape style="position:absolute;left:3;top:1332;width:352;height:352" coordorigin="3,1332" coordsize="352,352" path="m3,1684l354,1332e" filled="false" stroked="true" strokeweight=".258pt" strokecolor="#757a7b">
                <v:path arrowok="t"/>
              </v:shape>
            </v:group>
            <v:group style="position:absolute;left:3;top:1270;width:352;height:353" coordorigin="3,1270" coordsize="352,353">
              <v:shape style="position:absolute;left:3;top:1270;width:352;height:353" coordorigin="3,1270" coordsize="352,353" path="m3,1622l354,1270e" filled="false" stroked="true" strokeweight=".258pt" strokecolor="#757a7b">
                <v:path arrowok="t"/>
              </v:shape>
            </v:group>
            <v:group style="position:absolute;left:3;top:1208;width:352;height:352" coordorigin="3,1208" coordsize="352,352">
              <v:shape style="position:absolute;left:3;top:1208;width:352;height:352" coordorigin="3,1208" coordsize="352,352" path="m3,1559l354,1208e" filled="false" stroked="true" strokeweight=".258pt" strokecolor="#757a7b">
                <v:path arrowok="t"/>
              </v:shape>
            </v:group>
            <v:group style="position:absolute;left:3;top:1146;width:352;height:352" coordorigin="3,1146" coordsize="352,352">
              <v:shape style="position:absolute;left:3;top:1146;width:352;height:352" coordorigin="3,1146" coordsize="352,352" path="m3,1497l354,1146e" filled="false" stroked="true" strokeweight=".258pt" strokecolor="#757a7b">
                <v:path arrowok="t"/>
              </v:shape>
            </v:group>
            <v:group style="position:absolute;left:3;top:1083;width:352;height:353" coordorigin="3,1083" coordsize="352,353">
              <v:shape style="position:absolute;left:3;top:1083;width:352;height:353" coordorigin="3,1083" coordsize="352,353" path="m3,1436l354,1083e" filled="false" stroked="true" strokeweight=".258pt" strokecolor="#757a7b">
                <v:path arrowok="t"/>
              </v:shape>
            </v:group>
            <v:group style="position:absolute;left:3;top:1021;width:352;height:352" coordorigin="3,1021" coordsize="352,352">
              <v:shape style="position:absolute;left:3;top:1021;width:352;height:352" coordorigin="3,1021" coordsize="352,352" path="m3,1373l354,1021e" filled="false" stroked="true" strokeweight=".258pt" strokecolor="#757a7b">
                <v:path arrowok="t"/>
              </v:shape>
            </v:group>
            <v:group style="position:absolute;left:3;top:959;width:352;height:353" coordorigin="3,959" coordsize="352,353">
              <v:shape style="position:absolute;left:3;top:959;width:352;height:353" coordorigin="3,959" coordsize="352,353" path="m3,1311l354,959e" filled="false" stroked="true" strokeweight=".258pt" strokecolor="#757a7b">
                <v:path arrowok="t"/>
              </v:shape>
            </v:group>
            <v:group style="position:absolute;left:3;top:897;width:352;height:352" coordorigin="3,897" coordsize="352,352">
              <v:shape style="position:absolute;left:3;top:897;width:352;height:352" coordorigin="3,897" coordsize="352,352" path="m3,1248l354,897e" filled="false" stroked="true" strokeweight=".258pt" strokecolor="#757a7b">
                <v:path arrowok="t"/>
              </v:shape>
            </v:group>
            <v:group style="position:absolute;left:3;top:835;width:352;height:352" coordorigin="3,835" coordsize="352,352">
              <v:shape style="position:absolute;left:3;top:835;width:352;height:352" coordorigin="3,835" coordsize="352,352" path="m3,1186l354,835e" filled="false" stroked="true" strokeweight=".258pt" strokecolor="#757a7b">
                <v:path arrowok="t"/>
              </v:shape>
            </v:group>
            <v:group style="position:absolute;left:3;top:772;width:352;height:353" coordorigin="3,772" coordsize="352,353">
              <v:shape style="position:absolute;left:3;top:772;width:352;height:353" coordorigin="3,772" coordsize="352,353" path="m3,1124l354,772e" filled="false" stroked="true" strokeweight=".258pt" strokecolor="#757a7b">
                <v:path arrowok="t"/>
              </v:shape>
            </v:group>
            <v:group style="position:absolute;left:3;top:710;width:352;height:352" coordorigin="3,710" coordsize="352,352">
              <v:shape style="position:absolute;left:3;top:710;width:352;height:352" coordorigin="3,710" coordsize="352,352" path="m3,1062l354,710e" filled="false" stroked="true" strokeweight=".258pt" strokecolor="#757a7b">
                <v:path arrowok="t"/>
              </v:shape>
            </v:group>
            <v:group style="position:absolute;left:3;top:648;width:352;height:353" coordorigin="3,648" coordsize="352,353">
              <v:shape style="position:absolute;left:3;top:648;width:352;height:353" coordorigin="3,648" coordsize="352,353" path="m3,1000l354,648e" filled="false" stroked="true" strokeweight=".258pt" strokecolor="#757a7b">
                <v:path arrowok="t"/>
              </v:shape>
            </v:group>
            <v:group style="position:absolute;left:3;top:586;width:352;height:353" coordorigin="3,586" coordsize="352,353">
              <v:shape style="position:absolute;left:3;top:586;width:352;height:353" coordorigin="3,586" coordsize="352,353" path="m3,938l354,586e" filled="false" stroked="true" strokeweight=".258pt" strokecolor="#757a7b">
                <v:path arrowok="t"/>
              </v:shape>
            </v:group>
            <v:group style="position:absolute;left:3;top:524;width:352;height:352" coordorigin="3,524" coordsize="352,352">
              <v:shape style="position:absolute;left:3;top:524;width:352;height:352" coordorigin="3,524" coordsize="352,352" path="m3,875l354,524e" filled="false" stroked="true" strokeweight=".258pt" strokecolor="#757a7b">
                <v:path arrowok="t"/>
              </v:shape>
            </v:group>
            <v:group style="position:absolute;left:3;top:461;width:352;height:353" coordorigin="3,461" coordsize="352,353">
              <v:shape style="position:absolute;left:3;top:461;width:352;height:353" coordorigin="3,461" coordsize="352,353" path="m3,813l354,461e" filled="false" stroked="true" strokeweight=".258pt" strokecolor="#757a7b">
                <v:path arrowok="t"/>
              </v:shape>
            </v:group>
            <v:group style="position:absolute;left:3;top:436;width:315;height:315" coordorigin="3,436" coordsize="315,315">
              <v:shape style="position:absolute;left:3;top:436;width:315;height:315" coordorigin="3,436" coordsize="315,315" path="m3,751l317,436e" filled="false" stroked="true" strokeweight=".258pt" strokecolor="#757a7b">
                <v:path arrowok="t"/>
              </v:shape>
            </v:group>
            <v:group style="position:absolute;left:3;top:436;width:253;height:253" coordorigin="3,436" coordsize="253,253">
              <v:shape style="position:absolute;left:3;top:436;width:253;height:253" coordorigin="3,436" coordsize="253,253" path="m3,689l255,436e" filled="false" stroked="true" strokeweight=".258pt" strokecolor="#757a7b">
                <v:path arrowok="t"/>
              </v:shape>
            </v:group>
            <v:group style="position:absolute;left:3;top:436;width:190;height:191" coordorigin="3,436" coordsize="190,191">
              <v:shape style="position:absolute;left:3;top:436;width:190;height:191" coordorigin="3,436" coordsize="190,191" path="m3,627l192,436e" filled="false" stroked="true" strokeweight=".258pt" strokecolor="#757a7b">
                <v:path arrowok="t"/>
              </v:shape>
            </v:group>
            <v:group style="position:absolute;left:3;top:436;width:129;height:129" coordorigin="3,436" coordsize="129,129">
              <v:shape style="position:absolute;left:3;top:436;width:129;height:129" coordorigin="3,436" coordsize="129,129" path="m3,564l131,436e" filled="false" stroked="true" strokeweight=".258pt" strokecolor="#757a7b">
                <v:path arrowok="t"/>
              </v:shape>
            </v:group>
            <v:group style="position:absolute;left:3;top:436;width:67;height:67" coordorigin="3,436" coordsize="67,67">
              <v:shape style="position:absolute;left:3;top:436;width:67;height:67" coordorigin="3,436" coordsize="67,67" path="m3,502l69,436e" filled="false" stroked="true" strokeweight=".258pt" strokecolor="#757a7b">
                <v:path arrowok="t"/>
              </v:shape>
            </v:group>
            <v:group style="position:absolute;left:3;top:436;width:4;height:4" coordorigin="3,436" coordsize="4,4">
              <v:shape style="position:absolute;left:3;top:436;width:4;height:4" coordorigin="3,436" coordsize="4,4" path="m3,440l6,436e" filled="false" stroked="true" strokeweight=".258pt" strokecolor="#757a7b">
                <v:path arrowok="t"/>
              </v:shape>
            </v:group>
            <v:group style="position:absolute;left:354;top:436;width:2;height:2504" coordorigin="354,436" coordsize="2,2504">
              <v:shape style="position:absolute;left:354;top:436;width:2;height:2504" coordorigin="354,436" coordsize="0,2504" path="m354,436l354,2939e" filled="false" stroked="true" strokeweight=".215006pt" strokecolor="#000000">
                <v:path arrowok="t"/>
              </v:shape>
            </v:group>
            <v:group style="position:absolute;left:368;top:1961;width:2;height:203" coordorigin="368,1961" coordsize="2,203">
              <v:shape style="position:absolute;left:368;top:1961;width:2;height:203" coordorigin="368,1961" coordsize="0,203" path="m368,1961l368,2164e" filled="false" stroked="true" strokeweight="1.432pt" strokecolor="#f9a87f">
                <v:path arrowok="t"/>
              </v:shape>
            </v:group>
            <v:group style="position:absolute;left:355;top:2164;width:27;height:2" coordorigin="355,2164" coordsize="27,2">
              <v:shape style="position:absolute;left:355;top:2164;width:27;height:2" coordorigin="355,2164" coordsize="27,0" path="m355,2164l382,2164e" filled="false" stroked="true" strokeweight=".301pt" strokecolor="#f36d35">
                <v:path arrowok="t"/>
              </v:shape>
            </v:group>
            <v:group style="position:absolute;left:355;top:1961;width:2;height:203" coordorigin="355,1961" coordsize="2,203">
              <v:shape style="position:absolute;left:355;top:1961;width:2;height:203" coordorigin="355,1961" coordsize="0,203" path="m355,1961l355,2164e" filled="false" stroked="true" strokeweight=".301pt" strokecolor="#f36d35">
                <v:path arrowok="t"/>
              </v:shape>
            </v:group>
            <v:group style="position:absolute;left:355;top:1961;width:27;height:2" coordorigin="355,1961" coordsize="27,2">
              <v:shape style="position:absolute;left:355;top:1961;width:27;height:2" coordorigin="355,1961" coordsize="27,0" path="m382,1961l355,1961e" filled="false" stroked="true" strokeweight=".301pt" strokecolor="#f36d35">
                <v:path arrowok="t"/>
              </v:shape>
            </v:group>
            <v:group style="position:absolute;left:382;top:1961;width:2;height:203" coordorigin="382,1961" coordsize="2,203">
              <v:shape style="position:absolute;left:382;top:1961;width:2;height:203" coordorigin="382,1961" coordsize="0,203" path="m382,2164l382,1961e" filled="false" stroked="true" strokeweight=".301pt" strokecolor="#f36d35">
                <v:path arrowok="t"/>
              </v:shape>
            </v:group>
            <v:group style="position:absolute;left:354;top:2170;width:36;height:86" coordorigin="354,2170" coordsize="36,86">
              <v:shape style="position:absolute;left:354;top:2170;width:36;height:86" coordorigin="354,2170" coordsize="36,86" path="m376,2170l368,2170,363,2171,358,2175,355,2179,354,2184,354,2242,355,2247,358,2251,363,2254,368,2255,376,2255,381,2254,386,2251,388,2247,389,2242,389,2184,388,2179,386,2175,381,2171,376,2170xe" filled="true" fillcolor="#9fa2a3" stroked="false">
                <v:path arrowok="t"/>
                <v:fill type="solid"/>
              </v:shape>
            </v:group>
            <v:group style="position:absolute;left:376;top:2170;width:14;height:14" coordorigin="376,2170" coordsize="14,14">
              <v:shape style="position:absolute;left:376;top:2170;width:14;height:14" coordorigin="376,2170" coordsize="14,14" path="m376,2170l383,2170,389,2176,389,2184e" filled="false" stroked="true" strokeweight=".215pt" strokecolor="#000000">
                <v:path arrowok="t"/>
              </v:shape>
            </v:group>
            <v:group style="position:absolute;left:390;top:1967;width:2;height:275" coordorigin="390,1967" coordsize="2,275">
              <v:shape style="position:absolute;left:390;top:1967;width:2;height:275" coordorigin="390,1967" coordsize="0,275" path="m390,1967l390,2242e" filled="false" stroked="true" strokeweight=".300885pt" strokecolor="#000000">
                <v:path arrowok="t"/>
              </v:shape>
            </v:group>
            <v:group style="position:absolute;left:376;top:2242;width:14;height:14" coordorigin="376,2242" coordsize="14,14">
              <v:shape style="position:absolute;left:376;top:2242;width:14;height:14" coordorigin="376,2242" coordsize="14,14" path="m389,2242l389,2249,383,2255,376,2255e" filled="false" stroked="true" strokeweight=".215pt" strokecolor="#000000">
                <v:path arrowok="t"/>
              </v:shape>
            </v:group>
            <v:group style="position:absolute;left:354;top:2242;width:14;height:14" coordorigin="354,2242" coordsize="14,14">
              <v:shape style="position:absolute;left:354;top:2242;width:14;height:14" coordorigin="354,2242" coordsize="14,14" path="m368,2255l360,2255,354,2249,354,2242e" filled="false" stroked="true" strokeweight=".215pt" strokecolor="#000000">
                <v:path arrowok="t"/>
              </v:shape>
            </v:group>
            <v:group style="position:absolute;left:354;top:2170;width:14;height:14" coordorigin="354,2170" coordsize="14,14">
              <v:shape style="position:absolute;left:354;top:2170;width:14;height:14" coordorigin="354,2170" coordsize="14,14" path="m354,2184l354,2176,360,2170,368,2170e" filled="false" stroked="true" strokeweight=".215pt" strokecolor="#000000">
                <v:path arrowok="t"/>
              </v:shape>
            </v:group>
            <v:group style="position:absolute;left:396;top:2169;width:2;height:86" coordorigin="396,2169" coordsize="2,86">
              <v:shape style="position:absolute;left:396;top:2169;width:2;height:86" coordorigin="396,2169" coordsize="0,86" path="m396,2169l396,2254e" filled="false" stroked="true" strokeweight=".215pt" strokecolor="#000000">
                <v:path arrowok="t"/>
              </v:shape>
            </v:group>
            <v:group style="position:absolute;left:1897;top:2169;width:2;height:86" coordorigin="1897,2169" coordsize="2,86">
              <v:shape style="position:absolute;left:1897;top:2169;width:2;height:86" coordorigin="1897,2169" coordsize="0,86" path="m1897,2254l1897,2169e" filled="false" stroked="true" strokeweight=".215pt" strokecolor="#000000">
                <v:path arrowok="t"/>
              </v:shape>
            </v:group>
            <v:group style="position:absolute;left:1215;top:2191;width:41;height:41" coordorigin="1215,2191" coordsize="41,41">
              <v:shape style="position:absolute;left:1215;top:2191;width:41;height:41" coordorigin="1215,2191" coordsize="41,41" path="m1235,2191l1227,2193,1221,2197,1217,2204,1215,2212,1217,2219,1221,2225,1227,2230,1235,2231,1243,2230,1249,2225,1254,2219,1256,2212,1254,2204,1249,2197,1243,2193,1235,2191xe" filled="true" fillcolor="#006cb4" stroked="false">
                <v:path arrowok="t"/>
                <v:fill type="solid"/>
              </v:shape>
            </v:group>
            <v:group style="position:absolute;left:1215;top:2212;width:41;height:20" coordorigin="1215,2212" coordsize="41,20">
              <v:shape style="position:absolute;left:1215;top:2212;width:41;height:20" coordorigin="1215,2212" coordsize="41,20" path="m1256,2212l1256,2223,1247,2231,1235,2231,1224,2231,1215,2223,1215,2212e" filled="false" stroked="true" strokeweight=".134pt" strokecolor="#006cb4">
                <v:path arrowok="t"/>
              </v:shape>
            </v:group>
            <v:group style="position:absolute;left:1254;top:2212;width:3;height:2" coordorigin="1254,2212" coordsize="3,2">
              <v:shape style="position:absolute;left:1254;top:2212;width:3;height:2" coordorigin="1254,2212" coordsize="3,0" path="m1254,2212l1257,2212e" filled="false" stroked="true" strokeweight=".043pt" strokecolor="#006cb4">
                <v:path arrowok="t"/>
              </v:shape>
            </v:group>
            <v:group style="position:absolute;left:1215;top:2191;width:41;height:21" coordorigin="1215,2191" coordsize="41,21">
              <v:shape style="position:absolute;left:1215;top:2191;width:41;height:21" coordorigin="1215,2191" coordsize="41,21" path="m1215,2212l1215,2200,1224,2191,1235,2191,1247,2191,1255,2200,1255,2212e" filled="false" stroked="true" strokeweight=".134pt" strokecolor="#006cb4">
                <v:path arrowok="t"/>
              </v:shape>
            </v:group>
            <v:group style="position:absolute;left:1216;top:2210;width:2;height:3" coordorigin="1216,2210" coordsize="2,3">
              <v:shape style="position:absolute;left:1216;top:2210;width:2;height:3" coordorigin="1216,2210" coordsize="0,3" path="m1216,2210l1216,2213e" filled="false" stroked="true" strokeweight=".043pt" strokecolor="#006cb4">
                <v:path arrowok="t"/>
              </v:shape>
            </v:group>
            <v:group style="position:absolute;left:1235;top:2212;width:2;height:242" coordorigin="1235,2212" coordsize="2,242">
              <v:shape style="position:absolute;left:1235;top:2212;width:2;height:242" coordorigin="1235,2212" coordsize="0,242" path="m1235,2212l1235,2453e" filled="false" stroked="true" strokeweight=".43pt" strokecolor="#006cb4">
                <v:path arrowok="t"/>
              </v:shape>
            </v:group>
            <v:group style="position:absolute;left:1235;top:2453;width:35;height:2" coordorigin="1235,2453" coordsize="35,2">
              <v:shape style="position:absolute;left:1235;top:2453;width:35;height:2" coordorigin="1235,2453" coordsize="35,0" path="m1235,2453l1269,2453e" filled="false" stroked="true" strokeweight=".43pt" strokecolor="#006cb4">
                <v:path arrowok="t"/>
              </v:shape>
            </v:group>
            <v:group style="position:absolute;left:383;top:2161;width:203;height:2" coordorigin="383,2161" coordsize="203,2">
              <v:shape style="position:absolute;left:383;top:2161;width:203;height:2" coordorigin="383,2161" coordsize="203,0" path="m383,2161l586,2161e" filled="false" stroked="true" strokeweight=".5276pt" strokecolor="#000000">
                <v:path arrowok="t"/>
              </v:shape>
            </v:group>
            <v:group style="position:absolute;left:387;top:1967;width:2;height:190" coordorigin="387,1967" coordsize="2,190">
              <v:shape style="position:absolute;left:387;top:1967;width:2;height:190" coordorigin="387,1967" coordsize="0,190" path="m387,1967l387,2157e" filled="false" stroked="true" strokeweight=".444pt" strokecolor="#000000">
                <v:path arrowok="t"/>
              </v:shape>
            </v:group>
            <v:group style="position:absolute;left:383;top:1964;width:203;height:2" coordorigin="383,1964" coordsize="203,2">
              <v:shape style="position:absolute;left:383;top:1964;width:203;height:2" coordorigin="383,1964" coordsize="203,0" path="m383,1964l586,1964e" filled="false" stroked="true" strokeweight=".4276pt" strokecolor="#000000">
                <v:path arrowok="t"/>
              </v:shape>
            </v:group>
            <v:group style="position:absolute;left:383;top:1961;width:2;height:203" coordorigin="383,1961" coordsize="2,203">
              <v:shape style="position:absolute;left:383;top:1961;width:2;height:203" coordorigin="383,1961" coordsize="0,203" path="m383,1961l383,2164e" filled="false" stroked="true" strokeweight=".215pt" strokecolor="#000000">
                <v:path arrowok="t"/>
              </v:shape>
            </v:group>
            <v:group style="position:absolute;left:584;top:1964;width:5;height:2" coordorigin="584,1964" coordsize="5,2">
              <v:shape style="position:absolute;left:584;top:1964;width:5;height:2" coordorigin="584,1964" coordsize="5,0" path="m584,1964l588,1964e" filled="false" stroked="true" strokeweight=".301pt" strokecolor="#000000">
                <v:path arrowok="t"/>
              </v:shape>
            </v:group>
            <v:group style="position:absolute;left:390;top:1967;width:196;height:2" coordorigin="390,1967" coordsize="196,2">
              <v:shape style="position:absolute;left:390;top:1967;width:196;height:2" coordorigin="390,1967" coordsize="196,0" path="m390,1967l586,1967e" filled="false" stroked="true" strokeweight=".215pt" strokecolor="#000000">
                <v:path arrowok="t"/>
              </v:shape>
            </v:group>
            <v:group style="position:absolute;left:390;top:2157;width:196;height:2" coordorigin="390,2157" coordsize="196,2">
              <v:shape style="position:absolute;left:390;top:2157;width:196;height:2" coordorigin="390,2157" coordsize="196,0" path="m586,2157l390,2157e" filled="false" stroked="true" strokeweight=".215pt" strokecolor="#000000">
                <v:path arrowok="t"/>
              </v:shape>
            </v:group>
            <v:group style="position:absolute;left:584;top:2161;width:5;height:2" coordorigin="584,2161" coordsize="5,2">
              <v:shape style="position:absolute;left:584;top:2161;width:5;height:2" coordorigin="584,2161" coordsize="5,0" path="m584,2161l588,2161e" filled="false" stroked="true" strokeweight=".344pt" strokecolor="#000000">
                <v:path arrowok="t"/>
              </v:shape>
            </v:group>
            <v:group style="position:absolute;left:448;top:1926;width:41;height:41" coordorigin="448,1926" coordsize="41,41">
              <v:shape style="position:absolute;left:448;top:1926;width:41;height:41" coordorigin="448,1926" coordsize="41,41" path="m467,1926l460,1928,454,1932,449,1939,448,1947,449,1955,454,1961,460,1965,467,1967,475,1965,482,1961,486,1955,488,1947,486,1939,482,1932,475,1928,467,1926xe" filled="true" fillcolor="#006cb4" stroked="false">
                <v:path arrowok="t"/>
                <v:fill type="solid"/>
              </v:shape>
            </v:group>
            <v:group style="position:absolute;left:448;top:1947;width:41;height:20" coordorigin="448,1947" coordsize="41,20">
              <v:shape style="position:absolute;left:448;top:1947;width:41;height:20" coordorigin="448,1947" coordsize="41,20" path="m488,1947l488,1958,479,1967,467,1967,456,1967,448,1958,448,1947e" filled="false" stroked="true" strokeweight=".134pt" strokecolor="#006cb4">
                <v:path arrowok="t"/>
              </v:shape>
            </v:group>
            <v:group style="position:absolute;left:448;top:1926;width:41;height:21" coordorigin="448,1926" coordsize="41,21">
              <v:shape style="position:absolute;left:448;top:1926;width:41;height:21" coordorigin="448,1926" coordsize="41,21" path="m448,1947l448,1936,456,1926,467,1926,479,1926,488,1936,488,1947e" filled="false" stroked="true" strokeweight=".134pt" strokecolor="#006cb4">
                <v:path arrowok="t"/>
              </v:shape>
            </v:group>
            <v:group style="position:absolute;left:448;top:1945;width:2;height:3" coordorigin="448,1945" coordsize="2,3">
              <v:shape style="position:absolute;left:448;top:1945;width:2;height:3" coordorigin="448,1945" coordsize="0,3" path="m448,1945l448,1948e" filled="false" stroked="true" strokeweight=".043pt" strokecolor="#006cb4">
                <v:path arrowok="t"/>
              </v:shape>
            </v:group>
            <v:group style="position:absolute;left:467;top:1588;width:2;height:360" coordorigin="467,1588" coordsize="2,360">
              <v:shape style="position:absolute;left:467;top:1588;width:2;height:360" coordorigin="467,1588" coordsize="0,360" path="m467,1947l467,1588e" filled="false" stroked="true" strokeweight=".43pt" strokecolor="#006cb4">
                <v:path arrowok="t"/>
              </v:shape>
            </v:group>
            <v:group style="position:absolute;left:467;top:1588;width:35;height:2" coordorigin="467,1588" coordsize="35,2">
              <v:shape style="position:absolute;left:467;top:1588;width:35;height:2" coordorigin="467,1588" coordsize="35,0" path="m467,1588l502,1588e" filled="false" stroked="true" strokeweight=".43pt" strokecolor="#006cb4">
                <v:path arrowok="t"/>
              </v:shape>
            </v:group>
            <v:group style="position:absolute;left:2972;top:1822;width:41;height:41" coordorigin="2972,1822" coordsize="41,41">
              <v:shape style="position:absolute;left:2972;top:1822;width:41;height:41" coordorigin="2972,1822" coordsize="41,41" path="m2992,1822l2984,1823,2978,1828,2973,1834,2972,1842,2973,1850,2978,1857,2984,1861,2992,1863,3000,1861,3006,1857,3011,1850,3012,1842,3011,1834,3006,1828,3000,1823,2992,1822xe" filled="true" fillcolor="#006cb4" stroked="false">
                <v:path arrowok="t"/>
                <v:fill type="solid"/>
              </v:shape>
            </v:group>
            <v:group style="position:absolute;left:2972;top:1842;width:41;height:21" coordorigin="2972,1842" coordsize="41,21">
              <v:shape style="position:absolute;left:2972;top:1842;width:41;height:21" coordorigin="2972,1842" coordsize="41,21" path="m3012,1842l3012,1853,3003,1863,2992,1863,2981,1863,2972,1853,2972,1842e" filled="false" stroked="true" strokeweight=".134pt" strokecolor="#006cb4">
                <v:path arrowok="t"/>
              </v:shape>
            </v:group>
            <v:group style="position:absolute;left:3012;top:1841;width:2;height:3" coordorigin="3012,1841" coordsize="2,3">
              <v:shape style="position:absolute;left:3012;top:1841;width:2;height:3" coordorigin="3012,1841" coordsize="0,3" path="m3012,1841l3012,1843e" filled="false" stroked="true" strokeweight=".043pt" strokecolor="#006cb4">
                <v:path arrowok="t"/>
              </v:shape>
            </v:group>
            <v:group style="position:absolute;left:2972;top:1822;width:41;height:20" coordorigin="2972,1822" coordsize="41,20">
              <v:shape style="position:absolute;left:2972;top:1822;width:41;height:20" coordorigin="2972,1822" coordsize="41,20" path="m2972,1842l2972,1831,2981,1822,2992,1822,3003,1822,3012,1831,3012,1842e" filled="false" stroked="true" strokeweight=".134pt" strokecolor="#006cb4">
                <v:path arrowok="t"/>
              </v:shape>
            </v:group>
            <v:group style="position:absolute;left:2972;top:1841;width:2;height:3" coordorigin="2972,1841" coordsize="2,3">
              <v:shape style="position:absolute;left:2972;top:1841;width:2;height:3" coordorigin="2972,1841" coordsize="0,3" path="m2972,1841l2972,1843e" filled="false" stroked="true" strokeweight=".043pt" strokecolor="#006cb4">
                <v:path arrowok="t"/>
              </v:shape>
            </v:group>
            <v:group style="position:absolute;left:2058;top:1959;width:2722;height:2" coordorigin="2058,1959" coordsize="2722,2">
              <v:shape style="position:absolute;left:2058;top:1959;width:2722;height:2" coordorigin="2058,1959" coordsize="2722,0" path="m4780,1959l2058,1959e" filled="false" stroked="true" strokeweight=".215pt" strokecolor="#000000">
                <v:path arrowok="t"/>
              </v:shape>
            </v:group>
            <v:group style="position:absolute;left:492;top:1771;width:4457;height:2" coordorigin="492,1771" coordsize="4457,2">
              <v:shape style="position:absolute;left:492;top:1771;width:4457;height:2" coordorigin="492,1771" coordsize="4457,0" path="m492,1771l4949,1771e" filled="false" stroked="true" strokeweight=".6876pt" strokecolor="#000000">
                <v:path arrowok="t"/>
              </v:shape>
            </v:group>
            <v:group style="position:absolute;left:2058;top:1949;width:2722;height:2" coordorigin="2058,1949" coordsize="2722,2">
              <v:shape style="position:absolute;left:2058;top:1949;width:2722;height:2" coordorigin="2058,1949" coordsize="2722,0" path="m2058,1949l4780,1949e" filled="false" stroked="true" strokeweight=".215123pt" strokecolor="#000000">
                <v:path arrowok="t"/>
              </v:shape>
            </v:group>
            <v:group style="position:absolute;left:2058;top:1786;width:2722;height:2" coordorigin="2058,1786" coordsize="2722,2">
              <v:shape style="position:absolute;left:2058;top:1786;width:2722;height:2" coordorigin="2058,1786" coordsize="2722,0" path="m2058,1786l4780,1786e" filled="false" stroked="true" strokeweight=".215065pt" strokecolor="#000000">
                <v:path arrowok="t"/>
              </v:shape>
            </v:group>
            <v:group style="position:absolute;left:2992;top:1588;width:2;height:255" coordorigin="2992,1588" coordsize="2,255">
              <v:shape style="position:absolute;left:2992;top:1588;width:2;height:255" coordorigin="2992,1588" coordsize="0,255" path="m2992,1842l2992,1588e" filled="false" stroked="true" strokeweight=".43pt" strokecolor="#006cb4">
                <v:path arrowok="t"/>
              </v:shape>
            </v:group>
            <v:group style="position:absolute;left:2992;top:1588;width:34;height:2" coordorigin="2992,1588" coordsize="34,2">
              <v:shape style="position:absolute;left:2992;top:1588;width:34;height:2" coordorigin="2992,1588" coordsize="34,0" path="m2992,1588l3026,1588e" filled="false" stroked="true" strokeweight=".43pt" strokecolor="#006cb4">
                <v:path arrowok="t"/>
              </v:shape>
            </v:group>
            <v:group style="position:absolute;left:82;top:2079;width:5;height:2" coordorigin="82,2079" coordsize="5,2">
              <v:shape style="position:absolute;left:82;top:2079;width:5;height:2" coordorigin="82,2079" coordsize="5,0" path="m82,2079l86,2079e" filled="false" stroked="true" strokeweight=".215pt" strokecolor="#000000">
                <v:path arrowok="t"/>
              </v:shape>
            </v:group>
            <v:group style="position:absolute;left:82;top:2049;width:6;height:2" coordorigin="82,2049" coordsize="6,2">
              <v:shape style="position:absolute;left:82;top:2049;width:6;height:2" coordorigin="82,2049" coordsize="6,0" path="m82,2049l87,2049e" filled="false" stroked="true" strokeweight=".4299pt" strokecolor="#000000">
                <v:path arrowok="t"/>
              </v:shape>
            </v:group>
            <v:group style="position:absolute;left:89;top:2054;width:2;height:5" coordorigin="89,2054" coordsize="2,5">
              <v:shape style="position:absolute;left:89;top:2054;width:2;height:5" coordorigin="89,2054" coordsize="0,5" path="m89,2054l89,2058e" filled="false" stroked="true" strokeweight=".086pt" strokecolor="#000000">
                <v:path arrowok="t"/>
              </v:shape>
            </v:group>
            <v:group style="position:absolute;left:83;top:2068;width:3;height:3" coordorigin="83,2068" coordsize="3,3">
              <v:shape style="position:absolute;left:83;top:2068;width:3;height:3" coordorigin="83,2068" coordsize="3,3" path="m83,2068l86,2071e" filled="false" stroked="true" strokeweight=".215pt" strokecolor="#000000">
                <v:path arrowok="t"/>
              </v:shape>
            </v:group>
            <v:group style="position:absolute;left:89;top:2056;width:4;height:13" coordorigin="89,2056" coordsize="4,13">
              <v:shape style="position:absolute;left:89;top:2056;width:4;height:13" coordorigin="89,2056" coordsize="4,13" path="m92,2069l89,2056e" filled="false" stroked="true" strokeweight=".215pt" strokecolor="#000000">
                <v:path arrowok="t"/>
              </v:shape>
            </v:group>
            <v:group style="position:absolute;left:88;top:2055;width:2;height:2" coordorigin="88,2055" coordsize="2,2">
              <v:shape style="position:absolute;left:88;top:2055;width:2;height:2" coordorigin="88,2055" coordsize="1,1" path="m89,2056l88,2055e" filled="false" stroked="true" strokeweight=".215pt" strokecolor="#000000">
                <v:path arrowok="t"/>
              </v:shape>
            </v:group>
            <v:group style="position:absolute;left:317;top:2083;width:58;height:2" coordorigin="317,2083" coordsize="58,2">
              <v:shape style="position:absolute;left:317;top:2083;width:58;height:2" coordorigin="317,2083" coordsize="58,0" path="m317,2083l375,2083e" filled="false" stroked="true" strokeweight=".816597pt" strokecolor="#000000">
                <v:path arrowok="t"/>
              </v:shape>
            </v:group>
            <v:group style="position:absolute;left:208;top:2041;width:167;height:2" coordorigin="208,2041" coordsize="167,2">
              <v:shape style="position:absolute;left:208;top:2041;width:167;height:2" coordorigin="208,2041" coordsize="167,0" path="m208,2041l375,2041e" filled="false" stroked="true" strokeweight=".816496pt" strokecolor="#000000">
                <v:path arrowok="t"/>
              </v:shape>
            </v:group>
            <v:group style="position:absolute;left:331;top:2042;width:4;height:3" coordorigin="331,2042" coordsize="4,3">
              <v:shape style="position:absolute;left:331;top:2042;width:4;height:3" coordorigin="331,2042" coordsize="4,3" path="m334,2042l331,2045e" filled="false" stroked="true" strokeweight=".215pt" strokecolor="#000000">
                <v:path arrowok="t"/>
              </v:shape>
            </v:group>
            <v:group style="position:absolute;left:331;top:2081;width:4;height:2" coordorigin="331,2081" coordsize="4,2">
              <v:shape style="position:absolute;left:331;top:2081;width:4;height:2" coordorigin="331,2081" coordsize="4,2" path="m334,2083l331,2081e" filled="false" stroked="true" strokeweight=".215pt" strokecolor="#000000">
                <v:path arrowok="t"/>
              </v:shape>
            </v:group>
            <v:group style="position:absolute;left:313;top:2042;width:5;height:3" coordorigin="313,2042" coordsize="5,3">
              <v:shape style="position:absolute;left:313;top:2042;width:5;height:3" coordorigin="313,2042" coordsize="5,3" path="m313,2042l317,2045e" filled="false" stroked="true" strokeweight=".215pt" strokecolor="#000000">
                <v:path arrowok="t"/>
              </v:shape>
            </v:group>
            <v:group style="position:absolute;left:313;top:2081;width:5;height:2" coordorigin="313,2081" coordsize="5,2">
              <v:shape style="position:absolute;left:313;top:2081;width:5;height:2" coordorigin="313,2081" coordsize="5,2" path="m313,2083l317,2081e" filled="false" stroked="true" strokeweight=".215pt" strokecolor="#000000">
                <v:path arrowok="t"/>
              </v:shape>
            </v:group>
            <v:group style="position:absolute;left:344;top:2035;width:2;height:55" coordorigin="344,2035" coordsize="2,55">
              <v:shape style="position:absolute;left:344;top:2035;width:2;height:55" coordorigin="344,2035" coordsize="0,55" path="m344,2035l344,2089e" filled="false" stroked="true" strokeweight=".215pt" strokecolor="#000000">
                <v:path arrowok="t"/>
              </v:shape>
            </v:group>
            <v:group style="position:absolute;left:317;top:2045;width:2;height:37" coordorigin="317,2045" coordsize="2,37">
              <v:shape style="position:absolute;left:317;top:2045;width:2;height:37" coordorigin="317,2045" coordsize="0,37" path="m317,2045l317,2081e" filled="false" stroked="true" strokeweight=".215pt" strokecolor="#000000">
                <v:path arrowok="t"/>
              </v:shape>
            </v:group>
            <v:group style="position:absolute;left:331;top:2045;width:2;height:37" coordorigin="331,2045" coordsize="2,37">
              <v:shape style="position:absolute;left:331;top:2045;width:2;height:37" coordorigin="331,2045" coordsize="0,37" path="m331,2045l331,2081e" filled="false" stroked="true" strokeweight=".215pt" strokecolor="#000000">
                <v:path arrowok="t"/>
              </v:shape>
            </v:group>
            <v:group style="position:absolute;left:109;top:2040;width:59;height:2" coordorigin="109,2040" coordsize="59,2">
              <v:shape style="position:absolute;left:109;top:2040;width:59;height:2" coordorigin="109,2040" coordsize="59,0" path="m109,2040l168,2040e" filled="false" stroked="true" strokeweight=".301pt" strokecolor="#000000">
                <v:path arrowok="t"/>
              </v:shape>
            </v:group>
            <v:group style="position:absolute;left:90;top:2056;width:118;height:5" coordorigin="90,2056" coordsize="118,5">
              <v:shape style="position:absolute;left:90;top:2056;width:118;height:5" coordorigin="90,2056" coordsize="118,5" path="m208,2060l90,2056e" filled="false" stroked="true" strokeweight=".215pt" strokecolor="#000000">
                <v:path arrowok="t"/>
              </v:shape>
            </v:group>
            <v:group style="position:absolute;left:107;top:2039;width:2;height:7" coordorigin="107,2039" coordsize="2,7">
              <v:shape style="position:absolute;left:107;top:2039;width:2;height:7" coordorigin="107,2039" coordsize="1,7" path="m107,2039l108,2046e" filled="false" stroked="true" strokeweight=".215pt" strokecolor="#000000">
                <v:path arrowok="t"/>
              </v:shape>
            </v:group>
            <v:group style="position:absolute;left:108;top:2039;width:2;height:7" coordorigin="108,2039" coordsize="2,7">
              <v:shape style="position:absolute;left:108;top:2039;width:2;height:7" coordorigin="108,2039" coordsize="1,7" path="m109,2039l108,2046e" filled="false" stroked="true" strokeweight=".215pt" strokecolor="#000000">
                <v:path arrowok="t"/>
              </v:shape>
            </v:group>
            <v:group style="position:absolute;left:121;top:2042;width:5;height:2" coordorigin="121,2042" coordsize="5,2">
              <v:shape style="position:absolute;left:121;top:2042;width:5;height:2" coordorigin="121,2042" coordsize="5,0" path="m121,2042l125,2042e" filled="false" stroked="true" strokeweight=".344pt" strokecolor="#000000">
                <v:path arrowok="t"/>
              </v:shape>
            </v:group>
            <v:group style="position:absolute;left:123;top:2039;width:2;height:7" coordorigin="123,2039" coordsize="2,7">
              <v:shape style="position:absolute;left:123;top:2039;width:2;height:7" coordorigin="123,2039" coordsize="1,7" path="m124,2039l123,2046e" filled="false" stroked="true" strokeweight=".215pt" strokecolor="#000000">
                <v:path arrowok="t"/>
              </v:shape>
            </v:group>
            <v:group style="position:absolute;left:137;top:2040;width:2;height:7" coordorigin="137,2040" coordsize="2,7">
              <v:shape style="position:absolute;left:137;top:2040;width:2;height:7" coordorigin="137,2040" coordsize="1,7" path="m137,2040l138,2047e" filled="false" stroked="true" strokeweight=".215pt" strokecolor="#000000">
                <v:path arrowok="t"/>
              </v:shape>
            </v:group>
            <v:group style="position:absolute;left:138;top:2040;width:2;height:7" coordorigin="138,2040" coordsize="2,7">
              <v:shape style="position:absolute;left:138;top:2040;width:2;height:7" coordorigin="138,2040" coordsize="1,7" path="m139,2040l138,2047e" filled="false" stroked="true" strokeweight=".215pt" strokecolor="#000000">
                <v:path arrowok="t"/>
              </v:shape>
            </v:group>
            <v:group style="position:absolute;left:151;top:2044;width:5;height:2" coordorigin="151,2044" coordsize="5,2">
              <v:shape style="position:absolute;left:151;top:2044;width:5;height:2" coordorigin="151,2044" coordsize="5,0" path="m151,2044l155,2044e" filled="false" stroked="true" strokeweight=".344pt" strokecolor="#000000">
                <v:path arrowok="t"/>
              </v:shape>
            </v:group>
            <v:group style="position:absolute;left:153;top:2041;width:2;height:7" coordorigin="153,2041" coordsize="2,7">
              <v:shape style="position:absolute;left:153;top:2041;width:2;height:7" coordorigin="153,2041" coordsize="1,7" path="m154,2041l153,2047e" filled="false" stroked="true" strokeweight=".215pt" strokecolor="#000000">
                <v:path arrowok="t"/>
              </v:shape>
            </v:group>
            <v:group style="position:absolute;left:168;top:2041;width:2;height:7" coordorigin="168,2041" coordsize="2,7">
              <v:shape style="position:absolute;left:168;top:2041;width:2;height:7" coordorigin="168,2041" coordsize="1,7" path="m168,2041l168,2047e" filled="false" stroked="true" strokeweight=".215pt" strokecolor="#000000">
                <v:path arrowok="t"/>
              </v:shape>
            </v:group>
            <v:group style="position:absolute;left:168;top:2041;width:2;height:7" coordorigin="168,2041" coordsize="2,7">
              <v:shape style="position:absolute;left:168;top:2041;width:2;height:7" coordorigin="168,2041" coordsize="1,7" path="m169,2041l168,2047e" filled="false" stroked="true" strokeweight=".215pt" strokecolor="#000000">
                <v:path arrowok="t"/>
              </v:shape>
            </v:group>
            <v:group style="position:absolute;left:181;top:2045;width:5;height:2" coordorigin="181,2045" coordsize="5,2">
              <v:shape style="position:absolute;left:181;top:2045;width:5;height:2" coordorigin="181,2045" coordsize="5,0" path="m181,2045l185,2045e" filled="false" stroked="true" strokeweight=".344pt" strokecolor="#000000">
                <v:path arrowok="t"/>
              </v:shape>
            </v:group>
            <v:group style="position:absolute;left:183;top:2041;width:2;height:7" coordorigin="183,2041" coordsize="2,7">
              <v:shape style="position:absolute;left:183;top:2041;width:2;height:7" coordorigin="183,2041" coordsize="2,7" path="m185,2041l183,2048e" filled="false" stroked="true" strokeweight=".215pt" strokecolor="#000000">
                <v:path arrowok="t"/>
              </v:shape>
            </v:group>
            <v:group style="position:absolute;left:169;top:2041;width:14;height:2" coordorigin="169,2041" coordsize="14,2">
              <v:shape style="position:absolute;left:169;top:2041;width:14;height:2" coordorigin="169,2041" coordsize="14,1" path="m169,2041l183,2041e" filled="false" stroked="true" strokeweight=".215pt" strokecolor="#000000">
                <v:path arrowok="t"/>
              </v:shape>
            </v:group>
            <v:group style="position:absolute;left:139;top:2040;width:14;height:2" coordorigin="139,2040" coordsize="14,2">
              <v:shape style="position:absolute;left:139;top:2040;width:14;height:2" coordorigin="139,2040" coordsize="14,1" path="m139,2040l153,2041e" filled="false" stroked="true" strokeweight=".215pt" strokecolor="#000000">
                <v:path arrowok="t"/>
              </v:shape>
            </v:group>
            <v:group style="position:absolute;left:124;top:2039;width:14;height:2" coordorigin="124,2039" coordsize="14,2">
              <v:shape style="position:absolute;left:124;top:2039;width:14;height:2" coordorigin="124,2039" coordsize="14,1" path="m124,2039l137,2040e" filled="false" stroked="true" strokeweight=".215pt" strokecolor="#000000">
                <v:path arrowok="t"/>
              </v:shape>
            </v:group>
            <v:group style="position:absolute;left:91;top:2038;width:17;height:2" coordorigin="91,2038" coordsize="17,2">
              <v:shape style="position:absolute;left:91;top:2038;width:17;height:2" coordorigin="91,2038" coordsize="17,1" path="m91,2038l107,2039e" filled="false" stroked="true" strokeweight=".215pt" strokecolor="#000000">
                <v:path arrowok="t"/>
              </v:shape>
            </v:group>
            <v:group style="position:absolute;left:185;top:2041;width:24;height:2" coordorigin="185,2041" coordsize="24,2">
              <v:shape style="position:absolute;left:185;top:2041;width:24;height:2" coordorigin="185,2041" coordsize="24,1" path="m185,2041l208,2042e" filled="false" stroked="true" strokeweight=".215pt" strokecolor="#000000">
                <v:path arrowok="t"/>
              </v:shape>
            </v:group>
            <v:group style="position:absolute;left:154;top:2084;width:14;height:2" coordorigin="154,2084" coordsize="14,2">
              <v:shape style="position:absolute;left:154;top:2084;width:14;height:2" coordorigin="154,2084" coordsize="14,1" path="m154,2085l168,2084e" filled="false" stroked="true" strokeweight=".215pt" strokecolor="#000000">
                <v:path arrowok="t"/>
              </v:shape>
            </v:group>
            <v:group style="position:absolute;left:90;top:2065;width:118;height:5" coordorigin="90,2065" coordsize="118,5">
              <v:shape style="position:absolute;left:90;top:2065;width:118;height:5" coordorigin="90,2065" coordsize="118,5" path="m208,2065l90,2069e" filled="false" stroked="true" strokeweight=".215pt" strokecolor="#000000">
                <v:path arrowok="t"/>
              </v:shape>
            </v:group>
            <v:group style="position:absolute;left:107;top:2080;width:2;height:7" coordorigin="107,2080" coordsize="2,7">
              <v:shape style="position:absolute;left:107;top:2080;width:2;height:7" coordorigin="107,2080" coordsize="1,7" path="m107,2087l108,2080e" filled="false" stroked="true" strokeweight=".215pt" strokecolor="#000000">
                <v:path arrowok="t"/>
              </v:shape>
            </v:group>
            <v:group style="position:absolute;left:108;top:2080;width:2;height:7" coordorigin="108,2080" coordsize="2,7">
              <v:shape style="position:absolute;left:108;top:2080;width:2;height:7" coordorigin="108,2080" coordsize="1,7" path="m109,2087l108,2080e" filled="false" stroked="true" strokeweight=".215pt" strokecolor="#000000">
                <v:path arrowok="t"/>
              </v:shape>
            </v:group>
            <v:group style="position:absolute;left:121;top:2083;width:5;height:2" coordorigin="121,2083" coordsize="5,2">
              <v:shape style="position:absolute;left:121;top:2083;width:5;height:2" coordorigin="121,2083" coordsize="5,0" path="m121,2083l125,2083e" filled="false" stroked="true" strokeweight=".344pt" strokecolor="#000000">
                <v:path arrowok="t"/>
              </v:shape>
            </v:group>
            <v:group style="position:absolute;left:123;top:2079;width:2;height:7" coordorigin="123,2079" coordsize="2,7">
              <v:shape style="position:absolute;left:123;top:2079;width:2;height:7" coordorigin="123,2079" coordsize="1,7" path="m124,2086l123,2079e" filled="false" stroked="true" strokeweight=".215pt" strokecolor="#000000">
                <v:path arrowok="t"/>
              </v:shape>
            </v:group>
            <v:group style="position:absolute;left:137;top:2078;width:2;height:7" coordorigin="137,2078" coordsize="2,7">
              <v:shape style="position:absolute;left:137;top:2078;width:2;height:7" coordorigin="137,2078" coordsize="1,7" path="m137,2085l138,2078e" filled="false" stroked="true" strokeweight=".215pt" strokecolor="#000000">
                <v:path arrowok="t"/>
              </v:shape>
            </v:group>
            <v:group style="position:absolute;left:138;top:2078;width:2;height:7" coordorigin="138,2078" coordsize="2,7">
              <v:shape style="position:absolute;left:138;top:2078;width:2;height:7" coordorigin="138,2078" coordsize="1,7" path="m139,2085l138,2078e" filled="false" stroked="true" strokeweight=".215pt" strokecolor="#000000">
                <v:path arrowok="t"/>
              </v:shape>
            </v:group>
            <v:group style="position:absolute;left:151;top:2082;width:5;height:2" coordorigin="151,2082" coordsize="5,2">
              <v:shape style="position:absolute;left:151;top:2082;width:5;height:2" coordorigin="151,2082" coordsize="5,0" path="m151,2082l155,2082e" filled="false" stroked="true" strokeweight=".344pt" strokecolor="#000000">
                <v:path arrowok="t"/>
              </v:shape>
            </v:group>
            <v:group style="position:absolute;left:153;top:2078;width:2;height:7" coordorigin="153,2078" coordsize="2,7">
              <v:shape style="position:absolute;left:153;top:2078;width:2;height:7" coordorigin="153,2078" coordsize="1,7" path="m154,2085l153,2078e" filled="false" stroked="true" strokeweight=".215pt" strokecolor="#000000">
                <v:path arrowok="t"/>
              </v:shape>
            </v:group>
            <v:group style="position:absolute;left:168;top:2077;width:2;height:7" coordorigin="168,2077" coordsize="2,7">
              <v:shape style="position:absolute;left:168;top:2077;width:2;height:7" coordorigin="168,2077" coordsize="1,7" path="m168,2084l168,2077e" filled="false" stroked="true" strokeweight=".215pt" strokecolor="#000000">
                <v:path arrowok="t"/>
              </v:shape>
            </v:group>
            <v:group style="position:absolute;left:168;top:2077;width:2;height:7" coordorigin="168,2077" coordsize="2,7">
              <v:shape style="position:absolute;left:168;top:2077;width:2;height:7" coordorigin="168,2077" coordsize="1,7" path="m169,2084l168,2077e" filled="false" stroked="true" strokeweight=".215pt" strokecolor="#000000">
                <v:path arrowok="t"/>
              </v:shape>
            </v:group>
            <v:group style="position:absolute;left:181;top:2080;width:5;height:2" coordorigin="181,2080" coordsize="5,2">
              <v:shape style="position:absolute;left:181;top:2080;width:5;height:2" coordorigin="181,2080" coordsize="5,0" path="m181,2080l185,2080e" filled="false" stroked="true" strokeweight=".344pt" strokecolor="#000000">
                <v:path arrowok="t"/>
              </v:shape>
            </v:group>
            <v:group style="position:absolute;left:183;top:2077;width:2;height:7" coordorigin="183,2077" coordsize="2,7">
              <v:shape style="position:absolute;left:183;top:2077;width:2;height:7" coordorigin="183,2077" coordsize="2,7" path="m185,2083l183,2077e" filled="false" stroked="true" strokeweight=".215pt" strokecolor="#000000">
                <v:path arrowok="t"/>
              </v:shape>
            </v:group>
            <v:group style="position:absolute;left:169;top:2083;width:14;height:2" coordorigin="169,2083" coordsize="14,2">
              <v:shape style="position:absolute;left:169;top:2083;width:14;height:2" coordorigin="169,2083" coordsize="14,1" path="m169,2084l183,2083e" filled="false" stroked="true" strokeweight=".215pt" strokecolor="#000000">
                <v:path arrowok="t"/>
              </v:shape>
            </v:group>
            <v:group style="position:absolute;left:91;top:2086;width:62;height:2" coordorigin="91,2086" coordsize="62,2">
              <v:shape style="position:absolute;left:91;top:2086;width:62;height:2" coordorigin="91,2086" coordsize="62,0" path="m91,2086l153,2086e" filled="false" stroked="true" strokeweight=".3009pt" strokecolor="#000000">
                <v:path arrowok="t"/>
              </v:shape>
            </v:group>
            <v:group style="position:absolute;left:124;top:2085;width:14;height:2" coordorigin="124,2085" coordsize="14,2">
              <v:shape style="position:absolute;left:124;top:2085;width:14;height:2" coordorigin="124,2085" coordsize="14,1" path="m124,2086l137,2085e" filled="false" stroked="true" strokeweight=".215pt" strokecolor="#000000">
                <v:path arrowok="t"/>
              </v:shape>
            </v:group>
            <v:group style="position:absolute;left:109;top:2086;width:14;height:2" coordorigin="109,2086" coordsize="14,2">
              <v:shape style="position:absolute;left:109;top:2086;width:14;height:2" coordorigin="109,2086" coordsize="14,1" path="m109,2087l123,2086e" filled="false" stroked="true" strokeweight=".215pt" strokecolor="#000000">
                <v:path arrowok="t"/>
              </v:shape>
            </v:group>
            <v:group style="position:absolute;left:208;top:2083;width:105;height:2" coordorigin="208,2083" coordsize="105,2">
              <v:shape style="position:absolute;left:208;top:2083;width:105;height:2" coordorigin="208,2083" coordsize="105,0" path="m313,2083l208,2083e" filled="false" stroked="true" strokeweight=".215pt" strokecolor="#000000">
                <v:path arrowok="t"/>
              </v:shape>
            </v:group>
            <v:group style="position:absolute;left:185;top:2083;width:24;height:2" coordorigin="185,2083" coordsize="24,2">
              <v:shape style="position:absolute;left:185;top:2083;width:24;height:2" coordorigin="185,2083" coordsize="24,1" path="m185,2083l208,2083e" filled="false" stroked="true" strokeweight=".215pt" strokecolor="#000000">
                <v:path arrowok="t"/>
              </v:shape>
            </v:group>
            <v:group style="position:absolute;left:206;top:2062;width:5;height:2" coordorigin="206,2062" coordsize="5,2">
              <v:shape style="position:absolute;left:206;top:2062;width:5;height:2" coordorigin="206,2062" coordsize="5,0" path="m206,2062l210,2062e" filled="false" stroked="true" strokeweight=".215pt" strokecolor="#000000">
                <v:path arrowok="t"/>
              </v:shape>
            </v:group>
            <v:group style="position:absolute;left:68;top:2056;width:5;height:5" coordorigin="68,2056" coordsize="5,5">
              <v:shape style="position:absolute;left:68;top:2056;width:5;height:5" coordorigin="68,2056" coordsize="5,5" path="m72,2056l68,2060e" filled="false" stroked="true" strokeweight=".215pt" strokecolor="#000000">
                <v:path arrowok="t"/>
              </v:shape>
            </v:group>
            <v:group style="position:absolute;left:72;top:2056;width:4;height:3" coordorigin="72,2056" coordsize="4,3">
              <v:shape style="position:absolute;left:72;top:2056;width:4;height:3" coordorigin="72,2056" coordsize="4,3" path="m76,2059l72,2056e" filled="false" stroked="true" strokeweight=".215pt" strokecolor="#000000">
                <v:path arrowok="t"/>
              </v:shape>
            </v:group>
            <v:group style="position:absolute;left:81;top:2058;width:3;height:11" coordorigin="81,2058" coordsize="3,11">
              <v:shape style="position:absolute;left:81;top:2058;width:3;height:11" coordorigin="81,2058" coordsize="3,11" path="m83,2068l81,2058e" filled="false" stroked="true" strokeweight=".215pt" strokecolor="#000000">
                <v:path arrowok="t"/>
              </v:shape>
            </v:group>
            <v:group style="position:absolute;left:81;top:2053;width:5;height:6" coordorigin="81,2053" coordsize="5,6">
              <v:shape style="position:absolute;left:81;top:2053;width:5;height:6" coordorigin="81,2053" coordsize="5,6" path="m85,2053l81,2058e" filled="false" stroked="true" strokeweight=".215pt" strokecolor="#000000">
                <v:path arrowok="t"/>
              </v:shape>
            </v:group>
            <v:group style="position:absolute;left:68;top:2060;width:2;height:5" coordorigin="68,2060" coordsize="2,5">
              <v:shape style="position:absolute;left:68;top:2060;width:2;height:5" coordorigin="68,2060" coordsize="1,5" path="m69,2065l68,2060e" filled="false" stroked="true" strokeweight=".215pt" strokecolor="#000000">
                <v:path arrowok="t"/>
              </v:shape>
            </v:group>
            <v:group style="position:absolute;left:76;top:2059;width:3;height:8" coordorigin="76,2059" coordsize="3,8">
              <v:shape style="position:absolute;left:76;top:2059;width:3;height:8" coordorigin="76,2059" coordsize="3,8" path="m78,2066l76,2059e" filled="false" stroked="true" strokeweight=".215pt" strokecolor="#000000">
                <v:path arrowok="t"/>
              </v:shape>
            </v:group>
            <v:group style="position:absolute;left:76;top:2058;width:6;height:2" coordorigin="76,2058" coordsize="6,2">
              <v:shape style="position:absolute;left:76;top:2058;width:6;height:2" coordorigin="76,2058" coordsize="6,1" path="m81,2058l76,2059e" filled="false" stroked="true" strokeweight=".215pt" strokecolor="#000000">
                <v:path arrowok="t"/>
              </v:shape>
            </v:group>
            <v:group style="position:absolute;left:59;top:2060;width:9;height:3" coordorigin="59,2060" coordsize="9,3">
              <v:shape style="position:absolute;left:59;top:2060;width:9;height:3" coordorigin="59,2060" coordsize="9,3" path="m68,2060l59,2063e" filled="false" stroked="true" strokeweight=".215pt" strokecolor="#000000">
                <v:path arrowok="t"/>
              </v:shape>
            </v:group>
            <v:group style="position:absolute;left:78;top:2066;width:6;height:2" coordorigin="78,2066" coordsize="6,2">
              <v:shape style="position:absolute;left:78;top:2066;width:6;height:2" coordorigin="78,2066" coordsize="6,2" path="m83,2068l78,2066e" filled="false" stroked="true" strokeweight=".215pt" strokecolor="#000000">
                <v:path arrowok="t"/>
              </v:shape>
            </v:group>
            <v:group style="position:absolute;left:59;top:2063;width:10;height:2" coordorigin="59,2063" coordsize="10,2">
              <v:shape style="position:absolute;left:59;top:2063;width:10;height:2" coordorigin="59,2063" coordsize="10,2" path="m69,2065l59,2063e" filled="false" stroked="true" strokeweight=".215pt" strokecolor="#000000">
                <v:path arrowok="t"/>
              </v:shape>
            </v:group>
            <v:group style="position:absolute;left:74;top:2066;width:5;height:4" coordorigin="74,2066" coordsize="5,4">
              <v:shape style="position:absolute;left:74;top:2066;width:5;height:4" coordorigin="74,2066" coordsize="5,4" path="m78,2066l74,2070e" filled="false" stroked="true" strokeweight=".215pt" strokecolor="#000000">
                <v:path arrowok="t"/>
              </v:shape>
            </v:group>
            <v:group style="position:absolute;left:69;top:2065;width:6;height:6" coordorigin="69,2065" coordsize="6,6">
              <v:shape style="position:absolute;left:69;top:2065;width:6;height:6" coordorigin="69,2065" coordsize="6,6" path="m69,2065l74,2070e" filled="false" stroked="true" strokeweight=".215pt" strokecolor="#000000">
                <v:path arrowok="t"/>
              </v:shape>
            </v:group>
            <v:group style="position:absolute;left:189;top:2059;width:2;height:7" coordorigin="189,2059" coordsize="2,7">
              <v:shape style="position:absolute;left:189;top:2059;width:2;height:7" coordorigin="189,2059" coordsize="2,7" path="m191,2065l189,2059e" filled="false" stroked="true" strokeweight=".215pt" strokecolor="#000000">
                <v:path arrowok="t"/>
              </v:shape>
            </v:group>
            <v:group style="position:absolute;left:198;top:2060;width:2;height:6" coordorigin="198,2060" coordsize="2,6">
              <v:shape style="position:absolute;left:198;top:2060;width:2;height:6" coordorigin="198,2060" coordsize="2,6" path="m199,2065l198,2060e" filled="false" stroked="true" strokeweight=".215pt" strokecolor="#000000">
                <v:path arrowok="t"/>
              </v:shape>
            </v:group>
            <v:group style="position:absolute;left:176;top:2059;width:2;height:7" coordorigin="176,2059" coordsize="2,7">
              <v:shape style="position:absolute;left:176;top:2059;width:2;height:7" coordorigin="176,2059" coordsize="2,7" path="m178,2066l176,2059e" filled="false" stroked="true" strokeweight=".215pt" strokecolor="#000000">
                <v:path arrowok="t"/>
              </v:shape>
            </v:group>
            <v:group style="position:absolute;left:184;top:2059;width:2;height:7" coordorigin="184,2059" coordsize="2,7">
              <v:shape style="position:absolute;left:184;top:2059;width:2;height:7" coordorigin="184,2059" coordsize="2,7" path="m186,2065l184,2059e" filled="false" stroked="true" strokeweight=".215pt" strokecolor="#000000">
                <v:path arrowok="t"/>
              </v:shape>
            </v:group>
            <v:group style="position:absolute;left:162;top:2059;width:2;height:8" coordorigin="162,2059" coordsize="2,8">
              <v:shape style="position:absolute;left:162;top:2059;width:2;height:8" coordorigin="162,2059" coordsize="2,8" path="m164,2066l162,2059e" filled="false" stroked="true" strokeweight=".215pt" strokecolor="#000000">
                <v:path arrowok="t"/>
              </v:shape>
            </v:group>
            <v:group style="position:absolute;left:171;top:2059;width:2;height:8" coordorigin="171,2059" coordsize="2,8">
              <v:shape style="position:absolute;left:171;top:2059;width:2;height:8" coordorigin="171,2059" coordsize="2,8" path="m173,2066l171,2059e" filled="false" stroked="true" strokeweight=".215pt" strokecolor="#000000">
                <v:path arrowok="t"/>
              </v:shape>
            </v:group>
            <v:group style="position:absolute;left:149;top:2058;width:3;height:10" coordorigin="149,2058" coordsize="3,10">
              <v:shape style="position:absolute;left:149;top:2058;width:3;height:10" coordorigin="149,2058" coordsize="3,10" path="m151,2067l149,2058e" filled="false" stroked="true" strokeweight=".215pt" strokecolor="#000000">
                <v:path arrowok="t"/>
              </v:shape>
            </v:group>
            <v:group style="position:absolute;left:157;top:2059;width:2;height:8" coordorigin="157,2059" coordsize="2,8">
              <v:shape style="position:absolute;left:157;top:2059;width:2;height:8" coordorigin="157,2059" coordsize="2,8" path="m159,2066l157,2059e" filled="false" stroked="true" strokeweight=".215pt" strokecolor="#000000">
                <v:path arrowok="t"/>
              </v:shape>
            </v:group>
            <v:group style="position:absolute;left:135;top:2058;width:3;height:10" coordorigin="135,2058" coordsize="3,10">
              <v:shape style="position:absolute;left:135;top:2058;width:3;height:10" coordorigin="135,2058" coordsize="3,10" path="m137,2067l135,2058e" filled="false" stroked="true" strokeweight=".215pt" strokecolor="#000000">
                <v:path arrowok="t"/>
              </v:shape>
            </v:group>
            <v:group style="position:absolute;left:144;top:2058;width:2;height:10" coordorigin="144,2058" coordsize="2,10">
              <v:shape style="position:absolute;left:144;top:2058;width:2;height:10" coordorigin="144,2058" coordsize="2,10" path="m145,2067l144,2058e" filled="false" stroked="true" strokeweight=".215pt" strokecolor="#000000">
                <v:path arrowok="t"/>
              </v:shape>
            </v:group>
            <v:group style="position:absolute;left:121;top:2057;width:3;height:12" coordorigin="121,2057" coordsize="3,12">
              <v:shape style="position:absolute;left:121;top:2057;width:3;height:12" coordorigin="121,2057" coordsize="3,12" path="m124,2068l121,2057e" filled="false" stroked="true" strokeweight=".215pt" strokecolor="#000000">
                <v:path arrowok="t"/>
              </v:shape>
            </v:group>
            <v:group style="position:absolute;left:130;top:2058;width:3;height:11" coordorigin="130,2058" coordsize="3,11">
              <v:shape style="position:absolute;left:130;top:2058;width:3;height:11" coordorigin="130,2058" coordsize="3,11" path="m132,2068l130,2058e" filled="false" stroked="true" strokeweight=".215pt" strokecolor="#000000">
                <v:path arrowok="t"/>
              </v:shape>
            </v:group>
            <v:group style="position:absolute;left:107;top:2057;width:4;height:13" coordorigin="107,2057" coordsize="4,13">
              <v:shape style="position:absolute;left:107;top:2057;width:4;height:13" coordorigin="107,2057" coordsize="4,13" path="m111,2069l107,2057e" filled="false" stroked="true" strokeweight=".215pt" strokecolor="#000000">
                <v:path arrowok="t"/>
              </v:shape>
            </v:group>
            <v:group style="position:absolute;left:116;top:2057;width:3;height:12" coordorigin="116,2057" coordsize="3,12">
              <v:shape style="position:absolute;left:116;top:2057;width:3;height:12" coordorigin="116,2057" coordsize="3,12" path="m119,2068l116,2057e" filled="false" stroked="true" strokeweight=".215pt" strokecolor="#000000">
                <v:path arrowok="t"/>
              </v:shape>
            </v:group>
            <v:group style="position:absolute;left:102;top:2056;width:4;height:13" coordorigin="102,2056" coordsize="4,13">
              <v:shape style="position:absolute;left:102;top:2056;width:4;height:13" coordorigin="102,2056" coordsize="4,13" path="m106,2069l102,2056e" filled="false" stroked="true" strokeweight=".215pt" strokecolor="#000000">
                <v:path arrowok="t"/>
              </v:shape>
            </v:group>
            <v:group style="position:absolute;left:94;top:2056;width:4;height:13" coordorigin="94,2056" coordsize="4,13">
              <v:shape style="position:absolute;left:94;top:2056;width:4;height:13" coordorigin="94,2056" coordsize="4,13" path="m97,2069l94,2056e" filled="false" stroked="true" strokeweight=".215pt" strokecolor="#000000">
                <v:path arrowok="t"/>
              </v:shape>
            </v:group>
            <v:group style="position:absolute;left:84;top:2038;width:7;height:7" coordorigin="84,2038" coordsize="7,7">
              <v:shape style="position:absolute;left:84;top:2038;width:7;height:7" coordorigin="84,2038" coordsize="7,7" path="m84,2045l84,2041,88,2038,91,2038e" filled="false" stroked="true" strokeweight=".215pt" strokecolor="#000000">
                <v:path arrowok="t"/>
              </v:shape>
            </v:group>
            <v:group style="position:absolute;left:83;top:2049;width:7;height:7" coordorigin="83,2049" coordsize="7,7">
              <v:shape style="position:absolute;left:83;top:2049;width:7;height:7" coordorigin="83,2049" coordsize="7,7" path="m90,2056l87,2056,83,2053,84,2049e" filled="false" stroked="true" strokeweight=".215pt" strokecolor="#000000">
                <v:path arrowok="t"/>
              </v:shape>
            </v:group>
            <v:group style="position:absolute;left:84;top:2081;width:7;height:7" coordorigin="84,2081" coordsize="7,7">
              <v:shape style="position:absolute;left:84;top:2081;width:7;height:7" coordorigin="84,2081" coordsize="7,7" path="m91,2087l88,2088,84,2084,84,2081e" filled="false" stroked="true" strokeweight=".215pt" strokecolor="#000000">
                <v:path arrowok="t"/>
              </v:shape>
            </v:group>
            <v:group style="position:absolute;left:83;top:2069;width:7;height:8" coordorigin="83,2069" coordsize="7,8">
              <v:shape style="position:absolute;left:83;top:2069;width:7;height:8" coordorigin="83,2069" coordsize="7,8" path="m84,2077l83,2072,87,2070,90,2069e" filled="false" stroked="true" strokeweight=".215pt" strokecolor="#000000">
                <v:path arrowok="t"/>
              </v:shape>
            </v:group>
            <v:group style="position:absolute;left:394;top:2035;width:2;height:55" coordorigin="394,2035" coordsize="2,55">
              <v:shape style="position:absolute;left:394;top:2035;width:2;height:55" coordorigin="394,2035" coordsize="0,55" path="m394,2035l394,2089e" filled="false" stroked="true" strokeweight=".215pt" strokecolor="#000000">
                <v:path arrowok="t"/>
              </v:shape>
            </v:group>
            <v:group style="position:absolute;left:391;top:2035;width:4;height:2" coordorigin="391,2035" coordsize="4,2">
              <v:shape style="position:absolute;left:391;top:2035;width:4;height:2" coordorigin="391,2035" coordsize="4,0" path="m391,2035l394,2035e" filled="false" stroked="true" strokeweight=".215pt" strokecolor="#000000">
                <v:path arrowok="t"/>
              </v:shape>
            </v:group>
            <v:group style="position:absolute;left:391;top:2089;width:4;height:2" coordorigin="391,2089" coordsize="4,2">
              <v:shape style="position:absolute;left:391;top:2089;width:4;height:2" coordorigin="391,2089" coordsize="4,0" path="m391,2089l394,2089e" filled="false" stroked="true" strokeweight=".215pt" strokecolor="#000000">
                <v:path arrowok="t"/>
              </v:shape>
            </v:group>
            <v:group style="position:absolute;left:375;top:2077;width:17;height:13" coordorigin="375,2077" coordsize="17,13">
              <v:shape style="position:absolute;left:375;top:2077;width:17;height:13" coordorigin="375,2077" coordsize="17,13" path="m391,2089l375,2077e" filled="false" stroked="true" strokeweight=".215pt" strokecolor="#000000">
                <v:path arrowok="t"/>
              </v:shape>
            </v:group>
            <v:group style="position:absolute;left:375;top:2035;width:17;height:13" coordorigin="375,2035" coordsize="17,13">
              <v:shape style="position:absolute;left:375;top:2035;width:17;height:13" coordorigin="375,2035" coordsize="17,13" path="m391,2035l375,2047e" filled="false" stroked="true" strokeweight=".215pt" strokecolor="#000000">
                <v:path arrowok="t"/>
              </v:shape>
            </v:group>
            <v:group style="position:absolute;left:362;top:2262;width:391;height:2" coordorigin="362,2262" coordsize="391,2">
              <v:shape style="position:absolute;left:362;top:2262;width:391;height:2" coordorigin="362,2262" coordsize="391,0" path="m362,2262l752,2262e" filled="false" stroked="true" strokeweight=".301pt" strokecolor="#8c3f42">
                <v:path arrowok="t"/>
              </v:shape>
            </v:group>
            <v:group style="position:absolute;left:1532;top:1220;width:41;height:42" coordorigin="1532,1220" coordsize="41,42">
              <v:shape style="position:absolute;left:1532;top:1220;width:41;height:42" coordorigin="1532,1220" coordsize="41,42" path="m1552,1220l1544,1222,1538,1226,1534,1233,1532,1241,1534,1249,1538,1256,1544,1260,1552,1262,1560,1260,1567,1256,1571,1249,1573,1241,1571,1233,1567,1226,1560,1222,1552,1220xe" filled="true" fillcolor="#006cb4" stroked="false">
                <v:path arrowok="t"/>
                <v:fill type="solid"/>
              </v:shape>
            </v:group>
            <v:group style="position:absolute;left:1532;top:1241;width:41;height:21" coordorigin="1532,1241" coordsize="41,21">
              <v:shape style="position:absolute;left:1532;top:1241;width:41;height:21" coordorigin="1532,1241" coordsize="41,21" path="m1573,1241l1573,1252,1563,1262,1552,1262,1541,1262,1532,1252,1532,1241e" filled="false" stroked="true" strokeweight=".134pt" strokecolor="#006cb4">
                <v:path arrowok="t"/>
              </v:shape>
            </v:group>
            <v:group style="position:absolute;left:1573;top:1240;width:2;height:3" coordorigin="1573,1240" coordsize="2,3">
              <v:shape style="position:absolute;left:1573;top:1240;width:2;height:3" coordorigin="1573,1240" coordsize="0,3" path="m1573,1240l1573,1242e" filled="false" stroked="true" strokeweight=".043pt" strokecolor="#006cb4">
                <v:path arrowok="t"/>
              </v:shape>
            </v:group>
            <v:group style="position:absolute;left:1532;top:1220;width:41;height:21" coordorigin="1532,1220" coordsize="41,21">
              <v:shape style="position:absolute;left:1532;top:1220;width:41;height:21" coordorigin="1532,1220" coordsize="41,21" path="m1532,1241l1532,1230,1541,1220,1552,1220,1563,1220,1573,1230,1573,1241e" filled="false" stroked="true" strokeweight=".134pt" strokecolor="#006cb4">
                <v:path arrowok="t"/>
              </v:shape>
            </v:group>
            <v:group style="position:absolute;left:1533;top:1240;width:2;height:3" coordorigin="1533,1240" coordsize="2,3">
              <v:shape style="position:absolute;left:1533;top:1240;width:2;height:3" coordorigin="1533,1240" coordsize="0,3" path="m1533,1240l1533,1242e" filled="false" stroked="true" strokeweight=".043pt" strokecolor="#006cb4">
                <v:path arrowok="t"/>
              </v:shape>
            </v:group>
            <v:group style="position:absolute;left:1590;top:592;width:2;height:1088" coordorigin="1590,592" coordsize="2,1088">
              <v:shape style="position:absolute;left:1590;top:592;width:2;height:1088" coordorigin="1590,592" coordsize="0,1088" path="m1590,592l1590,1680e" filled="false" stroked="true" strokeweight=".644700pt" strokecolor="#000000">
                <v:path arrowok="t"/>
              </v:shape>
            </v:group>
            <v:group style="position:absolute;left:1331;top:446;width:312;height:2" coordorigin="1331,446" coordsize="312,2">
              <v:shape style="position:absolute;left:1331;top:446;width:312;height:2" coordorigin="1331,446" coordsize="312,0" path="m1331,446l1642,446e" filled="false" stroked="true" strokeweight=".215pt" strokecolor="#000000">
                <v:path arrowok="t"/>
              </v:shape>
            </v:group>
            <v:group style="position:absolute;left:1671;top:436;width:2;height:10" coordorigin="1671,436" coordsize="2,10">
              <v:shape style="position:absolute;left:1671;top:436;width:2;height:10" coordorigin="1671,436" coordsize="0,10" path="m1671,446l1671,436e" filled="false" stroked="true" strokeweight=".215pt" strokecolor="#000000">
                <v:path arrowok="t"/>
              </v:shape>
            </v:group>
            <v:group style="position:absolute;left:1331;top:436;width:2;height:10" coordorigin="1331,436" coordsize="2,10">
              <v:shape style="position:absolute;left:1331;top:436;width:2;height:10" coordorigin="1331,436" coordsize="0,10" path="m1331,446l1331,436e" filled="false" stroked="true" strokeweight=".215pt" strokecolor="#000000">
                <v:path arrowok="t"/>
              </v:shape>
            </v:group>
            <v:group style="position:absolute;left:3;top:436;width:4947;height:2" coordorigin="3,436" coordsize="4947,2">
              <v:shape style="position:absolute;left:3;top:436;width:4947;height:2" coordorigin="3,436" coordsize="4947,0" path="m3,436l4949,436e" filled="false" stroked="true" strokeweight=".215pt" strokecolor="#000000">
                <v:path arrowok="t"/>
              </v:shape>
            </v:group>
            <v:group style="position:absolute;left:1563;top:815;width:2;height:55" coordorigin="1563,815" coordsize="2,55">
              <v:shape style="position:absolute;left:1563;top:815;width:2;height:55" coordorigin="1563,815" coordsize="0,55" path="m1563,815l1563,869e" filled="false" stroked="true" strokeweight=".215pt" strokecolor="#000000">
                <v:path arrowok="t"/>
              </v:shape>
            </v:group>
            <v:group style="position:absolute;left:1542;top:815;width:2;height:55" coordorigin="1542,815" coordsize="2,55">
              <v:shape style="position:absolute;left:1542;top:815;width:2;height:55" coordorigin="1542,815" coordsize="0,55" path="m1542,815l1542,869e" filled="false" stroked="true" strokeweight=".215pt" strokecolor="#000000">
                <v:path arrowok="t"/>
              </v:shape>
            </v:group>
            <v:group style="position:absolute;left:1518;top:584;width:2;height:1242" coordorigin="1518,584" coordsize="2,1242">
              <v:shape style="position:absolute;left:1518;top:584;width:2;height:1242" coordorigin="1518,584" coordsize="0,1242" path="m1518,584l1518,1826e" filled="false" stroked="true" strokeweight=".215pt" strokecolor="#000000">
                <v:path arrowok="t"/>
              </v:shape>
            </v:group>
            <v:group style="position:absolute;left:1382;top:1826;width:136;height:2" coordorigin="1382,1826" coordsize="136,2">
              <v:shape style="position:absolute;left:1382;top:1826;width:136;height:2" coordorigin="1382,1826" coordsize="136,0" path="m1382,1826l1518,1826e" filled="false" stroked="true" strokeweight=".215pt" strokecolor="#000000">
                <v:path arrowok="t"/>
              </v:shape>
            </v:group>
            <v:group style="position:absolute;left:1375;top:1819;width:136;height:2" coordorigin="1375,1819" coordsize="136,2">
              <v:shape style="position:absolute;left:1375;top:1819;width:136;height:2" coordorigin="1375,1819" coordsize="136,0" path="m1511,1819l1375,1819e" filled="false" stroked="true" strokeweight=".215pt" strokecolor="#000000">
                <v:path arrowok="t"/>
              </v:shape>
            </v:group>
            <v:group style="position:absolute;left:1513;top:1738;width:2;height:88" coordorigin="1513,1738" coordsize="2,88">
              <v:shape style="position:absolute;left:1513;top:1738;width:2;height:88" coordorigin="1513,1738" coordsize="0,88" path="m1513,1738l1513,1826e" filled="false" stroked="true" strokeweight=".4515pt" strokecolor="#000000">
                <v:path arrowok="t"/>
              </v:shape>
            </v:group>
            <v:group style="position:absolute;left:1511;top:639;width:84;height:2" coordorigin="1511,639" coordsize="84,2">
              <v:shape style="position:absolute;left:1511;top:639;width:84;height:2" coordorigin="1511,639" coordsize="84,0" path="m1594,639l1511,639e" filled="false" stroked="true" strokeweight=".215pt" strokecolor="#000000">
                <v:path arrowok="t"/>
              </v:shape>
            </v:group>
            <v:group style="position:absolute;left:1382;top:1826;width:2;height:99" coordorigin="1382,1826" coordsize="2,99">
              <v:shape style="position:absolute;left:1382;top:1826;width:2;height:99" coordorigin="1382,1826" coordsize="0,99" path="m1382,1826l1382,1924e" filled="false" stroked="true" strokeweight=".215008pt" strokecolor="#000000">
                <v:path arrowok="t"/>
              </v:shape>
            </v:group>
            <v:group style="position:absolute;left:1377;top:1819;width:2;height:110" coordorigin="1377,1819" coordsize="2,110">
              <v:shape style="position:absolute;left:1377;top:1819;width:2;height:110" coordorigin="1377,1819" coordsize="0,110" path="m1377,1819l1377,1928e" filled="false" stroked="true" strokeweight=".451489pt" strokecolor="#000000">
                <v:path arrowok="t"/>
              </v:shape>
            </v:group>
            <v:group style="position:absolute;left:1552;top:1241;width:390;height:2" coordorigin="1552,1241" coordsize="390,2">
              <v:shape style="position:absolute;left:1552;top:1241;width:390;height:2" coordorigin="1552,1241" coordsize="390,0" path="m1552,1241l1941,1241e" filled="false" stroked="true" strokeweight=".43pt" strokecolor="#006cb4">
                <v:path arrowok="t"/>
              </v:shape>
            </v:group>
            <v:group style="position:absolute;left:1522;top:503;width:59;height:82" coordorigin="1522,503" coordsize="59,82">
              <v:shape style="position:absolute;left:1522;top:503;width:59;height:82" coordorigin="1522,503" coordsize="59,82" path="m1522,584l1527,564,1536,545,1548,528,1563,514,1581,503e" filled="false" stroked="true" strokeweight=".215pt" strokecolor="#000000">
                <v:path arrowok="t"/>
              </v:shape>
            </v:group>
            <v:group style="position:absolute;left:1585;top:502;width:45;height:90" coordorigin="1585,502" coordsize="45,90">
              <v:shape style="position:absolute;left:1585;top:502;width:45;height:90" coordorigin="1585,502" coordsize="45,90" path="m1585,592l1591,572,1599,553,1608,535,1618,518,1630,502e" filled="false" stroked="true" strokeweight=".215pt" strokecolor="#000000">
                <v:path arrowok="t"/>
              </v:shape>
            </v:group>
            <v:group style="position:absolute;left:1650;top:446;width:22;height:34" coordorigin="1650,446" coordsize="22,34">
              <v:shape style="position:absolute;left:1650;top:446;width:22;height:34" coordorigin="1650,446" coordsize="22,34" path="m1671,446l1662,463,1650,479e" filled="false" stroked="true" strokeweight=".215pt" strokecolor="#000000">
                <v:path arrowok="t"/>
              </v:shape>
            </v:group>
            <v:group style="position:absolute;left:1591;top:476;width:34;height:22" coordorigin="1591,476" coordsize="34,22">
              <v:shape style="position:absolute;left:1591;top:476;width:34;height:22" coordorigin="1591,476" coordsize="34,22" path="m1625,476l1608,487,1591,497e" filled="false" stroked="true" strokeweight=".215pt" strokecolor="#000000">
                <v:path arrowok="t"/>
              </v:shape>
            </v:group>
            <v:group style="position:absolute;left:1625;top:446;width:18;height:31" coordorigin="1625,446" coordsize="18,31">
              <v:shape style="position:absolute;left:1625;top:446;width:18;height:31" coordorigin="1625,446" coordsize="18,31" path="m1642,446l1640,458,1634,469,1625,476e" filled="false" stroked="true" strokeweight=".215pt" strokecolor="#000000">
                <v:path arrowok="t"/>
              </v:shape>
            </v:group>
            <v:group style="position:absolute;left:1542;top:869;width:22;height:11" coordorigin="1542,869" coordsize="22,11">
              <v:shape style="position:absolute;left:1542;top:869;width:22;height:11" coordorigin="1542,869" coordsize="22,11" path="m1563,869l1563,875,1558,880,1552,880,1546,880,1542,875,1542,869e" filled="false" stroked="true" strokeweight=".215pt" strokecolor="#000000">
                <v:path arrowok="t"/>
              </v:shape>
            </v:group>
            <v:group style="position:absolute;left:1542;top:804;width:22;height:12" coordorigin="1542,804" coordsize="22,12">
              <v:shape style="position:absolute;left:1542;top:804;width:22;height:12" coordorigin="1542,804" coordsize="22,12" path="m1542,815l1542,809,1546,804,1552,804,1558,804,1563,809,1563,815e" filled="false" stroked="true" strokeweight=".215pt" strokecolor="#000000">
                <v:path arrowok="t"/>
              </v:shape>
            </v:group>
            <v:group style="position:absolute;left:1543;top:977;width:19;height:10" coordorigin="1543,977" coordsize="19,10">
              <v:shape style="position:absolute;left:1543;top:977;width:19;height:10" coordorigin="1543,977" coordsize="19,10" path="m1561,977l1561,983,1557,987,1552,987,1547,987,1543,983,1543,977e" filled="false" stroked="true" strokeweight=".215pt" strokecolor="#000000">
                <v:path arrowok="t"/>
              </v:shape>
            </v:group>
            <v:group style="position:absolute;left:1543;top:968;width:19;height:10" coordorigin="1543,968" coordsize="19,10">
              <v:shape style="position:absolute;left:1543;top:968;width:19;height:10" coordorigin="1543,968" coordsize="19,10" path="m1543,977l1543,972,1547,968,1552,968,1557,968,1561,972,1561,977e" filled="false" stroked="true" strokeweight=".215pt" strokecolor="#000000">
                <v:path arrowok="t"/>
              </v:shape>
            </v:group>
            <v:group style="position:absolute;left:1518;top:1725;width:41;height:70" coordorigin="1518,1725" coordsize="41,70">
              <v:shape style="position:absolute;left:1518;top:1725;width:41;height:70" coordorigin="1518,1725" coordsize="41,70" path="m1518,1794l1525,1775,1534,1757,1545,1740,1558,1725e" filled="false" stroked="true" strokeweight=".215pt" strokecolor="#000000">
                <v:path arrowok="t"/>
              </v:shape>
            </v:group>
            <v:group style="position:absolute;left:1568;top:1696;width:20;height:19" coordorigin="1568,1696" coordsize="20,19">
              <v:shape style="position:absolute;left:1568;top:1696;width:20;height:19" coordorigin="1568,1696" coordsize="20,19" path="m1588,1696l1582,1703,1575,1709,1568,1715e" filled="false" stroked="true" strokeweight=".215pt" strokecolor="#000000">
                <v:path arrowok="t"/>
              </v:shape>
            </v:group>
            <v:group style="position:absolute;left:1588;top:1680;width:6;height:17" coordorigin="1588,1680" coordsize="6,17">
              <v:shape style="position:absolute;left:1588;top:1680;width:6;height:17" coordorigin="1588,1680" coordsize="6,17" path="m1594,1680l1594,1686,1591,1692,1588,1696e" filled="false" stroked="true" strokeweight=".215pt" strokecolor="#000000">
                <v:path arrowok="t"/>
              </v:shape>
            </v:group>
            <v:group style="position:absolute;left:1542;top:696;width:22;height:23" coordorigin="1542,696" coordsize="22,23">
              <v:shape style="position:absolute;left:1542;top:696;width:22;height:23" coordorigin="1542,696" coordsize="22,23" path="m1563,707l1563,713,1558,718,1552,718,1546,718,1542,713,1542,707,1542,701,1546,696,1552,696,1558,696,1563,701,1563,707e" filled="false" stroked="true" strokeweight=".215pt" strokecolor="#000000">
                <v:path arrowok="t"/>
              </v:shape>
            </v:group>
            <v:group style="position:absolute;left:1542;top:764;width:22;height:22" coordorigin="1542,764" coordsize="22,22">
              <v:shape style="position:absolute;left:1542;top:764;width:22;height:22" coordorigin="1542,764" coordsize="22,22" path="m1563,775l1563,781,1558,785,1552,785,1546,785,1542,781,1542,775,1542,769,1546,764,1552,764,1558,764,1563,769,1563,775e" filled="false" stroked="true" strokeweight=".215pt" strokecolor="#000000">
                <v:path arrowok="t"/>
              </v:shape>
            </v:group>
            <v:group style="position:absolute;left:1542;top:899;width:22;height:22" coordorigin="1542,899" coordsize="22,22">
              <v:shape style="position:absolute;left:1542;top:899;width:22;height:22" coordorigin="1542,899" coordsize="22,22" path="m1563,910l1563,916,1558,921,1552,921,1546,921,1542,916,1542,910,1542,904,1546,899,1552,899,1558,899,1563,904,1563,910e" filled="false" stroked="true" strokeweight=".215pt" strokecolor="#000000">
                <v:path arrowok="t"/>
              </v:shape>
            </v:group>
            <v:group style="position:absolute;left:1542;top:966;width:22;height:23" coordorigin="1542,966" coordsize="22,23">
              <v:shape style="position:absolute;left:1542;top:966;width:22;height:23" coordorigin="1542,966" coordsize="22,23" path="m1563,977l1563,984,1558,989,1552,989,1546,989,1542,984,1542,977,1542,971,1546,966,1552,966,1558,966,1563,971,1563,977e" filled="false" stroked="true" strokeweight=".215pt" strokecolor="#000000">
                <v:path arrowok="t"/>
              </v:shape>
            </v:group>
            <v:group style="position:absolute;left:1542;top:1034;width:22;height:22" coordorigin="1542,1034" coordsize="22,22">
              <v:shape style="position:absolute;left:1542;top:1034;width:22;height:22" coordorigin="1542,1034" coordsize="22,22" path="m1563,1045l1563,1051,1558,1056,1552,1056,1546,1056,1542,1051,1542,1045,1542,1039,1546,1034,1552,1034,1558,1034,1563,1039,1563,1045e" filled="false" stroked="true" strokeweight=".215pt" strokecolor="#000000">
                <v:path arrowok="t"/>
              </v:shape>
            </v:group>
            <v:group style="position:absolute;left:1542;top:1102;width:22;height:22" coordorigin="1542,1102" coordsize="22,22">
              <v:shape style="position:absolute;left:1542;top:1102;width:22;height:22" coordorigin="1542,1102" coordsize="22,22" path="m1563,1112l1563,1118,1558,1124,1552,1124,1546,1124,1542,1118,1542,1112,1542,1106,1546,1102,1552,1102,1558,1102,1563,1106,1563,1112e" filled="false" stroked="true" strokeweight=".215pt" strokecolor="#000000">
                <v:path arrowok="t"/>
              </v:shape>
            </v:group>
            <v:group style="position:absolute;left:1542;top:1170;width:22;height:22" coordorigin="1542,1170" coordsize="22,22">
              <v:shape style="position:absolute;left:1542;top:1170;width:22;height:22" coordorigin="1542,1170" coordsize="22,22" path="m1563,1180l1563,1186,1558,1191,1552,1191,1546,1191,1542,1186,1542,1180,1542,1174,1546,1170,1552,1170,1558,1170,1563,1174,1563,1180e" filled="false" stroked="true" strokeweight=".215pt" strokecolor="#000000">
                <v:path arrowok="t"/>
              </v:shape>
            </v:group>
            <v:group style="position:absolute;left:1542;top:1237;width:22;height:22" coordorigin="1542,1237" coordsize="22,22">
              <v:shape style="position:absolute;left:1542;top:1237;width:22;height:22" coordorigin="1542,1237" coordsize="22,22" path="m1563,1248l1563,1254,1558,1259,1552,1259,1546,1259,1542,1254,1542,1248,1542,1242,1546,1237,1552,1237,1558,1237,1563,1242,1563,1248e" filled="false" stroked="true" strokeweight=".215pt" strokecolor="#000000">
                <v:path arrowok="t"/>
              </v:shape>
            </v:group>
            <v:group style="position:absolute;left:1542;top:1305;width:22;height:22" coordorigin="1542,1305" coordsize="22,22">
              <v:shape style="position:absolute;left:1542;top:1305;width:22;height:22" coordorigin="1542,1305" coordsize="22,22" path="m1563,1316l1563,1322,1558,1326,1552,1326,1546,1326,1542,1322,1542,1316,1542,1310,1546,1305,1552,1305,1558,1305,1563,1310,1563,1316e" filled="false" stroked="true" strokeweight=".215pt" strokecolor="#000000">
                <v:path arrowok="t"/>
              </v:shape>
            </v:group>
            <v:group style="position:absolute;left:1542;top:1373;width:22;height:22" coordorigin="1542,1373" coordsize="22,22">
              <v:shape style="position:absolute;left:1542;top:1373;width:22;height:22" coordorigin="1542,1373" coordsize="22,22" path="m1563,1383l1563,1389,1558,1394,1552,1394,1546,1394,1542,1389,1542,1383,1542,1377,1546,1373,1552,1373,1558,1373,1563,1377,1563,1383e" filled="false" stroked="true" strokeweight=".215pt" strokecolor="#000000">
                <v:path arrowok="t"/>
              </v:shape>
            </v:group>
            <v:group style="position:absolute;left:1542;top:1441;width:22;height:22" coordorigin="1542,1441" coordsize="22,22">
              <v:shape style="position:absolute;left:1542;top:1441;width:22;height:22" coordorigin="1542,1441" coordsize="22,22" path="m1563,1451l1563,1457,1558,1462,1552,1462,1546,1462,1542,1457,1542,1451,1542,1445,1546,1441,1552,1441,1558,1441,1563,1445,1563,1451e" filled="false" stroked="true" strokeweight=".215pt" strokecolor="#000000">
                <v:path arrowok="t"/>
              </v:shape>
            </v:group>
            <v:group style="position:absolute;left:1542;top:1508;width:22;height:22" coordorigin="1542,1508" coordsize="22,22">
              <v:shape style="position:absolute;left:1542;top:1508;width:22;height:22" coordorigin="1542,1508" coordsize="22,22" path="m1563,1519l1563,1525,1558,1529,1552,1529,1546,1529,1542,1525,1542,1519,1542,1513,1546,1508,1552,1508,1558,1508,1563,1513,1563,1519e" filled="false" stroked="true" strokeweight=".215pt" strokecolor="#000000">
                <v:path arrowok="t"/>
              </v:shape>
            </v:group>
            <v:group style="position:absolute;left:1542;top:1576;width:22;height:22" coordorigin="1542,1576" coordsize="22,22">
              <v:shape style="position:absolute;left:1542;top:1576;width:22;height:22" coordorigin="1542,1576" coordsize="22,22" path="m1563,1587l1563,1593,1558,1597,1552,1597,1546,1597,1542,1593,1542,1587,1542,1581,1546,1576,1552,1576,1558,1576,1563,1581,1563,1587e" filled="false" stroked="true" strokeweight=".215pt" strokecolor="#000000">
                <v:path arrowok="t"/>
              </v:shape>
            </v:group>
            <v:group style="position:absolute;left:1542;top:1643;width:22;height:22" coordorigin="1542,1643" coordsize="22,22">
              <v:shape style="position:absolute;left:1542;top:1643;width:22;height:22" coordorigin="1542,1643" coordsize="22,22" path="m1563,1654l1563,1660,1558,1665,1552,1665,1546,1665,1542,1660,1542,1654,1542,1648,1546,1643,1552,1643,1558,1643,1563,1648,1563,1654e" filled="false" stroked="true" strokeweight=".215pt" strokecolor="#000000">
                <v:path arrowok="t"/>
              </v:shape>
            </v:group>
            <v:group style="position:absolute;left:53;top:209;width:17;height:2" coordorigin="53,209" coordsize="17,2">
              <v:shape style="position:absolute;left:53;top:209;width:17;height:2" coordorigin="53,209" coordsize="17,0" path="m53,209l70,209e" filled="false" stroked="true" strokeweight=".258pt" strokecolor="#757a7b">
                <v:path arrowok="t"/>
              </v:shape>
            </v:group>
            <v:group style="position:absolute;left:53;top:196;width:9;height:14" coordorigin="53,196" coordsize="9,14">
              <v:shape style="position:absolute;left:53;top:196;width:9;height:14" coordorigin="53,196" coordsize="9,14" path="m53,209l62,196e" filled="false" stroked="true" strokeweight=".258pt" strokecolor="#757a7b">
                <v:path arrowok="t"/>
              </v:shape>
            </v:group>
            <v:group style="position:absolute;left:62;top:196;width:8;height:14" coordorigin="62,196" coordsize="8,14">
              <v:shape style="position:absolute;left:62;top:196;width:8;height:14" coordorigin="62,196" coordsize="8,14" path="m70,209l62,196e" filled="false" stroked="true" strokeweight=".258pt" strokecolor="#757a7b">
                <v:path arrowok="t"/>
              </v:shape>
            </v:group>
            <v:group style="position:absolute;left:54;top:113;width:2;height:310" coordorigin="54,113" coordsize="2,310">
              <v:shape style="position:absolute;left:54;top:113;width:2;height:310" coordorigin="54,113" coordsize="0,310" path="m54,113l54,422e" filled="false" stroked="true" strokeweight=".043pt" strokecolor="#757a7b">
                <v:path arrowok="t"/>
              </v:shape>
            </v:group>
            <v:group style="position:absolute;left:130;top:342;width:17;height:2" coordorigin="130,342" coordsize="17,2">
              <v:shape style="position:absolute;left:130;top:342;width:17;height:2" coordorigin="130,342" coordsize="17,0" path="m130,342l146,342e" filled="false" stroked="true" strokeweight=".258pt" strokecolor="#757a7b">
                <v:path arrowok="t"/>
              </v:shape>
            </v:group>
            <v:group style="position:absolute;left:130;top:327;width:8;height:15" coordorigin="130,327" coordsize="8,15">
              <v:shape style="position:absolute;left:130;top:327;width:8;height:15" coordorigin="130,327" coordsize="8,15" path="m130,342l138,327e" filled="false" stroked="true" strokeweight=".258pt" strokecolor="#757a7b">
                <v:path arrowok="t"/>
              </v:shape>
            </v:group>
            <v:group style="position:absolute;left:137;top:327;width:9;height:15" coordorigin="137,327" coordsize="9,15">
              <v:shape style="position:absolute;left:137;top:327;width:9;height:15" coordorigin="137,327" coordsize="9,15" path="m146,342l137,327e" filled="false" stroked="true" strokeweight=".258pt" strokecolor="#757a7b">
                <v:path arrowok="t"/>
              </v:shape>
            </v:group>
            <v:group style="position:absolute;left:104;top:113;width:2;height:310" coordorigin="104,113" coordsize="2,310">
              <v:shape style="position:absolute;left:104;top:113;width:2;height:310" coordorigin="104,113" coordsize="0,310" path="m104,113l104,422e" filled="false" stroked="true" strokeweight=".043pt" strokecolor="#757a7b">
                <v:path arrowok="t"/>
              </v:shape>
            </v:group>
            <v:group style="position:absolute;left:205;top:209;width:17;height:2" coordorigin="205,209" coordsize="17,2">
              <v:shape style="position:absolute;left:205;top:209;width:17;height:2" coordorigin="205,209" coordsize="17,0" path="m205,209l222,209e" filled="false" stroked="true" strokeweight=".258pt" strokecolor="#757a7b">
                <v:path arrowok="t"/>
              </v:shape>
            </v:group>
            <v:group style="position:absolute;left:205;top:196;width:9;height:14" coordorigin="205,196" coordsize="9,14">
              <v:shape style="position:absolute;left:205;top:196;width:9;height:14" coordorigin="205,196" coordsize="9,14" path="m205,209l214,196e" filled="false" stroked="true" strokeweight=".258pt" strokecolor="#757a7b">
                <v:path arrowok="t"/>
              </v:shape>
            </v:group>
            <v:group style="position:absolute;left:214;top:196;width:8;height:14" coordorigin="214,196" coordsize="8,14">
              <v:shape style="position:absolute;left:214;top:196;width:8;height:14" coordorigin="214,196" coordsize="8,14" path="m222,209l214,196e" filled="false" stroked="true" strokeweight=".258pt" strokecolor="#757a7b">
                <v:path arrowok="t"/>
              </v:shape>
            </v:group>
            <v:group style="position:absolute;left:181;top:113;width:2;height:310" coordorigin="181,113" coordsize="2,310">
              <v:shape style="position:absolute;left:181;top:113;width:2;height:310" coordorigin="181,113" coordsize="0,310" path="m181,113l181,422e" filled="false" stroked="true" strokeweight=".043pt" strokecolor="#757a7b">
                <v:path arrowok="t"/>
              </v:shape>
            </v:group>
            <v:group style="position:absolute;left:282;top:342;width:17;height:2" coordorigin="282,342" coordsize="17,2">
              <v:shape style="position:absolute;left:282;top:342;width:17;height:2" coordorigin="282,342" coordsize="17,0" path="m282,342l298,342e" filled="false" stroked="true" strokeweight=".258pt" strokecolor="#757a7b">
                <v:path arrowok="t"/>
              </v:shape>
            </v:group>
            <v:group style="position:absolute;left:282;top:327;width:8;height:15" coordorigin="282,327" coordsize="8,15">
              <v:shape style="position:absolute;left:282;top:327;width:8;height:15" coordorigin="282,327" coordsize="8,15" path="m282,342l290,327e" filled="false" stroked="true" strokeweight=".258pt" strokecolor="#757a7b">
                <v:path arrowok="t"/>
              </v:shape>
            </v:group>
            <v:group style="position:absolute;left:290;top:327;width:9;height:15" coordorigin="290,327" coordsize="9,15">
              <v:shape style="position:absolute;left:290;top:327;width:9;height:15" coordorigin="290,327" coordsize="9,15" path="m298,342l290,327e" filled="false" stroked="true" strokeweight=".258pt" strokecolor="#757a7b">
                <v:path arrowok="t"/>
              </v:shape>
            </v:group>
            <v:group style="position:absolute;left:232;top:113;width:2;height:310" coordorigin="232,113" coordsize="2,310">
              <v:shape style="position:absolute;left:232;top:113;width:2;height:310" coordorigin="232,113" coordsize="0,310" path="m232,113l232,422e" filled="false" stroked="true" strokeweight=".043pt" strokecolor="#757a7b">
                <v:path arrowok="t"/>
              </v:shape>
            </v:group>
            <v:group style="position:absolute;left:357;top:209;width:17;height:2" coordorigin="357,209" coordsize="17,2">
              <v:shape style="position:absolute;left:357;top:209;width:17;height:2" coordorigin="357,209" coordsize="17,0" path="m357,209l374,209e" filled="false" stroked="true" strokeweight=".258pt" strokecolor="#757a7b">
                <v:path arrowok="t"/>
              </v:shape>
            </v:group>
            <v:group style="position:absolute;left:357;top:196;width:9;height:14" coordorigin="357,196" coordsize="9,14">
              <v:shape style="position:absolute;left:357;top:196;width:9;height:14" coordorigin="357,196" coordsize="9,14" path="m357,209l366,196e" filled="false" stroked="true" strokeweight=".258pt" strokecolor="#757a7b">
                <v:path arrowok="t"/>
              </v:shape>
            </v:group>
            <v:group style="position:absolute;left:366;top:196;width:8;height:14" coordorigin="366,196" coordsize="8,14">
              <v:shape style="position:absolute;left:366;top:196;width:8;height:14" coordorigin="366,196" coordsize="8,14" path="m374,209l366,196e" filled="false" stroked="true" strokeweight=".258pt" strokecolor="#757a7b">
                <v:path arrowok="t"/>
              </v:shape>
            </v:group>
            <v:group style="position:absolute;left:307;top:113;width:2;height:310" coordorigin="307,113" coordsize="2,310">
              <v:shape style="position:absolute;left:307;top:113;width:2;height:310" coordorigin="307,113" coordsize="0,310" path="m307,113l307,422e" filled="false" stroked="true" strokeweight=".043pt" strokecolor="#757a7b">
                <v:path arrowok="t"/>
              </v:shape>
            </v:group>
            <v:group style="position:absolute;left:358;top:113;width:2;height:310" coordorigin="358,113" coordsize="2,310">
              <v:shape style="position:absolute;left:358;top:113;width:2;height:310" coordorigin="358,113" coordsize="0,310" path="m358,113l358,422e" filled="false" stroked="true" strokeweight=".086pt" strokecolor="#757a7b">
                <v:path arrowok="t"/>
              </v:shape>
            </v:group>
            <v:group style="position:absolute;left:434;top:342;width:17;height:2" coordorigin="434,342" coordsize="17,2">
              <v:shape style="position:absolute;left:434;top:342;width:17;height:2" coordorigin="434,342" coordsize="17,0" path="m434,342l450,342e" filled="false" stroked="true" strokeweight=".258pt" strokecolor="#757a7b">
                <v:path arrowok="t"/>
              </v:shape>
            </v:group>
            <v:group style="position:absolute;left:434;top:327;width:8;height:15" coordorigin="434,327" coordsize="8,15">
              <v:shape style="position:absolute;left:434;top:327;width:8;height:15" coordorigin="434,327" coordsize="8,15" path="m434,342l442,327e" filled="false" stroked="true" strokeweight=".258pt" strokecolor="#757a7b">
                <v:path arrowok="t"/>
              </v:shape>
            </v:group>
            <v:group style="position:absolute;left:442;top:327;width:9;height:15" coordorigin="442,327" coordsize="9,15">
              <v:shape style="position:absolute;left:442;top:327;width:9;height:15" coordorigin="442,327" coordsize="9,15" path="m450,342l442,327e" filled="false" stroked="true" strokeweight=".258pt" strokecolor="#757a7b">
                <v:path arrowok="t"/>
              </v:shape>
            </v:group>
            <v:group style="position:absolute;left:434;top:113;width:2;height:310" coordorigin="434,113" coordsize="2,310">
              <v:shape style="position:absolute;left:434;top:113;width:2;height:310" coordorigin="434,113" coordsize="0,310" path="m434,113l434,422e" filled="false" stroked="true" strokeweight=".043pt" strokecolor="#757a7b">
                <v:path arrowok="t"/>
              </v:shape>
            </v:group>
            <v:group style="position:absolute;left:510;top:209;width:18;height:2" coordorigin="510,209" coordsize="18,2">
              <v:shape style="position:absolute;left:510;top:209;width:18;height:2" coordorigin="510,209" coordsize="18,0" path="m510,209l527,209e" filled="false" stroked="true" strokeweight=".258pt" strokecolor="#757a7b">
                <v:path arrowok="t"/>
              </v:shape>
            </v:group>
            <v:group style="position:absolute;left:510;top:196;width:9;height:14" coordorigin="510,196" coordsize="9,14">
              <v:shape style="position:absolute;left:510;top:196;width:9;height:14" coordorigin="510,196" coordsize="9,14" path="m510,209l518,196e" filled="false" stroked="true" strokeweight=".258pt" strokecolor="#757a7b">
                <v:path arrowok="t"/>
              </v:shape>
            </v:group>
            <v:group style="position:absolute;left:518;top:196;width:9;height:14" coordorigin="518,196" coordsize="9,14">
              <v:shape style="position:absolute;left:518;top:196;width:9;height:14" coordorigin="518,196" coordsize="9,14" path="m527,209l518,196e" filled="false" stroked="true" strokeweight=".258pt" strokecolor="#757a7b">
                <v:path arrowok="t"/>
              </v:shape>
            </v:group>
            <v:group style="position:absolute;left:485;top:113;width:2;height:310" coordorigin="485,113" coordsize="2,310">
              <v:shape style="position:absolute;left:485;top:113;width:2;height:310" coordorigin="485,113" coordsize="0,310" path="m485,113l485,422e" filled="false" stroked="true" strokeweight=".043pt" strokecolor="#757a7b">
                <v:path arrowok="t"/>
              </v:shape>
            </v:group>
            <v:group style="position:absolute;left:586;top:342;width:17;height:2" coordorigin="586,342" coordsize="17,2">
              <v:shape style="position:absolute;left:586;top:342;width:17;height:2" coordorigin="586,342" coordsize="17,0" path="m586,342l602,342e" filled="false" stroked="true" strokeweight=".258pt" strokecolor="#757a7b">
                <v:path arrowok="t"/>
              </v:shape>
            </v:group>
            <v:group style="position:absolute;left:586;top:327;width:9;height:15" coordorigin="586,327" coordsize="9,15">
              <v:shape style="position:absolute;left:586;top:327;width:9;height:15" coordorigin="586,327" coordsize="9,15" path="m586,342l595,327e" filled="false" stroked="true" strokeweight=".258pt" strokecolor="#757a7b">
                <v:path arrowok="t"/>
              </v:shape>
            </v:group>
            <v:group style="position:absolute;left:595;top:327;width:8;height:15" coordorigin="595,327" coordsize="8,15">
              <v:shape style="position:absolute;left:595;top:327;width:8;height:15" coordorigin="595,327" coordsize="8,15" path="m602,342l595,327e" filled="false" stroked="true" strokeweight=".258pt" strokecolor="#757a7b">
                <v:path arrowok="t"/>
              </v:shape>
            </v:group>
            <v:group style="position:absolute;left:561;top:113;width:2;height:310" coordorigin="561,113" coordsize="2,310">
              <v:shape style="position:absolute;left:561;top:113;width:2;height:310" coordorigin="561,113" coordsize="0,310" path="m561,113l561,422e" filled="false" stroked="true" strokeweight=".043pt" strokecolor="#757a7b">
                <v:path arrowok="t"/>
              </v:shape>
            </v:group>
            <v:group style="position:absolute;left:663;top:209;width:17;height:2" coordorigin="663,209" coordsize="17,2">
              <v:shape style="position:absolute;left:663;top:209;width:17;height:2" coordorigin="663,209" coordsize="17,0" path="m663,209l679,209e" filled="false" stroked="true" strokeweight=".258pt" strokecolor="#757a7b">
                <v:path arrowok="t"/>
              </v:shape>
            </v:group>
            <v:group style="position:absolute;left:663;top:196;width:8;height:14" coordorigin="663,196" coordsize="8,14">
              <v:shape style="position:absolute;left:663;top:196;width:8;height:14" coordorigin="663,196" coordsize="8,14" path="m663,209l670,196e" filled="false" stroked="true" strokeweight=".258pt" strokecolor="#757a7b">
                <v:path arrowok="t"/>
              </v:shape>
            </v:group>
            <v:group style="position:absolute;left:670;top:196;width:9;height:14" coordorigin="670,196" coordsize="9,14">
              <v:shape style="position:absolute;left:670;top:196;width:9;height:14" coordorigin="670,196" coordsize="9,14" path="m679,209l670,196e" filled="false" stroked="true" strokeweight=".258pt" strokecolor="#757a7b">
                <v:path arrowok="t"/>
              </v:shape>
            </v:group>
            <v:group style="position:absolute;left:612;top:113;width:2;height:310" coordorigin="612,113" coordsize="2,310">
              <v:shape style="position:absolute;left:612;top:113;width:2;height:310" coordorigin="612,113" coordsize="0,310" path="m612,113l612,422e" filled="false" stroked="true" strokeweight=".043pt" strokecolor="#757a7b">
                <v:path arrowok="t"/>
              </v:shape>
            </v:group>
            <v:group style="position:absolute;left:738;top:342;width:17;height:2" coordorigin="738,342" coordsize="17,2">
              <v:shape style="position:absolute;left:738;top:342;width:17;height:2" coordorigin="738,342" coordsize="17,0" path="m738,342l754,342e" filled="false" stroked="true" strokeweight=".258pt" strokecolor="#757a7b">
                <v:path arrowok="t"/>
              </v:shape>
            </v:group>
            <v:group style="position:absolute;left:738;top:327;width:9;height:15" coordorigin="738,327" coordsize="9,15">
              <v:shape style="position:absolute;left:738;top:327;width:9;height:15" coordorigin="738,327" coordsize="9,15" path="m738,342l747,327e" filled="false" stroked="true" strokeweight=".258pt" strokecolor="#757a7b">
                <v:path arrowok="t"/>
              </v:shape>
            </v:group>
            <v:group style="position:absolute;left:747;top:327;width:8;height:15" coordorigin="747,327" coordsize="8,15">
              <v:shape style="position:absolute;left:747;top:327;width:8;height:15" coordorigin="747,327" coordsize="8,15" path="m755,342l747,327e" filled="false" stroked="true" strokeweight=".258pt" strokecolor="#757a7b">
                <v:path arrowok="t"/>
              </v:shape>
            </v:group>
            <v:group style="position:absolute;left:688;top:113;width:2;height:310" coordorigin="688,113" coordsize="2,310">
              <v:shape style="position:absolute;left:688;top:113;width:2;height:310" coordorigin="688,113" coordsize="0,310" path="m688,113l688,422e" filled="false" stroked="true" strokeweight=".043pt" strokecolor="#757a7b">
                <v:path arrowok="t"/>
              </v:shape>
            </v:group>
            <v:group style="position:absolute;left:739;top:113;width:2;height:310" coordorigin="739,113" coordsize="2,310">
              <v:shape style="position:absolute;left:739;top:113;width:2;height:310" coordorigin="739,113" coordsize="0,310" path="m739,113l739,422e" filled="false" stroked="true" strokeweight=".043pt" strokecolor="#757a7b">
                <v:path arrowok="t"/>
              </v:shape>
            </v:group>
            <v:group style="position:absolute;left:815;top:209;width:17;height:2" coordorigin="815,209" coordsize="17,2">
              <v:shape style="position:absolute;left:815;top:209;width:17;height:2" coordorigin="815,209" coordsize="17,0" path="m815,209l831,209e" filled="false" stroked="true" strokeweight=".258pt" strokecolor="#757a7b">
                <v:path arrowok="t"/>
              </v:shape>
            </v:group>
            <v:group style="position:absolute;left:815;top:196;width:8;height:14" coordorigin="815,196" coordsize="8,14">
              <v:shape style="position:absolute;left:815;top:196;width:8;height:14" coordorigin="815,196" coordsize="8,14" path="m815,209l822,196e" filled="false" stroked="true" strokeweight=".258pt" strokecolor="#757a7b">
                <v:path arrowok="t"/>
              </v:shape>
            </v:group>
            <v:group style="position:absolute;left:822;top:196;width:9;height:14" coordorigin="822,196" coordsize="9,14">
              <v:shape style="position:absolute;left:822;top:196;width:9;height:14" coordorigin="822,196" coordsize="9,14" path="m831,209l822,196e" filled="false" stroked="true" strokeweight=".258pt" strokecolor="#757a7b">
                <v:path arrowok="t"/>
              </v:shape>
            </v:group>
            <v:group style="position:absolute;left:816;top:113;width:2;height:310" coordorigin="816,113" coordsize="2,310">
              <v:shape style="position:absolute;left:816;top:113;width:2;height:310" coordorigin="816,113" coordsize="0,310" path="m816,113l816,422e" filled="false" stroked="true" strokeweight=".0859pt" strokecolor="#757a7b">
                <v:path arrowok="t"/>
              </v:shape>
            </v:group>
            <v:group style="position:absolute;left:890;top:342;width:18;height:2" coordorigin="890,342" coordsize="18,2">
              <v:shape style="position:absolute;left:890;top:342;width:18;height:2" coordorigin="890,342" coordsize="18,0" path="m890,342l907,342e" filled="false" stroked="true" strokeweight=".258pt" strokecolor="#757a7b">
                <v:path arrowok="t"/>
              </v:shape>
            </v:group>
            <v:group style="position:absolute;left:890;top:327;width:9;height:15" coordorigin="890,327" coordsize="9,15">
              <v:shape style="position:absolute;left:890;top:327;width:9;height:15" coordorigin="890,327" coordsize="9,15" path="m890,342l899,327e" filled="false" stroked="true" strokeweight=".258pt" strokecolor="#757a7b">
                <v:path arrowok="t"/>
              </v:shape>
            </v:group>
            <v:group style="position:absolute;left:899;top:327;width:9;height:15" coordorigin="899,327" coordsize="9,15">
              <v:shape style="position:absolute;left:899;top:327;width:9;height:15" coordorigin="899,327" coordsize="9,15" path="m907,342l899,327e" filled="false" stroked="true" strokeweight=".258pt" strokecolor="#757a7b">
                <v:path arrowok="t"/>
              </v:shape>
            </v:group>
            <v:group style="position:absolute;left:866;top:113;width:2;height:310" coordorigin="866,113" coordsize="2,310">
              <v:shape style="position:absolute;left:866;top:113;width:2;height:310" coordorigin="866,113" coordsize="0,310" path="m866,113l866,422e" filled="false" stroked="true" strokeweight=".043pt" strokecolor="#757a7b">
                <v:path arrowok="t"/>
              </v:shape>
            </v:group>
            <v:group style="position:absolute;left:967;top:209;width:17;height:2" coordorigin="967,209" coordsize="17,2">
              <v:shape style="position:absolute;left:967;top:209;width:17;height:2" coordorigin="967,209" coordsize="17,0" path="m967,209l983,209e" filled="false" stroked="true" strokeweight=".258pt" strokecolor="#757a7b">
                <v:path arrowok="t"/>
              </v:shape>
            </v:group>
            <v:group style="position:absolute;left:967;top:196;width:9;height:14" coordorigin="967,196" coordsize="9,14">
              <v:shape style="position:absolute;left:967;top:196;width:9;height:14" coordorigin="967,196" coordsize="9,14" path="m967,209l975,196e" filled="false" stroked="true" strokeweight=".258pt" strokecolor="#757a7b">
                <v:path arrowok="t"/>
              </v:shape>
            </v:group>
            <v:group style="position:absolute;left:975;top:196;width:8;height:14" coordorigin="975,196" coordsize="8,14">
              <v:shape style="position:absolute;left:975;top:196;width:8;height:14" coordorigin="975,196" coordsize="8,14" path="m983,209l975,196e" filled="false" stroked="true" strokeweight=".258pt" strokecolor="#757a7b">
                <v:path arrowok="t"/>
              </v:shape>
            </v:group>
            <v:group style="position:absolute;left:941;top:113;width:2;height:310" coordorigin="941,113" coordsize="2,310">
              <v:shape style="position:absolute;left:941;top:113;width:2;height:310" coordorigin="941,113" coordsize="0,310" path="m941,113l941,422e" filled="false" stroked="true" strokeweight=".043pt" strokecolor="#757a7b">
                <v:path arrowok="t"/>
              </v:shape>
            </v:group>
            <v:group style="position:absolute;left:1043;top:342;width:17;height:2" coordorigin="1043,342" coordsize="17,2">
              <v:shape style="position:absolute;left:1043;top:342;width:17;height:2" coordorigin="1043,342" coordsize="17,0" path="m1043,342l1060,342e" filled="false" stroked="true" strokeweight=".258pt" strokecolor="#757a7b">
                <v:path arrowok="t"/>
              </v:shape>
            </v:group>
            <v:group style="position:absolute;left:1043;top:327;width:8;height:15" coordorigin="1043,327" coordsize="8,15">
              <v:shape style="position:absolute;left:1043;top:327;width:8;height:15" coordorigin="1043,327" coordsize="8,15" path="m1043,342l1051,327e" filled="false" stroked="true" strokeweight=".258pt" strokecolor="#757a7b">
                <v:path arrowok="t"/>
              </v:shape>
            </v:group>
            <v:group style="position:absolute;left:1051;top:327;width:9;height:15" coordorigin="1051,327" coordsize="9,15">
              <v:shape style="position:absolute;left:1051;top:327;width:9;height:15" coordorigin="1051,327" coordsize="9,15" path="m1060,342l1051,327e" filled="false" stroked="true" strokeweight=".258pt" strokecolor="#757a7b">
                <v:path arrowok="t"/>
              </v:shape>
            </v:group>
            <v:group style="position:absolute;left:992;top:113;width:2;height:310" coordorigin="992,113" coordsize="2,310">
              <v:shape style="position:absolute;left:992;top:113;width:2;height:310" coordorigin="992,113" coordsize="0,310" path="m992,113l992,422e" filled="false" stroked="true" strokeweight=".043pt" strokecolor="#757a7b">
                <v:path arrowok="t"/>
              </v:shape>
            </v:group>
            <v:group style="position:absolute;left:1119;top:209;width:17;height:2" coordorigin="1119,209" coordsize="17,2">
              <v:shape style="position:absolute;left:1119;top:209;width:17;height:2" coordorigin="1119,209" coordsize="17,0" path="m1119,209l1135,209e" filled="false" stroked="true" strokeweight=".258pt" strokecolor="#757a7b">
                <v:path arrowok="t"/>
              </v:shape>
            </v:group>
            <v:group style="position:absolute;left:1119;top:196;width:9;height:14" coordorigin="1119,196" coordsize="9,14">
              <v:shape style="position:absolute;left:1119;top:196;width:9;height:14" coordorigin="1119,196" coordsize="9,14" path="m1119,209l1127,196e" filled="false" stroked="true" strokeweight=".258pt" strokecolor="#757a7b">
                <v:path arrowok="t"/>
              </v:shape>
            </v:group>
            <v:group style="position:absolute;left:1127;top:196;width:8;height:14" coordorigin="1127,196" coordsize="8,14">
              <v:shape style="position:absolute;left:1127;top:196;width:8;height:14" coordorigin="1127,196" coordsize="8,14" path="m1135,209l1127,196e" filled="false" stroked="true" strokeweight=".258pt" strokecolor="#757a7b">
                <v:path arrowok="t"/>
              </v:shape>
            </v:group>
            <v:group style="position:absolute;left:1068;top:113;width:2;height:310" coordorigin="1068,113" coordsize="2,310">
              <v:shape style="position:absolute;left:1068;top:113;width:2;height:310" coordorigin="1068,113" coordsize="0,310" path="m1068,113l1068,422e" filled="false" stroked="true" strokeweight=".129pt" strokecolor="#757a7b">
                <v:path arrowok="t"/>
              </v:shape>
            </v:group>
            <v:group style="position:absolute;left:1119;top:113;width:2;height:310" coordorigin="1119,113" coordsize="2,310">
              <v:shape style="position:absolute;left:1119;top:113;width:2;height:310" coordorigin="1119,113" coordsize="0,310" path="m1119,113l1119,422e" filled="false" stroked="true" strokeweight=".043pt" strokecolor="#757a7b">
                <v:path arrowok="t"/>
              </v:shape>
            </v:group>
            <v:group style="position:absolute;left:1195;top:342;width:17;height:2" coordorigin="1195,342" coordsize="17,2">
              <v:shape style="position:absolute;left:1195;top:342;width:17;height:2" coordorigin="1195,342" coordsize="17,0" path="m1195,342l1212,342e" filled="false" stroked="true" strokeweight=".258pt" strokecolor="#757a7b">
                <v:path arrowok="t"/>
              </v:shape>
            </v:group>
            <v:group style="position:absolute;left:1195;top:327;width:8;height:15" coordorigin="1195,327" coordsize="8,15">
              <v:shape style="position:absolute;left:1195;top:327;width:8;height:15" coordorigin="1195,327" coordsize="8,15" path="m1195,342l1203,327e" filled="false" stroked="true" strokeweight=".258pt" strokecolor="#757a7b">
                <v:path arrowok="t"/>
              </v:shape>
            </v:group>
            <v:group style="position:absolute;left:1203;top:327;width:9;height:15" coordorigin="1203,327" coordsize="9,15">
              <v:shape style="position:absolute;left:1203;top:327;width:9;height:15" coordorigin="1203,327" coordsize="9,15" path="m1212,342l1203,327e" filled="false" stroked="true" strokeweight=".258pt" strokecolor="#757a7b">
                <v:path arrowok="t"/>
              </v:shape>
            </v:group>
            <v:group style="position:absolute;left:1196;top:113;width:2;height:310" coordorigin="1196,113" coordsize="2,310">
              <v:shape style="position:absolute;left:1196;top:113;width:2;height:310" coordorigin="1196,113" coordsize="0,310" path="m1196,113l1196,422e" filled="false" stroked="true" strokeweight=".043pt" strokecolor="#757a7b">
                <v:path arrowok="t"/>
              </v:shape>
            </v:group>
            <v:group style="position:absolute;left:1271;top:209;width:17;height:2" coordorigin="1271,209" coordsize="17,2">
              <v:shape style="position:absolute;left:1271;top:209;width:17;height:2" coordorigin="1271,209" coordsize="17,0" path="m1271,209l1287,209e" filled="false" stroked="true" strokeweight=".258pt" strokecolor="#757a7b">
                <v:path arrowok="t"/>
              </v:shape>
            </v:group>
            <v:group style="position:absolute;left:1271;top:196;width:9;height:14" coordorigin="1271,196" coordsize="9,14">
              <v:shape style="position:absolute;left:1271;top:196;width:9;height:14" coordorigin="1271,196" coordsize="9,14" path="m1271,209l1280,196e" filled="false" stroked="true" strokeweight=".258pt" strokecolor="#757a7b">
                <v:path arrowok="t"/>
              </v:shape>
            </v:group>
            <v:group style="position:absolute;left:1280;top:196;width:8;height:14" coordorigin="1280,196" coordsize="8,14">
              <v:shape style="position:absolute;left:1280;top:196;width:8;height:14" coordorigin="1280,196" coordsize="8,14" path="m1287,209l1280,196e" filled="false" stroked="true" strokeweight=".258pt" strokecolor="#757a7b">
                <v:path arrowok="t"/>
              </v:shape>
            </v:group>
            <v:group style="position:absolute;left:1246;top:113;width:2;height:310" coordorigin="1246,113" coordsize="2,310">
              <v:shape style="position:absolute;left:1246;top:113;width:2;height:310" coordorigin="1246,113" coordsize="0,310" path="m1246,113l1246,422e" filled="false" stroked="true" strokeweight=".043pt" strokecolor="#757a7b">
                <v:path arrowok="t"/>
              </v:shape>
            </v:group>
            <v:group style="position:absolute;left:1347;top:342;width:17;height:2" coordorigin="1347,342" coordsize="17,2">
              <v:shape style="position:absolute;left:1347;top:342;width:17;height:2" coordorigin="1347,342" coordsize="17,0" path="m1347,342l1364,342e" filled="false" stroked="true" strokeweight=".258pt" strokecolor="#757a7b">
                <v:path arrowok="t"/>
              </v:shape>
            </v:group>
            <v:group style="position:absolute;left:1347;top:327;width:8;height:15" coordorigin="1347,327" coordsize="8,15">
              <v:shape style="position:absolute;left:1347;top:327;width:8;height:15" coordorigin="1347,327" coordsize="8,15" path="m1347,342l1355,327e" filled="false" stroked="true" strokeweight=".258pt" strokecolor="#757a7b">
                <v:path arrowok="t"/>
              </v:shape>
            </v:group>
            <v:group style="position:absolute;left:1355;top:327;width:9;height:15" coordorigin="1355,327" coordsize="9,15">
              <v:shape style="position:absolute;left:1355;top:327;width:9;height:15" coordorigin="1355,327" coordsize="9,15" path="m1364,342l1355,327e" filled="false" stroked="true" strokeweight=".258pt" strokecolor="#757a7b">
                <v:path arrowok="t"/>
              </v:shape>
            </v:group>
            <v:group style="position:absolute;left:1322;top:113;width:2;height:310" coordorigin="1322,113" coordsize="2,310">
              <v:shape style="position:absolute;left:1322;top:113;width:2;height:310" coordorigin="1322,113" coordsize="0,310" path="m1322,113l1322,422e" filled="false" stroked="true" strokeweight=".043pt" strokecolor="#757a7b">
                <v:path arrowok="t"/>
              </v:shape>
            </v:group>
            <v:group style="position:absolute;left:1423;top:209;width:18;height:2" coordorigin="1423,209" coordsize="18,2">
              <v:shape style="position:absolute;left:1423;top:209;width:18;height:2" coordorigin="1423,209" coordsize="18,0" path="m1423,209l1440,209e" filled="false" stroked="true" strokeweight=".258pt" strokecolor="#757a7b">
                <v:path arrowok="t"/>
              </v:shape>
            </v:group>
            <v:group style="position:absolute;left:1423;top:196;width:9;height:14" coordorigin="1423,196" coordsize="9,14">
              <v:shape style="position:absolute;left:1423;top:196;width:9;height:14" coordorigin="1423,196" coordsize="9,14" path="m1423,209l1432,196e" filled="false" stroked="true" strokeweight=".258pt" strokecolor="#757a7b">
                <v:path arrowok="t"/>
              </v:shape>
            </v:group>
            <v:group style="position:absolute;left:1432;top:196;width:9;height:14" coordorigin="1432,196" coordsize="9,14">
              <v:shape style="position:absolute;left:1432;top:196;width:9;height:14" coordorigin="1432,196" coordsize="9,14" path="m1440,209l1432,196e" filled="false" stroked="true" strokeweight=".258pt" strokecolor="#757a7b">
                <v:path arrowok="t"/>
              </v:shape>
            </v:group>
            <v:group style="position:absolute;left:1373;top:113;width:2;height:310" coordorigin="1373,113" coordsize="2,310">
              <v:shape style="position:absolute;left:1373;top:113;width:2;height:310" coordorigin="1373,113" coordsize="0,310" path="m1373,113l1373,422e" filled="false" stroked="true" strokeweight=".043pt" strokecolor="#757a7b">
                <v:path arrowok="t"/>
              </v:shape>
            </v:group>
            <v:group style="position:absolute;left:1500;top:342;width:17;height:2" coordorigin="1500,342" coordsize="17,2">
              <v:shape style="position:absolute;left:1500;top:342;width:17;height:2" coordorigin="1500,342" coordsize="17,0" path="m1500,342l1516,342e" filled="false" stroked="true" strokeweight=".258pt" strokecolor="#757a7b">
                <v:path arrowok="t"/>
              </v:shape>
            </v:group>
            <v:group style="position:absolute;left:1500;top:327;width:9;height:15" coordorigin="1500,327" coordsize="9,15">
              <v:shape style="position:absolute;left:1500;top:327;width:9;height:15" coordorigin="1500,327" coordsize="9,15" path="m1500,342l1508,327e" filled="false" stroked="true" strokeweight=".258pt" strokecolor="#757a7b">
                <v:path arrowok="t"/>
              </v:shape>
            </v:group>
            <v:group style="position:absolute;left:1508;top:327;width:8;height:15" coordorigin="1508,327" coordsize="8,15">
              <v:shape style="position:absolute;left:1508;top:327;width:8;height:15" coordorigin="1508,327" coordsize="8,15" path="m1516,342l1508,327e" filled="false" stroked="true" strokeweight=".258pt" strokecolor="#757a7b">
                <v:path arrowok="t"/>
              </v:shape>
            </v:group>
            <v:group style="position:absolute;left:1449;top:113;width:2;height:310" coordorigin="1449,113" coordsize="2,310">
              <v:shape style="position:absolute;left:1449;top:113;width:2;height:310" coordorigin="1449,113" coordsize="0,310" path="m1449,113l1449,422e" filled="false" stroked="true" strokeweight=".043pt" strokecolor="#757a7b">
                <v:path arrowok="t"/>
              </v:shape>
            </v:group>
            <v:group style="position:absolute;left:1500;top:113;width:2;height:310" coordorigin="1500,113" coordsize="2,310">
              <v:shape style="position:absolute;left:1500;top:113;width:2;height:310" coordorigin="1500,113" coordsize="0,310" path="m1500,113l1500,422e" filled="false" stroked="true" strokeweight=".043pt" strokecolor="#757a7b">
                <v:path arrowok="t"/>
              </v:shape>
            </v:group>
            <v:group style="position:absolute;left:1576;top:209;width:17;height:2" coordorigin="1576,209" coordsize="17,2">
              <v:shape style="position:absolute;left:1576;top:209;width:17;height:2" coordorigin="1576,209" coordsize="17,0" path="m1576,209l1592,209e" filled="false" stroked="true" strokeweight=".258pt" strokecolor="#757a7b">
                <v:path arrowok="t"/>
              </v:shape>
            </v:group>
            <v:group style="position:absolute;left:1576;top:196;width:8;height:14" coordorigin="1576,196" coordsize="8,14">
              <v:shape style="position:absolute;left:1576;top:196;width:8;height:14" coordorigin="1576,196" coordsize="8,14" path="m1576,209l1584,196e" filled="false" stroked="true" strokeweight=".258pt" strokecolor="#757a7b">
                <v:path arrowok="t"/>
              </v:shape>
            </v:group>
            <v:group style="position:absolute;left:1584;top:196;width:9;height:14" coordorigin="1584,196" coordsize="9,14">
              <v:shape style="position:absolute;left:1584;top:196;width:9;height:14" coordorigin="1584,196" coordsize="9,14" path="m1592,209l1584,196e" filled="false" stroked="true" strokeweight=".258pt" strokecolor="#757a7b">
                <v:path arrowok="t"/>
              </v:shape>
            </v:group>
            <v:group style="position:absolute;left:1577;top:113;width:2;height:318" coordorigin="1577,113" coordsize="2,318">
              <v:shape style="position:absolute;left:1577;top:113;width:2;height:318" coordorigin="1577,113" coordsize="0,318" path="m1577,113l1577,431e" filled="false" stroked="true" strokeweight=".128900pt" strokecolor="#757a7b">
                <v:path arrowok="t"/>
              </v:shape>
            </v:group>
            <v:group style="position:absolute;left:1652;top:342;width:17;height:2" coordorigin="1652,342" coordsize="17,2">
              <v:shape style="position:absolute;left:1652;top:342;width:17;height:2" coordorigin="1652,342" coordsize="17,0" path="m1652,342l1668,342e" filled="false" stroked="true" strokeweight=".258pt" strokecolor="#757a7b">
                <v:path arrowok="t"/>
              </v:shape>
            </v:group>
            <v:group style="position:absolute;left:1652;top:327;width:9;height:15" coordorigin="1652,327" coordsize="9,15">
              <v:shape style="position:absolute;left:1652;top:327;width:9;height:15" coordorigin="1652,327" coordsize="9,15" path="m1652,342l1660,327e" filled="false" stroked="true" strokeweight=".258pt" strokecolor="#757a7b">
                <v:path arrowok="t"/>
              </v:shape>
            </v:group>
            <v:group style="position:absolute;left:1660;top:327;width:8;height:15" coordorigin="1660,327" coordsize="8,15">
              <v:shape style="position:absolute;left:1660;top:327;width:8;height:15" coordorigin="1660,327" coordsize="8,15" path="m1668,342l1660,327e" filled="false" stroked="true" strokeweight=".258pt" strokecolor="#757a7b">
                <v:path arrowok="t"/>
              </v:shape>
            </v:group>
            <v:group style="position:absolute;left:1627;top:113;width:2;height:310" coordorigin="1627,113" coordsize="2,310">
              <v:shape style="position:absolute;left:1627;top:113;width:2;height:310" coordorigin="1627,113" coordsize="0,310" path="m1627,113l1627,422e" filled="false" stroked="true" strokeweight=".043pt" strokecolor="#757a7b">
                <v:path arrowok="t"/>
              </v:shape>
            </v:group>
            <v:group style="position:absolute;left:1728;top:209;width:17;height:2" coordorigin="1728,209" coordsize="17,2">
              <v:shape style="position:absolute;left:1728;top:209;width:17;height:2" coordorigin="1728,209" coordsize="17,0" path="m1728,209l1744,209e" filled="false" stroked="true" strokeweight=".258pt" strokecolor="#757a7b">
                <v:path arrowok="t"/>
              </v:shape>
            </v:group>
            <v:group style="position:absolute;left:1728;top:196;width:8;height:14" coordorigin="1728,196" coordsize="8,14">
              <v:shape style="position:absolute;left:1728;top:196;width:8;height:14" coordorigin="1728,196" coordsize="8,14" path="m1728,209l1736,196e" filled="false" stroked="true" strokeweight=".258pt" strokecolor="#757a7b">
                <v:path arrowok="t"/>
              </v:shape>
            </v:group>
            <v:group style="position:absolute;left:1736;top:196;width:9;height:14" coordorigin="1736,196" coordsize="9,14">
              <v:shape style="position:absolute;left:1736;top:196;width:9;height:14" coordorigin="1736,196" coordsize="9,14" path="m1744,209l1736,196e" filled="false" stroked="true" strokeweight=".258pt" strokecolor="#757a7b">
                <v:path arrowok="t"/>
              </v:shape>
            </v:group>
            <v:group style="position:absolute;left:1703;top:113;width:2;height:310" coordorigin="1703,113" coordsize="2,310">
              <v:shape style="position:absolute;left:1703;top:113;width:2;height:310" coordorigin="1703,113" coordsize="0,310" path="m1703,113l1703,422e" filled="false" stroked="true" strokeweight=".043pt" strokecolor="#757a7b">
                <v:path arrowok="t"/>
              </v:shape>
            </v:group>
            <v:group style="position:absolute;left:1804;top:342;width:18;height:2" coordorigin="1804,342" coordsize="18,2">
              <v:shape style="position:absolute;left:1804;top:342;width:18;height:2" coordorigin="1804,342" coordsize="18,0" path="m1804,342l1821,342e" filled="false" stroked="true" strokeweight=".258pt" strokecolor="#757a7b">
                <v:path arrowok="t"/>
              </v:shape>
            </v:group>
            <v:group style="position:absolute;left:1804;top:327;width:9;height:15" coordorigin="1804,327" coordsize="9,15">
              <v:shape style="position:absolute;left:1804;top:327;width:9;height:15" coordorigin="1804,327" coordsize="9,15" path="m1804,342l1812,327e" filled="false" stroked="true" strokeweight=".258pt" strokecolor="#757a7b">
                <v:path arrowok="t"/>
              </v:shape>
            </v:group>
            <v:group style="position:absolute;left:1812;top:327;width:9;height:15" coordorigin="1812,327" coordsize="9,15">
              <v:shape style="position:absolute;left:1812;top:327;width:9;height:15" coordorigin="1812,327" coordsize="9,15" path="m1821,342l1812,327e" filled="false" stroked="true" strokeweight=".258pt" strokecolor="#757a7b">
                <v:path arrowok="t"/>
              </v:shape>
            </v:group>
            <v:group style="position:absolute;left:1753;top:113;width:2;height:310" coordorigin="1753,113" coordsize="2,310">
              <v:shape style="position:absolute;left:1753;top:113;width:2;height:310" coordorigin="1753,113" coordsize="0,310" path="m1753,113l1753,422e" filled="false" stroked="true" strokeweight=".043pt" strokecolor="#757a7b">
                <v:path arrowok="t"/>
              </v:shape>
            </v:group>
            <v:group style="position:absolute;left:1880;top:209;width:17;height:2" coordorigin="1880,209" coordsize="17,2">
              <v:shape style="position:absolute;left:1880;top:209;width:17;height:2" coordorigin="1880,209" coordsize="17,0" path="m1880,209l1897,209e" filled="false" stroked="true" strokeweight=".258pt" strokecolor="#757a7b">
                <v:path arrowok="t"/>
              </v:shape>
            </v:group>
            <v:group style="position:absolute;left:1880;top:196;width:9;height:14" coordorigin="1880,196" coordsize="9,14">
              <v:shape style="position:absolute;left:1880;top:196;width:9;height:14" coordorigin="1880,196" coordsize="9,14" path="m1880,209l1889,196e" filled="false" stroked="true" strokeweight=".258pt" strokecolor="#757a7b">
                <v:path arrowok="t"/>
              </v:shape>
            </v:group>
            <v:group style="position:absolute;left:1889;top:196;width:8;height:14" coordorigin="1889,196" coordsize="8,14">
              <v:shape style="position:absolute;left:1889;top:196;width:8;height:14" coordorigin="1889,196" coordsize="8,14" path="m1897,209l1889,196e" filled="false" stroked="true" strokeweight=".258pt" strokecolor="#757a7b">
                <v:path arrowok="t"/>
              </v:shape>
            </v:group>
            <v:group style="position:absolute;left:1830;top:113;width:2;height:310" coordorigin="1830,113" coordsize="2,310">
              <v:shape style="position:absolute;left:1830;top:113;width:2;height:310" coordorigin="1830,113" coordsize="0,310" path="m1830,113l1830,422e" filled="false" stroked="true" strokeweight=".043pt" strokecolor="#757a7b">
                <v:path arrowok="t"/>
              </v:shape>
            </v:group>
            <v:group style="position:absolute;left:1881;top:113;width:2;height:310" coordorigin="1881,113" coordsize="2,310">
              <v:shape style="position:absolute;left:1881;top:113;width:2;height:310" coordorigin="1881,113" coordsize="0,310" path="m1881,113l1881,422e" filled="false" stroked="true" strokeweight=".043pt" strokecolor="#757a7b">
                <v:path arrowok="t"/>
              </v:shape>
            </v:group>
            <v:group style="position:absolute;left:1956;top:342;width:18;height:2" coordorigin="1956,342" coordsize="18,2">
              <v:shape style="position:absolute;left:1956;top:342;width:18;height:2" coordorigin="1956,342" coordsize="18,0" path="m1956,342l1973,342e" filled="false" stroked="true" strokeweight=".258pt" strokecolor="#757a7b">
                <v:path arrowok="t"/>
              </v:shape>
            </v:group>
            <v:group style="position:absolute;left:1956;top:327;width:9;height:15" coordorigin="1956,327" coordsize="9,15">
              <v:shape style="position:absolute;left:1956;top:327;width:9;height:15" coordorigin="1956,327" coordsize="9,15" path="m1956,342l1964,327e" filled="false" stroked="true" strokeweight=".258pt" strokecolor="#757a7b">
                <v:path arrowok="t"/>
              </v:shape>
            </v:group>
            <v:group style="position:absolute;left:1964;top:327;width:9;height:15" coordorigin="1964,327" coordsize="9,15">
              <v:shape style="position:absolute;left:1964;top:327;width:9;height:15" coordorigin="1964,327" coordsize="9,15" path="m1973,342l1964,327e" filled="false" stroked="true" strokeweight=".258pt" strokecolor="#757a7b">
                <v:path arrowok="t"/>
              </v:shape>
            </v:group>
            <v:group style="position:absolute;left:1956;top:113;width:2;height:310" coordorigin="1956,113" coordsize="2,310">
              <v:shape style="position:absolute;left:1956;top:113;width:2;height:310" coordorigin="1956,113" coordsize="0,310" path="m1956,113l1956,422e" filled="false" stroked="true" strokeweight=".043pt" strokecolor="#757a7b">
                <v:path arrowok="t"/>
              </v:shape>
            </v:group>
            <v:group style="position:absolute;left:2032;top:209;width:17;height:2" coordorigin="2032,209" coordsize="17,2">
              <v:shape style="position:absolute;left:2032;top:209;width:17;height:2" coordorigin="2032,209" coordsize="17,0" path="m2032,209l2049,209e" filled="false" stroked="true" strokeweight=".258pt" strokecolor="#757a7b">
                <v:path arrowok="t"/>
              </v:shape>
            </v:group>
            <v:group style="position:absolute;left:2032;top:196;width:9;height:14" coordorigin="2032,196" coordsize="9,14">
              <v:shape style="position:absolute;left:2032;top:196;width:9;height:14" coordorigin="2032,196" coordsize="9,14" path="m2032,209l2041,196e" filled="false" stroked="true" strokeweight=".258pt" strokecolor="#757a7b">
                <v:path arrowok="t"/>
              </v:shape>
            </v:group>
            <v:group style="position:absolute;left:2041;top:196;width:8;height:14" coordorigin="2041,196" coordsize="8,14">
              <v:shape style="position:absolute;left:2041;top:196;width:8;height:14" coordorigin="2041,196" coordsize="8,14" path="m2049,209l2041,196e" filled="false" stroked="true" strokeweight=".258pt" strokecolor="#757a7b">
                <v:path arrowok="t"/>
              </v:shape>
            </v:group>
            <v:group style="position:absolute;left:2008;top:113;width:2;height:318" coordorigin="2008,113" coordsize="2,318">
              <v:shape style="position:absolute;left:2008;top:113;width:2;height:318" coordorigin="2008,113" coordsize="0,318" path="m2008,113l2008,431e" filled="false" stroked="true" strokeweight=".086pt" strokecolor="#757a7b">
                <v:path arrowok="t"/>
              </v:shape>
            </v:group>
            <v:group style="position:absolute;left:2109;top:342;width:17;height:2" coordorigin="2109,342" coordsize="17,2">
              <v:shape style="position:absolute;left:2109;top:342;width:17;height:2" coordorigin="2109,342" coordsize="17,0" path="m2109,342l2125,342e" filled="false" stroked="true" strokeweight=".258pt" strokecolor="#757a7b">
                <v:path arrowok="t"/>
              </v:shape>
            </v:group>
            <v:group style="position:absolute;left:2109;top:327;width:8;height:15" coordorigin="2109,327" coordsize="8,15">
              <v:shape style="position:absolute;left:2109;top:327;width:8;height:15" coordorigin="2109,327" coordsize="8,15" path="m2109,342l2117,327e" filled="false" stroked="true" strokeweight=".258pt" strokecolor="#757a7b">
                <v:path arrowok="t"/>
              </v:shape>
            </v:group>
            <v:group style="position:absolute;left:2117;top:327;width:9;height:15" coordorigin="2117,327" coordsize="9,15">
              <v:shape style="position:absolute;left:2117;top:327;width:9;height:15" coordorigin="2117,327" coordsize="9,15" path="m2125,342l2117,327e" filled="false" stroked="true" strokeweight=".258pt" strokecolor="#757a7b">
                <v:path arrowok="t"/>
              </v:shape>
            </v:group>
            <v:group style="position:absolute;left:2083;top:113;width:2;height:310" coordorigin="2083,113" coordsize="2,310">
              <v:shape style="position:absolute;left:2083;top:113;width:2;height:310" coordorigin="2083,113" coordsize="0,310" path="m2083,113l2083,422e" filled="false" stroked="true" strokeweight=".043pt" strokecolor="#757a7b">
                <v:path arrowok="t"/>
              </v:shape>
            </v:group>
            <v:group style="position:absolute;left:2184;top:209;width:17;height:2" coordorigin="2184,209" coordsize="17,2">
              <v:shape style="position:absolute;left:2184;top:209;width:17;height:2" coordorigin="2184,209" coordsize="17,0" path="m2184,209l2201,209e" filled="false" stroked="true" strokeweight=".258pt" strokecolor="#757a7b">
                <v:path arrowok="t"/>
              </v:shape>
            </v:group>
            <v:group style="position:absolute;left:2184;top:196;width:9;height:14" coordorigin="2184,196" coordsize="9,14">
              <v:shape style="position:absolute;left:2184;top:196;width:9;height:14" coordorigin="2184,196" coordsize="9,14" path="m2184,209l2193,196e" filled="false" stroked="true" strokeweight=".258pt" strokecolor="#757a7b">
                <v:path arrowok="t"/>
              </v:shape>
            </v:group>
            <v:group style="position:absolute;left:2193;top:196;width:8;height:14" coordorigin="2193,196" coordsize="8,14">
              <v:shape style="position:absolute;left:2193;top:196;width:8;height:14" coordorigin="2193,196" coordsize="8,14" path="m2201,209l2193,196e" filled="false" stroked="true" strokeweight=".258pt" strokecolor="#757a7b">
                <v:path arrowok="t"/>
              </v:shape>
            </v:group>
            <v:group style="position:absolute;left:2134;top:113;width:2;height:310" coordorigin="2134,113" coordsize="2,310">
              <v:shape style="position:absolute;left:2134;top:113;width:2;height:310" coordorigin="2134,113" coordsize="0,310" path="m2134,113l2134,422e" filled="false" stroked="true" strokeweight=".043pt" strokecolor="#757a7b">
                <v:path arrowok="t"/>
              </v:shape>
            </v:group>
            <v:group style="position:absolute;left:2261;top:342;width:17;height:2" coordorigin="2261,342" coordsize="17,2">
              <v:shape style="position:absolute;left:2261;top:342;width:17;height:2" coordorigin="2261,342" coordsize="17,0" path="m2261,342l2277,342e" filled="false" stroked="true" strokeweight=".258pt" strokecolor="#757a7b">
                <v:path arrowok="t"/>
              </v:shape>
            </v:group>
            <v:group style="position:absolute;left:2261;top:327;width:8;height:15" coordorigin="2261,327" coordsize="8,15">
              <v:shape style="position:absolute;left:2261;top:327;width:8;height:15" coordorigin="2261,327" coordsize="8,15" path="m2261,342l2269,327e" filled="false" stroked="true" strokeweight=".258pt" strokecolor="#757a7b">
                <v:path arrowok="t"/>
              </v:shape>
            </v:group>
            <v:group style="position:absolute;left:2269;top:327;width:9;height:15" coordorigin="2269,327" coordsize="9,15">
              <v:shape style="position:absolute;left:2269;top:327;width:9;height:15" coordorigin="2269,327" coordsize="9,15" path="m2277,342l2269,327e" filled="false" stroked="true" strokeweight=".258pt" strokecolor="#757a7b">
                <v:path arrowok="t"/>
              </v:shape>
            </v:group>
            <v:group style="position:absolute;left:2211;top:113;width:2;height:310" coordorigin="2211,113" coordsize="2,310">
              <v:shape style="position:absolute;left:2211;top:113;width:2;height:310" coordorigin="2211,113" coordsize="0,310" path="m2211,113l2211,422e" filled="false" stroked="true" strokeweight=".043pt" strokecolor="#757a7b">
                <v:path arrowok="t"/>
              </v:shape>
            </v:group>
            <v:group style="position:absolute;left:2261;top:113;width:2;height:310" coordorigin="2261,113" coordsize="2,310">
              <v:shape style="position:absolute;left:2261;top:113;width:2;height:310" coordorigin="2261,113" coordsize="0,310" path="m2261,113l2261,422e" filled="false" stroked="true" strokeweight=".086pt" strokecolor="#757a7b">
                <v:path arrowok="t"/>
              </v:shape>
            </v:group>
            <v:group style="position:absolute;left:2337;top:209;width:18;height:2" coordorigin="2337,209" coordsize="18,2">
              <v:shape style="position:absolute;left:2337;top:209;width:18;height:2" coordorigin="2337,209" coordsize="18,0" path="m2337,209l2354,209e" filled="false" stroked="true" strokeweight=".258pt" strokecolor="#757a7b">
                <v:path arrowok="t"/>
              </v:shape>
            </v:group>
            <v:group style="position:absolute;left:2337;top:196;width:9;height:14" coordorigin="2337,196" coordsize="9,14">
              <v:shape style="position:absolute;left:2337;top:196;width:9;height:14" coordorigin="2337,196" coordsize="9,14" path="m2337,209l2345,196e" filled="false" stroked="true" strokeweight=".258pt" strokecolor="#757a7b">
                <v:path arrowok="t"/>
              </v:shape>
            </v:group>
            <v:group style="position:absolute;left:2345;top:196;width:9;height:14" coordorigin="2345,196" coordsize="9,14">
              <v:shape style="position:absolute;left:2345;top:196;width:9;height:14" coordorigin="2345,196" coordsize="9,14" path="m2354,209l2345,196e" filled="false" stroked="true" strokeweight=".258pt" strokecolor="#757a7b">
                <v:path arrowok="t"/>
              </v:shape>
            </v:group>
            <v:group style="position:absolute;left:2337;top:113;width:2;height:310" coordorigin="2337,113" coordsize="2,310">
              <v:shape style="position:absolute;left:2337;top:113;width:2;height:310" coordorigin="2337,113" coordsize="0,310" path="m2337,113l2337,422e" filled="false" stroked="true" strokeweight=".043pt" strokecolor="#757a7b">
                <v:path arrowok="t"/>
              </v:shape>
            </v:group>
            <v:group style="position:absolute;left:2413;top:342;width:17;height:2" coordorigin="2413,342" coordsize="17,2">
              <v:shape style="position:absolute;left:2413;top:342;width:17;height:2" coordorigin="2413,342" coordsize="17,0" path="m2413,342l2429,342e" filled="false" stroked="true" strokeweight=".258pt" strokecolor="#757a7b">
                <v:path arrowok="t"/>
              </v:shape>
            </v:group>
            <v:group style="position:absolute;left:2413;top:327;width:9;height:15" coordorigin="2413,327" coordsize="9,15">
              <v:shape style="position:absolute;left:2413;top:327;width:9;height:15" coordorigin="2413,327" coordsize="9,15" path="m2413,342l2422,327e" filled="false" stroked="true" strokeweight=".258pt" strokecolor="#757a7b">
                <v:path arrowok="t"/>
              </v:shape>
            </v:group>
            <v:group style="position:absolute;left:2422;top:327;width:8;height:15" coordorigin="2422,327" coordsize="8,15">
              <v:shape style="position:absolute;left:2422;top:327;width:8;height:15" coordorigin="2422,327" coordsize="8,15" path="m2429,342l2422,327e" filled="false" stroked="true" strokeweight=".258pt" strokecolor="#757a7b">
                <v:path arrowok="t"/>
              </v:shape>
            </v:group>
            <v:group style="position:absolute;left:2388;top:113;width:2;height:310" coordorigin="2388,113" coordsize="2,310">
              <v:shape style="position:absolute;left:2388;top:113;width:2;height:310" coordorigin="2388,113" coordsize="0,310" path="m2388,113l2388,422e" filled="false" stroked="true" strokeweight=".043pt" strokecolor="#757a7b">
                <v:path arrowok="t"/>
              </v:shape>
            </v:group>
            <v:group style="position:absolute;left:2490;top:209;width:17;height:2" coordorigin="2490,209" coordsize="17,2">
              <v:shape style="position:absolute;left:2490;top:209;width:17;height:2" coordorigin="2490,209" coordsize="17,0" path="m2490,209l2506,209e" filled="false" stroked="true" strokeweight=".258pt" strokecolor="#757a7b">
                <v:path arrowok="t"/>
              </v:shape>
            </v:group>
            <v:group style="position:absolute;left:2490;top:196;width:8;height:14" coordorigin="2490,196" coordsize="8,14">
              <v:shape style="position:absolute;left:2490;top:196;width:8;height:14" coordorigin="2490,196" coordsize="8,14" path="m2490,209l2497,196e" filled="false" stroked="true" strokeweight=".258pt" strokecolor="#757a7b">
                <v:path arrowok="t"/>
              </v:shape>
            </v:group>
            <v:group style="position:absolute;left:2497;top:196;width:9;height:14" coordorigin="2497,196" coordsize="9,14">
              <v:shape style="position:absolute;left:2497;top:196;width:9;height:14" coordorigin="2497,196" coordsize="9,14" path="m2506,209l2497,196e" filled="false" stroked="true" strokeweight=".258pt" strokecolor="#757a7b">
                <v:path arrowok="t"/>
              </v:shape>
            </v:group>
            <v:group style="position:absolute;left:2464;top:113;width:2;height:310" coordorigin="2464,113" coordsize="2,310">
              <v:shape style="position:absolute;left:2464;top:113;width:2;height:310" coordorigin="2464,113" coordsize="0,310" path="m2464,113l2464,422e" filled="false" stroked="true" strokeweight=".043pt" strokecolor="#757a7b">
                <v:path arrowok="t"/>
              </v:shape>
            </v:group>
            <v:group style="position:absolute;left:2565;top:342;width:17;height:2" coordorigin="2565,342" coordsize="17,2">
              <v:shape style="position:absolute;left:2565;top:342;width:17;height:2" coordorigin="2565,342" coordsize="17,0" path="m2565,342l2581,342e" filled="false" stroked="true" strokeweight=".258pt" strokecolor="#757a7b">
                <v:path arrowok="t"/>
              </v:shape>
            </v:group>
            <v:group style="position:absolute;left:2565;top:327;width:9;height:15" coordorigin="2565,327" coordsize="9,15">
              <v:shape style="position:absolute;left:2565;top:327;width:9;height:15" coordorigin="2565,327" coordsize="9,15" path="m2565,342l2574,327e" filled="false" stroked="true" strokeweight=".258pt" strokecolor="#757a7b">
                <v:path arrowok="t"/>
              </v:shape>
            </v:group>
            <v:group style="position:absolute;left:2574;top:327;width:8;height:15" coordorigin="2574,327" coordsize="8,15">
              <v:shape style="position:absolute;left:2574;top:327;width:8;height:15" coordorigin="2574,327" coordsize="8,15" path="m2581,342l2574,327e" filled="false" stroked="true" strokeweight=".258pt" strokecolor="#757a7b">
                <v:path arrowok="t"/>
              </v:shape>
            </v:group>
            <v:group style="position:absolute;left:2515;top:113;width:2;height:310" coordorigin="2515,113" coordsize="2,310">
              <v:shape style="position:absolute;left:2515;top:113;width:2;height:310" coordorigin="2515,113" coordsize="0,310" path="m2515,113l2515,422e" filled="false" stroked="true" strokeweight=".043pt" strokecolor="#757a7b">
                <v:path arrowok="t"/>
              </v:shape>
            </v:group>
            <v:group style="position:absolute;left:2642;top:209;width:17;height:2" coordorigin="2642,209" coordsize="17,2">
              <v:shape style="position:absolute;left:2642;top:209;width:17;height:2" coordorigin="2642,209" coordsize="17,0" path="m2642,209l2658,209e" filled="false" stroked="true" strokeweight=".258pt" strokecolor="#757a7b">
                <v:path arrowok="t"/>
              </v:shape>
            </v:group>
            <v:group style="position:absolute;left:2642;top:196;width:8;height:14" coordorigin="2642,196" coordsize="8,14">
              <v:shape style="position:absolute;left:2642;top:196;width:8;height:14" coordorigin="2642,196" coordsize="8,14" path="m2642,209l2649,196e" filled="false" stroked="true" strokeweight=".258pt" strokecolor="#757a7b">
                <v:path arrowok="t"/>
              </v:shape>
            </v:group>
            <v:group style="position:absolute;left:2649;top:196;width:9;height:14" coordorigin="2649,196" coordsize="9,14">
              <v:shape style="position:absolute;left:2649;top:196;width:9;height:14" coordorigin="2649,196" coordsize="9,14" path="m2658,209l2649,196e" filled="false" stroked="true" strokeweight=".258pt" strokecolor="#757a7b">
                <v:path arrowok="t"/>
              </v:shape>
            </v:group>
            <v:group style="position:absolute;left:2591;top:113;width:2;height:310" coordorigin="2591,113" coordsize="2,310">
              <v:shape style="position:absolute;left:2591;top:113;width:2;height:310" coordorigin="2591,113" coordsize="0,310" path="m2591,113l2591,422e" filled="false" stroked="true" strokeweight=".043pt" strokecolor="#757a7b">
                <v:path arrowok="t"/>
              </v:shape>
            </v:group>
            <v:group style="position:absolute;left:2642;top:113;width:2;height:310" coordorigin="2642,113" coordsize="2,310">
              <v:shape style="position:absolute;left:2642;top:113;width:2;height:310" coordorigin="2642,113" coordsize="0,310" path="m2642,113l2642,422e" filled="false" stroked="true" strokeweight=".043pt" strokecolor="#757a7b">
                <v:path arrowok="t"/>
              </v:shape>
            </v:group>
            <v:group style="position:absolute;left:2717;top:342;width:18;height:2" coordorigin="2717,342" coordsize="18,2">
              <v:shape style="position:absolute;left:2717;top:342;width:18;height:2" coordorigin="2717,342" coordsize="18,0" path="m2717,342l2734,342e" filled="false" stroked="true" strokeweight=".258pt" strokecolor="#757a7b">
                <v:path arrowok="t"/>
              </v:shape>
            </v:group>
            <v:group style="position:absolute;left:2717;top:327;width:9;height:15" coordorigin="2717,327" coordsize="9,15">
              <v:shape style="position:absolute;left:2717;top:327;width:9;height:15" coordorigin="2717,327" coordsize="9,15" path="m2717,342l2726,327e" filled="false" stroked="true" strokeweight=".258pt" strokecolor="#757a7b">
                <v:path arrowok="t"/>
              </v:shape>
            </v:group>
            <v:group style="position:absolute;left:2726;top:327;width:9;height:15" coordorigin="2726,327" coordsize="9,15">
              <v:shape style="position:absolute;left:2726;top:327;width:9;height:15" coordorigin="2726,327" coordsize="9,15" path="m2734,342l2726,327e" filled="false" stroked="true" strokeweight=".258pt" strokecolor="#757a7b">
                <v:path arrowok="t"/>
              </v:shape>
            </v:group>
            <v:group style="position:absolute;left:2718;top:113;width:2;height:310" coordorigin="2718,113" coordsize="2,310">
              <v:shape style="position:absolute;left:2718;top:113;width:2;height:310" coordorigin="2718,113" coordsize="0,310" path="m2718,113l2718,422e" filled="false" stroked="true" strokeweight=".043pt" strokecolor="#757a7b">
                <v:path arrowok="t"/>
              </v:shape>
            </v:group>
            <v:group style="position:absolute;left:2794;top:209;width:17;height:2" coordorigin="2794,209" coordsize="17,2">
              <v:shape style="position:absolute;left:2794;top:209;width:17;height:2" coordorigin="2794,209" coordsize="17,0" path="m2794,209l2810,209e" filled="false" stroked="true" strokeweight=".258pt" strokecolor="#757a7b">
                <v:path arrowok="t"/>
              </v:shape>
            </v:group>
            <v:group style="position:absolute;left:2794;top:196;width:9;height:14" coordorigin="2794,196" coordsize="9,14">
              <v:shape style="position:absolute;left:2794;top:196;width:9;height:14" coordorigin="2794,196" coordsize="9,14" path="m2794,209l2802,196e" filled="false" stroked="true" strokeweight=".258pt" strokecolor="#757a7b">
                <v:path arrowok="t"/>
              </v:shape>
            </v:group>
            <v:group style="position:absolute;left:2802;top:196;width:8;height:14" coordorigin="2802,196" coordsize="8,14">
              <v:shape style="position:absolute;left:2802;top:196;width:8;height:14" coordorigin="2802,196" coordsize="8,14" path="m2810,209l2802,196e" filled="false" stroked="true" strokeweight=".258pt" strokecolor="#757a7b">
                <v:path arrowok="t"/>
              </v:shape>
            </v:group>
            <v:group style="position:absolute;left:2768;top:113;width:2;height:310" coordorigin="2768,113" coordsize="2,310">
              <v:shape style="position:absolute;left:2768;top:113;width:2;height:310" coordorigin="2768,113" coordsize="0,310" path="m2768,113l2768,422e" filled="false" stroked="true" strokeweight=".043pt" strokecolor="#757a7b">
                <v:path arrowok="t"/>
              </v:shape>
            </v:group>
            <v:group style="position:absolute;left:2869;top:342;width:18;height:2" coordorigin="2869,342" coordsize="18,2">
              <v:shape style="position:absolute;left:2869;top:342;width:18;height:2" coordorigin="2869,342" coordsize="18,0" path="m2869,342l2887,342e" filled="false" stroked="true" strokeweight=".258pt" strokecolor="#757a7b">
                <v:path arrowok="t"/>
              </v:shape>
            </v:group>
            <v:group style="position:absolute;left:2869;top:327;width:9;height:15" coordorigin="2869,327" coordsize="9,15">
              <v:shape style="position:absolute;left:2869;top:327;width:9;height:15" coordorigin="2869,327" coordsize="9,15" path="m2869,342l2878,327e" filled="false" stroked="true" strokeweight=".258pt" strokecolor="#757a7b">
                <v:path arrowok="t"/>
              </v:shape>
            </v:group>
            <v:group style="position:absolute;left:2878;top:327;width:9;height:15" coordorigin="2878,327" coordsize="9,15">
              <v:shape style="position:absolute;left:2878;top:327;width:9;height:15" coordorigin="2878,327" coordsize="9,15" path="m2887,342l2878,327e" filled="false" stroked="true" strokeweight=".258pt" strokecolor="#757a7b">
                <v:path arrowok="t"/>
              </v:shape>
            </v:group>
            <v:group style="position:absolute;left:2845;top:113;width:2;height:310" coordorigin="2845,113" coordsize="2,310">
              <v:shape style="position:absolute;left:2845;top:113;width:2;height:310" coordorigin="2845,113" coordsize="0,310" path="m2845,113l2845,422e" filled="false" stroked="true" strokeweight=".043pt" strokecolor="#757a7b">
                <v:path arrowok="t"/>
              </v:shape>
            </v:group>
            <v:group style="position:absolute;left:2946;top:209;width:17;height:2" coordorigin="2946,209" coordsize="17,2">
              <v:shape style="position:absolute;left:2946;top:209;width:17;height:2" coordorigin="2946,209" coordsize="17,0" path="m2946,209l2962,209e" filled="false" stroked="true" strokeweight=".258pt" strokecolor="#757a7b">
                <v:path arrowok="t"/>
              </v:shape>
            </v:group>
            <v:group style="position:absolute;left:2946;top:196;width:9;height:14" coordorigin="2946,196" coordsize="9,14">
              <v:shape style="position:absolute;left:2946;top:196;width:9;height:14" coordorigin="2946,196" coordsize="9,14" path="m2946,209l2954,196e" filled="false" stroked="true" strokeweight=".258pt" strokecolor="#757a7b">
                <v:path arrowok="t"/>
              </v:shape>
            </v:group>
            <v:group style="position:absolute;left:2954;top:196;width:8;height:14" coordorigin="2954,196" coordsize="8,14">
              <v:shape style="position:absolute;left:2954;top:196;width:8;height:14" coordorigin="2954,196" coordsize="8,14" path="m2962,209l2954,196e" filled="false" stroked="true" strokeweight=".258pt" strokecolor="#757a7b">
                <v:path arrowok="t"/>
              </v:shape>
            </v:group>
            <v:group style="position:absolute;left:2896;top:113;width:2;height:310" coordorigin="2896,113" coordsize="2,310">
              <v:shape style="position:absolute;left:2896;top:113;width:2;height:310" coordorigin="2896,113" coordsize="0,310" path="m2896,113l2896,422e" filled="false" stroked="true" strokeweight=".043pt" strokecolor="#757a7b">
                <v:path arrowok="t"/>
              </v:shape>
            </v:group>
            <v:group style="position:absolute;left:3022;top:342;width:17;height:2" coordorigin="3022,342" coordsize="17,2">
              <v:shape style="position:absolute;left:3022;top:342;width:17;height:2" coordorigin="3022,342" coordsize="17,0" path="m3022,342l3039,342e" filled="false" stroked="true" strokeweight=".258pt" strokecolor="#757a7b">
                <v:path arrowok="t"/>
              </v:shape>
            </v:group>
            <v:group style="position:absolute;left:3022;top:327;width:8;height:15" coordorigin="3022,327" coordsize="8,15">
              <v:shape style="position:absolute;left:3022;top:327;width:8;height:15" coordorigin="3022,327" coordsize="8,15" path="m3022,342l3030,327e" filled="false" stroked="true" strokeweight=".258pt" strokecolor="#757a7b">
                <v:path arrowok="t"/>
              </v:shape>
            </v:group>
            <v:group style="position:absolute;left:3030;top:327;width:9;height:15" coordorigin="3030,327" coordsize="9,15">
              <v:shape style="position:absolute;left:3030;top:327;width:9;height:15" coordorigin="3030,327" coordsize="9,15" path="m3039,342l3030,327e" filled="false" stroked="true" strokeweight=".258pt" strokecolor="#757a7b">
                <v:path arrowok="t"/>
              </v:shape>
            </v:group>
            <v:group style="position:absolute;left:2972;top:113;width:2;height:310" coordorigin="2972,113" coordsize="2,310">
              <v:shape style="position:absolute;left:2972;top:113;width:2;height:310" coordorigin="2972,113" coordsize="0,310" path="m2972,113l2972,422e" filled="false" stroked="true" strokeweight=".043pt" strokecolor="#757a7b">
                <v:path arrowok="t"/>
              </v:shape>
            </v:group>
            <v:group style="position:absolute;left:3023;top:113;width:2;height:310" coordorigin="3023,113" coordsize="2,310">
              <v:shape style="position:absolute;left:3023;top:113;width:2;height:310" coordorigin="3023,113" coordsize="0,310" path="m3023,113l3023,422e" filled="false" stroked="true" strokeweight=".043pt" strokecolor="#757a7b">
                <v:path arrowok="t"/>
              </v:shape>
            </v:group>
            <v:group style="position:absolute;left:3098;top:209;width:17;height:2" coordorigin="3098,209" coordsize="17,2">
              <v:shape style="position:absolute;left:3098;top:209;width:17;height:2" coordorigin="3098,209" coordsize="17,0" path="m3098,209l3114,209e" filled="false" stroked="true" strokeweight=".258pt" strokecolor="#757a7b">
                <v:path arrowok="t"/>
              </v:shape>
            </v:group>
            <v:group style="position:absolute;left:3098;top:196;width:9;height:14" coordorigin="3098,196" coordsize="9,14">
              <v:shape style="position:absolute;left:3098;top:196;width:9;height:14" coordorigin="3098,196" coordsize="9,14" path="m3098,209l3107,196e" filled="false" stroked="true" strokeweight=".258pt" strokecolor="#757a7b">
                <v:path arrowok="t"/>
              </v:shape>
            </v:group>
            <v:group style="position:absolute;left:3107;top:196;width:8;height:14" coordorigin="3107,196" coordsize="8,14">
              <v:shape style="position:absolute;left:3107;top:196;width:8;height:14" coordorigin="3107,196" coordsize="8,14" path="m3114,209l3107,196e" filled="false" stroked="true" strokeweight=".258pt" strokecolor="#757a7b">
                <v:path arrowok="t"/>
              </v:shape>
            </v:group>
            <v:group style="position:absolute;left:3098;top:113;width:2;height:310" coordorigin="3098,113" coordsize="2,310">
              <v:shape style="position:absolute;left:3098;top:113;width:2;height:310" coordorigin="3098,113" coordsize="0,310" path="m3098,113l3098,422e" filled="false" stroked="true" strokeweight=".043pt" strokecolor="#757a7b">
                <v:path arrowok="t"/>
              </v:shape>
            </v:group>
            <v:group style="position:absolute;left:3174;top:342;width:17;height:2" coordorigin="3174,342" coordsize="17,2">
              <v:shape style="position:absolute;left:3174;top:342;width:17;height:2" coordorigin="3174,342" coordsize="17,0" path="m3174,342l3191,342e" filled="false" stroked="true" strokeweight=".258pt" strokecolor="#757a7b">
                <v:path arrowok="t"/>
              </v:shape>
            </v:group>
            <v:group style="position:absolute;left:3174;top:327;width:8;height:15" coordorigin="3174,327" coordsize="8,15">
              <v:shape style="position:absolute;left:3174;top:327;width:8;height:15" coordorigin="3174,327" coordsize="8,15" path="m3174,342l3182,327e" filled="false" stroked="true" strokeweight=".258pt" strokecolor="#757a7b">
                <v:path arrowok="t"/>
              </v:shape>
            </v:group>
            <v:group style="position:absolute;left:3182;top:327;width:9;height:15" coordorigin="3182,327" coordsize="9,15">
              <v:shape style="position:absolute;left:3182;top:327;width:9;height:15" coordorigin="3182,327" coordsize="9,15" path="m3191,342l3182,327e" filled="false" stroked="true" strokeweight=".258pt" strokecolor="#757a7b">
                <v:path arrowok="t"/>
              </v:shape>
            </v:group>
            <v:group style="position:absolute;left:3149;top:113;width:2;height:310" coordorigin="3149,113" coordsize="2,310">
              <v:shape style="position:absolute;left:3149;top:113;width:2;height:310" coordorigin="3149,113" coordsize="0,310" path="m3149,113l3149,422e" filled="false" stroked="true" strokeweight=".086pt" strokecolor="#757a7b">
                <v:path arrowok="t"/>
              </v:shape>
            </v:group>
            <v:group style="position:absolute;left:3250;top:209;width:18;height:2" coordorigin="3250,209" coordsize="18,2">
              <v:shape style="position:absolute;left:3250;top:209;width:18;height:2" coordorigin="3250,209" coordsize="18,0" path="m3250,209l3267,209e" filled="false" stroked="true" strokeweight=".258pt" strokecolor="#757a7b">
                <v:path arrowok="t"/>
              </v:shape>
            </v:group>
            <v:group style="position:absolute;left:3250;top:196;width:9;height:14" coordorigin="3250,196" coordsize="9,14">
              <v:shape style="position:absolute;left:3250;top:196;width:9;height:14" coordorigin="3250,196" coordsize="9,14" path="m3250,209l3259,196e" filled="false" stroked="true" strokeweight=".258pt" strokecolor="#757a7b">
                <v:path arrowok="t"/>
              </v:shape>
            </v:group>
            <v:group style="position:absolute;left:3259;top:196;width:9;height:14" coordorigin="3259,196" coordsize="9,14">
              <v:shape style="position:absolute;left:3259;top:196;width:9;height:14" coordorigin="3259,196" coordsize="9,14" path="m3267,209l3259,196e" filled="false" stroked="true" strokeweight=".258pt" strokecolor="#757a7b">
                <v:path arrowok="t"/>
              </v:shape>
            </v:group>
            <v:group style="position:absolute;left:3226;top:113;width:2;height:310" coordorigin="3226,113" coordsize="2,310">
              <v:shape style="position:absolute;left:3226;top:113;width:2;height:310" coordorigin="3226,113" coordsize="0,310" path="m3226,113l3226,422e" filled="false" stroked="true" strokeweight=".043pt" strokecolor="#757a7b">
                <v:path arrowok="t"/>
              </v:shape>
            </v:group>
            <v:group style="position:absolute;left:3327;top:342;width:17;height:2" coordorigin="3327,342" coordsize="17,2">
              <v:shape style="position:absolute;left:3327;top:342;width:17;height:2" coordorigin="3327,342" coordsize="17,0" path="m3327,342l3343,342e" filled="false" stroked="true" strokeweight=".258pt" strokecolor="#757a7b">
                <v:path arrowok="t"/>
              </v:shape>
            </v:group>
            <v:group style="position:absolute;left:3327;top:327;width:9;height:15" coordorigin="3327,327" coordsize="9,15">
              <v:shape style="position:absolute;left:3327;top:327;width:9;height:15" coordorigin="3327,327" coordsize="9,15" path="m3327,342l3335,327e" filled="false" stroked="true" strokeweight=".258pt" strokecolor="#757a7b">
                <v:path arrowok="t"/>
              </v:shape>
            </v:group>
            <v:group style="position:absolute;left:3335;top:327;width:8;height:15" coordorigin="3335,327" coordsize="8,15">
              <v:shape style="position:absolute;left:3335;top:327;width:8;height:15" coordorigin="3335,327" coordsize="8,15" path="m3343,342l3335,327e" filled="false" stroked="true" strokeweight=".258pt" strokecolor="#757a7b">
                <v:path arrowok="t"/>
              </v:shape>
            </v:group>
            <v:group style="position:absolute;left:3276;top:113;width:2;height:310" coordorigin="3276,113" coordsize="2,310">
              <v:shape style="position:absolute;left:3276;top:113;width:2;height:310" coordorigin="3276,113" coordsize="0,310" path="m3276,113l3276,422e" filled="false" stroked="true" strokeweight=".043pt" strokecolor="#757a7b">
                <v:path arrowok="t"/>
              </v:shape>
            </v:group>
            <v:group style="position:absolute;left:3403;top:209;width:17;height:2" coordorigin="3403,209" coordsize="17,2">
              <v:shape style="position:absolute;left:3403;top:209;width:17;height:2" coordorigin="3403,209" coordsize="17,0" path="m3403,209l3419,209e" filled="false" stroked="true" strokeweight=".258pt" strokecolor="#757a7b">
                <v:path arrowok="t"/>
              </v:shape>
            </v:group>
            <v:group style="position:absolute;left:3403;top:196;width:8;height:14" coordorigin="3403,196" coordsize="8,14">
              <v:shape style="position:absolute;left:3403;top:196;width:8;height:14" coordorigin="3403,196" coordsize="8,14" path="m3403,209l3411,196e" filled="false" stroked="true" strokeweight=".258pt" strokecolor="#757a7b">
                <v:path arrowok="t"/>
              </v:shape>
            </v:group>
            <v:group style="position:absolute;left:3411;top:196;width:9;height:14" coordorigin="3411,196" coordsize="9,14">
              <v:shape style="position:absolute;left:3411;top:196;width:9;height:14" coordorigin="3411,196" coordsize="9,14" path="m3419,209l3411,196e" filled="false" stroked="true" strokeweight=".258pt" strokecolor="#757a7b">
                <v:path arrowok="t"/>
              </v:shape>
            </v:group>
            <v:group style="position:absolute;left:3353;top:113;width:2;height:310" coordorigin="3353,113" coordsize="2,310">
              <v:shape style="position:absolute;left:3353;top:113;width:2;height:310" coordorigin="3353,113" coordsize="0,310" path="m3353,113l3353,422e" filled="false" stroked="true" strokeweight=".043pt" strokecolor="#757a7b">
                <v:path arrowok="t"/>
              </v:shape>
            </v:group>
            <v:group style="position:absolute;left:3403;top:113;width:2;height:310" coordorigin="3403,113" coordsize="2,310">
              <v:shape style="position:absolute;left:3403;top:113;width:2;height:310" coordorigin="3403,113" coordsize="0,310" path="m3403,113l3403,422e" filled="false" stroked="true" strokeweight=".043pt" strokecolor="#757a7b">
                <v:path arrowok="t"/>
              </v:shape>
            </v:group>
            <v:group style="position:absolute;left:3479;top:342;width:17;height:2" coordorigin="3479,342" coordsize="17,2">
              <v:shape style="position:absolute;left:3479;top:342;width:17;height:2" coordorigin="3479,342" coordsize="17,0" path="m3479,342l3495,342e" filled="false" stroked="true" strokeweight=".258pt" strokecolor="#757a7b">
                <v:path arrowok="t"/>
              </v:shape>
            </v:group>
            <v:group style="position:absolute;left:3479;top:327;width:9;height:15" coordorigin="3479,327" coordsize="9,15">
              <v:shape style="position:absolute;left:3479;top:327;width:9;height:15" coordorigin="3479,327" coordsize="9,15" path="m3479,342l3487,327e" filled="false" stroked="true" strokeweight=".258pt" strokecolor="#757a7b">
                <v:path arrowok="t"/>
              </v:shape>
            </v:group>
            <v:group style="position:absolute;left:3487;top:327;width:8;height:15" coordorigin="3487,327" coordsize="8,15">
              <v:shape style="position:absolute;left:3487;top:327;width:8;height:15" coordorigin="3487,327" coordsize="8,15" path="m3495,342l3487,327e" filled="false" stroked="true" strokeweight=".258pt" strokecolor="#757a7b">
                <v:path arrowok="t"/>
              </v:shape>
            </v:group>
            <v:group style="position:absolute;left:3479;top:113;width:2;height:310" coordorigin="3479,113" coordsize="2,310">
              <v:shape style="position:absolute;left:3479;top:113;width:2;height:310" coordorigin="3479,113" coordsize="0,310" path="m3479,113l3479,422e" filled="false" stroked="true" strokeweight=".043pt" strokecolor="#757a7b">
                <v:path arrowok="t"/>
              </v:shape>
            </v:group>
            <v:group style="position:absolute;left:3555;top:209;width:17;height:2" coordorigin="3555,209" coordsize="17,2">
              <v:shape style="position:absolute;left:3555;top:209;width:17;height:2" coordorigin="3555,209" coordsize="17,0" path="m3555,209l3571,209e" filled="false" stroked="true" strokeweight=".258pt" strokecolor="#757a7b">
                <v:path arrowok="t"/>
              </v:shape>
            </v:group>
            <v:group style="position:absolute;left:3555;top:196;width:8;height:14" coordorigin="3555,196" coordsize="8,14">
              <v:shape style="position:absolute;left:3555;top:196;width:8;height:14" coordorigin="3555,196" coordsize="8,14" path="m3555,209l3563,196e" filled="false" stroked="true" strokeweight=".258pt" strokecolor="#757a7b">
                <v:path arrowok="t"/>
              </v:shape>
            </v:group>
            <v:group style="position:absolute;left:3563;top:196;width:9;height:14" coordorigin="3563,196" coordsize="9,14">
              <v:shape style="position:absolute;left:3563;top:196;width:9;height:14" coordorigin="3563,196" coordsize="9,14" path="m3571,209l3563,196e" filled="false" stroked="true" strokeweight=".258pt" strokecolor="#757a7b">
                <v:path arrowok="t"/>
              </v:shape>
            </v:group>
            <v:group style="position:absolute;left:3530;top:113;width:2;height:310" coordorigin="3530,113" coordsize="2,310">
              <v:shape style="position:absolute;left:3530;top:113;width:2;height:310" coordorigin="3530,113" coordsize="0,310" path="m3530,113l3530,422e" filled="false" stroked="true" strokeweight=".043pt" strokecolor="#757a7b">
                <v:path arrowok="t"/>
              </v:shape>
            </v:group>
            <v:group style="position:absolute;left:3631;top:342;width:18;height:2" coordorigin="3631,342" coordsize="18,2">
              <v:shape style="position:absolute;left:3631;top:342;width:18;height:2" coordorigin="3631,342" coordsize="18,0" path="m3631,342l3648,342e" filled="false" stroked="true" strokeweight=".258pt" strokecolor="#757a7b">
                <v:path arrowok="t"/>
              </v:shape>
            </v:group>
            <v:group style="position:absolute;left:3631;top:327;width:9;height:15" coordorigin="3631,327" coordsize="9,15">
              <v:shape style="position:absolute;left:3631;top:327;width:9;height:15" coordorigin="3631,327" coordsize="9,15" path="m3631,342l3639,327e" filled="false" stroked="true" strokeweight=".258pt" strokecolor="#757a7b">
                <v:path arrowok="t"/>
              </v:shape>
            </v:group>
            <v:group style="position:absolute;left:3639;top:327;width:9;height:15" coordorigin="3639,327" coordsize="9,15">
              <v:shape style="position:absolute;left:3639;top:327;width:9;height:15" coordorigin="3639,327" coordsize="9,15" path="m3648,342l3639,327e" filled="false" stroked="true" strokeweight=".258pt" strokecolor="#757a7b">
                <v:path arrowok="t"/>
              </v:shape>
            </v:group>
            <v:group style="position:absolute;left:3606;top:113;width:2;height:310" coordorigin="3606,113" coordsize="2,310">
              <v:shape style="position:absolute;left:3606;top:113;width:2;height:310" coordorigin="3606,113" coordsize="0,310" path="m3606,113l3606,422e" filled="false" stroked="true" strokeweight=".043pt" strokecolor="#757a7b">
                <v:path arrowok="t"/>
              </v:shape>
            </v:group>
            <v:group style="position:absolute;left:3707;top:209;width:17;height:2" coordorigin="3707,209" coordsize="17,2">
              <v:shape style="position:absolute;left:3707;top:209;width:17;height:2" coordorigin="3707,209" coordsize="17,0" path="m3707,209l3724,209e" filled="false" stroked="true" strokeweight=".258pt" strokecolor="#757a7b">
                <v:path arrowok="t"/>
              </v:shape>
            </v:group>
            <v:group style="position:absolute;left:3707;top:196;width:8;height:14" coordorigin="3707,196" coordsize="8,14">
              <v:shape style="position:absolute;left:3707;top:196;width:8;height:14" coordorigin="3707,196" coordsize="8,14" path="m3707,209l3715,196e" filled="false" stroked="true" strokeweight=".258pt" strokecolor="#757a7b">
                <v:path arrowok="t"/>
              </v:shape>
            </v:group>
            <v:group style="position:absolute;left:3715;top:196;width:9;height:14" coordorigin="3715,196" coordsize="9,14">
              <v:shape style="position:absolute;left:3715;top:196;width:9;height:14" coordorigin="3715,196" coordsize="9,14" path="m3724,209l3715,196e" filled="false" stroked="true" strokeweight=".258pt" strokecolor="#757a7b">
                <v:path arrowok="t"/>
              </v:shape>
            </v:group>
            <v:group style="position:absolute;left:3657;top:113;width:2;height:310" coordorigin="3657,113" coordsize="2,310">
              <v:shape style="position:absolute;left:3657;top:113;width:2;height:310" coordorigin="3657,113" coordsize="0,310" path="m3657,113l3657,422e" filled="false" stroked="true" strokeweight=".043pt" strokecolor="#757a7b">
                <v:path arrowok="t"/>
              </v:shape>
            </v:group>
            <v:group style="position:absolute;left:3783;top:342;width:18;height:2" coordorigin="3783,342" coordsize="18,2">
              <v:shape style="position:absolute;left:3783;top:342;width:18;height:2" coordorigin="3783,342" coordsize="18,0" path="m3783,342l3800,342e" filled="false" stroked="true" strokeweight=".258pt" strokecolor="#757a7b">
                <v:path arrowok="t"/>
              </v:shape>
            </v:group>
            <v:group style="position:absolute;left:3783;top:327;width:9;height:15" coordorigin="3783,327" coordsize="9,15">
              <v:shape style="position:absolute;left:3783;top:327;width:9;height:15" coordorigin="3783,327" coordsize="9,15" path="m3783,342l3791,327e" filled="false" stroked="true" strokeweight=".258pt" strokecolor="#757a7b">
                <v:path arrowok="t"/>
              </v:shape>
            </v:group>
            <v:group style="position:absolute;left:3791;top:327;width:9;height:15" coordorigin="3791,327" coordsize="9,15">
              <v:shape style="position:absolute;left:3791;top:327;width:9;height:15" coordorigin="3791,327" coordsize="9,15" path="m3800,342l3791,327e" filled="false" stroked="true" strokeweight=".258pt" strokecolor="#757a7b">
                <v:path arrowok="t"/>
              </v:shape>
            </v:group>
            <v:group style="position:absolute;left:3732;top:113;width:2;height:318" coordorigin="3732,113" coordsize="2,318">
              <v:shape style="position:absolute;left:3732;top:113;width:2;height:318" coordorigin="3732,113" coordsize="0,318" path="m3732,113l3732,431e" filled="false" stroked="true" strokeweight=".0859pt" strokecolor="#757a7b">
                <v:path arrowok="t"/>
              </v:shape>
            </v:group>
            <v:group style="position:absolute;left:3783;top:113;width:2;height:310" coordorigin="3783,113" coordsize="2,310">
              <v:shape style="position:absolute;left:3783;top:113;width:2;height:310" coordorigin="3783,113" coordsize="0,310" path="m3783,113l3783,422e" filled="false" stroked="true" strokeweight=".043pt" strokecolor="#757a7b">
                <v:path arrowok="t"/>
              </v:shape>
            </v:group>
            <v:group style="position:absolute;left:3859;top:209;width:17;height:2" coordorigin="3859,209" coordsize="17,2">
              <v:shape style="position:absolute;left:3859;top:209;width:17;height:2" coordorigin="3859,209" coordsize="17,0" path="m3859,209l3876,209e" filled="false" stroked="true" strokeweight=".258pt" strokecolor="#757a7b">
                <v:path arrowok="t"/>
              </v:shape>
            </v:group>
            <v:group style="position:absolute;left:3859;top:196;width:9;height:14" coordorigin="3859,196" coordsize="9,14">
              <v:shape style="position:absolute;left:3859;top:196;width:9;height:14" coordorigin="3859,196" coordsize="9,14" path="m3859,209l3868,196e" filled="false" stroked="true" strokeweight=".258pt" strokecolor="#757a7b">
                <v:path arrowok="t"/>
              </v:shape>
            </v:group>
            <v:group style="position:absolute;left:3868;top:196;width:8;height:14" coordorigin="3868,196" coordsize="8,14">
              <v:shape style="position:absolute;left:3868;top:196;width:8;height:14" coordorigin="3868,196" coordsize="8,14" path="m3876,209l3868,196e" filled="false" stroked="true" strokeweight=".258pt" strokecolor="#757a7b">
                <v:path arrowok="t"/>
              </v:shape>
            </v:group>
            <v:group style="position:absolute;left:3860;top:113;width:2;height:310" coordorigin="3860,113" coordsize="2,310">
              <v:shape style="position:absolute;left:3860;top:113;width:2;height:310" coordorigin="3860,113" coordsize="0,310" path="m3860,113l3860,422e" filled="false" stroked="true" strokeweight=".043pt" strokecolor="#757a7b">
                <v:path arrowok="t"/>
              </v:shape>
            </v:group>
            <v:group style="position:absolute;left:3936;top:342;width:17;height:2" coordorigin="3936,342" coordsize="17,2">
              <v:shape style="position:absolute;left:3936;top:342;width:17;height:2" coordorigin="3936,342" coordsize="17,0" path="m3936,342l3952,342e" filled="false" stroked="true" strokeweight=".258pt" strokecolor="#757a7b">
                <v:path arrowok="t"/>
              </v:shape>
            </v:group>
            <v:group style="position:absolute;left:3936;top:327;width:8;height:15" coordorigin="3936,327" coordsize="8,15">
              <v:shape style="position:absolute;left:3936;top:327;width:8;height:15" coordorigin="3936,327" coordsize="8,15" path="m3936,342l3944,327e" filled="false" stroked="true" strokeweight=".258pt" strokecolor="#757a7b">
                <v:path arrowok="t"/>
              </v:shape>
            </v:group>
            <v:group style="position:absolute;left:3944;top:327;width:9;height:15" coordorigin="3944,327" coordsize="9,15">
              <v:shape style="position:absolute;left:3944;top:327;width:9;height:15" coordorigin="3944,327" coordsize="9,15" path="m3952,342l3944,327e" filled="false" stroked="true" strokeweight=".258pt" strokecolor="#757a7b">
                <v:path arrowok="t"/>
              </v:shape>
            </v:group>
            <v:group style="position:absolute;left:3911;top:113;width:2;height:310" coordorigin="3911,113" coordsize="2,310">
              <v:shape style="position:absolute;left:3911;top:113;width:2;height:310" coordorigin="3911,113" coordsize="0,310" path="m3911,113l3911,422e" filled="false" stroked="true" strokeweight=".086pt" strokecolor="#757a7b">
                <v:path arrowok="t"/>
              </v:shape>
            </v:group>
            <v:group style="position:absolute;left:4011;top:209;width:17;height:2" coordorigin="4011,209" coordsize="17,2">
              <v:shape style="position:absolute;left:4011;top:209;width:17;height:2" coordorigin="4011,209" coordsize="17,0" path="m4011,209l4028,209e" filled="false" stroked="true" strokeweight=".258pt" strokecolor="#757a7b">
                <v:path arrowok="t"/>
              </v:shape>
            </v:group>
            <v:group style="position:absolute;left:4011;top:196;width:9;height:14" coordorigin="4011,196" coordsize="9,14">
              <v:shape style="position:absolute;left:4011;top:196;width:9;height:14" coordorigin="4011,196" coordsize="9,14" path="m4011,209l4020,196e" filled="false" stroked="true" strokeweight=".258pt" strokecolor="#757a7b">
                <v:path arrowok="t"/>
              </v:shape>
            </v:group>
            <v:group style="position:absolute;left:4020;top:196;width:8;height:14" coordorigin="4020,196" coordsize="8,14">
              <v:shape style="position:absolute;left:4020;top:196;width:8;height:14" coordorigin="4020,196" coordsize="8,14" path="m4028,209l4020,196e" filled="false" stroked="true" strokeweight=".258pt" strokecolor="#757a7b">
                <v:path arrowok="t"/>
              </v:shape>
            </v:group>
            <v:group style="position:absolute;left:3987;top:113;width:2;height:310" coordorigin="3987,113" coordsize="2,310">
              <v:shape style="position:absolute;left:3987;top:113;width:2;height:310" coordorigin="3987,113" coordsize="0,310" path="m3987,113l3987,422e" filled="false" stroked="true" strokeweight=".043pt" strokecolor="#757a7b">
                <v:path arrowok="t"/>
              </v:shape>
            </v:group>
            <v:group style="position:absolute;left:4088;top:342;width:17;height:2" coordorigin="4088,342" coordsize="17,2">
              <v:shape style="position:absolute;left:4088;top:342;width:17;height:2" coordorigin="4088,342" coordsize="17,0" path="m4088,342l4104,342e" filled="false" stroked="true" strokeweight=".258pt" strokecolor="#757a7b">
                <v:path arrowok="t"/>
              </v:shape>
            </v:group>
            <v:group style="position:absolute;left:4088;top:327;width:8;height:15" coordorigin="4088,327" coordsize="8,15">
              <v:shape style="position:absolute;left:4088;top:327;width:8;height:15" coordorigin="4088,327" coordsize="8,15" path="m4088,342l4096,327e" filled="false" stroked="true" strokeweight=".258pt" strokecolor="#757a7b">
                <v:path arrowok="t"/>
              </v:shape>
            </v:group>
            <v:group style="position:absolute;left:4096;top:327;width:9;height:15" coordorigin="4096,327" coordsize="9,15">
              <v:shape style="position:absolute;left:4096;top:327;width:9;height:15" coordorigin="4096,327" coordsize="9,15" path="m4104,342l4096,327e" filled="false" stroked="true" strokeweight=".258pt" strokecolor="#757a7b">
                <v:path arrowok="t"/>
              </v:shape>
            </v:group>
            <v:group style="position:absolute;left:4038;top:113;width:2;height:310" coordorigin="4038,113" coordsize="2,310">
              <v:shape style="position:absolute;left:4038;top:113;width:2;height:310" coordorigin="4038,113" coordsize="0,310" path="m4038,113l4038,422e" filled="false" stroked="true" strokeweight=".043pt" strokecolor="#757a7b">
                <v:path arrowok="t"/>
              </v:shape>
            </v:group>
            <v:group style="position:absolute;left:4164;top:209;width:18;height:2" coordorigin="4164,209" coordsize="18,2">
              <v:shape style="position:absolute;left:4164;top:209;width:18;height:2" coordorigin="4164,209" coordsize="18,0" path="m4164,209l4181,209e" filled="false" stroked="true" strokeweight=".258pt" strokecolor="#757a7b">
                <v:path arrowok="t"/>
              </v:shape>
            </v:group>
            <v:group style="position:absolute;left:4164;top:196;width:9;height:14" coordorigin="4164,196" coordsize="9,14">
              <v:shape style="position:absolute;left:4164;top:196;width:9;height:14" coordorigin="4164,196" coordsize="9,14" path="m4164,209l4172,196e" filled="false" stroked="true" strokeweight=".258pt" strokecolor="#757a7b">
                <v:path arrowok="t"/>
              </v:shape>
            </v:group>
            <v:group style="position:absolute;left:4172;top:196;width:9;height:14" coordorigin="4172,196" coordsize="9,14">
              <v:shape style="position:absolute;left:4172;top:196;width:9;height:14" coordorigin="4172,196" coordsize="9,14" path="m4181,209l4172,196e" filled="false" stroked="true" strokeweight=".258pt" strokecolor="#757a7b">
                <v:path arrowok="t"/>
              </v:shape>
            </v:group>
            <v:group style="position:absolute;left:4113;top:113;width:2;height:310" coordorigin="4113,113" coordsize="2,310">
              <v:shape style="position:absolute;left:4113;top:113;width:2;height:310" coordorigin="4113,113" coordsize="0,310" path="m4113,113l4113,422e" filled="false" stroked="true" strokeweight=".043pt" strokecolor="#757a7b">
                <v:path arrowok="t"/>
              </v:shape>
            </v:group>
            <v:group style="position:absolute;left:4163;top:113;width:2;height:318" coordorigin="4163,113" coordsize="2,318">
              <v:shape style="position:absolute;left:4163;top:113;width:2;height:318" coordorigin="4163,113" coordsize="0,318" path="m4163,113l4163,431e" filled="false" stroked="true" strokeweight=".1288pt" strokecolor="#757a7b">
                <v:path arrowok="t"/>
              </v:shape>
            </v:group>
            <v:group style="position:absolute;left:4240;top:342;width:17;height:2" coordorigin="4240,342" coordsize="17,2">
              <v:shape style="position:absolute;left:4240;top:342;width:17;height:2" coordorigin="4240,342" coordsize="17,0" path="m4240,342l4256,342e" filled="false" stroked="true" strokeweight=".258pt" strokecolor="#757a7b">
                <v:path arrowok="t"/>
              </v:shape>
            </v:group>
            <v:group style="position:absolute;left:4240;top:327;width:9;height:15" coordorigin="4240,327" coordsize="9,15">
              <v:shape style="position:absolute;left:4240;top:327;width:9;height:15" coordorigin="4240,327" coordsize="9,15" path="m4240,342l4249,327e" filled="false" stroked="true" strokeweight=".258pt" strokecolor="#757a7b">
                <v:path arrowok="t"/>
              </v:shape>
            </v:group>
            <v:group style="position:absolute;left:4249;top:327;width:8;height:15" coordorigin="4249,327" coordsize="8,15">
              <v:shape style="position:absolute;left:4249;top:327;width:8;height:15" coordorigin="4249,327" coordsize="8,15" path="m4256,342l4249,327e" filled="false" stroked="true" strokeweight=".258pt" strokecolor="#757a7b">
                <v:path arrowok="t"/>
              </v:shape>
            </v:group>
            <v:group style="position:absolute;left:4240;top:113;width:2;height:310" coordorigin="4240,113" coordsize="2,310">
              <v:shape style="position:absolute;left:4240;top:113;width:2;height:310" coordorigin="4240,113" coordsize="0,310" path="m4240,113l4240,422e" filled="false" stroked="true" strokeweight=".043pt" strokecolor="#757a7b">
                <v:path arrowok="t"/>
              </v:shape>
            </v:group>
            <v:group style="position:absolute;left:4316;top:209;width:17;height:2" coordorigin="4316,209" coordsize="17,2">
              <v:shape style="position:absolute;left:4316;top:209;width:17;height:2" coordorigin="4316,209" coordsize="17,0" path="m4316,209l4333,209e" filled="false" stroked="true" strokeweight=".258pt" strokecolor="#757a7b">
                <v:path arrowok="t"/>
              </v:shape>
            </v:group>
            <v:group style="position:absolute;left:4316;top:196;width:8;height:14" coordorigin="4316,196" coordsize="8,14">
              <v:shape style="position:absolute;left:4316;top:196;width:8;height:14" coordorigin="4316,196" coordsize="8,14" path="m4316,209l4324,196e" filled="false" stroked="true" strokeweight=".258pt" strokecolor="#757a7b">
                <v:path arrowok="t"/>
              </v:shape>
            </v:group>
            <v:group style="position:absolute;left:4324;top:196;width:9;height:14" coordorigin="4324,196" coordsize="9,14">
              <v:shape style="position:absolute;left:4324;top:196;width:9;height:14" coordorigin="4324,196" coordsize="9,14" path="m4333,209l4324,196e" filled="false" stroked="true" strokeweight=".258pt" strokecolor="#757a7b">
                <v:path arrowok="t"/>
              </v:shape>
            </v:group>
            <v:group style="position:absolute;left:4291;top:113;width:2;height:310" coordorigin="4291,113" coordsize="2,310">
              <v:shape style="position:absolute;left:4291;top:113;width:2;height:310" coordorigin="4291,113" coordsize="0,310" path="m4291,113l4291,422e" filled="false" stroked="true" strokeweight=".043pt" strokecolor="#757a7b">
                <v:path arrowok="t"/>
              </v:shape>
            </v:group>
            <v:group style="position:absolute;left:4392;top:342;width:17;height:2" coordorigin="4392,342" coordsize="17,2">
              <v:shape style="position:absolute;left:4392;top:342;width:17;height:2" coordorigin="4392,342" coordsize="17,0" path="m4392,342l4408,342e" filled="false" stroked="true" strokeweight=".258pt" strokecolor="#757a7b">
                <v:path arrowok="t"/>
              </v:shape>
            </v:group>
            <v:group style="position:absolute;left:4392;top:327;width:9;height:15" coordorigin="4392,327" coordsize="9,15">
              <v:shape style="position:absolute;left:4392;top:327;width:9;height:15" coordorigin="4392,327" coordsize="9,15" path="m4392,342l4401,327e" filled="false" stroked="true" strokeweight=".258pt" strokecolor="#757a7b">
                <v:path arrowok="t"/>
              </v:shape>
            </v:group>
            <v:group style="position:absolute;left:4401;top:327;width:8;height:15" coordorigin="4401,327" coordsize="8,15">
              <v:shape style="position:absolute;left:4401;top:327;width:8;height:15" coordorigin="4401,327" coordsize="8,15" path="m4408,342l4401,327e" filled="false" stroked="true" strokeweight=".258pt" strokecolor="#757a7b">
                <v:path arrowok="t"/>
              </v:shape>
            </v:group>
            <v:group style="position:absolute;left:4368;top:113;width:2;height:310" coordorigin="4368,113" coordsize="2,310">
              <v:shape style="position:absolute;left:4368;top:113;width:2;height:310" coordorigin="4368,113" coordsize="0,310" path="m4368,113l4368,422e" filled="false" stroked="true" strokeweight=".043pt" strokecolor="#757a7b">
                <v:path arrowok="t"/>
              </v:shape>
            </v:group>
            <v:group style="position:absolute;left:4469;top:209;width:17;height:2" coordorigin="4469,209" coordsize="17,2">
              <v:shape style="position:absolute;left:4469;top:209;width:17;height:2" coordorigin="4469,209" coordsize="17,0" path="m4469,209l4485,209e" filled="false" stroked="true" strokeweight=".258pt" strokecolor="#757a7b">
                <v:path arrowok="t"/>
              </v:shape>
            </v:group>
            <v:group style="position:absolute;left:4469;top:196;width:8;height:14" coordorigin="4469,196" coordsize="8,14">
              <v:shape style="position:absolute;left:4469;top:196;width:8;height:14" coordorigin="4469,196" coordsize="8,14" path="m4469,209l4476,196e" filled="false" stroked="true" strokeweight=".258pt" strokecolor="#757a7b">
                <v:path arrowok="t"/>
              </v:shape>
            </v:group>
            <v:group style="position:absolute;left:4476;top:196;width:9;height:14" coordorigin="4476,196" coordsize="9,14">
              <v:shape style="position:absolute;left:4476;top:196;width:9;height:14" coordorigin="4476,196" coordsize="9,14" path="m4485,209l4476,196e" filled="false" stroked="true" strokeweight=".258pt" strokecolor="#757a7b">
                <v:path arrowok="t"/>
              </v:shape>
            </v:group>
            <v:group style="position:absolute;left:4418;top:113;width:2;height:310" coordorigin="4418,113" coordsize="2,310">
              <v:shape style="position:absolute;left:4418;top:113;width:2;height:310" coordorigin="4418,113" coordsize="0,310" path="m4418,113l4418,422e" filled="false" stroked="true" strokeweight=".043pt" strokecolor="#757a7b">
                <v:path arrowok="t"/>
              </v:shape>
            </v:group>
            <v:group style="position:absolute;left:4544;top:342;width:17;height:2" coordorigin="4544,342" coordsize="17,2">
              <v:shape style="position:absolute;left:4544;top:342;width:17;height:2" coordorigin="4544,342" coordsize="17,0" path="m4544,342l4561,342e" filled="false" stroked="true" strokeweight=".258pt" strokecolor="#757a7b">
                <v:path arrowok="t"/>
              </v:shape>
            </v:group>
            <v:group style="position:absolute;left:4544;top:327;width:9;height:15" coordorigin="4544,327" coordsize="9,15">
              <v:shape style="position:absolute;left:4544;top:327;width:9;height:15" coordorigin="4544,327" coordsize="9,15" path="m4544,342l4553,327e" filled="false" stroked="true" strokeweight=".258pt" strokecolor="#757a7b">
                <v:path arrowok="t"/>
              </v:shape>
            </v:group>
            <v:group style="position:absolute;left:4553;top:327;width:8;height:15" coordorigin="4553,327" coordsize="8,15">
              <v:shape style="position:absolute;left:4553;top:327;width:8;height:15" coordorigin="4553,327" coordsize="8,15" path="m4561,342l4553,327e" filled="false" stroked="true" strokeweight=".258pt" strokecolor="#757a7b">
                <v:path arrowok="t"/>
              </v:shape>
            </v:group>
            <v:group style="position:absolute;left:4494;top:113;width:2;height:310" coordorigin="4494,113" coordsize="2,310">
              <v:shape style="position:absolute;left:4494;top:113;width:2;height:310" coordorigin="4494,113" coordsize="0,310" path="m4494,113l4494,422e" filled="false" stroked="true" strokeweight=".043pt" strokecolor="#757a7b">
                <v:path arrowok="t"/>
              </v:shape>
            </v:group>
            <v:group style="position:absolute;left:4545;top:113;width:2;height:310" coordorigin="4545,113" coordsize="2,310">
              <v:shape style="position:absolute;left:4545;top:113;width:2;height:310" coordorigin="4545,113" coordsize="0,310" path="m4545,113l4545,422e" filled="false" stroked="true" strokeweight=".043pt" strokecolor="#757a7b">
                <v:path arrowok="t"/>
              </v:shape>
            </v:group>
            <v:group style="position:absolute;left:4621;top:209;width:17;height:2" coordorigin="4621,209" coordsize="17,2">
              <v:shape style="position:absolute;left:4621;top:209;width:17;height:2" coordorigin="4621,209" coordsize="17,0" path="m4621,209l4637,209e" filled="false" stroked="true" strokeweight=".258pt" strokecolor="#757a7b">
                <v:path arrowok="t"/>
              </v:shape>
            </v:group>
            <v:group style="position:absolute;left:4621;top:196;width:8;height:14" coordorigin="4621,196" coordsize="8,14">
              <v:shape style="position:absolute;left:4621;top:196;width:8;height:14" coordorigin="4621,196" coordsize="8,14" path="m4621,209l4628,196e" filled="false" stroked="true" strokeweight=".258pt" strokecolor="#757a7b">
                <v:path arrowok="t"/>
              </v:shape>
            </v:group>
            <v:group style="position:absolute;left:4628;top:196;width:9;height:14" coordorigin="4628,196" coordsize="9,14">
              <v:shape style="position:absolute;left:4628;top:196;width:9;height:14" coordorigin="4628,196" coordsize="9,14" path="m4637,209l4628,196e" filled="false" stroked="true" strokeweight=".258pt" strokecolor="#757a7b">
                <v:path arrowok="t"/>
              </v:shape>
            </v:group>
            <v:group style="position:absolute;left:4621;top:113;width:2;height:310" coordorigin="4621,113" coordsize="2,310">
              <v:shape style="position:absolute;left:4621;top:113;width:2;height:310" coordorigin="4621,113" coordsize="0,310" path="m4621,113l4621,422e" filled="false" stroked="true" strokeweight=".043pt" strokecolor="#757a7b">
                <v:path arrowok="t"/>
              </v:shape>
            </v:group>
            <v:group style="position:absolute;left:4696;top:342;width:18;height:2" coordorigin="4696,342" coordsize="18,2">
              <v:shape style="position:absolute;left:4696;top:342;width:18;height:2" coordorigin="4696,342" coordsize="18,0" path="m4696,342l4713,342e" filled="false" stroked="true" strokeweight=".258pt" strokecolor="#757a7b">
                <v:path arrowok="t"/>
              </v:shape>
            </v:group>
            <v:group style="position:absolute;left:4696;top:327;width:9;height:15" coordorigin="4696,327" coordsize="9,15">
              <v:shape style="position:absolute;left:4696;top:327;width:9;height:15" coordorigin="4696,327" coordsize="9,15" path="m4696,342l4705,327e" filled="false" stroked="true" strokeweight=".258pt" strokecolor="#757a7b">
                <v:path arrowok="t"/>
              </v:shape>
            </v:group>
            <v:group style="position:absolute;left:4705;top:327;width:9;height:15" coordorigin="4705,327" coordsize="9,15">
              <v:shape style="position:absolute;left:4705;top:327;width:9;height:15" coordorigin="4705,327" coordsize="9,15" path="m4713,342l4705,327e" filled="false" stroked="true" strokeweight=".258pt" strokecolor="#757a7b">
                <v:path arrowok="t"/>
              </v:shape>
            </v:group>
            <v:group style="position:absolute;left:4672;top:113;width:2;height:310" coordorigin="4672,113" coordsize="2,310">
              <v:shape style="position:absolute;left:4672;top:113;width:2;height:310" coordorigin="4672,113" coordsize="0,310" path="m4672,113l4672,422e" filled="false" stroked="true" strokeweight=".043pt" strokecolor="#757a7b">
                <v:path arrowok="t"/>
              </v:shape>
            </v:group>
            <v:group style="position:absolute;left:4773;top:209;width:17;height:2" coordorigin="4773,209" coordsize="17,2">
              <v:shape style="position:absolute;left:4773;top:209;width:17;height:2" coordorigin="4773,209" coordsize="17,0" path="m4773,209l4789,209e" filled="false" stroked="true" strokeweight=".258pt" strokecolor="#757a7b">
                <v:path arrowok="t"/>
              </v:shape>
            </v:group>
            <v:group style="position:absolute;left:4773;top:196;width:9;height:14" coordorigin="4773,196" coordsize="9,14">
              <v:shape style="position:absolute;left:4773;top:196;width:9;height:14" coordorigin="4773,196" coordsize="9,14" path="m4773,209l4781,196e" filled="false" stroked="true" strokeweight=".258pt" strokecolor="#757a7b">
                <v:path arrowok="t"/>
              </v:shape>
            </v:group>
            <v:group style="position:absolute;left:4781;top:196;width:8;height:14" coordorigin="4781,196" coordsize="8,14">
              <v:shape style="position:absolute;left:4781;top:196;width:8;height:14" coordorigin="4781,196" coordsize="8,14" path="m4789,209l4781,196e" filled="false" stroked="true" strokeweight=".258pt" strokecolor="#757a7b">
                <v:path arrowok="t"/>
              </v:shape>
            </v:group>
            <v:group style="position:absolute;left:4748;top:113;width:2;height:310" coordorigin="4748,113" coordsize="2,310">
              <v:shape style="position:absolute;left:4748;top:113;width:2;height:310" coordorigin="4748,113" coordsize="0,310" path="m4748,113l4748,422e" filled="false" stroked="true" strokeweight=".043pt" strokecolor="#757a7b">
                <v:path arrowok="t"/>
              </v:shape>
            </v:group>
            <v:group style="position:absolute;left:4849;top:342;width:17;height:2" coordorigin="4849,342" coordsize="17,2">
              <v:shape style="position:absolute;left:4849;top:342;width:17;height:2" coordorigin="4849,342" coordsize="17,0" path="m4849,342l4866,342e" filled="false" stroked="true" strokeweight=".258pt" strokecolor="#757a7b">
                <v:path arrowok="t"/>
              </v:shape>
            </v:group>
            <v:group style="position:absolute;left:4849;top:327;width:8;height:15" coordorigin="4849,327" coordsize="8,15">
              <v:shape style="position:absolute;left:4849;top:327;width:8;height:15" coordorigin="4849,327" coordsize="8,15" path="m4849,342l4857,327e" filled="false" stroked="true" strokeweight=".258pt" strokecolor="#757a7b">
                <v:path arrowok="t"/>
              </v:shape>
            </v:group>
            <v:group style="position:absolute;left:4857;top:327;width:9;height:15" coordorigin="4857,327" coordsize="9,15">
              <v:shape style="position:absolute;left:4857;top:327;width:9;height:15" coordorigin="4857,327" coordsize="9,15" path="m4866,342l4857,327e" filled="false" stroked="true" strokeweight=".258pt" strokecolor="#757a7b">
                <v:path arrowok="t"/>
              </v:shape>
            </v:group>
            <v:group style="position:absolute;left:4799;top:113;width:2;height:310" coordorigin="4799,113" coordsize="2,310">
              <v:shape style="position:absolute;left:4799;top:113;width:2;height:310" coordorigin="4799,113" coordsize="0,310" path="m4799,113l4799,422e" filled="false" stroked="true" strokeweight=".043pt" strokecolor="#757a7b">
                <v:path arrowok="t"/>
              </v:shape>
            </v:group>
            <v:group style="position:absolute;left:4925;top:209;width:17;height:2" coordorigin="4925,209" coordsize="17,2">
              <v:shape style="position:absolute;left:4925;top:209;width:17;height:2" coordorigin="4925,209" coordsize="17,0" path="m4925,209l4941,209e" filled="false" stroked="true" strokeweight=".258pt" strokecolor="#757a7b">
                <v:path arrowok="t"/>
              </v:shape>
            </v:group>
            <v:group style="position:absolute;left:4925;top:196;width:9;height:14" coordorigin="4925,196" coordsize="9,14">
              <v:shape style="position:absolute;left:4925;top:196;width:9;height:14" coordorigin="4925,196" coordsize="9,14" path="m4925,209l4933,196e" filled="false" stroked="true" strokeweight=".258pt" strokecolor="#757a7b">
                <v:path arrowok="t"/>
              </v:shape>
            </v:group>
            <v:group style="position:absolute;left:4933;top:196;width:8;height:14" coordorigin="4933,196" coordsize="8,14">
              <v:shape style="position:absolute;left:4933;top:196;width:8;height:14" coordorigin="4933,196" coordsize="8,14" path="m4941,209l4933,196e" filled="false" stroked="true" strokeweight=".258pt" strokecolor="#757a7b">
                <v:path arrowok="t"/>
              </v:shape>
            </v:group>
            <v:group style="position:absolute;left:4875;top:113;width:2;height:310" coordorigin="4875,113" coordsize="2,310">
              <v:shape style="position:absolute;left:4875;top:113;width:2;height:310" coordorigin="4875,113" coordsize="0,310" path="m4875,113l4875,422e" filled="false" stroked="true" strokeweight=".043pt" strokecolor="#757a7b">
                <v:path arrowok="t"/>
              </v:shape>
            </v:group>
            <v:group style="position:absolute;left:4925;top:113;width:2;height:310" coordorigin="4925,113" coordsize="2,310">
              <v:shape style="position:absolute;left:4925;top:113;width:2;height:310" coordorigin="4925,113" coordsize="0,310" path="m4925,113l4925,422e" filled="false" stroked="true" strokeweight=".043pt" strokecolor="#757a7b">
                <v:path arrowok="t"/>
              </v:shape>
            </v:group>
            <v:group style="position:absolute;left:4877;top:429;width:6;height:2" coordorigin="4877,429" coordsize="6,2">
              <v:shape style="position:absolute;left:4877;top:429;width:6;height:2" coordorigin="4877,429" coordsize="6,0" path="m4877,429l4882,429e" filled="false" stroked="true" strokeweight=".043pt" strokecolor="#757a7b">
                <v:path arrowok="t"/>
              </v:shape>
            </v:group>
            <v:group style="position:absolute;left:4906;top:399;width:2;height:6" coordorigin="4906,399" coordsize="2,6">
              <v:shape style="position:absolute;left:4906;top:399;width:2;height:6" coordorigin="4906,399" coordsize="0,6" path="m4906,399l4906,404e" filled="false" stroked="true" strokeweight=".043pt" strokecolor="#757a7b">
                <v:path arrowok="t"/>
              </v:shape>
            </v:group>
            <v:group style="position:absolute;left:4844;top:391;width:2;height:6" coordorigin="4844,391" coordsize="2,6">
              <v:shape style="position:absolute;left:4844;top:391;width:2;height:6" coordorigin="4844,391" coordsize="0,6" path="m4844,391l4844,396e" filled="false" stroked="true" strokeweight=".043pt" strokecolor="#757a7b">
                <v:path arrowok="t"/>
              </v:shape>
            </v:group>
            <v:group style="position:absolute;left:4868;top:366;width:6;height:2" coordorigin="4868,366" coordsize="6,2">
              <v:shape style="position:absolute;left:4868;top:366;width:6;height:2" coordorigin="4868,366" coordsize="6,0" path="m4868,366l4873,366e" filled="false" stroked="true" strokeweight=".043pt" strokecolor="#757a7b">
                <v:path arrowok="t"/>
              </v:shape>
            </v:group>
            <v:group style="position:absolute;left:4916;top:318;width:2;height:6" coordorigin="4916,318" coordsize="2,6">
              <v:shape style="position:absolute;left:4916;top:318;width:2;height:6" coordorigin="4916,318" coordsize="0,6" path="m4916,318l4916,324e" filled="false" stroked="true" strokeweight=".043pt" strokecolor="#757a7b">
                <v:path arrowok="t"/>
              </v:shape>
            </v:group>
            <v:group style="position:absolute;left:4943;top:292;width:2;height:6" coordorigin="4943,292" coordsize="2,6">
              <v:shape style="position:absolute;left:4943;top:292;width:2;height:6" coordorigin="4943,292" coordsize="0,6" path="m4943,292l4943,297e" filled="false" stroked="true" strokeweight=".043pt" strokecolor="#757a7b">
                <v:path arrowok="t"/>
              </v:shape>
            </v:group>
            <v:group style="position:absolute;left:4736;top:426;width:2;height:6" coordorigin="4736,426" coordsize="2,6">
              <v:shape style="position:absolute;left:4736;top:426;width:2;height:6" coordorigin="4736,426" coordsize="0,6" path="m4736,426l4736,431e" filled="false" stroked="true" strokeweight=".043pt" strokecolor="#757a7b">
                <v:path arrowok="t"/>
              </v:shape>
            </v:group>
            <v:group style="position:absolute;left:4763;top:399;width:2;height:6" coordorigin="4763,399" coordsize="2,6">
              <v:shape style="position:absolute;left:4763;top:399;width:2;height:6" coordorigin="4763,399" coordsize="0,6" path="m4763,399l4763,404e" filled="false" stroked="true" strokeweight=".043pt" strokecolor="#757a7b">
                <v:path arrowok="t"/>
              </v:shape>
            </v:group>
            <v:group style="position:absolute;left:4805;top:357;width:6;height:2" coordorigin="4805,357" coordsize="6,2">
              <v:shape style="position:absolute;left:4805;top:357;width:6;height:2" coordorigin="4805,357" coordsize="6,0" path="m4805,357l4811,357e" filled="false" stroked="true" strokeweight=".043pt" strokecolor="#757a7b">
                <v:path arrowok="t"/>
              </v:shape>
            </v:group>
            <v:group style="position:absolute;left:4835;top:328;width:2;height:6" coordorigin="4835,328" coordsize="2,6">
              <v:shape style="position:absolute;left:4835;top:328;width:2;height:6" coordorigin="4835,328" coordsize="0,6" path="m4835,328l4835,333e" filled="false" stroked="true" strokeweight=".043pt" strokecolor="#757a7b">
                <v:path arrowok="t"/>
              </v:shape>
            </v:group>
            <v:group style="position:absolute;left:4880;top:282;width:2;height:6" coordorigin="4880,282" coordsize="2,6">
              <v:shape style="position:absolute;left:4880;top:282;width:2;height:6" coordorigin="4880,282" coordsize="0,6" path="m4880,282l4880,287e" filled="false" stroked="true" strokeweight=".043pt" strokecolor="#757a7b">
                <v:path arrowok="t"/>
              </v:shape>
            </v:group>
            <v:group style="position:absolute;left:4906;top:256;width:2;height:6" coordorigin="4906,256" coordsize="2,6">
              <v:shape style="position:absolute;left:4906;top:256;width:2;height:6" coordorigin="4906,256" coordsize="0,6" path="m4906,256l4906,261e" filled="false" stroked="true" strokeweight=".043pt" strokecolor="#757a7b">
                <v:path arrowok="t"/>
              </v:shape>
            </v:group>
            <v:group style="position:absolute;left:4700;top:391;width:2;height:6" coordorigin="4700,391" coordsize="2,6">
              <v:shape style="position:absolute;left:4700;top:391;width:2;height:6" coordorigin="4700,391" coordsize="0,6" path="m4700,391l4700,396e" filled="false" stroked="true" strokeweight=".043pt" strokecolor="#757a7b">
                <v:path arrowok="t"/>
              </v:shape>
            </v:group>
            <v:group style="position:absolute;left:4728;top:363;width:2;height:6" coordorigin="4728,363" coordsize="2,6">
              <v:shape style="position:absolute;left:4728;top:363;width:2;height:6" coordorigin="4728,363" coordsize="0,6" path="m4728,363l4728,368e" filled="false" stroked="true" strokeweight=".043pt" strokecolor="#757a7b">
                <v:path arrowok="t"/>
              </v:shape>
            </v:group>
            <v:group style="position:absolute;left:4769;top:321;width:6;height:2" coordorigin="4769,321" coordsize="6,2">
              <v:shape style="position:absolute;left:4769;top:321;width:6;height:2" coordorigin="4769,321" coordsize="6,0" path="m4769,321l4775,321e" filled="false" stroked="true" strokeweight=".043pt" strokecolor="#757a7b">
                <v:path arrowok="t"/>
              </v:shape>
            </v:group>
            <v:group style="position:absolute;left:4844;top:247;width:2;height:6" coordorigin="4844,247" coordsize="2,6">
              <v:shape style="position:absolute;left:4844;top:247;width:2;height:6" coordorigin="4844,247" coordsize="0,6" path="m4844,247l4844,252e" filled="false" stroked="true" strokeweight=".043pt" strokecolor="#757a7b">
                <v:path arrowok="t"/>
              </v:shape>
            </v:group>
            <v:group style="position:absolute;left:4868;top:223;width:6;height:2" coordorigin="4868,223" coordsize="6,2">
              <v:shape style="position:absolute;left:4868;top:223;width:6;height:2" coordorigin="4868,223" coordsize="6,0" path="m4868,223l4873,223e" filled="false" stroked="true" strokeweight=".043pt" strokecolor="#757a7b">
                <v:path arrowok="t"/>
              </v:shape>
            </v:group>
            <v:group style="position:absolute;left:4916;top:175;width:2;height:6" coordorigin="4916,175" coordsize="2,6">
              <v:shape style="position:absolute;left:4916;top:175;width:2;height:6" coordorigin="4916,175" coordsize="0,6" path="m4916,175l4916,180e" filled="false" stroked="true" strokeweight=".043pt" strokecolor="#757a7b">
                <v:path arrowok="t"/>
              </v:shape>
            </v:group>
            <v:group style="position:absolute;left:4943;top:148;width:2;height:6" coordorigin="4943,148" coordsize="2,6">
              <v:shape style="position:absolute;left:4943;top:148;width:2;height:6" coordorigin="4943,148" coordsize="0,6" path="m4943,148l4943,153e" filled="false" stroked="true" strokeweight=".043pt" strokecolor="#757a7b">
                <v:path arrowok="t"/>
              </v:shape>
            </v:group>
            <v:group style="position:absolute;left:4593;top:426;width:2;height:6" coordorigin="4593,426" coordsize="2,6">
              <v:shape style="position:absolute;left:4593;top:426;width:2;height:6" coordorigin="4593,426" coordsize="0,6" path="m4593,426l4593,431e" filled="false" stroked="true" strokeweight=".043pt" strokecolor="#757a7b">
                <v:path arrowok="t"/>
              </v:shape>
            </v:group>
            <v:group style="position:absolute;left:4616;top:402;width:6;height:2" coordorigin="4616,402" coordsize="6,2">
              <v:shape style="position:absolute;left:4616;top:402;width:6;height:2" coordorigin="4616,402" coordsize="6,0" path="m4616,402l4622,402e" filled="false" stroked="true" strokeweight=".043pt" strokecolor="#757a7b">
                <v:path arrowok="t"/>
              </v:shape>
            </v:group>
            <v:group style="position:absolute;left:4665;top:354;width:2;height:6" coordorigin="4665,354" coordsize="2,6">
              <v:shape style="position:absolute;left:4665;top:354;width:2;height:6" coordorigin="4665,354" coordsize="0,6" path="m4665,354l4665,360e" filled="false" stroked="true" strokeweight=".043pt" strokecolor="#757a7b">
                <v:path arrowok="t"/>
              </v:shape>
            </v:group>
            <v:group style="position:absolute;left:4689;top:331;width:6;height:2" coordorigin="4689,331" coordsize="6,2">
              <v:shape style="position:absolute;left:4689;top:331;width:6;height:2" coordorigin="4689,331" coordsize="6,0" path="m4689,331l4694,331e" filled="false" stroked="true" strokeweight=".043pt" strokecolor="#757a7b">
                <v:path arrowok="t"/>
              </v:shape>
            </v:group>
            <v:group style="position:absolute;left:4736;top:282;width:2;height:6" coordorigin="4736,282" coordsize="2,6">
              <v:shape style="position:absolute;left:4736;top:282;width:2;height:6" coordorigin="4736,282" coordsize="0,6" path="m4736,282l4736,287e" filled="false" stroked="true" strokeweight=".043pt" strokecolor="#757a7b">
                <v:path arrowok="t"/>
              </v:shape>
            </v:group>
            <v:group style="position:absolute;left:4763;top:256;width:2;height:6" coordorigin="4763,256" coordsize="2,6">
              <v:shape style="position:absolute;left:4763;top:256;width:2;height:6" coordorigin="4763,256" coordsize="0,6" path="m4763,256l4763,261e" filled="false" stroked="true" strokeweight=".043pt" strokecolor="#757a7b">
                <v:path arrowok="t"/>
              </v:shape>
            </v:group>
            <v:group style="position:absolute;left:4805;top:214;width:6;height:2" coordorigin="4805,214" coordsize="6,2">
              <v:shape style="position:absolute;left:4805;top:214;width:6;height:2" coordorigin="4805,214" coordsize="6,0" path="m4805,214l4811,214e" filled="false" stroked="true" strokeweight=".043pt" strokecolor="#757a7b">
                <v:path arrowok="t"/>
              </v:shape>
            </v:group>
            <v:group style="position:absolute;left:4835;top:184;width:2;height:6" coordorigin="4835,184" coordsize="2,6">
              <v:shape style="position:absolute;left:4835;top:184;width:2;height:6" coordorigin="4835,184" coordsize="0,6" path="m4835,184l4835,189e" filled="false" stroked="true" strokeweight=".043pt" strokecolor="#757a7b">
                <v:path arrowok="t"/>
              </v:shape>
            </v:group>
            <v:group style="position:absolute;left:4880;top:139;width:2;height:6" coordorigin="4880,139" coordsize="2,6">
              <v:shape style="position:absolute;left:4880;top:139;width:2;height:6" coordorigin="4880,139" coordsize="0,6" path="m4880,139l4880,144e" filled="false" stroked="true" strokeweight=".043pt" strokecolor="#757a7b">
                <v:path arrowok="t"/>
              </v:shape>
            </v:group>
            <v:group style="position:absolute;left:4906;top:112;width:2;height:6" coordorigin="4906,112" coordsize="2,6">
              <v:shape style="position:absolute;left:4906;top:112;width:2;height:6" coordorigin="4906,112" coordsize="0,6" path="m4906,112l4906,117e" filled="false" stroked="true" strokeweight=".043pt" strokecolor="#757a7b">
                <v:path arrowok="t"/>
              </v:shape>
            </v:group>
            <v:group style="position:absolute;left:4557;top:391;width:2;height:6" coordorigin="4557,391" coordsize="2,6">
              <v:shape style="position:absolute;left:4557;top:391;width:2;height:6" coordorigin="4557,391" coordsize="0,6" path="m4557,391l4557,396e" filled="false" stroked="true" strokeweight=".043pt" strokecolor="#757a7b">
                <v:path arrowok="t"/>
              </v:shape>
            </v:group>
            <v:group style="position:absolute;left:4584;top:363;width:2;height:6" coordorigin="4584,363" coordsize="2,6">
              <v:shape style="position:absolute;left:4584;top:363;width:2;height:6" coordorigin="4584,363" coordsize="0,6" path="m4584,363l4584,368e" filled="false" stroked="true" strokeweight=".043pt" strokecolor="#757a7b">
                <v:path arrowok="t"/>
              </v:shape>
            </v:group>
            <v:group style="position:absolute;left:4626;top:321;width:6;height:2" coordorigin="4626,321" coordsize="6,2">
              <v:shape style="position:absolute;left:4626;top:321;width:6;height:2" coordorigin="4626,321" coordsize="6,0" path="m4626,321l4631,321e" filled="false" stroked="true" strokeweight=".043pt" strokecolor="#757a7b">
                <v:path arrowok="t"/>
              </v:shape>
            </v:group>
            <v:group style="position:absolute;left:4652;top:295;width:6;height:2" coordorigin="4652,295" coordsize="6,2">
              <v:shape style="position:absolute;left:4652;top:295;width:6;height:2" coordorigin="4652,295" coordsize="6,0" path="m4652,295l4658,295e" filled="false" stroked="true" strokeweight=".043pt" strokecolor="#757a7b">
                <v:path arrowok="t"/>
              </v:shape>
            </v:group>
            <v:group style="position:absolute;left:4700;top:247;width:2;height:6" coordorigin="4700,247" coordsize="2,6">
              <v:shape style="position:absolute;left:4700;top:247;width:2;height:6" coordorigin="4700,247" coordsize="0,6" path="m4700,247l4700,252e" filled="false" stroked="true" strokeweight=".043pt" strokecolor="#757a7b">
                <v:path arrowok="t"/>
              </v:shape>
            </v:group>
            <v:group style="position:absolute;left:4728;top:220;width:2;height:6" coordorigin="4728,220" coordsize="2,6">
              <v:shape style="position:absolute;left:4728;top:220;width:2;height:6" coordorigin="4728,220" coordsize="0,6" path="m4728,220l4728,225e" filled="false" stroked="true" strokeweight=".043pt" strokecolor="#757a7b">
                <v:path arrowok="t"/>
              </v:shape>
            </v:group>
            <v:group style="position:absolute;left:4769;top:178;width:6;height:2" coordorigin="4769,178" coordsize="6,2">
              <v:shape style="position:absolute;left:4769;top:178;width:6;height:2" coordorigin="4769,178" coordsize="6,0" path="m4769,178l4775,178e" filled="false" stroked="true" strokeweight=".043pt" strokecolor="#757a7b">
                <v:path arrowok="t"/>
              </v:shape>
            </v:group>
            <v:group style="position:absolute;left:4844;top:104;width:2;height:6" coordorigin="4844,104" coordsize="2,6">
              <v:shape style="position:absolute;left:4844;top:104;width:2;height:6" coordorigin="4844,104" coordsize="0,6" path="m4844,104l4844,109e" filled="false" stroked="true" strokeweight=".043pt" strokecolor="#757a7b">
                <v:path arrowok="t"/>
              </v:shape>
            </v:group>
            <v:group style="position:absolute;left:4449;top:426;width:2;height:6" coordorigin="4449,426" coordsize="2,6">
              <v:shape style="position:absolute;left:4449;top:426;width:2;height:6" coordorigin="4449,426" coordsize="0,6" path="m4449,426l4449,431e" filled="false" stroked="true" strokeweight=".043pt" strokecolor="#757a7b">
                <v:path arrowok="t"/>
              </v:shape>
            </v:group>
            <v:group style="position:absolute;left:4476;top:399;width:2;height:6" coordorigin="4476,399" coordsize="2,6">
              <v:shape style="position:absolute;left:4476;top:399;width:2;height:6" coordorigin="4476,399" coordsize="0,6" path="m4476,399l4476,404e" filled="false" stroked="true" strokeweight=".043pt" strokecolor="#757a7b">
                <v:path arrowok="t"/>
              </v:shape>
            </v:group>
            <v:group style="position:absolute;left:4518;top:357;width:6;height:2" coordorigin="4518,357" coordsize="6,2">
              <v:shape style="position:absolute;left:4518;top:357;width:6;height:2" coordorigin="4518,357" coordsize="6,0" path="m4518,357l4524,357e" filled="false" stroked="true" strokeweight=".043pt" strokecolor="#757a7b">
                <v:path arrowok="t"/>
              </v:shape>
            </v:group>
            <v:group style="position:absolute;left:4545;top:331;width:6;height:2" coordorigin="4545,331" coordsize="6,2">
              <v:shape style="position:absolute;left:4545;top:331;width:6;height:2" coordorigin="4545,331" coordsize="6,0" path="m4545,331l4550,331e" filled="false" stroked="true" strokeweight=".043pt" strokecolor="#757a7b">
                <v:path arrowok="t"/>
              </v:shape>
            </v:group>
            <v:group style="position:absolute;left:4593;top:282;width:2;height:6" coordorigin="4593,282" coordsize="2,6">
              <v:shape style="position:absolute;left:4593;top:282;width:2;height:6" coordorigin="4593,282" coordsize="0,6" path="m4593,282l4593,287e" filled="false" stroked="true" strokeweight=".043pt" strokecolor="#757a7b">
                <v:path arrowok="t"/>
              </v:shape>
            </v:group>
            <v:group style="position:absolute;left:4616;top:259;width:6;height:2" coordorigin="4616,259" coordsize="6,2">
              <v:shape style="position:absolute;left:4616;top:259;width:6;height:2" coordorigin="4616,259" coordsize="6,0" path="m4616,259l4622,259e" filled="false" stroked="true" strokeweight=".043pt" strokecolor="#757a7b">
                <v:path arrowok="t"/>
              </v:shape>
            </v:group>
            <v:group style="position:absolute;left:4665;top:211;width:2;height:6" coordorigin="4665,211" coordsize="2,6">
              <v:shape style="position:absolute;left:4665;top:211;width:2;height:6" coordorigin="4665,211" coordsize="0,6" path="m4665,211l4665,216e" filled="false" stroked="true" strokeweight=".043pt" strokecolor="#757a7b">
                <v:path arrowok="t"/>
              </v:shape>
            </v:group>
            <v:group style="position:absolute;left:4689;top:187;width:6;height:2" coordorigin="4689,187" coordsize="6,2">
              <v:shape style="position:absolute;left:4689;top:187;width:6;height:2" coordorigin="4689,187" coordsize="6,0" path="m4689,187l4694,187e" filled="false" stroked="true" strokeweight=".043pt" strokecolor="#757a7b">
                <v:path arrowok="t"/>
              </v:shape>
            </v:group>
            <v:group style="position:absolute;left:4736;top:139;width:2;height:6" coordorigin="4736,139" coordsize="2,6">
              <v:shape style="position:absolute;left:4736;top:139;width:2;height:6" coordorigin="4736,139" coordsize="0,6" path="m4736,139l4736,144e" filled="false" stroked="true" strokeweight=".043pt" strokecolor="#757a7b">
                <v:path arrowok="t"/>
              </v:shape>
            </v:group>
            <v:group style="position:absolute;left:4763;top:112;width:2;height:6" coordorigin="4763,112" coordsize="2,6">
              <v:shape style="position:absolute;left:4763;top:112;width:2;height:6" coordorigin="4763,112" coordsize="0,6" path="m4763,112l4763,117e" filled="false" stroked="true" strokeweight=".043pt" strokecolor="#757a7b">
                <v:path arrowok="t"/>
              </v:shape>
            </v:group>
            <v:group style="position:absolute;left:4413;top:391;width:2;height:6" coordorigin="4413,391" coordsize="2,6">
              <v:shape style="position:absolute;left:4413;top:391;width:2;height:6" coordorigin="4413,391" coordsize="0,6" path="m4413,391l4413,396e" filled="false" stroked="true" strokeweight=".043pt" strokecolor="#757a7b">
                <v:path arrowok="t"/>
              </v:shape>
            </v:group>
            <v:group style="position:absolute;left:4438;top:366;width:6;height:2" coordorigin="4438,366" coordsize="6,2">
              <v:shape style="position:absolute;left:4438;top:366;width:6;height:2" coordorigin="4438,366" coordsize="6,0" path="m4438,366l4443,366e" filled="false" stroked="true" strokeweight=".043pt" strokecolor="#757a7b">
                <v:path arrowok="t"/>
              </v:shape>
            </v:group>
            <v:group style="position:absolute;left:4485;top:318;width:2;height:6" coordorigin="4485,318" coordsize="2,6">
              <v:shape style="position:absolute;left:4485;top:318;width:2;height:6" coordorigin="4485,318" coordsize="0,6" path="m4485,318l4485,324e" filled="false" stroked="true" strokeweight=".043pt" strokecolor="#757a7b">
                <v:path arrowok="t"/>
              </v:shape>
            </v:group>
            <v:group style="position:absolute;left:4509;top:295;width:6;height:2" coordorigin="4509,295" coordsize="6,2">
              <v:shape style="position:absolute;left:4509;top:295;width:6;height:2" coordorigin="4509,295" coordsize="6,0" path="m4509,295l4514,295e" filled="false" stroked="true" strokeweight=".043pt" strokecolor="#757a7b">
                <v:path arrowok="t"/>
              </v:shape>
            </v:group>
            <v:group style="position:absolute;left:4554;top:250;width:6;height:2" coordorigin="4554,250" coordsize="6,2">
              <v:shape style="position:absolute;left:4554;top:250;width:6;height:2" coordorigin="4554,250" coordsize="6,0" path="m4554,250l4559,250e" filled="false" stroked="true" strokeweight=".043pt" strokecolor="#757a7b">
                <v:path arrowok="t"/>
              </v:shape>
            </v:group>
            <v:group style="position:absolute;left:4584;top:220;width:2;height:6" coordorigin="4584,220" coordsize="2,6">
              <v:shape style="position:absolute;left:4584;top:220;width:2;height:6" coordorigin="4584,220" coordsize="0,6" path="m4584,220l4584,225e" filled="false" stroked="true" strokeweight=".043pt" strokecolor="#757a7b">
                <v:path arrowok="t"/>
              </v:shape>
            </v:group>
            <v:group style="position:absolute;left:4626;top:178;width:6;height:2" coordorigin="4626,178" coordsize="6,2">
              <v:shape style="position:absolute;left:4626;top:178;width:6;height:2" coordorigin="4626,178" coordsize="6,0" path="m4626,178l4631,178e" filled="false" stroked="true" strokeweight=".043pt" strokecolor="#757a7b">
                <v:path arrowok="t"/>
              </v:shape>
            </v:group>
            <v:group style="position:absolute;left:4652;top:151;width:6;height:2" coordorigin="4652,151" coordsize="6,2">
              <v:shape style="position:absolute;left:4652;top:151;width:6;height:2" coordorigin="4652,151" coordsize="6,0" path="m4652,151l4658,151e" filled="false" stroked="true" strokeweight=".043pt" strokecolor="#757a7b">
                <v:path arrowok="t"/>
              </v:shape>
            </v:group>
            <v:group style="position:absolute;left:4700;top:104;width:2;height:6" coordorigin="4700,104" coordsize="2,6">
              <v:shape style="position:absolute;left:4700;top:104;width:2;height:6" coordorigin="4700,104" coordsize="0,6" path="m4700,104l4700,109e" filled="false" stroked="true" strokeweight=".043pt" strokecolor="#757a7b">
                <v:path arrowok="t"/>
              </v:shape>
            </v:group>
            <v:group style="position:absolute;left:4306;top:426;width:2;height:6" coordorigin="4306,426" coordsize="2,6">
              <v:shape style="position:absolute;left:4306;top:426;width:2;height:6" coordorigin="4306,426" coordsize="0,6" path="m4306,426l4306,431e" filled="false" stroked="true" strokeweight=".043pt" strokecolor="#757a7b">
                <v:path arrowok="t"/>
              </v:shape>
            </v:group>
            <v:group style="position:absolute;left:4329;top:402;width:6;height:2" coordorigin="4329,402" coordsize="6,2">
              <v:shape style="position:absolute;left:4329;top:402;width:6;height:2" coordorigin="4329,402" coordsize="6,0" path="m4329,402l4335,402e" filled="false" stroked="true" strokeweight=".043pt" strokecolor="#757a7b">
                <v:path arrowok="t"/>
              </v:shape>
            </v:group>
            <v:group style="position:absolute;left:4375;top:357;width:6;height:2" coordorigin="4375,357" coordsize="6,2">
              <v:shape style="position:absolute;left:4375;top:357;width:6;height:2" coordorigin="4375,357" coordsize="6,0" path="m4375,357l4380,357e" filled="false" stroked="true" strokeweight=".043pt" strokecolor="#757a7b">
                <v:path arrowok="t"/>
              </v:shape>
            </v:group>
            <v:group style="position:absolute;left:4405;top:328;width:2;height:6" coordorigin="4405,328" coordsize="2,6">
              <v:shape style="position:absolute;left:4405;top:328;width:2;height:6" coordorigin="4405,328" coordsize="0,6" path="m4405,328l4405,333e" filled="false" stroked="true" strokeweight=".043pt" strokecolor="#757a7b">
                <v:path arrowok="t"/>
              </v:shape>
            </v:group>
            <v:group style="position:absolute;left:4446;top:285;width:6;height:2" coordorigin="4446,285" coordsize="6,2">
              <v:shape style="position:absolute;left:4446;top:285;width:6;height:2" coordorigin="4446,285" coordsize="6,0" path="m4446,285l4451,285e" filled="false" stroked="true" strokeweight=".043pt" strokecolor="#757a7b">
                <v:path arrowok="t"/>
              </v:shape>
            </v:group>
            <v:group style="position:absolute;left:4476;top:256;width:2;height:6" coordorigin="4476,256" coordsize="2,6">
              <v:shape style="position:absolute;left:4476;top:256;width:2;height:6" coordorigin="4476,256" coordsize="0,6" path="m4476,256l4476,261e" filled="false" stroked="true" strokeweight=".043pt" strokecolor="#757a7b">
                <v:path arrowok="t"/>
              </v:shape>
            </v:group>
            <v:group style="position:absolute;left:4518;top:214;width:6;height:2" coordorigin="4518,214" coordsize="6,2">
              <v:shape style="position:absolute;left:4518;top:214;width:6;height:2" coordorigin="4518,214" coordsize="6,0" path="m4518,214l4524,214e" filled="false" stroked="true" strokeweight=".043pt" strokecolor="#757a7b">
                <v:path arrowok="t"/>
              </v:shape>
            </v:group>
            <v:group style="position:absolute;left:4545;top:187;width:6;height:2" coordorigin="4545,187" coordsize="6,2">
              <v:shape style="position:absolute;left:4545;top:187;width:6;height:2" coordorigin="4545,187" coordsize="6,0" path="m4545,187l4550,187e" filled="false" stroked="true" strokeweight=".043pt" strokecolor="#757a7b">
                <v:path arrowok="t"/>
              </v:shape>
            </v:group>
            <v:group style="position:absolute;left:4593;top:139;width:2;height:6" coordorigin="4593,139" coordsize="2,6">
              <v:shape style="position:absolute;left:4593;top:139;width:2;height:6" coordorigin="4593,139" coordsize="0,6" path="m4593,139l4593,144e" filled="false" stroked="true" strokeweight=".043pt" strokecolor="#757a7b">
                <v:path arrowok="t"/>
              </v:shape>
            </v:group>
            <v:group style="position:absolute;left:4616;top:115;width:6;height:2" coordorigin="4616,115" coordsize="6,2">
              <v:shape style="position:absolute;left:4616;top:115;width:6;height:2" coordorigin="4616,115" coordsize="6,0" path="m4616,115l4622,115e" filled="false" stroked="true" strokeweight=".043pt" strokecolor="#757a7b">
                <v:path arrowok="t"/>
              </v:shape>
            </v:group>
            <v:group style="position:absolute;left:4270;top:391;width:2;height:6" coordorigin="4270,391" coordsize="2,6">
              <v:shape style="position:absolute;left:4270;top:391;width:2;height:6" coordorigin="4270,391" coordsize="0,6" path="m4270,391l4270,396e" filled="false" stroked="true" strokeweight=".043pt" strokecolor="#757a7b">
                <v:path arrowok="t"/>
              </v:shape>
            </v:group>
            <v:group style="position:absolute;left:4297;top:363;width:2;height:6" coordorigin="4297,363" coordsize="2,6">
              <v:shape style="position:absolute;left:4297;top:363;width:2;height:6" coordorigin="4297,363" coordsize="0,6" path="m4297,363l4297,368e" filled="false" stroked="true" strokeweight=".043pt" strokecolor="#757a7b">
                <v:path arrowok="t"/>
              </v:shape>
            </v:group>
            <v:group style="position:absolute;left:4339;top:321;width:6;height:2" coordorigin="4339,321" coordsize="6,2">
              <v:shape style="position:absolute;left:4339;top:321;width:6;height:2" coordorigin="4339,321" coordsize="6,0" path="m4339,321l4344,321e" filled="false" stroked="true" strokeweight=".043pt" strokecolor="#757a7b">
                <v:path arrowok="t"/>
              </v:shape>
            </v:group>
            <v:group style="position:absolute;left:4365;top:295;width:6;height:2" coordorigin="4365,295" coordsize="6,2">
              <v:shape style="position:absolute;left:4365;top:295;width:6;height:2" coordorigin="4365,295" coordsize="6,0" path="m4365,295l4371,295e" filled="false" stroked="true" strokeweight=".043pt" strokecolor="#757a7b">
                <v:path arrowok="t"/>
              </v:shape>
            </v:group>
            <v:group style="position:absolute;left:4413;top:247;width:2;height:6" coordorigin="4413,247" coordsize="2,6">
              <v:shape style="position:absolute;left:4413;top:247;width:2;height:6" coordorigin="4413,247" coordsize="0,6" path="m4413,247l4413,252e" filled="false" stroked="true" strokeweight=".043pt" strokecolor="#757a7b">
                <v:path arrowok="t"/>
              </v:shape>
            </v:group>
            <v:group style="position:absolute;left:4438;top:223;width:6;height:2" coordorigin="4438,223" coordsize="6,2">
              <v:shape style="position:absolute;left:4438;top:223;width:6;height:2" coordorigin="4438,223" coordsize="6,0" path="m4438,223l4443,223e" filled="false" stroked="true" strokeweight=".043pt" strokecolor="#757a7b">
                <v:path arrowok="t"/>
              </v:shape>
            </v:group>
            <v:group style="position:absolute;left:4485;top:175;width:2;height:6" coordorigin="4485,175" coordsize="2,6">
              <v:shape style="position:absolute;left:4485;top:175;width:2;height:6" coordorigin="4485,175" coordsize="0,6" path="m4485,175l4485,180e" filled="false" stroked="true" strokeweight=".043pt" strokecolor="#757a7b">
                <v:path arrowok="t"/>
              </v:shape>
            </v:group>
            <v:group style="position:absolute;left:4509;top:151;width:6;height:2" coordorigin="4509,151" coordsize="6,2">
              <v:shape style="position:absolute;left:4509;top:151;width:6;height:2" coordorigin="4509,151" coordsize="6,0" path="m4509,151l4514,151e" filled="false" stroked="true" strokeweight=".043pt" strokecolor="#757a7b">
                <v:path arrowok="t"/>
              </v:shape>
            </v:group>
            <v:group style="position:absolute;left:4554;top:107;width:6;height:2" coordorigin="4554,107" coordsize="6,2">
              <v:shape style="position:absolute;left:4554;top:107;width:6;height:2" coordorigin="4554,107" coordsize="6,0" path="m4554,107l4559,107e" filled="false" stroked="true" strokeweight=".043pt" strokecolor="#757a7b">
                <v:path arrowok="t"/>
              </v:shape>
            </v:group>
            <v:group style="position:absolute;left:4189;top:399;width:2;height:6" coordorigin="4189,399" coordsize="2,6">
              <v:shape style="position:absolute;left:4189;top:399;width:2;height:6" coordorigin="4189,399" coordsize="0,6" path="m4189,399l4189,404e" filled="false" stroked="true" strokeweight=".043pt" strokecolor="#757a7b">
                <v:path arrowok="t"/>
              </v:shape>
            </v:group>
            <v:group style="position:absolute;left:4231;top:357;width:6;height:2" coordorigin="4231,357" coordsize="6,2">
              <v:shape style="position:absolute;left:4231;top:357;width:6;height:2" coordorigin="4231,357" coordsize="6,0" path="m4231,357l4237,357e" filled="false" stroked="true" strokeweight=".043pt" strokecolor="#757a7b">
                <v:path arrowok="t"/>
              </v:shape>
            </v:group>
            <v:group style="position:absolute;left:4258;top:331;width:6;height:2" coordorigin="4258,331" coordsize="6,2">
              <v:shape style="position:absolute;left:4258;top:331;width:6;height:2" coordorigin="4258,331" coordsize="6,0" path="m4258,331l4263,331e" filled="false" stroked="true" strokeweight=".043pt" strokecolor="#757a7b">
                <v:path arrowok="t"/>
              </v:shape>
            </v:group>
            <v:group style="position:absolute;left:4306;top:282;width:2;height:6" coordorigin="4306,282" coordsize="2,6">
              <v:shape style="position:absolute;left:4306;top:282;width:2;height:6" coordorigin="4306,282" coordsize="0,6" path="m4306,282l4306,287e" filled="false" stroked="true" strokeweight=".043pt" strokecolor="#757a7b">
                <v:path arrowok="t"/>
              </v:shape>
            </v:group>
            <v:group style="position:absolute;left:4329;top:259;width:6;height:2" coordorigin="4329,259" coordsize="6,2">
              <v:shape style="position:absolute;left:4329;top:259;width:6;height:2" coordorigin="4329,259" coordsize="6,0" path="m4329,259l4335,259e" filled="false" stroked="true" strokeweight=".043pt" strokecolor="#757a7b">
                <v:path arrowok="t"/>
              </v:shape>
            </v:group>
            <v:group style="position:absolute;left:4375;top:214;width:6;height:2" coordorigin="4375,214" coordsize="6,2">
              <v:shape style="position:absolute;left:4375;top:214;width:6;height:2" coordorigin="4375,214" coordsize="6,0" path="m4375,214l4380,214e" filled="false" stroked="true" strokeweight=".043pt" strokecolor="#757a7b">
                <v:path arrowok="t"/>
              </v:shape>
            </v:group>
            <v:group style="position:absolute;left:4405;top:184;width:2;height:6" coordorigin="4405,184" coordsize="2,6">
              <v:shape style="position:absolute;left:4405;top:184;width:2;height:6" coordorigin="4405,184" coordsize="0,6" path="m4405,184l4405,189e" filled="false" stroked="true" strokeweight=".043pt" strokecolor="#757a7b">
                <v:path arrowok="t"/>
              </v:shape>
            </v:group>
            <v:group style="position:absolute;left:4446;top:142;width:6;height:2" coordorigin="4446,142" coordsize="6,2">
              <v:shape style="position:absolute;left:4446;top:142;width:6;height:2" coordorigin="4446,142" coordsize="6,0" path="m4446,142l4451,142e" filled="false" stroked="true" strokeweight=".043pt" strokecolor="#757a7b">
                <v:path arrowok="t"/>
              </v:shape>
            </v:group>
            <v:group style="position:absolute;left:4476;top:112;width:2;height:6" coordorigin="4476,112" coordsize="2,6">
              <v:shape style="position:absolute;left:4476;top:112;width:2;height:6" coordorigin="4476,112" coordsize="0,6" path="m4476,112l4476,117e" filled="false" stroked="true" strokeweight=".043pt" strokecolor="#757a7b">
                <v:path arrowok="t"/>
              </v:shape>
            </v:group>
            <v:group style="position:absolute;left:4126;top:391;width:2;height:6" coordorigin="4126,391" coordsize="2,6">
              <v:shape style="position:absolute;left:4126;top:391;width:2;height:6" coordorigin="4126,391" coordsize="0,6" path="m4126,391l4126,396e" filled="false" stroked="true" strokeweight=".043pt" strokecolor="#757a7b">
                <v:path arrowok="t"/>
              </v:shape>
            </v:group>
            <v:group style="position:absolute;left:4151;top:366;width:6;height:2" coordorigin="4151,366" coordsize="6,2">
              <v:shape style="position:absolute;left:4151;top:366;width:6;height:2" coordorigin="4151,366" coordsize="6,0" path="m4151,366l4156,366e" filled="false" stroked="true" strokeweight=".043pt" strokecolor="#757a7b">
                <v:path arrowok="t"/>
              </v:shape>
            </v:group>
            <v:group style="position:absolute;left:4198;top:318;width:2;height:6" coordorigin="4198,318" coordsize="2,6">
              <v:shape style="position:absolute;left:4198;top:318;width:2;height:6" coordorigin="4198,318" coordsize="0,6" path="m4198,318l4198,324e" filled="false" stroked="true" strokeweight=".043pt" strokecolor="#757a7b">
                <v:path arrowok="t"/>
              </v:shape>
            </v:group>
            <v:group style="position:absolute;left:4222;top:295;width:6;height:2" coordorigin="4222,295" coordsize="6,2">
              <v:shape style="position:absolute;left:4222;top:295;width:6;height:2" coordorigin="4222,295" coordsize="6,0" path="m4222,295l4227,295e" filled="false" stroked="true" strokeweight=".043pt" strokecolor="#757a7b">
                <v:path arrowok="t"/>
              </v:shape>
            </v:group>
            <v:group style="position:absolute;left:4267;top:250;width:6;height:2" coordorigin="4267,250" coordsize="6,2">
              <v:shape style="position:absolute;left:4267;top:250;width:6;height:2" coordorigin="4267,250" coordsize="6,0" path="m4267,250l4272,250e" filled="false" stroked="true" strokeweight=".043pt" strokecolor="#757a7b">
                <v:path arrowok="t"/>
              </v:shape>
            </v:group>
            <v:group style="position:absolute;left:4297;top:220;width:2;height:6" coordorigin="4297,220" coordsize="2,6">
              <v:shape style="position:absolute;left:4297;top:220;width:2;height:6" coordorigin="4297,220" coordsize="0,6" path="m4297,220l4297,225e" filled="false" stroked="true" strokeweight=".043pt" strokecolor="#757a7b">
                <v:path arrowok="t"/>
              </v:shape>
            </v:group>
            <v:group style="position:absolute;left:4339;top:178;width:6;height:2" coordorigin="4339,178" coordsize="6,2">
              <v:shape style="position:absolute;left:4339;top:178;width:6;height:2" coordorigin="4339,178" coordsize="6,0" path="m4339,178l4344,178e" filled="false" stroked="true" strokeweight=".043pt" strokecolor="#757a7b">
                <v:path arrowok="t"/>
              </v:shape>
            </v:group>
            <v:group style="position:absolute;left:4365;top:151;width:6;height:2" coordorigin="4365,151" coordsize="6,2">
              <v:shape style="position:absolute;left:4365;top:151;width:6;height:2" coordorigin="4365,151" coordsize="6,0" path="m4365,151l4371,151e" filled="false" stroked="true" strokeweight=".043pt" strokecolor="#757a7b">
                <v:path arrowok="t"/>
              </v:shape>
            </v:group>
            <v:group style="position:absolute;left:4413;top:104;width:2;height:6" coordorigin="4413,104" coordsize="2,6">
              <v:shape style="position:absolute;left:4413;top:104;width:2;height:6" coordorigin="4413,104" coordsize="0,6" path="m4413,104l4413,109e" filled="false" stroked="true" strokeweight=".043pt" strokecolor="#757a7b">
                <v:path arrowok="t"/>
              </v:shape>
            </v:group>
            <v:group style="position:absolute;left:4019;top:426;width:2;height:6" coordorigin="4019,426" coordsize="2,6">
              <v:shape style="position:absolute;left:4019;top:426;width:2;height:6" coordorigin="4019,426" coordsize="0,6" path="m4019,426l4019,431e" filled="false" stroked="true" strokeweight=".043pt" strokecolor="#757a7b">
                <v:path arrowok="t"/>
              </v:shape>
            </v:group>
            <v:group style="position:absolute;left:4042;top:402;width:6;height:2" coordorigin="4042,402" coordsize="6,2">
              <v:shape style="position:absolute;left:4042;top:402;width:6;height:2" coordorigin="4042,402" coordsize="6,0" path="m4042,402l4048,402e" filled="false" stroked="true" strokeweight=".043pt" strokecolor="#757a7b">
                <v:path arrowok="t"/>
              </v:shape>
            </v:group>
            <v:group style="position:absolute;left:4087;top:357;width:6;height:2" coordorigin="4087,357" coordsize="6,2">
              <v:shape style="position:absolute;left:4087;top:357;width:6;height:2" coordorigin="4087,357" coordsize="6,0" path="m4087,357l4092,357e" filled="false" stroked="true" strokeweight=".043pt" strokecolor="#757a7b">
                <v:path arrowok="t"/>
              </v:shape>
            </v:group>
            <v:group style="position:absolute;left:4118;top:328;width:2;height:6" coordorigin="4118,328" coordsize="2,6">
              <v:shape style="position:absolute;left:4118;top:328;width:2;height:6" coordorigin="4118,328" coordsize="0,6" path="m4118,328l4118,333e" filled="false" stroked="true" strokeweight=".043pt" strokecolor="#757a7b">
                <v:path arrowok="t"/>
              </v:shape>
            </v:group>
            <v:group style="position:absolute;left:4159;top:285;width:6;height:2" coordorigin="4159,285" coordsize="6,2">
              <v:shape style="position:absolute;left:4159;top:285;width:6;height:2" coordorigin="4159,285" coordsize="6,0" path="m4159,285l4164,285e" filled="false" stroked="true" strokeweight=".043pt" strokecolor="#757a7b">
                <v:path arrowok="t"/>
              </v:shape>
            </v:group>
            <v:group style="position:absolute;left:4189;top:256;width:2;height:6" coordorigin="4189,256" coordsize="2,6">
              <v:shape style="position:absolute;left:4189;top:256;width:2;height:6" coordorigin="4189,256" coordsize="0,6" path="m4189,256l4189,261e" filled="false" stroked="true" strokeweight=".043pt" strokecolor="#757a7b">
                <v:path arrowok="t"/>
              </v:shape>
            </v:group>
            <v:group style="position:absolute;left:4231;top:214;width:6;height:2" coordorigin="4231,214" coordsize="6,2">
              <v:shape style="position:absolute;left:4231;top:214;width:6;height:2" coordorigin="4231,214" coordsize="6,0" path="m4231,214l4237,214e" filled="false" stroked="true" strokeweight=".043pt" strokecolor="#757a7b">
                <v:path arrowok="t"/>
              </v:shape>
            </v:group>
            <v:group style="position:absolute;left:4258;top:187;width:6;height:2" coordorigin="4258,187" coordsize="6,2">
              <v:shape style="position:absolute;left:4258;top:187;width:6;height:2" coordorigin="4258,187" coordsize="6,0" path="m4258,187l4263,187e" filled="false" stroked="true" strokeweight=".043pt" strokecolor="#757a7b">
                <v:path arrowok="t"/>
              </v:shape>
            </v:group>
            <v:group style="position:absolute;left:4306;top:139;width:2;height:6" coordorigin="4306,139" coordsize="2,6">
              <v:shape style="position:absolute;left:4306;top:139;width:2;height:6" coordorigin="4306,139" coordsize="0,6" path="m4306,139l4306,144e" filled="false" stroked="true" strokeweight=".043pt" strokecolor="#757a7b">
                <v:path arrowok="t"/>
              </v:shape>
            </v:group>
            <v:group style="position:absolute;left:4329;top:115;width:6;height:2" coordorigin="4329,115" coordsize="6,2">
              <v:shape style="position:absolute;left:4329;top:115;width:6;height:2" coordorigin="4329,115" coordsize="6,0" path="m4329,115l4335,115e" filled="false" stroked="true" strokeweight=".043pt" strokecolor="#757a7b">
                <v:path arrowok="t"/>
              </v:shape>
            </v:group>
            <v:group style="position:absolute;left:3983;top:391;width:2;height:6" coordorigin="3983,391" coordsize="2,6">
              <v:shape style="position:absolute;left:3983;top:391;width:2;height:6" coordorigin="3983,391" coordsize="0,6" path="m3983,391l3983,396e" filled="false" stroked="true" strokeweight=".043pt" strokecolor="#757a7b">
                <v:path arrowok="t"/>
              </v:shape>
            </v:group>
            <v:group style="position:absolute;left:4010;top:363;width:2;height:6" coordorigin="4010,363" coordsize="2,6">
              <v:shape style="position:absolute;left:4010;top:363;width:2;height:6" coordorigin="4010,363" coordsize="0,6" path="m4010,363l4010,368e" filled="false" stroked="true" strokeweight=".043pt" strokecolor="#757a7b">
                <v:path arrowok="t"/>
              </v:shape>
            </v:group>
            <v:group style="position:absolute;left:4052;top:321;width:6;height:2" coordorigin="4052,321" coordsize="6,2">
              <v:shape style="position:absolute;left:4052;top:321;width:6;height:2" coordorigin="4052,321" coordsize="6,0" path="m4052,321l4057,321e" filled="false" stroked="true" strokeweight=".043pt" strokecolor="#757a7b">
                <v:path arrowok="t"/>
              </v:shape>
            </v:group>
            <v:group style="position:absolute;left:4078;top:295;width:6;height:2" coordorigin="4078,295" coordsize="6,2">
              <v:shape style="position:absolute;left:4078;top:295;width:6;height:2" coordorigin="4078,295" coordsize="6,0" path="m4078,295l4084,295e" filled="false" stroked="true" strokeweight=".043pt" strokecolor="#757a7b">
                <v:path arrowok="t"/>
              </v:shape>
            </v:group>
            <v:group style="position:absolute;left:4126;top:247;width:2;height:6" coordorigin="4126,247" coordsize="2,6">
              <v:shape style="position:absolute;left:4126;top:247;width:2;height:6" coordorigin="4126,247" coordsize="0,6" path="m4126,247l4126,252e" filled="false" stroked="true" strokeweight=".043pt" strokecolor="#757a7b">
                <v:path arrowok="t"/>
              </v:shape>
            </v:group>
            <v:group style="position:absolute;left:4151;top:223;width:6;height:2" coordorigin="4151,223" coordsize="6,2">
              <v:shape style="position:absolute;left:4151;top:223;width:6;height:2" coordorigin="4151,223" coordsize="6,0" path="m4151,223l4156,223e" filled="false" stroked="true" strokeweight=".043pt" strokecolor="#757a7b">
                <v:path arrowok="t"/>
              </v:shape>
            </v:group>
            <v:group style="position:absolute;left:4198;top:175;width:2;height:6" coordorigin="4198,175" coordsize="2,6">
              <v:shape style="position:absolute;left:4198;top:175;width:2;height:6" coordorigin="4198,175" coordsize="0,6" path="m4198,175l4198,180e" filled="false" stroked="true" strokeweight=".043pt" strokecolor="#757a7b">
                <v:path arrowok="t"/>
              </v:shape>
            </v:group>
            <v:group style="position:absolute;left:4222;top:151;width:6;height:2" coordorigin="4222,151" coordsize="6,2">
              <v:shape style="position:absolute;left:4222;top:151;width:6;height:2" coordorigin="4222,151" coordsize="6,0" path="m4222,151l4227,151e" filled="false" stroked="true" strokeweight=".043pt" strokecolor="#757a7b">
                <v:path arrowok="t"/>
              </v:shape>
            </v:group>
            <v:group style="position:absolute;left:4267;top:107;width:6;height:2" coordorigin="4267,107" coordsize="6,2">
              <v:shape style="position:absolute;left:4267;top:107;width:6;height:2" coordorigin="4267,107" coordsize="6,0" path="m4267,107l4272,107e" filled="false" stroked="true" strokeweight=".043pt" strokecolor="#757a7b">
                <v:path arrowok="t"/>
              </v:shape>
            </v:group>
            <v:group style="position:absolute;left:3875;top:426;width:2;height:6" coordorigin="3875,426" coordsize="2,6">
              <v:shape style="position:absolute;left:3875;top:426;width:2;height:6" coordorigin="3875,426" coordsize="0,6" path="m3875,426l3875,431e" filled="false" stroked="true" strokeweight=".043pt" strokecolor="#757a7b">
                <v:path arrowok="t"/>
              </v:shape>
            </v:group>
            <v:group style="position:absolute;left:3902;top:399;width:2;height:6" coordorigin="3902,399" coordsize="2,6">
              <v:shape style="position:absolute;left:3902;top:399;width:2;height:6" coordorigin="3902,399" coordsize="0,6" path="m3902,399l3902,404e" filled="false" stroked="true" strokeweight=".043pt" strokecolor="#757a7b">
                <v:path arrowok="t"/>
              </v:shape>
            </v:group>
            <v:group style="position:absolute;left:3944;top:357;width:6;height:2" coordorigin="3944,357" coordsize="6,2">
              <v:shape style="position:absolute;left:3944;top:357;width:6;height:2" coordorigin="3944,357" coordsize="6,0" path="m3944,357l3949,357e" filled="false" stroked="true" strokeweight=".043pt" strokecolor="#757a7b">
                <v:path arrowok="t"/>
              </v:shape>
            </v:group>
            <v:group style="position:absolute;left:3971;top:331;width:6;height:2" coordorigin="3971,331" coordsize="6,2">
              <v:shape style="position:absolute;left:3971;top:331;width:6;height:2" coordorigin="3971,331" coordsize="6,0" path="m3971,331l3976,331e" filled="false" stroked="true" strokeweight=".043pt" strokecolor="#757a7b">
                <v:path arrowok="t"/>
              </v:shape>
            </v:group>
            <v:group style="position:absolute;left:4019;top:282;width:2;height:6" coordorigin="4019,282" coordsize="2,6">
              <v:shape style="position:absolute;left:4019;top:282;width:2;height:6" coordorigin="4019,282" coordsize="0,6" path="m4019,282l4019,287e" filled="false" stroked="true" strokeweight=".043pt" strokecolor="#757a7b">
                <v:path arrowok="t"/>
              </v:shape>
            </v:group>
            <v:group style="position:absolute;left:4042;top:259;width:6;height:2" coordorigin="4042,259" coordsize="6,2">
              <v:shape style="position:absolute;left:4042;top:259;width:6;height:2" coordorigin="4042,259" coordsize="6,0" path="m4042,259l4048,259e" filled="false" stroked="true" strokeweight=".043pt" strokecolor="#757a7b">
                <v:path arrowok="t"/>
              </v:shape>
            </v:group>
            <v:group style="position:absolute;left:4087;top:214;width:6;height:2" coordorigin="4087,214" coordsize="6,2">
              <v:shape style="position:absolute;left:4087;top:214;width:6;height:2" coordorigin="4087,214" coordsize="6,0" path="m4087,214l4092,214e" filled="false" stroked="true" strokeweight=".043pt" strokecolor="#757a7b">
                <v:path arrowok="t"/>
              </v:shape>
            </v:group>
            <v:group style="position:absolute;left:4118;top:184;width:2;height:6" coordorigin="4118,184" coordsize="2,6">
              <v:shape style="position:absolute;left:4118;top:184;width:2;height:6" coordorigin="4118,184" coordsize="0,6" path="m4118,184l4118,189e" filled="false" stroked="true" strokeweight=".043pt" strokecolor="#757a7b">
                <v:path arrowok="t"/>
              </v:shape>
            </v:group>
            <v:group style="position:absolute;left:4159;top:142;width:6;height:2" coordorigin="4159,142" coordsize="6,2">
              <v:shape style="position:absolute;left:4159;top:142;width:6;height:2" coordorigin="4159,142" coordsize="6,0" path="m4159,142l4164,142e" filled="false" stroked="true" strokeweight=".043pt" strokecolor="#757a7b">
                <v:path arrowok="t"/>
              </v:shape>
            </v:group>
            <v:group style="position:absolute;left:4189;top:112;width:2;height:6" coordorigin="4189,112" coordsize="2,6">
              <v:shape style="position:absolute;left:4189;top:112;width:2;height:6" coordorigin="4189,112" coordsize="0,6" path="m4189,112l4189,117e" filled="false" stroked="true" strokeweight=".043pt" strokecolor="#757a7b">
                <v:path arrowok="t"/>
              </v:shape>
            </v:group>
            <v:group style="position:absolute;left:3839;top:391;width:2;height:6" coordorigin="3839,391" coordsize="2,6">
              <v:shape style="position:absolute;left:3839;top:391;width:2;height:6" coordorigin="3839,391" coordsize="0,6" path="m3839,391l3839,396e" filled="false" stroked="true" strokeweight=".043pt" strokecolor="#757a7b">
                <v:path arrowok="t"/>
              </v:shape>
            </v:group>
            <v:group style="position:absolute;left:3863;top:366;width:6;height:2" coordorigin="3863,366" coordsize="6,2">
              <v:shape style="position:absolute;left:3863;top:366;width:6;height:2" coordorigin="3863,366" coordsize="6,0" path="m3863,366l3868,366e" filled="false" stroked="true" strokeweight=".043pt" strokecolor="#757a7b">
                <v:path arrowok="t"/>
              </v:shape>
            </v:group>
            <v:group style="position:absolute;left:3935;top:295;width:6;height:2" coordorigin="3935,295" coordsize="6,2">
              <v:shape style="position:absolute;left:3935;top:295;width:6;height:2" coordorigin="3935,295" coordsize="6,0" path="m3935,295l3940,295e" filled="false" stroked="true" strokeweight=".043pt" strokecolor="#757a7b">
                <v:path arrowok="t"/>
              </v:shape>
            </v:group>
            <v:group style="position:absolute;left:3980;top:250;width:6;height:2" coordorigin="3980,250" coordsize="6,2">
              <v:shape style="position:absolute;left:3980;top:250;width:6;height:2" coordorigin="3980,250" coordsize="6,0" path="m3980,250l3985,250e" filled="false" stroked="true" strokeweight=".043pt" strokecolor="#757a7b">
                <v:path arrowok="t"/>
              </v:shape>
            </v:group>
            <v:group style="position:absolute;left:4010;top:220;width:2;height:6" coordorigin="4010,220" coordsize="2,6">
              <v:shape style="position:absolute;left:4010;top:220;width:2;height:6" coordorigin="4010,220" coordsize="0,6" path="m4010,220l4010,225e" filled="false" stroked="true" strokeweight=".043pt" strokecolor="#757a7b">
                <v:path arrowok="t"/>
              </v:shape>
            </v:group>
            <v:group style="position:absolute;left:4052;top:178;width:6;height:2" coordorigin="4052,178" coordsize="6,2">
              <v:shape style="position:absolute;left:4052;top:178;width:6;height:2" coordorigin="4052,178" coordsize="6,0" path="m4052,178l4057,178e" filled="false" stroked="true" strokeweight=".043pt" strokecolor="#757a7b">
                <v:path arrowok="t"/>
              </v:shape>
            </v:group>
            <v:group style="position:absolute;left:4078;top:151;width:6;height:2" coordorigin="4078,151" coordsize="6,2">
              <v:shape style="position:absolute;left:4078;top:151;width:6;height:2" coordorigin="4078,151" coordsize="6,0" path="m4078,151l4084,151e" filled="false" stroked="true" strokeweight=".043pt" strokecolor="#757a7b">
                <v:path arrowok="t"/>
              </v:shape>
            </v:group>
            <v:group style="position:absolute;left:4126;top:104;width:2;height:6" coordorigin="4126,104" coordsize="2,6">
              <v:shape style="position:absolute;left:4126;top:104;width:2;height:6" coordorigin="4126,104" coordsize="0,6" path="m4126,104l4126,109e" filled="false" stroked="true" strokeweight=".043pt" strokecolor="#757a7b">
                <v:path arrowok="t"/>
              </v:shape>
            </v:group>
            <v:group style="position:absolute;left:3755;top:402;width:6;height:2" coordorigin="3755,402" coordsize="6,2">
              <v:shape style="position:absolute;left:3755;top:402;width:6;height:2" coordorigin="3755,402" coordsize="6,0" path="m3755,402l3760,402e" filled="false" stroked="true" strokeweight=".043pt" strokecolor="#757a7b">
                <v:path arrowok="t"/>
              </v:shape>
            </v:group>
            <v:group style="position:absolute;left:3800;top:357;width:6;height:2" coordorigin="3800,357" coordsize="6,2">
              <v:shape style="position:absolute;left:3800;top:357;width:6;height:2" coordorigin="3800,357" coordsize="6,0" path="m3800,357l3805,357e" filled="false" stroked="true" strokeweight=".043pt" strokecolor="#757a7b">
                <v:path arrowok="t"/>
              </v:shape>
            </v:group>
            <v:group style="position:absolute;left:3831;top:328;width:2;height:6" coordorigin="3831,328" coordsize="2,6">
              <v:shape style="position:absolute;left:3831;top:328;width:2;height:6" coordorigin="3831,328" coordsize="0,6" path="m3831,328l3831,333e" filled="false" stroked="true" strokeweight=".043pt" strokecolor="#757a7b">
                <v:path arrowok="t"/>
              </v:shape>
            </v:group>
            <v:group style="position:absolute;left:3872;top:285;width:6;height:2" coordorigin="3872,285" coordsize="6,2">
              <v:shape style="position:absolute;left:3872;top:285;width:6;height:2" coordorigin="3872,285" coordsize="6,0" path="m3872,285l3877,285e" filled="false" stroked="true" strokeweight=".043pt" strokecolor="#757a7b">
                <v:path arrowok="t"/>
              </v:shape>
            </v:group>
            <v:group style="position:absolute;left:3902;top:256;width:2;height:6" coordorigin="3902,256" coordsize="2,6">
              <v:shape style="position:absolute;left:3902;top:256;width:2;height:6" coordorigin="3902,256" coordsize="0,6" path="m3902,256l3902,261e" filled="false" stroked="true" strokeweight=".043pt" strokecolor="#757a7b">
                <v:path arrowok="t"/>
              </v:shape>
            </v:group>
            <v:group style="position:absolute;left:3944;top:214;width:6;height:2" coordorigin="3944,214" coordsize="6,2">
              <v:shape style="position:absolute;left:3944;top:214;width:6;height:2" coordorigin="3944,214" coordsize="6,0" path="m3944,214l3949,214e" filled="false" stroked="true" strokeweight=".043pt" strokecolor="#757a7b">
                <v:path arrowok="t"/>
              </v:shape>
            </v:group>
            <v:group style="position:absolute;left:3971;top:187;width:6;height:2" coordorigin="3971,187" coordsize="6,2">
              <v:shape style="position:absolute;left:3971;top:187;width:6;height:2" coordorigin="3971,187" coordsize="6,0" path="m3971,187l3976,187e" filled="false" stroked="true" strokeweight=".043pt" strokecolor="#757a7b">
                <v:path arrowok="t"/>
              </v:shape>
            </v:group>
            <v:group style="position:absolute;left:4019;top:139;width:2;height:6" coordorigin="4019,139" coordsize="2,6">
              <v:shape style="position:absolute;left:4019;top:139;width:2;height:6" coordorigin="4019,139" coordsize="0,6" path="m4019,139l4019,144e" filled="false" stroked="true" strokeweight=".043pt" strokecolor="#757a7b">
                <v:path arrowok="t"/>
              </v:shape>
            </v:group>
            <v:group style="position:absolute;left:4042;top:115;width:6;height:2" coordorigin="4042,115" coordsize="6,2">
              <v:shape style="position:absolute;left:4042;top:115;width:6;height:2" coordorigin="4042,115" coordsize="6,0" path="m4042,115l4048,115e" filled="false" stroked="true" strokeweight=".043pt" strokecolor="#757a7b">
                <v:path arrowok="t"/>
              </v:shape>
            </v:group>
            <v:group style="position:absolute;left:3696;top:391;width:2;height:6" coordorigin="3696,391" coordsize="2,6">
              <v:shape style="position:absolute;left:3696;top:391;width:2;height:6" coordorigin="3696,391" coordsize="0,6" path="m3696,391l3696,396e" filled="false" stroked="true" strokeweight=".043pt" strokecolor="#757a7b">
                <v:path arrowok="t"/>
              </v:shape>
            </v:group>
            <v:group style="position:absolute;left:3722;top:363;width:2;height:6" coordorigin="3722,363" coordsize="2,6">
              <v:shape style="position:absolute;left:3722;top:363;width:2;height:6" coordorigin="3722,363" coordsize="0,6" path="m3722,363l3722,368e" filled="false" stroked="true" strokeweight=".043pt" strokecolor="#757a7b">
                <v:path arrowok="t"/>
              </v:shape>
            </v:group>
            <v:group style="position:absolute;left:3765;top:321;width:6;height:2" coordorigin="3765,321" coordsize="6,2">
              <v:shape style="position:absolute;left:3765;top:321;width:6;height:2" coordorigin="3765,321" coordsize="6,0" path="m3765,321l3770,321e" filled="false" stroked="true" strokeweight=".043pt" strokecolor="#757a7b">
                <v:path arrowok="t"/>
              </v:shape>
            </v:group>
            <v:group style="position:absolute;left:3791;top:295;width:6;height:2" coordorigin="3791,295" coordsize="6,2">
              <v:shape style="position:absolute;left:3791;top:295;width:6;height:2" coordorigin="3791,295" coordsize="6,0" path="m3791,295l3797,295e" filled="false" stroked="true" strokeweight=".043pt" strokecolor="#757a7b">
                <v:path arrowok="t"/>
              </v:shape>
            </v:group>
            <v:group style="position:absolute;left:3839;top:247;width:2;height:6" coordorigin="3839,247" coordsize="2,6">
              <v:shape style="position:absolute;left:3839;top:247;width:2;height:6" coordorigin="3839,247" coordsize="0,6" path="m3839,247l3839,252e" filled="false" stroked="true" strokeweight=".043pt" strokecolor="#757a7b">
                <v:path arrowok="t"/>
              </v:shape>
            </v:group>
            <v:group style="position:absolute;left:3863;top:223;width:6;height:2" coordorigin="3863,223" coordsize="6,2">
              <v:shape style="position:absolute;left:3863;top:223;width:6;height:2" coordorigin="3863,223" coordsize="6,0" path="m3863,223l3868,223e" filled="false" stroked="true" strokeweight=".043pt" strokecolor="#757a7b">
                <v:path arrowok="t"/>
              </v:shape>
            </v:group>
            <v:group style="position:absolute;left:3935;top:151;width:6;height:2" coordorigin="3935,151" coordsize="6,2">
              <v:shape style="position:absolute;left:3935;top:151;width:6;height:2" coordorigin="3935,151" coordsize="6,0" path="m3935,151l3940,151e" filled="false" stroked="true" strokeweight=".043pt" strokecolor="#757a7b">
                <v:path arrowok="t"/>
              </v:shape>
            </v:group>
            <v:group style="position:absolute;left:3980;top:107;width:6;height:2" coordorigin="3980,107" coordsize="6,2">
              <v:shape style="position:absolute;left:3980;top:107;width:6;height:2" coordorigin="3980,107" coordsize="6,0" path="m3980,107l3985,107e" filled="false" stroked="true" strokeweight=".043pt" strokecolor="#757a7b">
                <v:path arrowok="t"/>
              </v:shape>
            </v:group>
            <v:group style="position:absolute;left:3588;top:426;width:2;height:6" coordorigin="3588,426" coordsize="2,6">
              <v:shape style="position:absolute;left:3588;top:426;width:2;height:6" coordorigin="3588,426" coordsize="0,6" path="m3588,426l3588,431e" filled="false" stroked="true" strokeweight=".043pt" strokecolor="#757a7b">
                <v:path arrowok="t"/>
              </v:shape>
            </v:group>
            <v:group style="position:absolute;left:3615;top:399;width:2;height:6" coordorigin="3615,399" coordsize="2,6">
              <v:shape style="position:absolute;left:3615;top:399;width:2;height:6" coordorigin="3615,399" coordsize="0,6" path="m3615,399l3615,404e" filled="false" stroked="true" strokeweight=".043pt" strokecolor="#757a7b">
                <v:path arrowok="t"/>
              </v:shape>
            </v:group>
            <v:group style="position:absolute;left:3656;top:357;width:6;height:2" coordorigin="3656,357" coordsize="6,2">
              <v:shape style="position:absolute;left:3656;top:357;width:6;height:2" coordorigin="3656,357" coordsize="6,0" path="m3656,357l3662,357e" filled="false" stroked="true" strokeweight=".043pt" strokecolor="#757a7b">
                <v:path arrowok="t"/>
              </v:shape>
            </v:group>
            <v:group style="position:absolute;left:3684;top:331;width:6;height:2" coordorigin="3684,331" coordsize="6,2">
              <v:shape style="position:absolute;left:3684;top:331;width:6;height:2" coordorigin="3684,331" coordsize="6,0" path="m3684,331l3689,331e" filled="false" stroked="true" strokeweight=".043pt" strokecolor="#757a7b">
                <v:path arrowok="t"/>
              </v:shape>
            </v:group>
            <v:group style="position:absolute;left:3755;top:259;width:6;height:2" coordorigin="3755,259" coordsize="6,2">
              <v:shape style="position:absolute;left:3755;top:259;width:6;height:2" coordorigin="3755,259" coordsize="6,0" path="m3755,259l3760,259e" filled="false" stroked="true" strokeweight=".043pt" strokecolor="#757a7b">
                <v:path arrowok="t"/>
              </v:shape>
            </v:group>
            <v:group style="position:absolute;left:3800;top:214;width:6;height:2" coordorigin="3800,214" coordsize="6,2">
              <v:shape style="position:absolute;left:3800;top:214;width:6;height:2" coordorigin="3800,214" coordsize="6,0" path="m3800,214l3805,214e" filled="false" stroked="true" strokeweight=".043pt" strokecolor="#757a7b">
                <v:path arrowok="t"/>
              </v:shape>
            </v:group>
            <v:group style="position:absolute;left:3831;top:184;width:2;height:6" coordorigin="3831,184" coordsize="2,6">
              <v:shape style="position:absolute;left:3831;top:184;width:2;height:6" coordorigin="3831,184" coordsize="0,6" path="m3831,184l3831,189e" filled="false" stroked="true" strokeweight=".043pt" strokecolor="#757a7b">
                <v:path arrowok="t"/>
              </v:shape>
            </v:group>
            <v:group style="position:absolute;left:3872;top:142;width:6;height:2" coordorigin="3872,142" coordsize="6,2">
              <v:shape style="position:absolute;left:3872;top:142;width:6;height:2" coordorigin="3872,142" coordsize="6,0" path="m3872,142l3877,142e" filled="false" stroked="true" strokeweight=".043pt" strokecolor="#757a7b">
                <v:path arrowok="t"/>
              </v:shape>
            </v:group>
            <v:group style="position:absolute;left:3902;top:112;width:2;height:6" coordorigin="3902,112" coordsize="2,6">
              <v:shape style="position:absolute;left:3902;top:112;width:2;height:6" coordorigin="3902,112" coordsize="0,6" path="m3902,112l3902,117e" filled="false" stroked="true" strokeweight=".043pt" strokecolor="#757a7b">
                <v:path arrowok="t"/>
              </v:shape>
            </v:group>
            <v:group style="position:absolute;left:3552;top:391;width:2;height:6" coordorigin="3552,391" coordsize="2,6">
              <v:shape style="position:absolute;left:3552;top:391;width:2;height:6" coordorigin="3552,391" coordsize="0,6" path="m3552,391l3552,396e" filled="false" stroked="true" strokeweight=".043pt" strokecolor="#757a7b">
                <v:path arrowok="t"/>
              </v:shape>
            </v:group>
            <v:group style="position:absolute;left:3576;top:366;width:6;height:2" coordorigin="3576,366" coordsize="6,2">
              <v:shape style="position:absolute;left:3576;top:366;width:6;height:2" coordorigin="3576,366" coordsize="6,0" path="m3576,366l3581,366e" filled="false" stroked="true" strokeweight=".043pt" strokecolor="#757a7b">
                <v:path arrowok="t"/>
              </v:shape>
            </v:group>
            <v:group style="position:absolute;left:3624;top:318;width:2;height:6" coordorigin="3624,318" coordsize="2,6">
              <v:shape style="position:absolute;left:3624;top:318;width:2;height:6" coordorigin="3624,318" coordsize="0,6" path="m3624,318l3624,324e" filled="false" stroked="true" strokeweight=".043pt" strokecolor="#757a7b">
                <v:path arrowok="t"/>
              </v:shape>
            </v:group>
            <v:group style="position:absolute;left:3648;top:295;width:6;height:2" coordorigin="3648,295" coordsize="6,2">
              <v:shape style="position:absolute;left:3648;top:295;width:6;height:2" coordorigin="3648,295" coordsize="6,0" path="m3648,295l3653,295e" filled="false" stroked="true" strokeweight=".043pt" strokecolor="#757a7b">
                <v:path arrowok="t"/>
              </v:shape>
            </v:group>
            <v:group style="position:absolute;left:3693;top:250;width:6;height:2" coordorigin="3693,250" coordsize="6,2">
              <v:shape style="position:absolute;left:3693;top:250;width:6;height:2" coordorigin="3693,250" coordsize="6,0" path="m3693,250l3698,250e" filled="false" stroked="true" strokeweight=".043pt" strokecolor="#757a7b">
                <v:path arrowok="t"/>
              </v:shape>
            </v:group>
            <v:group style="position:absolute;left:3722;top:220;width:2;height:6" coordorigin="3722,220" coordsize="2,6">
              <v:shape style="position:absolute;left:3722;top:220;width:2;height:6" coordorigin="3722,220" coordsize="0,6" path="m3722,220l3722,225e" filled="false" stroked="true" strokeweight=".043pt" strokecolor="#757a7b">
                <v:path arrowok="t"/>
              </v:shape>
            </v:group>
            <v:group style="position:absolute;left:3765;top:178;width:6;height:2" coordorigin="3765,178" coordsize="6,2">
              <v:shape style="position:absolute;left:3765;top:178;width:6;height:2" coordorigin="3765,178" coordsize="6,0" path="m3765,178l3770,178e" filled="false" stroked="true" strokeweight=".043pt" strokecolor="#757a7b">
                <v:path arrowok="t"/>
              </v:shape>
            </v:group>
            <v:group style="position:absolute;left:3791;top:151;width:6;height:2" coordorigin="3791,151" coordsize="6,2">
              <v:shape style="position:absolute;left:3791;top:151;width:6;height:2" coordorigin="3791,151" coordsize="6,0" path="m3791,151l3797,151e" filled="false" stroked="true" strokeweight=".043pt" strokecolor="#757a7b">
                <v:path arrowok="t"/>
              </v:shape>
            </v:group>
            <v:group style="position:absolute;left:3839;top:104;width:2;height:6" coordorigin="3839,104" coordsize="2,6">
              <v:shape style="position:absolute;left:3839;top:104;width:2;height:6" coordorigin="3839,104" coordsize="0,6" path="m3839,104l3839,109e" filled="false" stroked="true" strokeweight=".043pt" strokecolor="#757a7b">
                <v:path arrowok="t"/>
              </v:shape>
            </v:group>
            <v:group style="position:absolute;left:3445;top:426;width:2;height:6" coordorigin="3445,426" coordsize="2,6">
              <v:shape style="position:absolute;left:3445;top:426;width:2;height:6" coordorigin="3445,426" coordsize="0,6" path="m3445,426l3445,431e" filled="false" stroked="true" strokeweight=".043pt" strokecolor="#757a7b">
                <v:path arrowok="t"/>
              </v:shape>
            </v:group>
            <v:group style="position:absolute;left:3468;top:402;width:6;height:2" coordorigin="3468,402" coordsize="6,2">
              <v:shape style="position:absolute;left:3468;top:402;width:6;height:2" coordorigin="3468,402" coordsize="6,0" path="m3468,402l3473,402e" filled="false" stroked="true" strokeweight=".043pt" strokecolor="#757a7b">
                <v:path arrowok="t"/>
              </v:shape>
            </v:group>
            <v:group style="position:absolute;left:3513;top:357;width:6;height:2" coordorigin="3513,357" coordsize="6,2">
              <v:shape style="position:absolute;left:3513;top:357;width:6;height:2" coordorigin="3513,357" coordsize="6,0" path="m3513,357l3518,357e" filled="false" stroked="true" strokeweight=".043pt" strokecolor="#757a7b">
                <v:path arrowok="t"/>
              </v:shape>
            </v:group>
            <v:group style="position:absolute;left:3543;top:328;width:2;height:6" coordorigin="3543,328" coordsize="2,6">
              <v:shape style="position:absolute;left:3543;top:328;width:2;height:6" coordorigin="3543,328" coordsize="0,6" path="m3543,328l3543,333e" filled="false" stroked="true" strokeweight=".043pt" strokecolor="#757a7b">
                <v:path arrowok="t"/>
              </v:shape>
            </v:group>
            <v:group style="position:absolute;left:3585;top:285;width:6;height:2" coordorigin="3585,285" coordsize="6,2">
              <v:shape style="position:absolute;left:3585;top:285;width:6;height:2" coordorigin="3585,285" coordsize="6,0" path="m3585,285l3590,285e" filled="false" stroked="true" strokeweight=".043pt" strokecolor="#757a7b">
                <v:path arrowok="t"/>
              </v:shape>
            </v:group>
            <v:group style="position:absolute;left:3615;top:256;width:2;height:6" coordorigin="3615,256" coordsize="2,6">
              <v:shape style="position:absolute;left:3615;top:256;width:2;height:6" coordorigin="3615,256" coordsize="0,6" path="m3615,256l3615,261e" filled="false" stroked="true" strokeweight=".043pt" strokecolor="#757a7b">
                <v:path arrowok="t"/>
              </v:shape>
            </v:group>
            <v:group style="position:absolute;left:3656;top:214;width:6;height:2" coordorigin="3656,214" coordsize="6,2">
              <v:shape style="position:absolute;left:3656;top:214;width:6;height:2" coordorigin="3656,214" coordsize="6,0" path="m3656,214l3662,214e" filled="false" stroked="true" strokeweight=".043pt" strokecolor="#757a7b">
                <v:path arrowok="t"/>
              </v:shape>
            </v:group>
            <v:group style="position:absolute;left:3684;top:187;width:6;height:2" coordorigin="3684,187" coordsize="6,2">
              <v:shape style="position:absolute;left:3684;top:187;width:6;height:2" coordorigin="3684,187" coordsize="6,0" path="m3684,187l3689,187e" filled="false" stroked="true" strokeweight=".043pt" strokecolor="#757a7b">
                <v:path arrowok="t"/>
              </v:shape>
            </v:group>
            <v:group style="position:absolute;left:3755;top:115;width:6;height:2" coordorigin="3755,115" coordsize="6,2">
              <v:shape style="position:absolute;left:3755;top:115;width:6;height:2" coordorigin="3755,115" coordsize="6,0" path="m3755,115l3760,115e" filled="false" stroked="true" strokeweight=".043pt" strokecolor="#757a7b">
                <v:path arrowok="t"/>
              </v:shape>
            </v:group>
            <v:group style="position:absolute;left:3409;top:391;width:2;height:6" coordorigin="3409,391" coordsize="2,6">
              <v:shape style="position:absolute;left:3409;top:391;width:2;height:6" coordorigin="3409,391" coordsize="0,6" path="m3409,391l3409,396e" filled="false" stroked="true" strokeweight=".043pt" strokecolor="#757a7b">
                <v:path arrowok="t"/>
              </v:shape>
            </v:group>
            <v:group style="position:absolute;left:3435;top:363;width:2;height:6" coordorigin="3435,363" coordsize="2,6">
              <v:shape style="position:absolute;left:3435;top:363;width:2;height:6" coordorigin="3435,363" coordsize="0,6" path="m3435,363l3435,368e" filled="false" stroked="true" strokeweight=".043pt" strokecolor="#757a7b">
                <v:path arrowok="t"/>
              </v:shape>
            </v:group>
            <v:group style="position:absolute;left:3478;top:321;width:6;height:2" coordorigin="3478,321" coordsize="6,2">
              <v:shape style="position:absolute;left:3478;top:321;width:6;height:2" coordorigin="3478,321" coordsize="6,0" path="m3478,321l3483,321e" filled="false" stroked="true" strokeweight=".043pt" strokecolor="#757a7b">
                <v:path arrowok="t"/>
              </v:shape>
            </v:group>
            <v:group style="position:absolute;left:3504;top:295;width:6;height:2" coordorigin="3504,295" coordsize="6,2">
              <v:shape style="position:absolute;left:3504;top:295;width:6;height:2" coordorigin="3504,295" coordsize="6,0" path="m3504,295l3510,295e" filled="false" stroked="true" strokeweight=".043pt" strokecolor="#757a7b">
                <v:path arrowok="t"/>
              </v:shape>
            </v:group>
            <v:group style="position:absolute;left:3552;top:247;width:2;height:6" coordorigin="3552,247" coordsize="2,6">
              <v:shape style="position:absolute;left:3552;top:247;width:2;height:6" coordorigin="3552,247" coordsize="0,6" path="m3552,247l3552,252e" filled="false" stroked="true" strokeweight=".043pt" strokecolor="#757a7b">
                <v:path arrowok="t"/>
              </v:shape>
            </v:group>
            <v:group style="position:absolute;left:3576;top:223;width:6;height:2" coordorigin="3576,223" coordsize="6,2">
              <v:shape style="position:absolute;left:3576;top:223;width:6;height:2" coordorigin="3576,223" coordsize="6,0" path="m3576,223l3581,223e" filled="false" stroked="true" strokeweight=".043pt" strokecolor="#757a7b">
                <v:path arrowok="t"/>
              </v:shape>
            </v:group>
            <v:group style="position:absolute;left:3624;top:175;width:2;height:6" coordorigin="3624,175" coordsize="2,6">
              <v:shape style="position:absolute;left:3624;top:175;width:2;height:6" coordorigin="3624,175" coordsize="0,6" path="m3624,175l3624,180e" filled="false" stroked="true" strokeweight=".043pt" strokecolor="#757a7b">
                <v:path arrowok="t"/>
              </v:shape>
            </v:group>
            <v:group style="position:absolute;left:3648;top:151;width:6;height:2" coordorigin="3648,151" coordsize="6,2">
              <v:shape style="position:absolute;left:3648;top:151;width:6;height:2" coordorigin="3648,151" coordsize="6,0" path="m3648,151l3653,151e" filled="false" stroked="true" strokeweight=".043pt" strokecolor="#757a7b">
                <v:path arrowok="t"/>
              </v:shape>
            </v:group>
            <v:group style="position:absolute;left:3693;top:107;width:6;height:2" coordorigin="3693,107" coordsize="6,2">
              <v:shape style="position:absolute;left:3693;top:107;width:6;height:2" coordorigin="3693,107" coordsize="6,0" path="m3693,107l3698,107e" filled="false" stroked="true" strokeweight=".043pt" strokecolor="#757a7b">
                <v:path arrowok="t"/>
              </v:shape>
            </v:group>
            <v:group style="position:absolute;left:3301;top:426;width:2;height:6" coordorigin="3301,426" coordsize="2,6">
              <v:shape style="position:absolute;left:3301;top:426;width:2;height:6" coordorigin="3301,426" coordsize="0,6" path="m3301,426l3301,431e" filled="false" stroked="true" strokeweight=".043pt" strokecolor="#757a7b">
                <v:path arrowok="t"/>
              </v:shape>
            </v:group>
            <v:group style="position:absolute;left:3328;top:399;width:2;height:6" coordorigin="3328,399" coordsize="2,6">
              <v:shape style="position:absolute;left:3328;top:399;width:2;height:6" coordorigin="3328,399" coordsize="0,6" path="m3328,399l3328,404e" filled="false" stroked="true" strokeweight=".043pt" strokecolor="#757a7b">
                <v:path arrowok="t"/>
              </v:shape>
            </v:group>
            <v:group style="position:absolute;left:3369;top:357;width:6;height:2" coordorigin="3369,357" coordsize="6,2">
              <v:shape style="position:absolute;left:3369;top:357;width:6;height:2" coordorigin="3369,357" coordsize="6,0" path="m3369,357l3375,357e" filled="false" stroked="true" strokeweight=".043pt" strokecolor="#757a7b">
                <v:path arrowok="t"/>
              </v:shape>
            </v:group>
            <v:group style="position:absolute;left:3397;top:331;width:6;height:2" coordorigin="3397,331" coordsize="6,2">
              <v:shape style="position:absolute;left:3397;top:331;width:6;height:2" coordorigin="3397,331" coordsize="6,0" path="m3397,331l3402,331e" filled="false" stroked="true" strokeweight=".043pt" strokecolor="#757a7b">
                <v:path arrowok="t"/>
              </v:shape>
            </v:group>
            <v:group style="position:absolute;left:3445;top:282;width:2;height:6" coordorigin="3445,282" coordsize="2,6">
              <v:shape style="position:absolute;left:3445;top:282;width:2;height:6" coordorigin="3445,282" coordsize="0,6" path="m3445,282l3445,287e" filled="false" stroked="true" strokeweight=".043pt" strokecolor="#757a7b">
                <v:path arrowok="t"/>
              </v:shape>
            </v:group>
            <v:group style="position:absolute;left:3468;top:259;width:6;height:2" coordorigin="3468,259" coordsize="6,2">
              <v:shape style="position:absolute;left:3468;top:259;width:6;height:2" coordorigin="3468,259" coordsize="6,0" path="m3468,259l3473,259e" filled="false" stroked="true" strokeweight=".043pt" strokecolor="#757a7b">
                <v:path arrowok="t"/>
              </v:shape>
            </v:group>
            <v:group style="position:absolute;left:3513;top:214;width:6;height:2" coordorigin="3513,214" coordsize="6,2">
              <v:shape style="position:absolute;left:3513;top:214;width:6;height:2" coordorigin="3513,214" coordsize="6,0" path="m3513,214l3518,214e" filled="false" stroked="true" strokeweight=".043pt" strokecolor="#757a7b">
                <v:path arrowok="t"/>
              </v:shape>
            </v:group>
            <v:group style="position:absolute;left:3543;top:184;width:2;height:6" coordorigin="3543,184" coordsize="2,6">
              <v:shape style="position:absolute;left:3543;top:184;width:2;height:6" coordorigin="3543,184" coordsize="0,6" path="m3543,184l3543,189e" filled="false" stroked="true" strokeweight=".043pt" strokecolor="#757a7b">
                <v:path arrowok="t"/>
              </v:shape>
            </v:group>
            <v:group style="position:absolute;left:3585;top:142;width:6;height:2" coordorigin="3585,142" coordsize="6,2">
              <v:shape style="position:absolute;left:3585;top:142;width:6;height:2" coordorigin="3585,142" coordsize="6,0" path="m3585,142l3590,142e" filled="false" stroked="true" strokeweight=".043pt" strokecolor="#757a7b">
                <v:path arrowok="t"/>
              </v:shape>
            </v:group>
            <v:group style="position:absolute;left:3615;top:112;width:2;height:6" coordorigin="3615,112" coordsize="2,6">
              <v:shape style="position:absolute;left:3615;top:112;width:2;height:6" coordorigin="3615,112" coordsize="0,6" path="m3615,112l3615,117e" filled="false" stroked="true" strokeweight=".043pt" strokecolor="#757a7b">
                <v:path arrowok="t"/>
              </v:shape>
            </v:group>
            <v:group style="position:absolute;left:3265;top:391;width:2;height:6" coordorigin="3265,391" coordsize="2,6">
              <v:shape style="position:absolute;left:3265;top:391;width:2;height:6" coordorigin="3265,391" coordsize="0,6" path="m3265,391l3265,396e" filled="false" stroked="true" strokeweight=".043pt" strokecolor="#757a7b">
                <v:path arrowok="t"/>
              </v:shape>
            </v:group>
            <v:group style="position:absolute;left:3289;top:366;width:6;height:2" coordorigin="3289,366" coordsize="6,2">
              <v:shape style="position:absolute;left:3289;top:366;width:6;height:2" coordorigin="3289,366" coordsize="6,0" path="m3289,366l3294,366e" filled="false" stroked="true" strokeweight=".043pt" strokecolor="#757a7b">
                <v:path arrowok="t"/>
              </v:shape>
            </v:group>
            <v:group style="position:absolute;left:3337;top:318;width:2;height:6" coordorigin="3337,318" coordsize="2,6">
              <v:shape style="position:absolute;left:3337;top:318;width:2;height:6" coordorigin="3337,318" coordsize="0,6" path="m3337,318l3337,324e" filled="false" stroked="true" strokeweight=".043pt" strokecolor="#757a7b">
                <v:path arrowok="t"/>
              </v:shape>
            </v:group>
            <v:group style="position:absolute;left:3361;top:295;width:6;height:2" coordorigin="3361,295" coordsize="6,2">
              <v:shape style="position:absolute;left:3361;top:295;width:6;height:2" coordorigin="3361,295" coordsize="6,0" path="m3361,295l3366,295e" filled="false" stroked="true" strokeweight=".043pt" strokecolor="#757a7b">
                <v:path arrowok="t"/>
              </v:shape>
            </v:group>
            <v:group style="position:absolute;left:3406;top:250;width:6;height:2" coordorigin="3406,250" coordsize="6,2">
              <v:shape style="position:absolute;left:3406;top:250;width:6;height:2" coordorigin="3406,250" coordsize="6,0" path="m3406,250l3411,250e" filled="false" stroked="true" strokeweight=".043pt" strokecolor="#757a7b">
                <v:path arrowok="t"/>
              </v:shape>
            </v:group>
            <v:group style="position:absolute;left:3435;top:220;width:2;height:6" coordorigin="3435,220" coordsize="2,6">
              <v:shape style="position:absolute;left:3435;top:220;width:2;height:6" coordorigin="3435,220" coordsize="0,6" path="m3435,220l3435,225e" filled="false" stroked="true" strokeweight=".043pt" strokecolor="#757a7b">
                <v:path arrowok="t"/>
              </v:shape>
            </v:group>
            <v:group style="position:absolute;left:3478;top:178;width:6;height:2" coordorigin="3478,178" coordsize="6,2">
              <v:shape style="position:absolute;left:3478;top:178;width:6;height:2" coordorigin="3478,178" coordsize="6,0" path="m3478,178l3483,178e" filled="false" stroked="true" strokeweight=".043pt" strokecolor="#757a7b">
                <v:path arrowok="t"/>
              </v:shape>
            </v:group>
            <v:group style="position:absolute;left:3504;top:151;width:6;height:2" coordorigin="3504,151" coordsize="6,2">
              <v:shape style="position:absolute;left:3504;top:151;width:6;height:2" coordorigin="3504,151" coordsize="6,0" path="m3504,151l3510,151e" filled="false" stroked="true" strokeweight=".043pt" strokecolor="#757a7b">
                <v:path arrowok="t"/>
              </v:shape>
            </v:group>
            <v:group style="position:absolute;left:3552;top:104;width:2;height:6" coordorigin="3552,104" coordsize="2,6">
              <v:shape style="position:absolute;left:3552;top:104;width:2;height:6" coordorigin="3552,104" coordsize="0,6" path="m3552,104l3552,109e" filled="false" stroked="true" strokeweight=".043pt" strokecolor="#757a7b">
                <v:path arrowok="t"/>
              </v:shape>
            </v:group>
            <v:group style="position:absolute;left:3158;top:426;width:2;height:6" coordorigin="3158,426" coordsize="2,6">
              <v:shape style="position:absolute;left:3158;top:426;width:2;height:6" coordorigin="3158,426" coordsize="0,6" path="m3158,426l3158,431e" filled="false" stroked="true" strokeweight=".043pt" strokecolor="#757a7b">
                <v:path arrowok="t"/>
              </v:shape>
            </v:group>
            <v:group style="position:absolute;left:3181;top:402;width:6;height:2" coordorigin="3181,402" coordsize="6,2">
              <v:shape style="position:absolute;left:3181;top:402;width:6;height:2" coordorigin="3181,402" coordsize="6,0" path="m3181,402l3186,402e" filled="false" stroked="true" strokeweight=".043pt" strokecolor="#757a7b">
                <v:path arrowok="t"/>
              </v:shape>
            </v:group>
            <v:group style="position:absolute;left:3226;top:357;width:6;height:2" coordorigin="3226,357" coordsize="6,2">
              <v:shape style="position:absolute;left:3226;top:357;width:6;height:2" coordorigin="3226,357" coordsize="6,0" path="m3226,357l3231,357e" filled="false" stroked="true" strokeweight=".043pt" strokecolor="#757a7b">
                <v:path arrowok="t"/>
              </v:shape>
            </v:group>
            <v:group style="position:absolute;left:3256;top:328;width:2;height:6" coordorigin="3256,328" coordsize="2,6">
              <v:shape style="position:absolute;left:3256;top:328;width:2;height:6" coordorigin="3256,328" coordsize="0,6" path="m3256,328l3256,333e" filled="false" stroked="true" strokeweight=".043pt" strokecolor="#757a7b">
                <v:path arrowok="t"/>
              </v:shape>
            </v:group>
            <v:group style="position:absolute;left:3298;top:285;width:6;height:2" coordorigin="3298,285" coordsize="6,2">
              <v:shape style="position:absolute;left:3298;top:285;width:6;height:2" coordorigin="3298,285" coordsize="6,0" path="m3298,285l3303,285e" filled="false" stroked="true" strokeweight=".043pt" strokecolor="#757a7b">
                <v:path arrowok="t"/>
              </v:shape>
            </v:group>
            <v:group style="position:absolute;left:3328;top:256;width:2;height:6" coordorigin="3328,256" coordsize="2,6">
              <v:shape style="position:absolute;left:3328;top:256;width:2;height:6" coordorigin="3328,256" coordsize="0,6" path="m3328,256l3328,261e" filled="false" stroked="true" strokeweight=".043pt" strokecolor="#757a7b">
                <v:path arrowok="t"/>
              </v:shape>
            </v:group>
            <v:group style="position:absolute;left:3369;top:214;width:6;height:2" coordorigin="3369,214" coordsize="6,2">
              <v:shape style="position:absolute;left:3369;top:214;width:6;height:2" coordorigin="3369,214" coordsize="6,0" path="m3369,214l3375,214e" filled="false" stroked="true" strokeweight=".043pt" strokecolor="#757a7b">
                <v:path arrowok="t"/>
              </v:shape>
            </v:group>
            <v:group style="position:absolute;left:3397;top:187;width:6;height:2" coordorigin="3397,187" coordsize="6,2">
              <v:shape style="position:absolute;left:3397;top:187;width:6;height:2" coordorigin="3397,187" coordsize="6,0" path="m3397,187l3402,187e" filled="false" stroked="true" strokeweight=".043pt" strokecolor="#757a7b">
                <v:path arrowok="t"/>
              </v:shape>
            </v:group>
            <v:group style="position:absolute;left:3445;top:139;width:2;height:6" coordorigin="3445,139" coordsize="2,6">
              <v:shape style="position:absolute;left:3445;top:139;width:2;height:6" coordorigin="3445,139" coordsize="0,6" path="m3445,139l3445,144e" filled="false" stroked="true" strokeweight=".043pt" strokecolor="#757a7b">
                <v:path arrowok="t"/>
              </v:shape>
            </v:group>
            <v:group style="position:absolute;left:3468;top:115;width:6;height:2" coordorigin="3468,115" coordsize="6,2">
              <v:shape style="position:absolute;left:3468;top:115;width:6;height:2" coordorigin="3468,115" coordsize="6,0" path="m3468,115l3473,115e" filled="false" stroked="true" strokeweight=".043pt" strokecolor="#757a7b">
                <v:path arrowok="t"/>
              </v:shape>
            </v:group>
            <v:group style="position:absolute;left:3122;top:391;width:2;height:6" coordorigin="3122,391" coordsize="2,6">
              <v:shape style="position:absolute;left:3122;top:391;width:2;height:6" coordorigin="3122,391" coordsize="0,6" path="m3122,391l3122,396e" filled="false" stroked="true" strokeweight=".043pt" strokecolor="#757a7b">
                <v:path arrowok="t"/>
              </v:shape>
            </v:group>
            <v:group style="position:absolute;left:3191;top:321;width:6;height:2" coordorigin="3191,321" coordsize="6,2">
              <v:shape style="position:absolute;left:3191;top:321;width:6;height:2" coordorigin="3191,321" coordsize="6,0" path="m3191,321l3196,321e" filled="false" stroked="true" strokeweight=".043pt" strokecolor="#757a7b">
                <v:path arrowok="t"/>
              </v:shape>
            </v:group>
            <v:group style="position:absolute;left:3217;top:295;width:6;height:2" coordorigin="3217,295" coordsize="6,2">
              <v:shape style="position:absolute;left:3217;top:295;width:6;height:2" coordorigin="3217,295" coordsize="6,0" path="m3217,295l3223,295e" filled="false" stroked="true" strokeweight=".043pt" strokecolor="#757a7b">
                <v:path arrowok="t"/>
              </v:shape>
            </v:group>
            <v:group style="position:absolute;left:3265;top:247;width:2;height:6" coordorigin="3265,247" coordsize="2,6">
              <v:shape style="position:absolute;left:3265;top:247;width:2;height:6" coordorigin="3265,247" coordsize="0,6" path="m3265,247l3265,252e" filled="false" stroked="true" strokeweight=".043pt" strokecolor="#757a7b">
                <v:path arrowok="t"/>
              </v:shape>
            </v:group>
            <v:group style="position:absolute;left:3289;top:223;width:6;height:2" coordorigin="3289,223" coordsize="6,2">
              <v:shape style="position:absolute;left:3289;top:223;width:6;height:2" coordorigin="3289,223" coordsize="6,0" path="m3289,223l3294,223e" filled="false" stroked="true" strokeweight=".043pt" strokecolor="#757a7b">
                <v:path arrowok="t"/>
              </v:shape>
            </v:group>
            <v:group style="position:absolute;left:3337;top:175;width:2;height:6" coordorigin="3337,175" coordsize="2,6">
              <v:shape style="position:absolute;left:3337;top:175;width:2;height:6" coordorigin="3337,175" coordsize="0,6" path="m3337,175l3337,180e" filled="false" stroked="true" strokeweight=".043pt" strokecolor="#757a7b">
                <v:path arrowok="t"/>
              </v:shape>
            </v:group>
            <v:group style="position:absolute;left:3361;top:151;width:6;height:2" coordorigin="3361,151" coordsize="6,2">
              <v:shape style="position:absolute;left:3361;top:151;width:6;height:2" coordorigin="3361,151" coordsize="6,0" path="m3361,151l3366,151e" filled="false" stroked="true" strokeweight=".043pt" strokecolor="#757a7b">
                <v:path arrowok="t"/>
              </v:shape>
            </v:group>
            <v:group style="position:absolute;left:3406;top:107;width:6;height:2" coordorigin="3406,107" coordsize="6,2">
              <v:shape style="position:absolute;left:3406;top:107;width:6;height:2" coordorigin="3406,107" coordsize="6,0" path="m3406,107l3411,107e" filled="false" stroked="true" strokeweight=".043pt" strokecolor="#757a7b">
                <v:path arrowok="t"/>
              </v:shape>
            </v:group>
            <v:group style="position:absolute;left:3014;top:426;width:2;height:6" coordorigin="3014,426" coordsize="2,6">
              <v:shape style="position:absolute;left:3014;top:426;width:2;height:6" coordorigin="3014,426" coordsize="0,6" path="m3014,426l3014,431e" filled="false" stroked="true" strokeweight=".043pt" strokecolor="#757a7b">
                <v:path arrowok="t"/>
              </v:shape>
            </v:group>
            <v:group style="position:absolute;left:3041;top:399;width:2;height:6" coordorigin="3041,399" coordsize="2,6">
              <v:shape style="position:absolute;left:3041;top:399;width:2;height:6" coordorigin="3041,399" coordsize="0,6" path="m3041,399l3041,404e" filled="false" stroked="true" strokeweight=".043pt" strokecolor="#757a7b">
                <v:path arrowok="t"/>
              </v:shape>
            </v:group>
            <v:group style="position:absolute;left:3082;top:357;width:6;height:2" coordorigin="3082,357" coordsize="6,2">
              <v:shape style="position:absolute;left:3082;top:357;width:6;height:2" coordorigin="3082,357" coordsize="6,0" path="m3082,357l3088,357e" filled="false" stroked="true" strokeweight=".043pt" strokecolor="#757a7b">
                <v:path arrowok="t"/>
              </v:shape>
            </v:group>
            <v:group style="position:absolute;left:3110;top:331;width:6;height:2" coordorigin="3110,331" coordsize="6,2">
              <v:shape style="position:absolute;left:3110;top:331;width:6;height:2" coordorigin="3110,331" coordsize="6,0" path="m3110,331l3115,331e" filled="false" stroked="true" strokeweight=".043pt" strokecolor="#757a7b">
                <v:path arrowok="t"/>
              </v:shape>
            </v:group>
            <v:group style="position:absolute;left:3158;top:282;width:2;height:6" coordorigin="3158,282" coordsize="2,6">
              <v:shape style="position:absolute;left:3158;top:282;width:2;height:6" coordorigin="3158,282" coordsize="0,6" path="m3158,282l3158,287e" filled="false" stroked="true" strokeweight=".043pt" strokecolor="#757a7b">
                <v:path arrowok="t"/>
              </v:shape>
            </v:group>
            <v:group style="position:absolute;left:3181;top:259;width:6;height:2" coordorigin="3181,259" coordsize="6,2">
              <v:shape style="position:absolute;left:3181;top:259;width:6;height:2" coordorigin="3181,259" coordsize="6,0" path="m3181,259l3186,259e" filled="false" stroked="true" strokeweight=".043pt" strokecolor="#757a7b">
                <v:path arrowok="t"/>
              </v:shape>
            </v:group>
            <v:group style="position:absolute;left:3226;top:214;width:6;height:2" coordorigin="3226,214" coordsize="6,2">
              <v:shape style="position:absolute;left:3226;top:214;width:6;height:2" coordorigin="3226,214" coordsize="6,0" path="m3226,214l3231,214e" filled="false" stroked="true" strokeweight=".043pt" strokecolor="#757a7b">
                <v:path arrowok="t"/>
              </v:shape>
            </v:group>
            <v:group style="position:absolute;left:3256;top:184;width:2;height:6" coordorigin="3256,184" coordsize="2,6">
              <v:shape style="position:absolute;left:3256;top:184;width:2;height:6" coordorigin="3256,184" coordsize="0,6" path="m3256,184l3256,189e" filled="false" stroked="true" strokeweight=".043pt" strokecolor="#757a7b">
                <v:path arrowok="t"/>
              </v:shape>
            </v:group>
            <v:group style="position:absolute;left:3298;top:142;width:6;height:2" coordorigin="3298,142" coordsize="6,2">
              <v:shape style="position:absolute;left:3298;top:142;width:6;height:2" coordorigin="3298,142" coordsize="6,0" path="m3298,142l3303,142e" filled="false" stroked="true" strokeweight=".043pt" strokecolor="#757a7b">
                <v:path arrowok="t"/>
              </v:shape>
            </v:group>
            <v:group style="position:absolute;left:3328;top:112;width:2;height:6" coordorigin="3328,112" coordsize="2,6">
              <v:shape style="position:absolute;left:3328;top:112;width:2;height:6" coordorigin="3328,112" coordsize="0,6" path="m3328,112l3328,117e" filled="false" stroked="true" strokeweight=".043pt" strokecolor="#757a7b">
                <v:path arrowok="t"/>
              </v:shape>
            </v:group>
            <v:group style="position:absolute;left:2978;top:391;width:2;height:6" coordorigin="2978,391" coordsize="2,6">
              <v:shape style="position:absolute;left:2978;top:391;width:2;height:6" coordorigin="2978,391" coordsize="0,6" path="m2978,391l2978,396e" filled="false" stroked="true" strokeweight=".043pt" strokecolor="#757a7b">
                <v:path arrowok="t"/>
              </v:shape>
            </v:group>
            <v:group style="position:absolute;left:3002;top:366;width:6;height:2" coordorigin="3002,366" coordsize="6,2">
              <v:shape style="position:absolute;left:3002;top:366;width:6;height:2" coordorigin="3002,366" coordsize="6,0" path="m3002,366l3007,366e" filled="false" stroked="true" strokeweight=".043pt" strokecolor="#757a7b">
                <v:path arrowok="t"/>
              </v:shape>
            </v:group>
            <v:group style="position:absolute;left:3049;top:318;width:2;height:6" coordorigin="3049,318" coordsize="2,6">
              <v:shape style="position:absolute;left:3049;top:318;width:2;height:6" coordorigin="3049,318" coordsize="0,6" path="m3049,318l3049,324e" filled="false" stroked="true" strokeweight=".043pt" strokecolor="#757a7b">
                <v:path arrowok="t"/>
              </v:shape>
            </v:group>
            <v:group style="position:absolute;left:3074;top:295;width:6;height:2" coordorigin="3074,295" coordsize="6,2">
              <v:shape style="position:absolute;left:3074;top:295;width:6;height:2" coordorigin="3074,295" coordsize="6,0" path="m3074,295l3079,295e" filled="false" stroked="true" strokeweight=".043pt" strokecolor="#757a7b">
                <v:path arrowok="t"/>
              </v:shape>
            </v:group>
            <v:group style="position:absolute;left:3119;top:250;width:6;height:2" coordorigin="3119,250" coordsize="6,2">
              <v:shape style="position:absolute;left:3119;top:250;width:6;height:2" coordorigin="3119,250" coordsize="6,0" path="m3119,250l3124,250e" filled="false" stroked="true" strokeweight=".043pt" strokecolor="#757a7b">
                <v:path arrowok="t"/>
              </v:shape>
            </v:group>
            <v:group style="position:absolute;left:3191;top:178;width:6;height:2" coordorigin="3191,178" coordsize="6,2">
              <v:shape style="position:absolute;left:3191;top:178;width:6;height:2" coordorigin="3191,178" coordsize="6,0" path="m3191,178l3196,178e" filled="false" stroked="true" strokeweight=".043pt" strokecolor="#757a7b">
                <v:path arrowok="t"/>
              </v:shape>
            </v:group>
            <v:group style="position:absolute;left:3217;top:151;width:6;height:2" coordorigin="3217,151" coordsize="6,2">
              <v:shape style="position:absolute;left:3217;top:151;width:6;height:2" coordorigin="3217,151" coordsize="6,0" path="m3217,151l3223,151e" filled="false" stroked="true" strokeweight=".043pt" strokecolor="#757a7b">
                <v:path arrowok="t"/>
              </v:shape>
            </v:group>
            <v:group style="position:absolute;left:3265;top:104;width:2;height:6" coordorigin="3265,104" coordsize="2,6">
              <v:shape style="position:absolute;left:3265;top:104;width:2;height:6" coordorigin="3265,104" coordsize="0,6" path="m3265,104l3265,109e" filled="false" stroked="true" strokeweight=".043pt" strokecolor="#757a7b">
                <v:path arrowok="t"/>
              </v:shape>
            </v:group>
            <v:group style="position:absolute;left:2871;top:426;width:2;height:6" coordorigin="2871,426" coordsize="2,6">
              <v:shape style="position:absolute;left:2871;top:426;width:2;height:6" coordorigin="2871,426" coordsize="0,6" path="m2871,426l2871,431e" filled="false" stroked="true" strokeweight=".043pt" strokecolor="#757a7b">
                <v:path arrowok="t"/>
              </v:shape>
            </v:group>
            <v:group style="position:absolute;left:2894;top:402;width:6;height:2" coordorigin="2894,402" coordsize="6,2">
              <v:shape style="position:absolute;left:2894;top:402;width:6;height:2" coordorigin="2894,402" coordsize="6,0" path="m2894,402l2899,402e" filled="false" stroked="true" strokeweight=".043pt" strokecolor="#757a7b">
                <v:path arrowok="t"/>
              </v:shape>
            </v:group>
            <v:group style="position:absolute;left:2939;top:357;width:6;height:2" coordorigin="2939,357" coordsize="6,2">
              <v:shape style="position:absolute;left:2939;top:357;width:6;height:2" coordorigin="2939,357" coordsize="6,0" path="m2939,357l2944,357e" filled="false" stroked="true" strokeweight=".043pt" strokecolor="#757a7b">
                <v:path arrowok="t"/>
              </v:shape>
            </v:group>
            <v:group style="position:absolute;left:2969;top:328;width:2;height:6" coordorigin="2969,328" coordsize="2,6">
              <v:shape style="position:absolute;left:2969;top:328;width:2;height:6" coordorigin="2969,328" coordsize="0,6" path="m2969,328l2969,333e" filled="false" stroked="true" strokeweight=".043pt" strokecolor="#757a7b">
                <v:path arrowok="t"/>
              </v:shape>
            </v:group>
            <v:group style="position:absolute;left:3011;top:285;width:6;height:2" coordorigin="3011,285" coordsize="6,2">
              <v:shape style="position:absolute;left:3011;top:285;width:6;height:2" coordorigin="3011,285" coordsize="6,0" path="m3011,285l3016,285e" filled="false" stroked="true" strokeweight=".043pt" strokecolor="#757a7b">
                <v:path arrowok="t"/>
              </v:shape>
            </v:group>
            <v:group style="position:absolute;left:3041;top:256;width:2;height:6" coordorigin="3041,256" coordsize="2,6">
              <v:shape style="position:absolute;left:3041;top:256;width:2;height:6" coordorigin="3041,256" coordsize="0,6" path="m3041,256l3041,261e" filled="false" stroked="true" strokeweight=".043pt" strokecolor="#757a7b">
                <v:path arrowok="t"/>
              </v:shape>
            </v:group>
            <v:group style="position:absolute;left:3082;top:214;width:6;height:2" coordorigin="3082,214" coordsize="6,2">
              <v:shape style="position:absolute;left:3082;top:214;width:6;height:2" coordorigin="3082,214" coordsize="6,0" path="m3082,214l3088,214e" filled="false" stroked="true" strokeweight=".043pt" strokecolor="#757a7b">
                <v:path arrowok="t"/>
              </v:shape>
            </v:group>
            <v:group style="position:absolute;left:3110;top:187;width:6;height:2" coordorigin="3110,187" coordsize="6,2">
              <v:shape style="position:absolute;left:3110;top:187;width:6;height:2" coordorigin="3110,187" coordsize="6,0" path="m3110,187l3115,187e" filled="false" stroked="true" strokeweight=".043pt" strokecolor="#757a7b">
                <v:path arrowok="t"/>
              </v:shape>
            </v:group>
            <v:group style="position:absolute;left:3158;top:139;width:2;height:6" coordorigin="3158,139" coordsize="2,6">
              <v:shape style="position:absolute;left:3158;top:139;width:2;height:6" coordorigin="3158,139" coordsize="0,6" path="m3158,139l3158,144e" filled="false" stroked="true" strokeweight=".043pt" strokecolor="#757a7b">
                <v:path arrowok="t"/>
              </v:shape>
            </v:group>
            <v:group style="position:absolute;left:3181;top:115;width:6;height:2" coordorigin="3181,115" coordsize="6,2">
              <v:shape style="position:absolute;left:3181;top:115;width:6;height:2" coordorigin="3181,115" coordsize="6,0" path="m3181,115l3186,115e" filled="false" stroked="true" strokeweight=".043pt" strokecolor="#757a7b">
                <v:path arrowok="t"/>
              </v:shape>
            </v:group>
            <v:group style="position:absolute;left:2835;top:391;width:2;height:6" coordorigin="2835,391" coordsize="2,6">
              <v:shape style="position:absolute;left:2835;top:391;width:2;height:6" coordorigin="2835,391" coordsize="0,6" path="m2835,391l2835,396e" filled="false" stroked="true" strokeweight=".043pt" strokecolor="#757a7b">
                <v:path arrowok="t"/>
              </v:shape>
            </v:group>
            <v:group style="position:absolute;left:2861;top:363;width:2;height:6" coordorigin="2861,363" coordsize="2,6">
              <v:shape style="position:absolute;left:2861;top:363;width:2;height:6" coordorigin="2861,363" coordsize="0,6" path="m2861,363l2861,368e" filled="false" stroked="true" strokeweight=".043pt" strokecolor="#757a7b">
                <v:path arrowok="t"/>
              </v:shape>
            </v:group>
            <v:group style="position:absolute;left:2903;top:321;width:6;height:2" coordorigin="2903,321" coordsize="6,2">
              <v:shape style="position:absolute;left:2903;top:321;width:6;height:2" coordorigin="2903,321" coordsize="6,0" path="m2903,321l2908,321e" filled="false" stroked="true" strokeweight=".043pt" strokecolor="#757a7b">
                <v:path arrowok="t"/>
              </v:shape>
            </v:group>
            <v:group style="position:absolute;left:2930;top:295;width:6;height:2" coordorigin="2930,295" coordsize="6,2">
              <v:shape style="position:absolute;left:2930;top:295;width:6;height:2" coordorigin="2930,295" coordsize="6,0" path="m2930,295l2936,295e" filled="false" stroked="true" strokeweight=".043pt" strokecolor="#757a7b">
                <v:path arrowok="t"/>
              </v:shape>
            </v:group>
            <v:group style="position:absolute;left:2978;top:247;width:2;height:6" coordorigin="2978,247" coordsize="2,6">
              <v:shape style="position:absolute;left:2978;top:247;width:2;height:6" coordorigin="2978,247" coordsize="0,6" path="m2978,247l2978,252e" filled="false" stroked="true" strokeweight=".043pt" strokecolor="#757a7b">
                <v:path arrowok="t"/>
              </v:shape>
            </v:group>
            <v:group style="position:absolute;left:3002;top:223;width:6;height:2" coordorigin="3002,223" coordsize="6,2">
              <v:shape style="position:absolute;left:3002;top:223;width:6;height:2" coordorigin="3002,223" coordsize="6,0" path="m3002,223l3007,223e" filled="false" stroked="true" strokeweight=".043pt" strokecolor="#757a7b">
                <v:path arrowok="t"/>
              </v:shape>
            </v:group>
            <v:group style="position:absolute;left:3049;top:175;width:2;height:6" coordorigin="3049,175" coordsize="2,6">
              <v:shape style="position:absolute;left:3049;top:175;width:2;height:6" coordorigin="3049,175" coordsize="0,6" path="m3049,175l3049,180e" filled="false" stroked="true" strokeweight=".043pt" strokecolor="#757a7b">
                <v:path arrowok="t"/>
              </v:shape>
            </v:group>
            <v:group style="position:absolute;left:3074;top:151;width:6;height:2" coordorigin="3074,151" coordsize="6,2">
              <v:shape style="position:absolute;left:3074;top:151;width:6;height:2" coordorigin="3074,151" coordsize="6,0" path="m3074,151l3079,151e" filled="false" stroked="true" strokeweight=".043pt" strokecolor="#757a7b">
                <v:path arrowok="t"/>
              </v:shape>
            </v:group>
            <v:group style="position:absolute;left:3119;top:107;width:6;height:2" coordorigin="3119,107" coordsize="6,2">
              <v:shape style="position:absolute;left:3119;top:107;width:6;height:2" coordorigin="3119,107" coordsize="6,0" path="m3119,107l3124,107e" filled="false" stroked="true" strokeweight=".043pt" strokecolor="#757a7b">
                <v:path arrowok="t"/>
              </v:shape>
            </v:group>
            <v:group style="position:absolute;left:2727;top:426;width:2;height:6" coordorigin="2727,426" coordsize="2,6">
              <v:shape style="position:absolute;left:2727;top:426;width:2;height:6" coordorigin="2727,426" coordsize="0,6" path="m2727,426l2727,431e" filled="false" stroked="true" strokeweight=".043pt" strokecolor="#757a7b">
                <v:path arrowok="t"/>
              </v:shape>
            </v:group>
            <v:group style="position:absolute;left:2754;top:399;width:2;height:6" coordorigin="2754,399" coordsize="2,6">
              <v:shape style="position:absolute;left:2754;top:399;width:2;height:6" coordorigin="2754,399" coordsize="0,6" path="m2754,399l2754,404e" filled="false" stroked="true" strokeweight=".043pt" strokecolor="#757a7b">
                <v:path arrowok="t"/>
              </v:shape>
            </v:group>
            <v:group style="position:absolute;left:2795;top:357;width:6;height:2" coordorigin="2795,357" coordsize="6,2">
              <v:shape style="position:absolute;left:2795;top:357;width:6;height:2" coordorigin="2795,357" coordsize="6,0" path="m2795,357l2801,357e" filled="false" stroked="true" strokeweight=".043pt" strokecolor="#757a7b">
                <v:path arrowok="t"/>
              </v:shape>
            </v:group>
            <v:group style="position:absolute;left:2825;top:330;width:2;height:2" coordorigin="2825,330" coordsize="2,2">
              <v:shape style="position:absolute;left:2825;top:330;width:2;height:2" coordorigin="2825,330" coordsize="1,1" path="m2826,330l2825,331e" filled="false" stroked="true" strokeweight=".258pt" strokecolor="#757a7b">
                <v:path arrowok="t"/>
              </v:shape>
            </v:group>
            <v:group style="position:absolute;left:2871;top:282;width:2;height:6" coordorigin="2871,282" coordsize="2,6">
              <v:shape style="position:absolute;left:2871;top:282;width:2;height:6" coordorigin="2871,282" coordsize="0,6" path="m2871,282l2871,287e" filled="false" stroked="true" strokeweight=".043pt" strokecolor="#757a7b">
                <v:path arrowok="t"/>
              </v:shape>
            </v:group>
            <v:group style="position:absolute;left:2894;top:259;width:6;height:2" coordorigin="2894,259" coordsize="6,2">
              <v:shape style="position:absolute;left:2894;top:259;width:6;height:2" coordorigin="2894,259" coordsize="6,0" path="m2894,259l2899,259e" filled="false" stroked="true" strokeweight=".043pt" strokecolor="#757a7b">
                <v:path arrowok="t"/>
              </v:shape>
            </v:group>
            <v:group style="position:absolute;left:2939;top:214;width:6;height:2" coordorigin="2939,214" coordsize="6,2">
              <v:shape style="position:absolute;left:2939;top:214;width:6;height:2" coordorigin="2939,214" coordsize="6,0" path="m2939,214l2944,214e" filled="false" stroked="true" strokeweight=".043pt" strokecolor="#757a7b">
                <v:path arrowok="t"/>
              </v:shape>
            </v:group>
            <v:group style="position:absolute;left:2969;top:184;width:2;height:6" coordorigin="2969,184" coordsize="2,6">
              <v:shape style="position:absolute;left:2969;top:184;width:2;height:6" coordorigin="2969,184" coordsize="0,6" path="m2969,184l2969,189e" filled="false" stroked="true" strokeweight=".043pt" strokecolor="#757a7b">
                <v:path arrowok="t"/>
              </v:shape>
            </v:group>
            <v:group style="position:absolute;left:3011;top:142;width:6;height:2" coordorigin="3011,142" coordsize="6,2">
              <v:shape style="position:absolute;left:3011;top:142;width:6;height:2" coordorigin="3011,142" coordsize="6,0" path="m3011,142l3016,142e" filled="false" stroked="true" strokeweight=".043pt" strokecolor="#757a7b">
                <v:path arrowok="t"/>
              </v:shape>
            </v:group>
            <v:group style="position:absolute;left:3041;top:112;width:2;height:6" coordorigin="3041,112" coordsize="2,6">
              <v:shape style="position:absolute;left:3041;top:112;width:2;height:6" coordorigin="3041,112" coordsize="0,6" path="m3041,112l3041,117e" filled="false" stroked="true" strokeweight=".043pt" strokecolor="#757a7b">
                <v:path arrowok="t"/>
              </v:shape>
            </v:group>
            <v:group style="position:absolute;left:2691;top:391;width:2;height:6" coordorigin="2691,391" coordsize="2,6">
              <v:shape style="position:absolute;left:2691;top:391;width:2;height:6" coordorigin="2691,391" coordsize="0,6" path="m2691,391l2691,396e" filled="false" stroked="true" strokeweight=".043pt" strokecolor="#757a7b">
                <v:path arrowok="t"/>
              </v:shape>
            </v:group>
            <v:group style="position:absolute;left:2715;top:366;width:6;height:2" coordorigin="2715,366" coordsize="6,2">
              <v:shape style="position:absolute;left:2715;top:366;width:6;height:2" coordorigin="2715,366" coordsize="6,0" path="m2715,366l2720,366e" filled="false" stroked="true" strokeweight=".043pt" strokecolor="#757a7b">
                <v:path arrowok="t"/>
              </v:shape>
            </v:group>
            <v:group style="position:absolute;left:2762;top:318;width:2;height:6" coordorigin="2762,318" coordsize="2,6">
              <v:shape style="position:absolute;left:2762;top:318;width:2;height:6" coordorigin="2762,318" coordsize="0,6" path="m2762,318l2762,324e" filled="false" stroked="true" strokeweight=".043pt" strokecolor="#757a7b">
                <v:path arrowok="t"/>
              </v:shape>
            </v:group>
            <v:group style="position:absolute;left:2787;top:295;width:6;height:2" coordorigin="2787,295" coordsize="6,2">
              <v:shape style="position:absolute;left:2787;top:295;width:6;height:2" coordorigin="2787,295" coordsize="6,0" path="m2787,295l2792,295e" filled="false" stroked="true" strokeweight=".043pt" strokecolor="#757a7b">
                <v:path arrowok="t"/>
              </v:shape>
            </v:group>
            <v:group style="position:absolute;left:2832;top:250;width:6;height:2" coordorigin="2832,250" coordsize="6,2">
              <v:shape style="position:absolute;left:2832;top:250;width:6;height:2" coordorigin="2832,250" coordsize="6,0" path="m2832,250l2837,250e" filled="false" stroked="true" strokeweight=".043pt" strokecolor="#757a7b">
                <v:path arrowok="t"/>
              </v:shape>
            </v:group>
            <v:group style="position:absolute;left:2861;top:220;width:2;height:6" coordorigin="2861,220" coordsize="2,6">
              <v:shape style="position:absolute;left:2861;top:220;width:2;height:6" coordorigin="2861,220" coordsize="0,6" path="m2861,220l2861,225e" filled="false" stroked="true" strokeweight=".043pt" strokecolor="#757a7b">
                <v:path arrowok="t"/>
              </v:shape>
            </v:group>
            <v:group style="position:absolute;left:2903;top:178;width:6;height:2" coordorigin="2903,178" coordsize="6,2">
              <v:shape style="position:absolute;left:2903;top:178;width:6;height:2" coordorigin="2903,178" coordsize="6,0" path="m2903,178l2908,178e" filled="false" stroked="true" strokeweight=".043pt" strokecolor="#757a7b">
                <v:path arrowok="t"/>
              </v:shape>
            </v:group>
            <v:group style="position:absolute;left:2930;top:151;width:6;height:2" coordorigin="2930,151" coordsize="6,2">
              <v:shape style="position:absolute;left:2930;top:151;width:6;height:2" coordorigin="2930,151" coordsize="6,0" path="m2930,151l2936,151e" filled="false" stroked="true" strokeweight=".043pt" strokecolor="#757a7b">
                <v:path arrowok="t"/>
              </v:shape>
            </v:group>
            <v:group style="position:absolute;left:2978;top:104;width:2;height:6" coordorigin="2978,104" coordsize="2,6">
              <v:shape style="position:absolute;left:2978;top:104;width:2;height:6" coordorigin="2978,104" coordsize="0,6" path="m2978,104l2978,109e" filled="false" stroked="true" strokeweight=".043pt" strokecolor="#757a7b">
                <v:path arrowok="t"/>
              </v:shape>
            </v:group>
            <v:group style="position:absolute;left:2584;top:426;width:2;height:6" coordorigin="2584,426" coordsize="2,6">
              <v:shape style="position:absolute;left:2584;top:426;width:2;height:6" coordorigin="2584,426" coordsize="0,6" path="m2584,426l2584,431e" filled="false" stroked="true" strokeweight=".043pt" strokecolor="#757a7b">
                <v:path arrowok="t"/>
              </v:shape>
            </v:group>
            <v:group style="position:absolute;left:2607;top:402;width:6;height:2" coordorigin="2607,402" coordsize="6,2">
              <v:shape style="position:absolute;left:2607;top:402;width:6;height:2" coordorigin="2607,402" coordsize="6,0" path="m2607,402l2612,402e" filled="false" stroked="true" strokeweight=".043pt" strokecolor="#757a7b">
                <v:path arrowok="t"/>
              </v:shape>
            </v:group>
            <v:group style="position:absolute;left:2652;top:357;width:6;height:2" coordorigin="2652,357" coordsize="6,2">
              <v:shape style="position:absolute;left:2652;top:357;width:6;height:2" coordorigin="2652,357" coordsize="6,0" path="m2652,357l2657,357e" filled="false" stroked="true" strokeweight=".043pt" strokecolor="#757a7b">
                <v:path arrowok="t"/>
              </v:shape>
            </v:group>
            <v:group style="position:absolute;left:2682;top:328;width:2;height:6" coordorigin="2682,328" coordsize="2,6">
              <v:shape style="position:absolute;left:2682;top:328;width:2;height:6" coordorigin="2682,328" coordsize="0,6" path="m2682,328l2682,333e" filled="false" stroked="true" strokeweight=".043pt" strokecolor="#757a7b">
                <v:path arrowok="t"/>
              </v:shape>
            </v:group>
            <v:group style="position:absolute;left:2724;top:285;width:6;height:2" coordorigin="2724,285" coordsize="6,2">
              <v:shape style="position:absolute;left:2724;top:285;width:6;height:2" coordorigin="2724,285" coordsize="6,0" path="m2724,285l2729,285e" filled="false" stroked="true" strokeweight=".043pt" strokecolor="#757a7b">
                <v:path arrowok="t"/>
              </v:shape>
            </v:group>
            <v:group style="position:absolute;left:2754;top:256;width:2;height:6" coordorigin="2754,256" coordsize="2,6">
              <v:shape style="position:absolute;left:2754;top:256;width:2;height:6" coordorigin="2754,256" coordsize="0,6" path="m2754,256l2754,261e" filled="false" stroked="true" strokeweight=".043pt" strokecolor="#757a7b">
                <v:path arrowok="t"/>
              </v:shape>
            </v:group>
            <v:group style="position:absolute;left:2795;top:214;width:6;height:2" coordorigin="2795,214" coordsize="6,2">
              <v:shape style="position:absolute;left:2795;top:214;width:6;height:2" coordorigin="2795,214" coordsize="6,0" path="m2795,214l2801,214e" filled="false" stroked="true" strokeweight=".043pt" strokecolor="#757a7b">
                <v:path arrowok="t"/>
              </v:shape>
            </v:group>
            <v:group style="position:absolute;left:2825;top:187;width:2;height:2" coordorigin="2825,187" coordsize="2,2">
              <v:shape style="position:absolute;left:2825;top:187;width:2;height:2" coordorigin="2825,187" coordsize="1,1" path="m2826,187l2825,188e" filled="false" stroked="true" strokeweight=".258pt" strokecolor="#757a7b">
                <v:path arrowok="t"/>
              </v:shape>
            </v:group>
            <v:group style="position:absolute;left:2871;top:139;width:2;height:6" coordorigin="2871,139" coordsize="2,6">
              <v:shape style="position:absolute;left:2871;top:139;width:2;height:6" coordorigin="2871,139" coordsize="0,6" path="m2871,139l2871,144e" filled="false" stroked="true" strokeweight=".043pt" strokecolor="#757a7b">
                <v:path arrowok="t"/>
              </v:shape>
            </v:group>
            <v:group style="position:absolute;left:2894;top:115;width:6;height:2" coordorigin="2894,115" coordsize="6,2">
              <v:shape style="position:absolute;left:2894;top:115;width:6;height:2" coordorigin="2894,115" coordsize="6,0" path="m2894,115l2899,115e" filled="false" stroked="true" strokeweight=".043pt" strokecolor="#757a7b">
                <v:path arrowok="t"/>
              </v:shape>
            </v:group>
            <v:group style="position:absolute;left:2548;top:391;width:2;height:6" coordorigin="2548,391" coordsize="2,6">
              <v:shape style="position:absolute;left:2548;top:391;width:2;height:6" coordorigin="2548,391" coordsize="0,6" path="m2548,391l2548,396e" filled="false" stroked="true" strokeweight=".043pt" strokecolor="#757a7b">
                <v:path arrowok="t"/>
              </v:shape>
            </v:group>
            <v:group style="position:absolute;left:2574;top:363;width:2;height:6" coordorigin="2574,363" coordsize="2,6">
              <v:shape style="position:absolute;left:2574;top:363;width:2;height:6" coordorigin="2574,363" coordsize="0,6" path="m2574,363l2574,368e" filled="false" stroked="true" strokeweight=".043pt" strokecolor="#757a7b">
                <v:path arrowok="t"/>
              </v:shape>
            </v:group>
            <v:group style="position:absolute;left:2616;top:321;width:6;height:2" coordorigin="2616,321" coordsize="6,2">
              <v:shape style="position:absolute;left:2616;top:321;width:6;height:2" coordorigin="2616,321" coordsize="6,0" path="m2616,321l2621,321e" filled="false" stroked="true" strokeweight=".043pt" strokecolor="#757a7b">
                <v:path arrowok="t"/>
              </v:shape>
            </v:group>
            <v:group style="position:absolute;left:2643;top:295;width:6;height:2" coordorigin="2643,295" coordsize="6,2">
              <v:shape style="position:absolute;left:2643;top:295;width:6;height:2" coordorigin="2643,295" coordsize="6,0" path="m2643,295l2648,295e" filled="false" stroked="true" strokeweight=".043pt" strokecolor="#757a7b">
                <v:path arrowok="t"/>
              </v:shape>
            </v:group>
            <v:group style="position:absolute;left:2691;top:247;width:2;height:6" coordorigin="2691,247" coordsize="2,6">
              <v:shape style="position:absolute;left:2691;top:247;width:2;height:6" coordorigin="2691,247" coordsize="0,6" path="m2691,247l2691,252e" filled="false" stroked="true" strokeweight=".043pt" strokecolor="#757a7b">
                <v:path arrowok="t"/>
              </v:shape>
            </v:group>
            <v:group style="position:absolute;left:2715;top:223;width:6;height:2" coordorigin="2715,223" coordsize="6,2">
              <v:shape style="position:absolute;left:2715;top:223;width:6;height:2" coordorigin="2715,223" coordsize="6,0" path="m2715,223l2720,223e" filled="false" stroked="true" strokeweight=".043pt" strokecolor="#757a7b">
                <v:path arrowok="t"/>
              </v:shape>
            </v:group>
            <v:group style="position:absolute;left:2762;top:175;width:2;height:6" coordorigin="2762,175" coordsize="2,6">
              <v:shape style="position:absolute;left:2762;top:175;width:2;height:6" coordorigin="2762,175" coordsize="0,6" path="m2762,175l2762,180e" filled="false" stroked="true" strokeweight=".043pt" strokecolor="#757a7b">
                <v:path arrowok="t"/>
              </v:shape>
            </v:group>
            <v:group style="position:absolute;left:2787;top:151;width:6;height:2" coordorigin="2787,151" coordsize="6,2">
              <v:shape style="position:absolute;left:2787;top:151;width:6;height:2" coordorigin="2787,151" coordsize="6,0" path="m2787,151l2792,151e" filled="false" stroked="true" strokeweight=".043pt" strokecolor="#757a7b">
                <v:path arrowok="t"/>
              </v:shape>
            </v:group>
            <v:group style="position:absolute;left:2832;top:107;width:6;height:2" coordorigin="2832,107" coordsize="6,2">
              <v:shape style="position:absolute;left:2832;top:107;width:6;height:2" coordorigin="2832,107" coordsize="6,0" path="m2832,107l2837,107e" filled="false" stroked="true" strokeweight=".043pt" strokecolor="#757a7b">
                <v:path arrowok="t"/>
              </v:shape>
            </v:group>
            <v:group style="position:absolute;left:2440;top:426;width:2;height:6" coordorigin="2440,426" coordsize="2,6">
              <v:shape style="position:absolute;left:2440;top:426;width:2;height:6" coordorigin="2440,426" coordsize="0,6" path="m2440,426l2440,431e" filled="false" stroked="true" strokeweight=".043pt" strokecolor="#757a7b">
                <v:path arrowok="t"/>
              </v:shape>
            </v:group>
            <v:group style="position:absolute;left:2467;top:399;width:2;height:6" coordorigin="2467,399" coordsize="2,6">
              <v:shape style="position:absolute;left:2467;top:399;width:2;height:6" coordorigin="2467,399" coordsize="0,6" path="m2467,399l2467,404e" filled="false" stroked="true" strokeweight=".043pt" strokecolor="#757a7b">
                <v:path arrowok="t"/>
              </v:shape>
            </v:group>
            <v:group style="position:absolute;left:2508;top:357;width:6;height:2" coordorigin="2508,357" coordsize="6,2">
              <v:shape style="position:absolute;left:2508;top:357;width:6;height:2" coordorigin="2508,357" coordsize="6,0" path="m2508,357l2514,357e" filled="false" stroked="true" strokeweight=".043pt" strokecolor="#757a7b">
                <v:path arrowok="t"/>
              </v:shape>
            </v:group>
            <v:group style="position:absolute;left:2535;top:331;width:6;height:2" coordorigin="2535,331" coordsize="6,2">
              <v:shape style="position:absolute;left:2535;top:331;width:6;height:2" coordorigin="2535,331" coordsize="6,0" path="m2535,331l2540,331e" filled="false" stroked="true" strokeweight=".043pt" strokecolor="#757a7b">
                <v:path arrowok="t"/>
              </v:shape>
            </v:group>
            <v:group style="position:absolute;left:2584;top:282;width:2;height:6" coordorigin="2584,282" coordsize="2,6">
              <v:shape style="position:absolute;left:2584;top:282;width:2;height:6" coordorigin="2584,282" coordsize="0,6" path="m2584,282l2584,287e" filled="false" stroked="true" strokeweight=".043pt" strokecolor="#757a7b">
                <v:path arrowok="t"/>
              </v:shape>
            </v:group>
            <v:group style="position:absolute;left:2607;top:259;width:6;height:2" coordorigin="2607,259" coordsize="6,2">
              <v:shape style="position:absolute;left:2607;top:259;width:6;height:2" coordorigin="2607,259" coordsize="6,0" path="m2607,259l2612,259e" filled="false" stroked="true" strokeweight=".043pt" strokecolor="#757a7b">
                <v:path arrowok="t"/>
              </v:shape>
            </v:group>
            <v:group style="position:absolute;left:2652;top:214;width:6;height:2" coordorigin="2652,214" coordsize="6,2">
              <v:shape style="position:absolute;left:2652;top:214;width:6;height:2" coordorigin="2652,214" coordsize="6,0" path="m2652,214l2657,214e" filled="false" stroked="true" strokeweight=".043pt" strokecolor="#757a7b">
                <v:path arrowok="t"/>
              </v:shape>
            </v:group>
            <v:group style="position:absolute;left:2682;top:184;width:2;height:6" coordorigin="2682,184" coordsize="2,6">
              <v:shape style="position:absolute;left:2682;top:184;width:2;height:6" coordorigin="2682,184" coordsize="0,6" path="m2682,184l2682,189e" filled="false" stroked="true" strokeweight=".043pt" strokecolor="#757a7b">
                <v:path arrowok="t"/>
              </v:shape>
            </v:group>
            <v:group style="position:absolute;left:2724;top:142;width:6;height:2" coordorigin="2724,142" coordsize="6,2">
              <v:shape style="position:absolute;left:2724;top:142;width:6;height:2" coordorigin="2724,142" coordsize="6,0" path="m2724,142l2729,142e" filled="false" stroked="true" strokeweight=".043pt" strokecolor="#757a7b">
                <v:path arrowok="t"/>
              </v:shape>
            </v:group>
            <v:group style="position:absolute;left:2754;top:112;width:2;height:6" coordorigin="2754,112" coordsize="2,6">
              <v:shape style="position:absolute;left:2754;top:112;width:2;height:6" coordorigin="2754,112" coordsize="0,6" path="m2754,112l2754,117e" filled="false" stroked="true" strokeweight=".043pt" strokecolor="#757a7b">
                <v:path arrowok="t"/>
              </v:shape>
            </v:group>
            <v:group style="position:absolute;left:2404;top:391;width:2;height:6" coordorigin="2404,391" coordsize="2,6">
              <v:shape style="position:absolute;left:2404;top:391;width:2;height:6" coordorigin="2404,391" coordsize="0,6" path="m2404,391l2404,396e" filled="false" stroked="true" strokeweight=".043pt" strokecolor="#757a7b">
                <v:path arrowok="t"/>
              </v:shape>
            </v:group>
            <v:group style="position:absolute;left:2428;top:366;width:6;height:2" coordorigin="2428,366" coordsize="6,2">
              <v:shape style="position:absolute;left:2428;top:366;width:6;height:2" coordorigin="2428,366" coordsize="6,0" path="m2428,366l2433,366e" filled="false" stroked="true" strokeweight=".043pt" strokecolor="#757a7b">
                <v:path arrowok="t"/>
              </v:shape>
            </v:group>
            <v:group style="position:absolute;left:2475;top:318;width:2;height:6" coordorigin="2475,318" coordsize="2,6">
              <v:shape style="position:absolute;left:2475;top:318;width:2;height:6" coordorigin="2475,318" coordsize="0,6" path="m2475,318l2475,324e" filled="false" stroked="true" strokeweight=".043pt" strokecolor="#757a7b">
                <v:path arrowok="t"/>
              </v:shape>
            </v:group>
            <v:group style="position:absolute;left:2500;top:295;width:6;height:2" coordorigin="2500,295" coordsize="6,2">
              <v:shape style="position:absolute;left:2500;top:295;width:6;height:2" coordorigin="2500,295" coordsize="6,0" path="m2500,295l2505,295e" filled="false" stroked="true" strokeweight=".043pt" strokecolor="#757a7b">
                <v:path arrowok="t"/>
              </v:shape>
            </v:group>
            <v:group style="position:absolute;left:2545;top:250;width:6;height:2" coordorigin="2545,250" coordsize="6,2">
              <v:shape style="position:absolute;left:2545;top:250;width:6;height:2" coordorigin="2545,250" coordsize="6,0" path="m2545,250l2550,250e" filled="false" stroked="true" strokeweight=".043pt" strokecolor="#757a7b">
                <v:path arrowok="t"/>
              </v:shape>
            </v:group>
            <v:group style="position:absolute;left:2574;top:220;width:2;height:6" coordorigin="2574,220" coordsize="2,6">
              <v:shape style="position:absolute;left:2574;top:220;width:2;height:6" coordorigin="2574,220" coordsize="0,6" path="m2574,220l2574,225e" filled="false" stroked="true" strokeweight=".043pt" strokecolor="#757a7b">
                <v:path arrowok="t"/>
              </v:shape>
            </v:group>
            <v:group style="position:absolute;left:2616;top:178;width:6;height:2" coordorigin="2616,178" coordsize="6,2">
              <v:shape style="position:absolute;left:2616;top:178;width:6;height:2" coordorigin="2616,178" coordsize="6,0" path="m2616,178l2621,178e" filled="false" stroked="true" strokeweight=".043pt" strokecolor="#757a7b">
                <v:path arrowok="t"/>
              </v:shape>
            </v:group>
            <v:group style="position:absolute;left:2643;top:151;width:6;height:2" coordorigin="2643,151" coordsize="6,2">
              <v:shape style="position:absolute;left:2643;top:151;width:6;height:2" coordorigin="2643,151" coordsize="6,0" path="m2643,151l2648,151e" filled="false" stroked="true" strokeweight=".043pt" strokecolor="#757a7b">
                <v:path arrowok="t"/>
              </v:shape>
            </v:group>
            <v:group style="position:absolute;left:2691;top:104;width:2;height:6" coordorigin="2691,104" coordsize="2,6">
              <v:shape style="position:absolute;left:2691;top:104;width:2;height:6" coordorigin="2691,104" coordsize="0,6" path="m2691,104l2691,109e" filled="false" stroked="true" strokeweight=".043pt" strokecolor="#757a7b">
                <v:path arrowok="t"/>
              </v:shape>
            </v:group>
            <v:group style="position:absolute;left:2297;top:426;width:2;height:6" coordorigin="2297,426" coordsize="2,6">
              <v:shape style="position:absolute;left:2297;top:426;width:2;height:6" coordorigin="2297,426" coordsize="0,6" path="m2297,426l2297,431e" filled="false" stroked="true" strokeweight=".043pt" strokecolor="#757a7b">
                <v:path arrowok="t"/>
              </v:shape>
            </v:group>
            <v:group style="position:absolute;left:2320;top:402;width:6;height:2" coordorigin="2320,402" coordsize="6,2">
              <v:shape style="position:absolute;left:2320;top:402;width:6;height:2" coordorigin="2320,402" coordsize="6,0" path="m2320,402l2325,402e" filled="false" stroked="true" strokeweight=".043pt" strokecolor="#757a7b">
                <v:path arrowok="t"/>
              </v:shape>
            </v:group>
            <v:group style="position:absolute;left:2365;top:357;width:6;height:2" coordorigin="2365,357" coordsize="6,2">
              <v:shape style="position:absolute;left:2365;top:357;width:6;height:2" coordorigin="2365,357" coordsize="6,0" path="m2365,357l2370,357e" filled="false" stroked="true" strokeweight=".043pt" strokecolor="#757a7b">
                <v:path arrowok="t"/>
              </v:shape>
            </v:group>
            <v:group style="position:absolute;left:2395;top:328;width:2;height:6" coordorigin="2395,328" coordsize="2,6">
              <v:shape style="position:absolute;left:2395;top:328;width:2;height:6" coordorigin="2395,328" coordsize="0,6" path="m2395,328l2395,333e" filled="false" stroked="true" strokeweight=".043pt" strokecolor="#757a7b">
                <v:path arrowok="t"/>
              </v:shape>
            </v:group>
            <v:group style="position:absolute;left:2437;top:285;width:6;height:2" coordorigin="2437,285" coordsize="6,2">
              <v:shape style="position:absolute;left:2437;top:285;width:6;height:2" coordorigin="2437,285" coordsize="6,0" path="m2437,285l2442,285e" filled="false" stroked="true" strokeweight=".043pt" strokecolor="#757a7b">
                <v:path arrowok="t"/>
              </v:shape>
            </v:group>
            <v:group style="position:absolute;left:2467;top:256;width:2;height:6" coordorigin="2467,256" coordsize="2,6">
              <v:shape style="position:absolute;left:2467;top:256;width:2;height:6" coordorigin="2467,256" coordsize="0,6" path="m2467,256l2467,261e" filled="false" stroked="true" strokeweight=".043pt" strokecolor="#757a7b">
                <v:path arrowok="t"/>
              </v:shape>
            </v:group>
            <v:group style="position:absolute;left:2508;top:214;width:6;height:2" coordorigin="2508,214" coordsize="6,2">
              <v:shape style="position:absolute;left:2508;top:214;width:6;height:2" coordorigin="2508,214" coordsize="6,0" path="m2508,214l2514,214e" filled="false" stroked="true" strokeweight=".043pt" strokecolor="#757a7b">
                <v:path arrowok="t"/>
              </v:shape>
            </v:group>
            <v:group style="position:absolute;left:2535;top:187;width:6;height:2" coordorigin="2535,187" coordsize="6,2">
              <v:shape style="position:absolute;left:2535;top:187;width:6;height:2" coordorigin="2535,187" coordsize="6,0" path="m2535,187l2540,187e" filled="false" stroked="true" strokeweight=".043pt" strokecolor="#757a7b">
                <v:path arrowok="t"/>
              </v:shape>
            </v:group>
            <v:group style="position:absolute;left:2584;top:139;width:2;height:6" coordorigin="2584,139" coordsize="2,6">
              <v:shape style="position:absolute;left:2584;top:139;width:2;height:6" coordorigin="2584,139" coordsize="0,6" path="m2584,139l2584,144e" filled="false" stroked="true" strokeweight=".043pt" strokecolor="#757a7b">
                <v:path arrowok="t"/>
              </v:shape>
            </v:group>
            <v:group style="position:absolute;left:2607;top:115;width:6;height:2" coordorigin="2607,115" coordsize="6,2">
              <v:shape style="position:absolute;left:2607;top:115;width:6;height:2" coordorigin="2607,115" coordsize="6,0" path="m2607,115l2612,115e" filled="false" stroked="true" strokeweight=".043pt" strokecolor="#757a7b">
                <v:path arrowok="t"/>
              </v:shape>
            </v:group>
            <v:group style="position:absolute;left:2287;top:363;width:2;height:6" coordorigin="2287,363" coordsize="2,6">
              <v:shape style="position:absolute;left:2287;top:363;width:2;height:6" coordorigin="2287,363" coordsize="0,6" path="m2287,363l2287,368e" filled="false" stroked="true" strokeweight=".043pt" strokecolor="#757a7b">
                <v:path arrowok="t"/>
              </v:shape>
            </v:group>
            <v:group style="position:absolute;left:2329;top:321;width:6;height:2" coordorigin="2329,321" coordsize="6,2">
              <v:shape style="position:absolute;left:2329;top:321;width:6;height:2" coordorigin="2329,321" coordsize="6,0" path="m2329,321l2334,321e" filled="false" stroked="true" strokeweight=".043pt" strokecolor="#757a7b">
                <v:path arrowok="t"/>
              </v:shape>
            </v:group>
            <v:group style="position:absolute;left:2356;top:295;width:6;height:2" coordorigin="2356,295" coordsize="6,2">
              <v:shape style="position:absolute;left:2356;top:295;width:6;height:2" coordorigin="2356,295" coordsize="6,0" path="m2356,295l2361,295e" filled="false" stroked="true" strokeweight=".043pt" strokecolor="#757a7b">
                <v:path arrowok="t"/>
              </v:shape>
            </v:group>
            <v:group style="position:absolute;left:2404;top:247;width:2;height:6" coordorigin="2404,247" coordsize="2,6">
              <v:shape style="position:absolute;left:2404;top:247;width:2;height:6" coordorigin="2404,247" coordsize="0,6" path="m2404,247l2404,252e" filled="false" stroked="true" strokeweight=".043pt" strokecolor="#757a7b">
                <v:path arrowok="t"/>
              </v:shape>
            </v:group>
            <v:group style="position:absolute;left:2428;top:223;width:6;height:2" coordorigin="2428,223" coordsize="6,2">
              <v:shape style="position:absolute;left:2428;top:223;width:6;height:2" coordorigin="2428,223" coordsize="6,0" path="m2428,223l2433,223e" filled="false" stroked="true" strokeweight=".043pt" strokecolor="#757a7b">
                <v:path arrowok="t"/>
              </v:shape>
            </v:group>
            <v:group style="position:absolute;left:2475;top:175;width:2;height:6" coordorigin="2475,175" coordsize="2,6">
              <v:shape style="position:absolute;left:2475;top:175;width:2;height:6" coordorigin="2475,175" coordsize="0,6" path="m2475,175l2475,180e" filled="false" stroked="true" strokeweight=".043pt" strokecolor="#757a7b">
                <v:path arrowok="t"/>
              </v:shape>
            </v:group>
            <v:group style="position:absolute;left:2500;top:151;width:6;height:2" coordorigin="2500,151" coordsize="6,2">
              <v:shape style="position:absolute;left:2500;top:151;width:6;height:2" coordorigin="2500,151" coordsize="6,0" path="m2500,151l2505,151e" filled="false" stroked="true" strokeweight=".043pt" strokecolor="#757a7b">
                <v:path arrowok="t"/>
              </v:shape>
            </v:group>
            <v:group style="position:absolute;left:2545;top:107;width:6;height:2" coordorigin="2545,107" coordsize="6,2">
              <v:shape style="position:absolute;left:2545;top:107;width:6;height:2" coordorigin="2545,107" coordsize="6,0" path="m2545,107l2550,107e" filled="false" stroked="true" strokeweight=".043pt" strokecolor="#757a7b">
                <v:path arrowok="t"/>
              </v:shape>
            </v:group>
            <v:group style="position:absolute;left:2153;top:426;width:2;height:6" coordorigin="2153,426" coordsize="2,6">
              <v:shape style="position:absolute;left:2153;top:426;width:2;height:6" coordorigin="2153,426" coordsize="0,6" path="m2153,426l2153,431e" filled="false" stroked="true" strokeweight=".043pt" strokecolor="#757a7b">
                <v:path arrowok="t"/>
              </v:shape>
            </v:group>
            <v:group style="position:absolute;left:2180;top:399;width:2;height:6" coordorigin="2180,399" coordsize="2,6">
              <v:shape style="position:absolute;left:2180;top:399;width:2;height:6" coordorigin="2180,399" coordsize="0,6" path="m2180,399l2180,404e" filled="false" stroked="true" strokeweight=".043pt" strokecolor="#757a7b">
                <v:path arrowok="t"/>
              </v:shape>
            </v:group>
            <v:group style="position:absolute;left:2221;top:357;width:6;height:2" coordorigin="2221,357" coordsize="6,2">
              <v:shape style="position:absolute;left:2221;top:357;width:6;height:2" coordorigin="2221,357" coordsize="6,0" path="m2221,357l2227,357e" filled="false" stroked="true" strokeweight=".043pt" strokecolor="#757a7b">
                <v:path arrowok="t"/>
              </v:shape>
            </v:group>
            <v:group style="position:absolute;left:2248;top:331;width:6;height:2" coordorigin="2248,331" coordsize="6,2">
              <v:shape style="position:absolute;left:2248;top:331;width:6;height:2" coordorigin="2248,331" coordsize="6,0" path="m2248,331l2253,331e" filled="false" stroked="true" strokeweight=".043pt" strokecolor="#757a7b">
                <v:path arrowok="t"/>
              </v:shape>
            </v:group>
            <v:group style="position:absolute;left:2297;top:282;width:2;height:6" coordorigin="2297,282" coordsize="2,6">
              <v:shape style="position:absolute;left:2297;top:282;width:2;height:6" coordorigin="2297,282" coordsize="0,6" path="m2297,282l2297,287e" filled="false" stroked="true" strokeweight=".043pt" strokecolor="#757a7b">
                <v:path arrowok="t"/>
              </v:shape>
            </v:group>
            <v:group style="position:absolute;left:2320;top:259;width:6;height:2" coordorigin="2320,259" coordsize="6,2">
              <v:shape style="position:absolute;left:2320;top:259;width:6;height:2" coordorigin="2320,259" coordsize="6,0" path="m2320,259l2325,259e" filled="false" stroked="true" strokeweight=".043pt" strokecolor="#757a7b">
                <v:path arrowok="t"/>
              </v:shape>
            </v:group>
            <v:group style="position:absolute;left:2365;top:214;width:6;height:2" coordorigin="2365,214" coordsize="6,2">
              <v:shape style="position:absolute;left:2365;top:214;width:6;height:2" coordorigin="2365,214" coordsize="6,0" path="m2365,214l2370,214e" filled="false" stroked="true" strokeweight=".043pt" strokecolor="#757a7b">
                <v:path arrowok="t"/>
              </v:shape>
            </v:group>
            <v:group style="position:absolute;left:2395;top:184;width:2;height:6" coordorigin="2395,184" coordsize="2,6">
              <v:shape style="position:absolute;left:2395;top:184;width:2;height:6" coordorigin="2395,184" coordsize="0,6" path="m2395,184l2395,189e" filled="false" stroked="true" strokeweight=".043pt" strokecolor="#757a7b">
                <v:path arrowok="t"/>
              </v:shape>
            </v:group>
            <v:group style="position:absolute;left:2437;top:142;width:6;height:2" coordorigin="2437,142" coordsize="6,2">
              <v:shape style="position:absolute;left:2437;top:142;width:6;height:2" coordorigin="2437,142" coordsize="6,0" path="m2437,142l2442,142e" filled="false" stroked="true" strokeweight=".043pt" strokecolor="#757a7b">
                <v:path arrowok="t"/>
              </v:shape>
            </v:group>
            <v:group style="position:absolute;left:2467;top:112;width:2;height:6" coordorigin="2467,112" coordsize="2,6">
              <v:shape style="position:absolute;left:2467;top:112;width:2;height:6" coordorigin="2467,112" coordsize="0,6" path="m2467,112l2467,117e" filled="false" stroked="true" strokeweight=".043pt" strokecolor="#757a7b">
                <v:path arrowok="t"/>
              </v:shape>
            </v:group>
            <v:group style="position:absolute;left:2117;top:391;width:2;height:6" coordorigin="2117,391" coordsize="2,6">
              <v:shape style="position:absolute;left:2117;top:391;width:2;height:6" coordorigin="2117,391" coordsize="0,6" path="m2117,391l2117,396e" filled="false" stroked="true" strokeweight=".043pt" strokecolor="#757a7b">
                <v:path arrowok="t"/>
              </v:shape>
            </v:group>
            <v:group style="position:absolute;left:2141;top:366;width:6;height:2" coordorigin="2141,366" coordsize="6,2">
              <v:shape style="position:absolute;left:2141;top:366;width:6;height:2" coordorigin="2141,366" coordsize="6,0" path="m2141,366l2146,366e" filled="false" stroked="true" strokeweight=".043pt" strokecolor="#757a7b">
                <v:path arrowok="t"/>
              </v:shape>
            </v:group>
            <v:group style="position:absolute;left:2188;top:318;width:2;height:6" coordorigin="2188,318" coordsize="2,6">
              <v:shape style="position:absolute;left:2188;top:318;width:2;height:6" coordorigin="2188,318" coordsize="0,6" path="m2188,318l2188,324e" filled="false" stroked="true" strokeweight=".043pt" strokecolor="#757a7b">
                <v:path arrowok="t"/>
              </v:shape>
            </v:group>
            <v:group style="position:absolute;left:2213;top:295;width:6;height:2" coordorigin="2213,295" coordsize="6,2">
              <v:shape style="position:absolute;left:2213;top:295;width:6;height:2" coordorigin="2213,295" coordsize="6,0" path="m2213,295l2218,295e" filled="false" stroked="true" strokeweight=".043pt" strokecolor="#757a7b">
                <v:path arrowok="t"/>
              </v:shape>
            </v:group>
            <v:group style="position:absolute;left:2257;top:250;width:6;height:2" coordorigin="2257,250" coordsize="6,2">
              <v:shape style="position:absolute;left:2257;top:250;width:6;height:2" coordorigin="2257,250" coordsize="6,0" path="m2257,250l2263,250e" filled="false" stroked="true" strokeweight=".043pt" strokecolor="#757a7b">
                <v:path arrowok="t"/>
              </v:shape>
            </v:group>
            <v:group style="position:absolute;left:2287;top:220;width:2;height:6" coordorigin="2287,220" coordsize="2,6">
              <v:shape style="position:absolute;left:2287;top:220;width:2;height:6" coordorigin="2287,220" coordsize="0,6" path="m2287,220l2287,225e" filled="false" stroked="true" strokeweight=".043pt" strokecolor="#757a7b">
                <v:path arrowok="t"/>
              </v:shape>
            </v:group>
            <v:group style="position:absolute;left:2329;top:178;width:6;height:2" coordorigin="2329,178" coordsize="6,2">
              <v:shape style="position:absolute;left:2329;top:178;width:6;height:2" coordorigin="2329,178" coordsize="6,0" path="m2329,178l2334,178e" filled="false" stroked="true" strokeweight=".043pt" strokecolor="#757a7b">
                <v:path arrowok="t"/>
              </v:shape>
            </v:group>
            <v:group style="position:absolute;left:2356;top:151;width:6;height:2" coordorigin="2356,151" coordsize="6,2">
              <v:shape style="position:absolute;left:2356;top:151;width:6;height:2" coordorigin="2356,151" coordsize="6,0" path="m2356,151l2361,151e" filled="false" stroked="true" strokeweight=".043pt" strokecolor="#757a7b">
                <v:path arrowok="t"/>
              </v:shape>
            </v:group>
            <v:group style="position:absolute;left:2404;top:104;width:2;height:6" coordorigin="2404,104" coordsize="2,6">
              <v:shape style="position:absolute;left:2404;top:104;width:2;height:6" coordorigin="2404,104" coordsize="0,6" path="m2404,104l2404,109e" filled="false" stroked="true" strokeweight=".043pt" strokecolor="#757a7b">
                <v:path arrowok="t"/>
              </v:shape>
            </v:group>
            <v:group style="position:absolute;left:2036;top:399;width:2;height:6" coordorigin="2036,399" coordsize="2,6">
              <v:shape style="position:absolute;left:2036;top:399;width:2;height:6" coordorigin="2036,399" coordsize="0,6" path="m2036,399l2036,404e" filled="false" stroked="true" strokeweight=".043pt" strokecolor="#757a7b">
                <v:path arrowok="t"/>
              </v:shape>
            </v:group>
            <v:group style="position:absolute;left:2078;top:357;width:6;height:2" coordorigin="2078,357" coordsize="6,2">
              <v:shape style="position:absolute;left:2078;top:357;width:6;height:2" coordorigin="2078,357" coordsize="6,0" path="m2078,357l2083,357e" filled="false" stroked="true" strokeweight=".043pt" strokecolor="#757a7b">
                <v:path arrowok="t"/>
              </v:shape>
            </v:group>
            <v:group style="position:absolute;left:2108;top:328;width:2;height:6" coordorigin="2108,328" coordsize="2,6">
              <v:shape style="position:absolute;left:2108;top:328;width:2;height:6" coordorigin="2108,328" coordsize="0,6" path="m2108,328l2108,333e" filled="false" stroked="true" strokeweight=".043pt" strokecolor="#757a7b">
                <v:path arrowok="t"/>
              </v:shape>
            </v:group>
            <v:group style="position:absolute;left:2150;top:285;width:6;height:2" coordorigin="2150,285" coordsize="6,2">
              <v:shape style="position:absolute;left:2150;top:285;width:6;height:2" coordorigin="2150,285" coordsize="6,0" path="m2150,285l2155,285e" filled="false" stroked="true" strokeweight=".043pt" strokecolor="#757a7b">
                <v:path arrowok="t"/>
              </v:shape>
            </v:group>
            <v:group style="position:absolute;left:2180;top:256;width:2;height:6" coordorigin="2180,256" coordsize="2,6">
              <v:shape style="position:absolute;left:2180;top:256;width:2;height:6" coordorigin="2180,256" coordsize="0,6" path="m2180,256l2180,261e" filled="false" stroked="true" strokeweight=".043pt" strokecolor="#757a7b">
                <v:path arrowok="t"/>
              </v:shape>
            </v:group>
            <v:group style="position:absolute;left:2221;top:214;width:6;height:2" coordorigin="2221,214" coordsize="6,2">
              <v:shape style="position:absolute;left:2221;top:214;width:6;height:2" coordorigin="2221,214" coordsize="6,0" path="m2221,214l2227,214e" filled="false" stroked="true" strokeweight=".043pt" strokecolor="#757a7b">
                <v:path arrowok="t"/>
              </v:shape>
            </v:group>
            <v:group style="position:absolute;left:2248;top:187;width:6;height:2" coordorigin="2248,187" coordsize="6,2">
              <v:shape style="position:absolute;left:2248;top:187;width:6;height:2" coordorigin="2248,187" coordsize="6,0" path="m2248,187l2253,187e" filled="false" stroked="true" strokeweight=".043pt" strokecolor="#757a7b">
                <v:path arrowok="t"/>
              </v:shape>
            </v:group>
            <v:group style="position:absolute;left:2297;top:139;width:2;height:6" coordorigin="2297,139" coordsize="2,6">
              <v:shape style="position:absolute;left:2297;top:139;width:2;height:6" coordorigin="2297,139" coordsize="0,6" path="m2297,139l2297,144e" filled="false" stroked="true" strokeweight=".043pt" strokecolor="#757a7b">
                <v:path arrowok="t"/>
              </v:shape>
            </v:group>
            <v:group style="position:absolute;left:2320;top:115;width:6;height:2" coordorigin="2320,115" coordsize="6,2">
              <v:shape style="position:absolute;left:2320;top:115;width:6;height:2" coordorigin="2320,115" coordsize="6,0" path="m2320,115l2325,115e" filled="false" stroked="true" strokeweight=".043pt" strokecolor="#757a7b">
                <v:path arrowok="t"/>
              </v:shape>
            </v:group>
            <v:group style="position:absolute;left:1973;top:391;width:2;height:6" coordorigin="1973,391" coordsize="2,6">
              <v:shape style="position:absolute;left:1973;top:391;width:2;height:6" coordorigin="1973,391" coordsize="0,6" path="m1973,391l1973,396e" filled="false" stroked="true" strokeweight=".043pt" strokecolor="#757a7b">
                <v:path arrowok="t"/>
              </v:shape>
            </v:group>
            <v:group style="position:absolute;left:1997;top:366;width:6;height:2" coordorigin="1997,366" coordsize="6,2">
              <v:shape style="position:absolute;left:1997;top:366;width:6;height:2" coordorigin="1997,366" coordsize="6,0" path="m1997,366l2002,366e" filled="false" stroked="true" strokeweight=".043pt" strokecolor="#757a7b">
                <v:path arrowok="t"/>
              </v:shape>
            </v:group>
            <v:group style="position:absolute;left:2045;top:318;width:2;height:6" coordorigin="2045,318" coordsize="2,6">
              <v:shape style="position:absolute;left:2045;top:318;width:2;height:6" coordorigin="2045,318" coordsize="0,6" path="m2045,318l2045,324e" filled="false" stroked="true" strokeweight=".043pt" strokecolor="#757a7b">
                <v:path arrowok="t"/>
              </v:shape>
            </v:group>
            <v:group style="position:absolute;left:2069;top:295;width:6;height:2" coordorigin="2069,295" coordsize="6,2">
              <v:shape style="position:absolute;left:2069;top:295;width:6;height:2" coordorigin="2069,295" coordsize="6,0" path="m2069,295l2074,295e" filled="false" stroked="true" strokeweight=".043pt" strokecolor="#757a7b">
                <v:path arrowok="t"/>
              </v:shape>
            </v:group>
            <v:group style="position:absolute;left:2117;top:247;width:2;height:6" coordorigin="2117,247" coordsize="2,6">
              <v:shape style="position:absolute;left:2117;top:247;width:2;height:6" coordorigin="2117,247" coordsize="0,6" path="m2117,247l2117,252e" filled="false" stroked="true" strokeweight=".043pt" strokecolor="#757a7b">
                <v:path arrowok="t"/>
              </v:shape>
            </v:group>
            <v:group style="position:absolute;left:2141;top:223;width:6;height:2" coordorigin="2141,223" coordsize="6,2">
              <v:shape style="position:absolute;left:2141;top:223;width:6;height:2" coordorigin="2141,223" coordsize="6,0" path="m2141,223l2146,223e" filled="false" stroked="true" strokeweight=".043pt" strokecolor="#757a7b">
                <v:path arrowok="t"/>
              </v:shape>
            </v:group>
            <v:group style="position:absolute;left:2188;top:175;width:2;height:6" coordorigin="2188,175" coordsize="2,6">
              <v:shape style="position:absolute;left:2188;top:175;width:2;height:6" coordorigin="2188,175" coordsize="0,6" path="m2188,175l2188,180e" filled="false" stroked="true" strokeweight=".043pt" strokecolor="#757a7b">
                <v:path arrowok="t"/>
              </v:shape>
            </v:group>
            <v:group style="position:absolute;left:2213;top:151;width:6;height:2" coordorigin="2213,151" coordsize="6,2">
              <v:shape style="position:absolute;left:2213;top:151;width:6;height:2" coordorigin="2213,151" coordsize="6,0" path="m2213,151l2218,151e" filled="false" stroked="true" strokeweight=".043pt" strokecolor="#757a7b">
                <v:path arrowok="t"/>
              </v:shape>
            </v:group>
            <v:group style="position:absolute;left:2257;top:107;width:6;height:2" coordorigin="2257,107" coordsize="6,2">
              <v:shape style="position:absolute;left:2257;top:107;width:6;height:2" coordorigin="2257,107" coordsize="6,0" path="m2257,107l2263,107e" filled="false" stroked="true" strokeweight=".043pt" strokecolor="#757a7b">
                <v:path arrowok="t"/>
              </v:shape>
            </v:group>
            <v:group style="position:absolute;left:1865;top:426;width:2;height:6" coordorigin="1865,426" coordsize="2,6">
              <v:shape style="position:absolute;left:1865;top:426;width:2;height:6" coordorigin="1865,426" coordsize="0,6" path="m1865,426l1865,431e" filled="false" stroked="true" strokeweight=".043pt" strokecolor="#757a7b">
                <v:path arrowok="t"/>
              </v:shape>
            </v:group>
            <v:group style="position:absolute;left:1893;top:399;width:2;height:6" coordorigin="1893,399" coordsize="2,6">
              <v:shape style="position:absolute;left:1893;top:399;width:2;height:6" coordorigin="1893,399" coordsize="0,6" path="m1893,399l1893,404e" filled="false" stroked="true" strokeweight=".043pt" strokecolor="#757a7b">
                <v:path arrowok="t"/>
              </v:shape>
            </v:group>
            <v:group style="position:absolute;left:1937;top:354;width:2;height:6" coordorigin="1937,354" coordsize="2,6">
              <v:shape style="position:absolute;left:1937;top:354;width:2;height:6" coordorigin="1937,354" coordsize="0,6" path="m1937,354l1937,360e" filled="false" stroked="true" strokeweight=".043pt" strokecolor="#757a7b">
                <v:path arrowok="t"/>
              </v:shape>
            </v:group>
            <v:group style="position:absolute;left:1964;top:328;width:2;height:6" coordorigin="1964,328" coordsize="2,6">
              <v:shape style="position:absolute;left:1964;top:328;width:2;height:6" coordorigin="1964,328" coordsize="0,6" path="m1964,328l1964,333e" filled="false" stroked="true" strokeweight=".043pt" strokecolor="#757a7b">
                <v:path arrowok="t"/>
              </v:shape>
            </v:group>
            <v:group style="position:absolute;left:2006;top:285;width:6;height:2" coordorigin="2006,285" coordsize="6,2">
              <v:shape style="position:absolute;left:2006;top:285;width:6;height:2" coordorigin="2006,285" coordsize="6,0" path="m2006,285l2011,285e" filled="false" stroked="true" strokeweight=".043pt" strokecolor="#757a7b">
                <v:path arrowok="t"/>
              </v:shape>
            </v:group>
            <v:group style="position:absolute;left:2036;top:256;width:2;height:6" coordorigin="2036,256" coordsize="2,6">
              <v:shape style="position:absolute;left:2036;top:256;width:2;height:6" coordorigin="2036,256" coordsize="0,6" path="m2036,256l2036,261e" filled="false" stroked="true" strokeweight=".043pt" strokecolor="#757a7b">
                <v:path arrowok="t"/>
              </v:shape>
            </v:group>
            <v:group style="position:absolute;left:2078;top:214;width:6;height:2" coordorigin="2078,214" coordsize="6,2">
              <v:shape style="position:absolute;left:2078;top:214;width:6;height:2" coordorigin="2078,214" coordsize="6,0" path="m2078,214l2083,214e" filled="false" stroked="true" strokeweight=".043pt" strokecolor="#757a7b">
                <v:path arrowok="t"/>
              </v:shape>
            </v:group>
            <v:group style="position:absolute;left:2108;top:184;width:2;height:6" coordorigin="2108,184" coordsize="2,6">
              <v:shape style="position:absolute;left:2108;top:184;width:2;height:6" coordorigin="2108,184" coordsize="0,6" path="m2108,184l2108,189e" filled="false" stroked="true" strokeweight=".043pt" strokecolor="#757a7b">
                <v:path arrowok="t"/>
              </v:shape>
            </v:group>
            <v:group style="position:absolute;left:2150;top:142;width:6;height:2" coordorigin="2150,142" coordsize="6,2">
              <v:shape style="position:absolute;left:2150;top:142;width:6;height:2" coordorigin="2150,142" coordsize="6,0" path="m2150,142l2155,142e" filled="false" stroked="true" strokeweight=".043pt" strokecolor="#757a7b">
                <v:path arrowok="t"/>
              </v:shape>
            </v:group>
            <v:group style="position:absolute;left:2180;top:112;width:2;height:6" coordorigin="2180,112" coordsize="2,6">
              <v:shape style="position:absolute;left:2180;top:112;width:2;height:6" coordorigin="2180,112" coordsize="0,6" path="m2180,112l2180,117e" filled="false" stroked="true" strokeweight=".043pt" strokecolor="#757a7b">
                <v:path arrowok="t"/>
              </v:shape>
            </v:group>
            <v:group style="position:absolute;left:1854;top:366;width:6;height:2" coordorigin="1854,366" coordsize="6,2">
              <v:shape style="position:absolute;left:1854;top:366;width:6;height:2" coordorigin="1854,366" coordsize="6,0" path="m1854,366l1859,366e" filled="false" stroked="true" strokeweight=".043pt" strokecolor="#757a7b">
                <v:path arrowok="t"/>
              </v:shape>
            </v:group>
            <v:group style="position:absolute;left:1901;top:318;width:2;height:6" coordorigin="1901,318" coordsize="2,6">
              <v:shape style="position:absolute;left:1901;top:318;width:2;height:6" coordorigin="1901,318" coordsize="0,6" path="m1901,318l1901,324e" filled="false" stroked="true" strokeweight=".043pt" strokecolor="#757a7b">
                <v:path arrowok="t"/>
              </v:shape>
            </v:group>
            <v:group style="position:absolute;left:1929;top:292;width:2;height:6" coordorigin="1929,292" coordsize="2,6">
              <v:shape style="position:absolute;left:1929;top:292;width:2;height:6" coordorigin="1929,292" coordsize="0,6" path="m1929,292l1929,297e" filled="false" stroked="true" strokeweight=".043pt" strokecolor="#757a7b">
                <v:path arrowok="t"/>
              </v:shape>
            </v:group>
            <v:group style="position:absolute;left:1973;top:247;width:2;height:6" coordorigin="1973,247" coordsize="2,6">
              <v:shape style="position:absolute;left:1973;top:247;width:2;height:6" coordorigin="1973,247" coordsize="0,6" path="m1973,247l1973,252e" filled="false" stroked="true" strokeweight=".043pt" strokecolor="#757a7b">
                <v:path arrowok="t"/>
              </v:shape>
            </v:group>
            <v:group style="position:absolute;left:1997;top:223;width:6;height:2" coordorigin="1997,223" coordsize="6,2">
              <v:shape style="position:absolute;left:1997;top:223;width:6;height:2" coordorigin="1997,223" coordsize="6,0" path="m1997,223l2002,223e" filled="false" stroked="true" strokeweight=".043pt" strokecolor="#757a7b">
                <v:path arrowok="t"/>
              </v:shape>
            </v:group>
            <v:group style="position:absolute;left:2045;top:175;width:2;height:6" coordorigin="2045,175" coordsize="2,6">
              <v:shape style="position:absolute;left:2045;top:175;width:2;height:6" coordorigin="2045,175" coordsize="0,6" path="m2045,175l2045,180e" filled="false" stroked="true" strokeweight=".043pt" strokecolor="#757a7b">
                <v:path arrowok="t"/>
              </v:shape>
            </v:group>
            <v:group style="position:absolute;left:2069;top:151;width:6;height:2" coordorigin="2069,151" coordsize="6,2">
              <v:shape style="position:absolute;left:2069;top:151;width:6;height:2" coordorigin="2069,151" coordsize="6,0" path="m2069,151l2074,151e" filled="false" stroked="true" strokeweight=".043pt" strokecolor="#757a7b">
                <v:path arrowok="t"/>
              </v:shape>
            </v:group>
            <v:group style="position:absolute;left:2117;top:104;width:2;height:6" coordorigin="2117,104" coordsize="2,6">
              <v:shape style="position:absolute;left:2117;top:104;width:2;height:6" coordorigin="2117,104" coordsize="0,6" path="m2117,104l2117,109e" filled="false" stroked="true" strokeweight=".043pt" strokecolor="#757a7b">
                <v:path arrowok="t"/>
              </v:shape>
            </v:group>
            <v:group style="position:absolute;left:1722;top:426;width:2;height:6" coordorigin="1722,426" coordsize="2,6">
              <v:shape style="position:absolute;left:1722;top:426;width:2;height:6" coordorigin="1722,426" coordsize="0,6" path="m1722,426l1722,431e" filled="false" stroked="true" strokeweight=".043pt" strokecolor="#757a7b">
                <v:path arrowok="t"/>
              </v:shape>
            </v:group>
            <v:group style="position:absolute;left:1749;top:399;width:2;height:6" coordorigin="1749,399" coordsize="2,6">
              <v:shape style="position:absolute;left:1749;top:399;width:2;height:6" coordorigin="1749,399" coordsize="0,6" path="m1749,399l1749,404e" filled="false" stroked="true" strokeweight=".043pt" strokecolor="#757a7b">
                <v:path arrowok="t"/>
              </v:shape>
            </v:group>
            <v:group style="position:absolute;left:1794;top:354;width:2;height:6" coordorigin="1794,354" coordsize="2,6">
              <v:shape style="position:absolute;left:1794;top:354;width:2;height:6" coordorigin="1794,354" coordsize="0,6" path="m1794,354l1794,360e" filled="false" stroked="true" strokeweight=".043pt" strokecolor="#757a7b">
                <v:path arrowok="t"/>
              </v:shape>
            </v:group>
            <v:group style="position:absolute;left:1821;top:328;width:2;height:6" coordorigin="1821,328" coordsize="2,6">
              <v:shape style="position:absolute;left:1821;top:328;width:2;height:6" coordorigin="1821,328" coordsize="0,6" path="m1821,328l1821,333e" filled="false" stroked="true" strokeweight=".043pt" strokecolor="#757a7b">
                <v:path arrowok="t"/>
              </v:shape>
            </v:group>
            <v:group style="position:absolute;left:1862;top:285;width:6;height:2" coordorigin="1862,285" coordsize="6,2">
              <v:shape style="position:absolute;left:1862;top:285;width:6;height:2" coordorigin="1862,285" coordsize="6,0" path="m1862,285l1867,285e" filled="false" stroked="true" strokeweight=".043pt" strokecolor="#757a7b">
                <v:path arrowok="t"/>
              </v:shape>
            </v:group>
            <v:group style="position:absolute;left:1893;top:256;width:2;height:6" coordorigin="1893,256" coordsize="2,6">
              <v:shape style="position:absolute;left:1893;top:256;width:2;height:6" coordorigin="1893,256" coordsize="0,6" path="m1893,256l1893,261e" filled="false" stroked="true" strokeweight=".043pt" strokecolor="#757a7b">
                <v:path arrowok="t"/>
              </v:shape>
            </v:group>
            <v:group style="position:absolute;left:1937;top:211;width:2;height:6" coordorigin="1937,211" coordsize="2,6">
              <v:shape style="position:absolute;left:1937;top:211;width:2;height:6" coordorigin="1937,211" coordsize="0,6" path="m1937,211l1937,216e" filled="false" stroked="true" strokeweight=".043pt" strokecolor="#757a7b">
                <v:path arrowok="t"/>
              </v:shape>
            </v:group>
            <v:group style="position:absolute;left:1964;top:184;width:2;height:6" coordorigin="1964,184" coordsize="2,6">
              <v:shape style="position:absolute;left:1964;top:184;width:2;height:6" coordorigin="1964,184" coordsize="0,6" path="m1964,184l1964,189e" filled="false" stroked="true" strokeweight=".043pt" strokecolor="#757a7b">
                <v:path arrowok="t"/>
              </v:shape>
            </v:group>
            <v:group style="position:absolute;left:2006;top:142;width:6;height:2" coordorigin="2006,142" coordsize="6,2">
              <v:shape style="position:absolute;left:2006;top:142;width:6;height:2" coordorigin="2006,142" coordsize="6,0" path="m2006,142l2011,142e" filled="false" stroked="true" strokeweight=".043pt" strokecolor="#757a7b">
                <v:path arrowok="t"/>
              </v:shape>
            </v:group>
            <v:group style="position:absolute;left:2036;top:112;width:2;height:6" coordorigin="2036,112" coordsize="2,6">
              <v:shape style="position:absolute;left:2036;top:112;width:2;height:6" coordorigin="2036,112" coordsize="0,6" path="m2036,112l2036,117e" filled="false" stroked="true" strokeweight=".043pt" strokecolor="#757a7b">
                <v:path arrowok="t"/>
              </v:shape>
            </v:group>
            <v:group style="position:absolute;left:1686;top:391;width:2;height:6" coordorigin="1686,391" coordsize="2,6">
              <v:shape style="position:absolute;left:1686;top:391;width:2;height:6" coordorigin="1686,391" coordsize="0,6" path="m1686,391l1686,396e" filled="false" stroked="true" strokeweight=".043pt" strokecolor="#757a7b">
                <v:path arrowok="t"/>
              </v:shape>
            </v:group>
            <v:group style="position:absolute;left:1710;top:366;width:6;height:2" coordorigin="1710,366" coordsize="6,2">
              <v:shape style="position:absolute;left:1710;top:366;width:6;height:2" coordorigin="1710,366" coordsize="6,0" path="m1710,366l1715,366e" filled="false" stroked="true" strokeweight=".043pt" strokecolor="#757a7b">
                <v:path arrowok="t"/>
              </v:shape>
            </v:group>
            <v:group style="position:absolute;left:1758;top:318;width:2;height:6" coordorigin="1758,318" coordsize="2,6">
              <v:shape style="position:absolute;left:1758;top:318;width:2;height:6" coordorigin="1758,318" coordsize="0,6" path="m1758,318l1758,324e" filled="false" stroked="true" strokeweight=".043pt" strokecolor="#757a7b">
                <v:path arrowok="t"/>
              </v:shape>
            </v:group>
            <v:group style="position:absolute;left:1785;top:292;width:2;height:6" coordorigin="1785,292" coordsize="2,6">
              <v:shape style="position:absolute;left:1785;top:292;width:2;height:6" coordorigin="1785,292" coordsize="0,6" path="m1785,292l1785,297e" filled="false" stroked="true" strokeweight=".043pt" strokecolor="#757a7b">
                <v:path arrowok="t"/>
              </v:shape>
            </v:group>
            <v:group style="position:absolute;left:1854;top:223;width:6;height:2" coordorigin="1854,223" coordsize="6,2">
              <v:shape style="position:absolute;left:1854;top:223;width:6;height:2" coordorigin="1854,223" coordsize="6,0" path="m1854,223l1859,223e" filled="false" stroked="true" strokeweight=".043pt" strokecolor="#757a7b">
                <v:path arrowok="t"/>
              </v:shape>
            </v:group>
            <v:group style="position:absolute;left:1901;top:175;width:2;height:6" coordorigin="1901,175" coordsize="2,6">
              <v:shape style="position:absolute;left:1901;top:175;width:2;height:6" coordorigin="1901,175" coordsize="0,6" path="m1901,175l1901,180e" filled="false" stroked="true" strokeweight=".043pt" strokecolor="#757a7b">
                <v:path arrowok="t"/>
              </v:shape>
            </v:group>
            <v:group style="position:absolute;left:1929;top:148;width:2;height:6" coordorigin="1929,148" coordsize="2,6">
              <v:shape style="position:absolute;left:1929;top:148;width:2;height:6" coordorigin="1929,148" coordsize="0,6" path="m1929,148l1929,153e" filled="false" stroked="true" strokeweight=".043pt" strokecolor="#757a7b">
                <v:path arrowok="t"/>
              </v:shape>
            </v:group>
            <v:group style="position:absolute;left:1970;top:107;width:6;height:2" coordorigin="1970,107" coordsize="6,2">
              <v:shape style="position:absolute;left:1970;top:107;width:6;height:2" coordorigin="1970,107" coordsize="6,0" path="m1970,107l1976,107e" filled="false" stroked="true" strokeweight=".043pt" strokecolor="#757a7b">
                <v:path arrowok="t"/>
              </v:shape>
            </v:group>
            <v:group style="position:absolute;left:1606;top:399;width:2;height:6" coordorigin="1606,399" coordsize="2,6">
              <v:shape style="position:absolute;left:1606;top:399;width:2;height:6" coordorigin="1606,399" coordsize="0,6" path="m1606,399l1606,404e" filled="false" stroked="true" strokeweight=".043pt" strokecolor="#757a7b">
                <v:path arrowok="t"/>
              </v:shape>
            </v:group>
            <v:group style="position:absolute;left:1650;top:354;width:2;height:6" coordorigin="1650,354" coordsize="2,6">
              <v:shape style="position:absolute;left:1650;top:354;width:2;height:6" coordorigin="1650,354" coordsize="0,6" path="m1650,354l1650,360e" filled="false" stroked="true" strokeweight=".043pt" strokecolor="#757a7b">
                <v:path arrowok="t"/>
              </v:shape>
            </v:group>
            <v:group style="position:absolute;left:1677;top:328;width:2;height:6" coordorigin="1677,328" coordsize="2,6">
              <v:shape style="position:absolute;left:1677;top:328;width:2;height:6" coordorigin="1677,328" coordsize="0,6" path="m1677,328l1677,333e" filled="false" stroked="true" strokeweight=".043pt" strokecolor="#757a7b">
                <v:path arrowok="t"/>
              </v:shape>
            </v:group>
            <v:group style="position:absolute;left:1719;top:285;width:6;height:2" coordorigin="1719,285" coordsize="6,2">
              <v:shape style="position:absolute;left:1719;top:285;width:6;height:2" coordorigin="1719,285" coordsize="6,0" path="m1719,285l1724,285e" filled="false" stroked="true" strokeweight=".043pt" strokecolor="#757a7b">
                <v:path arrowok="t"/>
              </v:shape>
            </v:group>
            <v:group style="position:absolute;left:1749;top:256;width:2;height:6" coordorigin="1749,256" coordsize="2,6">
              <v:shape style="position:absolute;left:1749;top:256;width:2;height:6" coordorigin="1749,256" coordsize="0,6" path="m1749,256l1749,261e" filled="false" stroked="true" strokeweight=".043pt" strokecolor="#757a7b">
                <v:path arrowok="t"/>
              </v:shape>
            </v:group>
            <v:group style="position:absolute;left:1794;top:211;width:2;height:6" coordorigin="1794,211" coordsize="2,6">
              <v:shape style="position:absolute;left:1794;top:211;width:2;height:6" coordorigin="1794,211" coordsize="0,6" path="m1794,211l1794,216e" filled="false" stroked="true" strokeweight=".043pt" strokecolor="#757a7b">
                <v:path arrowok="t"/>
              </v:shape>
            </v:group>
            <v:group style="position:absolute;left:1821;top:184;width:2;height:6" coordorigin="1821,184" coordsize="2,6">
              <v:shape style="position:absolute;left:1821;top:184;width:2;height:6" coordorigin="1821,184" coordsize="0,6" path="m1821,184l1821,189e" filled="false" stroked="true" strokeweight=".043pt" strokecolor="#757a7b">
                <v:path arrowok="t"/>
              </v:shape>
            </v:group>
            <v:group style="position:absolute;left:1862;top:142;width:6;height:2" coordorigin="1862,142" coordsize="6,2">
              <v:shape style="position:absolute;left:1862;top:142;width:6;height:2" coordorigin="1862,142" coordsize="6,0" path="m1862,142l1867,142e" filled="false" stroked="true" strokeweight=".043pt" strokecolor="#757a7b">
                <v:path arrowok="t"/>
              </v:shape>
            </v:group>
            <v:group style="position:absolute;left:1893;top:112;width:2;height:6" coordorigin="1893,112" coordsize="2,6">
              <v:shape style="position:absolute;left:1893;top:112;width:2;height:6" coordorigin="1893,112" coordsize="0,6" path="m1893,112l1893,117e" filled="false" stroked="true" strokeweight=".043pt" strokecolor="#757a7b">
                <v:path arrowok="t"/>
              </v:shape>
            </v:group>
            <v:group style="position:absolute;left:1543;top:391;width:2;height:6" coordorigin="1543,391" coordsize="2,6">
              <v:shape style="position:absolute;left:1543;top:391;width:2;height:6" coordorigin="1543,391" coordsize="0,6" path="m1543,391l1543,396e" filled="false" stroked="true" strokeweight=".043pt" strokecolor="#757a7b">
                <v:path arrowok="t"/>
              </v:shape>
            </v:group>
            <v:group style="position:absolute;left:1567;top:366;width:6;height:2" coordorigin="1567,366" coordsize="6,2">
              <v:shape style="position:absolute;left:1567;top:366;width:6;height:2" coordorigin="1567,366" coordsize="6,0" path="m1567,366l1572,366e" filled="false" stroked="true" strokeweight=".043pt" strokecolor="#757a7b">
                <v:path arrowok="t"/>
              </v:shape>
            </v:group>
            <v:group style="position:absolute;left:1614;top:318;width:2;height:6" coordorigin="1614,318" coordsize="2,6">
              <v:shape style="position:absolute;left:1614;top:318;width:2;height:6" coordorigin="1614,318" coordsize="0,6" path="m1614,318l1614,324e" filled="false" stroked="true" strokeweight=".043pt" strokecolor="#757a7b">
                <v:path arrowok="t"/>
              </v:shape>
            </v:group>
            <v:group style="position:absolute;left:1641;top:292;width:2;height:6" coordorigin="1641,292" coordsize="2,6">
              <v:shape style="position:absolute;left:1641;top:292;width:2;height:6" coordorigin="1641,292" coordsize="0,6" path="m1641,292l1641,297e" filled="false" stroked="true" strokeweight=".043pt" strokecolor="#757a7b">
                <v:path arrowok="t"/>
              </v:shape>
            </v:group>
            <v:group style="position:absolute;left:1686;top:247;width:2;height:6" coordorigin="1686,247" coordsize="2,6">
              <v:shape style="position:absolute;left:1686;top:247;width:2;height:6" coordorigin="1686,247" coordsize="0,6" path="m1686,247l1686,252e" filled="false" stroked="true" strokeweight=".043pt" strokecolor="#757a7b">
                <v:path arrowok="t"/>
              </v:shape>
            </v:group>
            <v:group style="position:absolute;left:1710;top:223;width:6;height:2" coordorigin="1710,223" coordsize="6,2">
              <v:shape style="position:absolute;left:1710;top:223;width:6;height:2" coordorigin="1710,223" coordsize="6,0" path="m1710,223l1715,223e" filled="false" stroked="true" strokeweight=".043pt" strokecolor="#757a7b">
                <v:path arrowok="t"/>
              </v:shape>
            </v:group>
            <v:group style="position:absolute;left:1758;top:175;width:2;height:6" coordorigin="1758,175" coordsize="2,6">
              <v:shape style="position:absolute;left:1758;top:175;width:2;height:6" coordorigin="1758,175" coordsize="0,6" path="m1758,175l1758,180e" filled="false" stroked="true" strokeweight=".043pt" strokecolor="#757a7b">
                <v:path arrowok="t"/>
              </v:shape>
            </v:group>
            <v:group style="position:absolute;left:1785;top:148;width:2;height:6" coordorigin="1785,148" coordsize="2,6">
              <v:shape style="position:absolute;left:1785;top:148;width:2;height:6" coordorigin="1785,148" coordsize="0,6" path="m1785,148l1785,153e" filled="false" stroked="true" strokeweight=".043pt" strokecolor="#757a7b">
                <v:path arrowok="t"/>
              </v:shape>
            </v:group>
            <v:group style="position:absolute;left:1827;top:107;width:6;height:2" coordorigin="1827,107" coordsize="6,2">
              <v:shape style="position:absolute;left:1827;top:107;width:6;height:2" coordorigin="1827,107" coordsize="6,0" path="m1827,107l1832,107e" filled="false" stroked="true" strokeweight=".043pt" strokecolor="#757a7b">
                <v:path arrowok="t"/>
              </v:shape>
            </v:group>
            <v:group style="position:absolute;left:1435;top:426;width:2;height:6" coordorigin="1435,426" coordsize="2,6">
              <v:shape style="position:absolute;left:1435;top:426;width:2;height:6" coordorigin="1435,426" coordsize="0,6" path="m1435,426l1435,431e" filled="false" stroked="true" strokeweight=".043pt" strokecolor="#757a7b">
                <v:path arrowok="t"/>
              </v:shape>
            </v:group>
            <v:group style="position:absolute;left:1462;top:399;width:2;height:6" coordorigin="1462,399" coordsize="2,6">
              <v:shape style="position:absolute;left:1462;top:399;width:2;height:6" coordorigin="1462,399" coordsize="0,6" path="m1462,399l1462,404e" filled="false" stroked="true" strokeweight=".043pt" strokecolor="#757a7b">
                <v:path arrowok="t"/>
              </v:shape>
            </v:group>
            <v:group style="position:absolute;left:1507;top:354;width:2;height:6" coordorigin="1507,354" coordsize="2,6">
              <v:shape style="position:absolute;left:1507;top:354;width:2;height:6" coordorigin="1507,354" coordsize="0,6" path="m1507,354l1507,360e" filled="false" stroked="true" strokeweight=".043pt" strokecolor="#757a7b">
                <v:path arrowok="t"/>
              </v:shape>
            </v:group>
            <v:group style="position:absolute;left:1533;top:328;width:2;height:6" coordorigin="1533,328" coordsize="2,6">
              <v:shape style="position:absolute;left:1533;top:328;width:2;height:6" coordorigin="1533,328" coordsize="0,6" path="m1533,328l1533,333e" filled="false" stroked="true" strokeweight=".043pt" strokecolor="#757a7b">
                <v:path arrowok="t"/>
              </v:shape>
            </v:group>
            <v:group style="position:absolute;left:1575;top:285;width:6;height:2" coordorigin="1575,285" coordsize="6,2">
              <v:shape style="position:absolute;left:1575;top:285;width:6;height:2" coordorigin="1575,285" coordsize="6,0" path="m1575,285l1580,285e" filled="false" stroked="true" strokeweight=".043pt" strokecolor="#757a7b">
                <v:path arrowok="t"/>
              </v:shape>
            </v:group>
            <v:group style="position:absolute;left:1606;top:256;width:2;height:6" coordorigin="1606,256" coordsize="2,6">
              <v:shape style="position:absolute;left:1606;top:256;width:2;height:6" coordorigin="1606,256" coordsize="0,6" path="m1606,256l1606,261e" filled="false" stroked="true" strokeweight=".043pt" strokecolor="#757a7b">
                <v:path arrowok="t"/>
              </v:shape>
            </v:group>
            <v:group style="position:absolute;left:1650;top:211;width:2;height:6" coordorigin="1650,211" coordsize="2,6">
              <v:shape style="position:absolute;left:1650;top:211;width:2;height:6" coordorigin="1650,211" coordsize="0,6" path="m1650,211l1650,216e" filled="false" stroked="true" strokeweight=".043pt" strokecolor="#757a7b">
                <v:path arrowok="t"/>
              </v:shape>
            </v:group>
            <v:group style="position:absolute;left:1677;top:184;width:2;height:6" coordorigin="1677,184" coordsize="2,6">
              <v:shape style="position:absolute;left:1677;top:184;width:2;height:6" coordorigin="1677,184" coordsize="0,6" path="m1677,184l1677,189e" filled="false" stroked="true" strokeweight=".043pt" strokecolor="#757a7b">
                <v:path arrowok="t"/>
              </v:shape>
            </v:group>
            <v:group style="position:absolute;left:1719;top:142;width:6;height:2" coordorigin="1719,142" coordsize="6,2">
              <v:shape style="position:absolute;left:1719;top:142;width:6;height:2" coordorigin="1719,142" coordsize="6,0" path="m1719,142l1724,142e" filled="false" stroked="true" strokeweight=".043pt" strokecolor="#757a7b">
                <v:path arrowok="t"/>
              </v:shape>
            </v:group>
            <v:group style="position:absolute;left:1749;top:112;width:2;height:6" coordorigin="1749,112" coordsize="2,6">
              <v:shape style="position:absolute;left:1749;top:112;width:2;height:6" coordorigin="1749,112" coordsize="0,6" path="m1749,112l1749,117e" filled="false" stroked="true" strokeweight=".043pt" strokecolor="#757a7b">
                <v:path arrowok="t"/>
              </v:shape>
            </v:group>
            <v:group style="position:absolute;left:1399;top:391;width:2;height:6" coordorigin="1399,391" coordsize="2,6">
              <v:shape style="position:absolute;left:1399;top:391;width:2;height:6" coordorigin="1399,391" coordsize="0,6" path="m1399,391l1399,396e" filled="false" stroked="true" strokeweight=".043pt" strokecolor="#757a7b">
                <v:path arrowok="t"/>
              </v:shape>
            </v:group>
            <v:group style="position:absolute;left:1423;top:366;width:6;height:2" coordorigin="1423,366" coordsize="6,2">
              <v:shape style="position:absolute;left:1423;top:366;width:6;height:2" coordorigin="1423,366" coordsize="6,0" path="m1423,366l1428,366e" filled="false" stroked="true" strokeweight=".043pt" strokecolor="#757a7b">
                <v:path arrowok="t"/>
              </v:shape>
            </v:group>
            <v:group style="position:absolute;left:1471;top:318;width:2;height:6" coordorigin="1471,318" coordsize="2,6">
              <v:shape style="position:absolute;left:1471;top:318;width:2;height:6" coordorigin="1471,318" coordsize="0,6" path="m1471,318l1471,324e" filled="false" stroked="true" strokeweight=".043pt" strokecolor="#757a7b">
                <v:path arrowok="t"/>
              </v:shape>
            </v:group>
            <v:group style="position:absolute;left:1497;top:292;width:2;height:6" coordorigin="1497,292" coordsize="2,6">
              <v:shape style="position:absolute;left:1497;top:292;width:2;height:6" coordorigin="1497,292" coordsize="0,6" path="m1497,292l1497,297e" filled="false" stroked="true" strokeweight=".043pt" strokecolor="#757a7b">
                <v:path arrowok="t"/>
              </v:shape>
            </v:group>
            <v:group style="position:absolute;left:1543;top:247;width:2;height:6" coordorigin="1543,247" coordsize="2,6">
              <v:shape style="position:absolute;left:1543;top:247;width:2;height:6" coordorigin="1543,247" coordsize="0,6" path="m1543,247l1543,252e" filled="false" stroked="true" strokeweight=".043pt" strokecolor="#757a7b">
                <v:path arrowok="t"/>
              </v:shape>
            </v:group>
            <v:group style="position:absolute;left:1567;top:223;width:6;height:2" coordorigin="1567,223" coordsize="6,2">
              <v:shape style="position:absolute;left:1567;top:223;width:6;height:2" coordorigin="1567,223" coordsize="6,0" path="m1567,223l1572,223e" filled="false" stroked="true" strokeweight=".043pt" strokecolor="#757a7b">
                <v:path arrowok="t"/>
              </v:shape>
            </v:group>
            <v:group style="position:absolute;left:1614;top:175;width:2;height:6" coordorigin="1614,175" coordsize="2,6">
              <v:shape style="position:absolute;left:1614;top:175;width:2;height:6" coordorigin="1614,175" coordsize="0,6" path="m1614,175l1614,180e" filled="false" stroked="true" strokeweight=".043pt" strokecolor="#757a7b">
                <v:path arrowok="t"/>
              </v:shape>
            </v:group>
            <v:group style="position:absolute;left:1641;top:148;width:2;height:6" coordorigin="1641,148" coordsize="2,6">
              <v:shape style="position:absolute;left:1641;top:148;width:2;height:6" coordorigin="1641,148" coordsize="0,6" path="m1641,148l1641,153e" filled="false" stroked="true" strokeweight=".043pt" strokecolor="#757a7b">
                <v:path arrowok="t"/>
              </v:shape>
            </v:group>
            <v:group style="position:absolute;left:1683;top:107;width:6;height:2" coordorigin="1683,107" coordsize="6,2">
              <v:shape style="position:absolute;left:1683;top:107;width:6;height:2" coordorigin="1683,107" coordsize="6,0" path="m1683,107l1689,107e" filled="false" stroked="true" strokeweight=".043pt" strokecolor="#757a7b">
                <v:path arrowok="t"/>
              </v:shape>
            </v:group>
            <v:group style="position:absolute;left:1291;top:426;width:2;height:6" coordorigin="1291,426" coordsize="2,6">
              <v:shape style="position:absolute;left:1291;top:426;width:2;height:6" coordorigin="1291,426" coordsize="0,6" path="m1291,426l1291,431e" filled="false" stroked="true" strokeweight=".043pt" strokecolor="#757a7b">
                <v:path arrowok="t"/>
              </v:shape>
            </v:group>
            <v:group style="position:absolute;left:1319;top:399;width:2;height:6" coordorigin="1319,399" coordsize="2,6">
              <v:shape style="position:absolute;left:1319;top:399;width:2;height:6" coordorigin="1319,399" coordsize="0,6" path="m1319,399l1319,404e" filled="false" stroked="true" strokeweight=".043pt" strokecolor="#757a7b">
                <v:path arrowok="t"/>
              </v:shape>
            </v:group>
            <v:group style="position:absolute;left:1363;top:354;width:2;height:6" coordorigin="1363,354" coordsize="2,6">
              <v:shape style="position:absolute;left:1363;top:354;width:2;height:6" coordorigin="1363,354" coordsize="0,6" path="m1363,354l1363,360e" filled="false" stroked="true" strokeweight=".043pt" strokecolor="#757a7b">
                <v:path arrowok="t"/>
              </v:shape>
            </v:group>
            <v:group style="position:absolute;left:1390;top:328;width:2;height:6" coordorigin="1390,328" coordsize="2,6">
              <v:shape style="position:absolute;left:1390;top:328;width:2;height:6" coordorigin="1390,328" coordsize="0,6" path="m1390,328l1390,333e" filled="false" stroked="true" strokeweight=".043pt" strokecolor="#757a7b">
                <v:path arrowok="t"/>
              </v:shape>
            </v:group>
            <v:group style="position:absolute;left:1432;top:285;width:6;height:2" coordorigin="1432,285" coordsize="6,2">
              <v:shape style="position:absolute;left:1432;top:285;width:6;height:2" coordorigin="1432,285" coordsize="6,0" path="m1432,285l1437,285e" filled="false" stroked="true" strokeweight=".043pt" strokecolor="#757a7b">
                <v:path arrowok="t"/>
              </v:shape>
            </v:group>
            <v:group style="position:absolute;left:1462;top:256;width:2;height:6" coordorigin="1462,256" coordsize="2,6">
              <v:shape style="position:absolute;left:1462;top:256;width:2;height:6" coordorigin="1462,256" coordsize="0,6" path="m1462,256l1462,261e" filled="false" stroked="true" strokeweight=".043pt" strokecolor="#757a7b">
                <v:path arrowok="t"/>
              </v:shape>
            </v:group>
            <v:group style="position:absolute;left:1507;top:211;width:2;height:6" coordorigin="1507,211" coordsize="2,6">
              <v:shape style="position:absolute;left:1507;top:211;width:2;height:6" coordorigin="1507,211" coordsize="0,6" path="m1507,211l1507,216e" filled="false" stroked="true" strokeweight=".043pt" strokecolor="#757a7b">
                <v:path arrowok="t"/>
              </v:shape>
            </v:group>
            <v:group style="position:absolute;left:1533;top:184;width:2;height:6" coordorigin="1533,184" coordsize="2,6">
              <v:shape style="position:absolute;left:1533;top:184;width:2;height:6" coordorigin="1533,184" coordsize="0,6" path="m1533,184l1533,189e" filled="false" stroked="true" strokeweight=".043pt" strokecolor="#757a7b">
                <v:path arrowok="t"/>
              </v:shape>
            </v:group>
            <v:group style="position:absolute;left:1575;top:142;width:6;height:2" coordorigin="1575,142" coordsize="6,2">
              <v:shape style="position:absolute;left:1575;top:142;width:6;height:2" coordorigin="1575,142" coordsize="6,0" path="m1575,142l1580,142e" filled="false" stroked="true" strokeweight=".043pt" strokecolor="#757a7b">
                <v:path arrowok="t"/>
              </v:shape>
            </v:group>
            <v:group style="position:absolute;left:1606;top:112;width:2;height:6" coordorigin="1606,112" coordsize="2,6">
              <v:shape style="position:absolute;left:1606;top:112;width:2;height:6" coordorigin="1606,112" coordsize="0,6" path="m1606,112l1606,117e" filled="false" stroked="true" strokeweight=".043pt" strokecolor="#757a7b">
                <v:path arrowok="t"/>
              </v:shape>
            </v:group>
            <v:group style="position:absolute;left:1256;top:391;width:2;height:6" coordorigin="1256,391" coordsize="2,6">
              <v:shape style="position:absolute;left:1256;top:391;width:2;height:6" coordorigin="1256,391" coordsize="0,6" path="m1256,391l1256,396e" filled="false" stroked="true" strokeweight=".043pt" strokecolor="#757a7b">
                <v:path arrowok="t"/>
              </v:shape>
            </v:group>
            <v:group style="position:absolute;left:1280;top:366;width:6;height:2" coordorigin="1280,366" coordsize="6,2">
              <v:shape style="position:absolute;left:1280;top:366;width:6;height:2" coordorigin="1280,366" coordsize="6,0" path="m1280,366l1285,366e" filled="false" stroked="true" strokeweight=".043pt" strokecolor="#757a7b">
                <v:path arrowok="t"/>
              </v:shape>
            </v:group>
            <v:group style="position:absolute;left:1327;top:318;width:2;height:6" coordorigin="1327,318" coordsize="2,6">
              <v:shape style="position:absolute;left:1327;top:318;width:2;height:6" coordorigin="1327,318" coordsize="0,6" path="m1327,318l1327,324e" filled="false" stroked="true" strokeweight=".043pt" strokecolor="#757a7b">
                <v:path arrowok="t"/>
              </v:shape>
            </v:group>
            <v:group style="position:absolute;left:1354;top:292;width:2;height:6" coordorigin="1354,292" coordsize="2,6">
              <v:shape style="position:absolute;left:1354;top:292;width:2;height:6" coordorigin="1354,292" coordsize="0,6" path="m1354,292l1354,297e" filled="false" stroked="true" strokeweight=".043pt" strokecolor="#757a7b">
                <v:path arrowok="t"/>
              </v:shape>
            </v:group>
            <v:group style="position:absolute;left:1399;top:247;width:2;height:6" coordorigin="1399,247" coordsize="2,6">
              <v:shape style="position:absolute;left:1399;top:247;width:2;height:6" coordorigin="1399,247" coordsize="0,6" path="m1399,247l1399,252e" filled="false" stroked="true" strokeweight=".043pt" strokecolor="#757a7b">
                <v:path arrowok="t"/>
              </v:shape>
            </v:group>
            <v:group style="position:absolute;left:1423;top:223;width:6;height:2" coordorigin="1423,223" coordsize="6,2">
              <v:shape style="position:absolute;left:1423;top:223;width:6;height:2" coordorigin="1423,223" coordsize="6,0" path="m1423,223l1428,223e" filled="false" stroked="true" strokeweight=".043pt" strokecolor="#757a7b">
                <v:path arrowok="t"/>
              </v:shape>
            </v:group>
            <v:group style="position:absolute;left:1471;top:175;width:2;height:6" coordorigin="1471,175" coordsize="2,6">
              <v:shape style="position:absolute;left:1471;top:175;width:2;height:6" coordorigin="1471,175" coordsize="0,6" path="m1471,175l1471,180e" filled="false" stroked="true" strokeweight=".043pt" strokecolor="#757a7b">
                <v:path arrowok="t"/>
              </v:shape>
            </v:group>
            <v:group style="position:absolute;left:1497;top:148;width:2;height:6" coordorigin="1497,148" coordsize="2,6">
              <v:shape style="position:absolute;left:1497;top:148;width:2;height:6" coordorigin="1497,148" coordsize="0,6" path="m1497,148l1497,153e" filled="false" stroked="true" strokeweight=".043pt" strokecolor="#757a7b">
                <v:path arrowok="t"/>
              </v:shape>
            </v:group>
            <v:group style="position:absolute;left:1540;top:107;width:6;height:2" coordorigin="1540,107" coordsize="6,2">
              <v:shape style="position:absolute;left:1540;top:107;width:6;height:2" coordorigin="1540,107" coordsize="6,0" path="m1540,107l1545,107e" filled="false" stroked="true" strokeweight=".043pt" strokecolor="#757a7b">
                <v:path arrowok="t"/>
              </v:shape>
            </v:group>
            <v:group style="position:absolute;left:1148;top:426;width:2;height:6" coordorigin="1148,426" coordsize="2,6">
              <v:shape style="position:absolute;left:1148;top:426;width:2;height:6" coordorigin="1148,426" coordsize="0,6" path="m1148,426l1148,431e" filled="false" stroked="true" strokeweight=".043pt" strokecolor="#757a7b">
                <v:path arrowok="t"/>
              </v:shape>
            </v:group>
            <v:group style="position:absolute;left:1175;top:399;width:2;height:6" coordorigin="1175,399" coordsize="2,6">
              <v:shape style="position:absolute;left:1175;top:399;width:2;height:6" coordorigin="1175,399" coordsize="0,6" path="m1175,399l1175,404e" filled="false" stroked="true" strokeweight=".043pt" strokecolor="#757a7b">
                <v:path arrowok="t"/>
              </v:shape>
            </v:group>
            <v:group style="position:absolute;left:1220;top:354;width:2;height:6" coordorigin="1220,354" coordsize="2,6">
              <v:shape style="position:absolute;left:1220;top:354;width:2;height:6" coordorigin="1220,354" coordsize="0,6" path="m1220,354l1220,360e" filled="false" stroked="true" strokeweight=".043pt" strokecolor="#757a7b">
                <v:path arrowok="t"/>
              </v:shape>
            </v:group>
            <v:group style="position:absolute;left:1288;top:285;width:6;height:2" coordorigin="1288,285" coordsize="6,2">
              <v:shape style="position:absolute;left:1288;top:285;width:6;height:2" coordorigin="1288,285" coordsize="6,0" path="m1288,285l1293,285e" filled="false" stroked="true" strokeweight=".043pt" strokecolor="#757a7b">
                <v:path arrowok="t"/>
              </v:shape>
            </v:group>
            <v:group style="position:absolute;left:1319;top:256;width:2;height:6" coordorigin="1319,256" coordsize="2,6">
              <v:shape style="position:absolute;left:1319;top:256;width:2;height:6" coordorigin="1319,256" coordsize="0,6" path="m1319,256l1319,261e" filled="false" stroked="true" strokeweight=".043pt" strokecolor="#757a7b">
                <v:path arrowok="t"/>
              </v:shape>
            </v:group>
            <v:group style="position:absolute;left:1363;top:211;width:2;height:6" coordorigin="1363,211" coordsize="2,6">
              <v:shape style="position:absolute;left:1363;top:211;width:2;height:6" coordorigin="1363,211" coordsize="0,6" path="m1363,211l1363,216e" filled="false" stroked="true" strokeweight=".043pt" strokecolor="#757a7b">
                <v:path arrowok="t"/>
              </v:shape>
            </v:group>
            <v:group style="position:absolute;left:1390;top:184;width:2;height:6" coordorigin="1390,184" coordsize="2,6">
              <v:shape style="position:absolute;left:1390;top:184;width:2;height:6" coordorigin="1390,184" coordsize="0,6" path="m1390,184l1390,189e" filled="false" stroked="true" strokeweight=".043pt" strokecolor="#757a7b">
                <v:path arrowok="t"/>
              </v:shape>
            </v:group>
            <v:group style="position:absolute;left:1432;top:142;width:6;height:2" coordorigin="1432,142" coordsize="6,2">
              <v:shape style="position:absolute;left:1432;top:142;width:6;height:2" coordorigin="1432,142" coordsize="6,0" path="m1432,142l1437,142e" filled="false" stroked="true" strokeweight=".043pt" strokecolor="#757a7b">
                <v:path arrowok="t"/>
              </v:shape>
            </v:group>
            <v:group style="position:absolute;left:1462;top:112;width:2;height:6" coordorigin="1462,112" coordsize="2,6">
              <v:shape style="position:absolute;left:1462;top:112;width:2;height:6" coordorigin="1462,112" coordsize="0,6" path="m1462,112l1462,117e" filled="false" stroked="true" strokeweight=".043pt" strokecolor="#757a7b">
                <v:path arrowok="t"/>
              </v:shape>
            </v:group>
            <v:group style="position:absolute;left:1112;top:391;width:2;height:6" coordorigin="1112,391" coordsize="2,6">
              <v:shape style="position:absolute;left:1112;top:391;width:2;height:6" coordorigin="1112,391" coordsize="0,6" path="m1112,391l1112,396e" filled="false" stroked="true" strokeweight=".043pt" strokecolor="#757a7b">
                <v:path arrowok="t"/>
              </v:shape>
            </v:group>
            <v:group style="position:absolute;left:1136;top:366;width:6;height:2" coordorigin="1136,366" coordsize="6,2">
              <v:shape style="position:absolute;left:1136;top:366;width:6;height:2" coordorigin="1136,366" coordsize="6,0" path="m1136,366l1141,366e" filled="false" stroked="true" strokeweight=".043pt" strokecolor="#757a7b">
                <v:path arrowok="t"/>
              </v:shape>
            </v:group>
            <v:group style="position:absolute;left:1184;top:318;width:2;height:6" coordorigin="1184,318" coordsize="2,6">
              <v:shape style="position:absolute;left:1184;top:318;width:2;height:6" coordorigin="1184,318" coordsize="0,6" path="m1184,318l1184,324e" filled="false" stroked="true" strokeweight=".043pt" strokecolor="#757a7b">
                <v:path arrowok="t"/>
              </v:shape>
            </v:group>
            <v:group style="position:absolute;left:1210;top:292;width:2;height:6" coordorigin="1210,292" coordsize="2,6">
              <v:shape style="position:absolute;left:1210;top:292;width:2;height:6" coordorigin="1210,292" coordsize="0,6" path="m1210,292l1210,297e" filled="false" stroked="true" strokeweight=".043pt" strokecolor="#757a7b">
                <v:path arrowok="t"/>
              </v:shape>
            </v:group>
            <v:group style="position:absolute;left:1256;top:247;width:2;height:6" coordorigin="1256,247" coordsize="2,6">
              <v:shape style="position:absolute;left:1256;top:247;width:2;height:6" coordorigin="1256,247" coordsize="0,6" path="m1256,247l1256,252e" filled="false" stroked="true" strokeweight=".043pt" strokecolor="#757a7b">
                <v:path arrowok="t"/>
              </v:shape>
            </v:group>
            <v:group style="position:absolute;left:1280;top:223;width:6;height:2" coordorigin="1280,223" coordsize="6,2">
              <v:shape style="position:absolute;left:1280;top:223;width:6;height:2" coordorigin="1280,223" coordsize="6,0" path="m1280,223l1285,223e" filled="false" stroked="true" strokeweight=".043pt" strokecolor="#757a7b">
                <v:path arrowok="t"/>
              </v:shape>
            </v:group>
            <v:group style="position:absolute;left:1327;top:175;width:2;height:6" coordorigin="1327,175" coordsize="2,6">
              <v:shape style="position:absolute;left:1327;top:175;width:2;height:6" coordorigin="1327,175" coordsize="0,6" path="m1327,175l1327,180e" filled="false" stroked="true" strokeweight=".043pt" strokecolor="#757a7b">
                <v:path arrowok="t"/>
              </v:shape>
            </v:group>
            <v:group style="position:absolute;left:1354;top:148;width:2;height:6" coordorigin="1354,148" coordsize="2,6">
              <v:shape style="position:absolute;left:1354;top:148;width:2;height:6" coordorigin="1354,148" coordsize="0,6" path="m1354,148l1354,153e" filled="false" stroked="true" strokeweight=".043pt" strokecolor="#757a7b">
                <v:path arrowok="t"/>
              </v:shape>
            </v:group>
            <v:group style="position:absolute;left:1396;top:107;width:6;height:2" coordorigin="1396,107" coordsize="6,2">
              <v:shape style="position:absolute;left:1396;top:107;width:6;height:2" coordorigin="1396,107" coordsize="6,0" path="m1396,107l1402,107e" filled="false" stroked="true" strokeweight=".043pt" strokecolor="#757a7b">
                <v:path arrowok="t"/>
              </v:shape>
            </v:group>
            <v:group style="position:absolute;left:1004;top:426;width:2;height:6" coordorigin="1004,426" coordsize="2,6">
              <v:shape style="position:absolute;left:1004;top:426;width:2;height:6" coordorigin="1004,426" coordsize="0,6" path="m1004,426l1004,431e" filled="false" stroked="true" strokeweight=".043pt" strokecolor="#757a7b">
                <v:path arrowok="t"/>
              </v:shape>
            </v:group>
            <v:group style="position:absolute;left:1032;top:399;width:2;height:6" coordorigin="1032,399" coordsize="2,6">
              <v:shape style="position:absolute;left:1032;top:399;width:2;height:6" coordorigin="1032,399" coordsize="0,6" path="m1032,399l1032,404e" filled="false" stroked="true" strokeweight=".043pt" strokecolor="#757a7b">
                <v:path arrowok="t"/>
              </v:shape>
            </v:group>
            <v:group style="position:absolute;left:1076;top:354;width:2;height:6" coordorigin="1076,354" coordsize="2,6">
              <v:shape style="position:absolute;left:1076;top:354;width:2;height:6" coordorigin="1076,354" coordsize="0,6" path="m1076,354l1076,360e" filled="false" stroked="true" strokeweight=".043pt" strokecolor="#757a7b">
                <v:path arrowok="t"/>
              </v:shape>
            </v:group>
            <v:group style="position:absolute;left:1103;top:328;width:2;height:6" coordorigin="1103,328" coordsize="2,6">
              <v:shape style="position:absolute;left:1103;top:328;width:2;height:6" coordorigin="1103,328" coordsize="0,6" path="m1103,328l1103,333e" filled="false" stroked="true" strokeweight=".043pt" strokecolor="#757a7b">
                <v:path arrowok="t"/>
              </v:shape>
            </v:group>
            <v:group style="position:absolute;left:1145;top:285;width:6;height:2" coordorigin="1145,285" coordsize="6,2">
              <v:shape style="position:absolute;left:1145;top:285;width:6;height:2" coordorigin="1145,285" coordsize="6,0" path="m1145,285l1150,285e" filled="false" stroked="true" strokeweight=".043pt" strokecolor="#757a7b">
                <v:path arrowok="t"/>
              </v:shape>
            </v:group>
            <v:group style="position:absolute;left:1175;top:256;width:2;height:6" coordorigin="1175,256" coordsize="2,6">
              <v:shape style="position:absolute;left:1175;top:256;width:2;height:6" coordorigin="1175,256" coordsize="0,6" path="m1175,256l1175,261e" filled="false" stroked="true" strokeweight=".043pt" strokecolor="#757a7b">
                <v:path arrowok="t"/>
              </v:shape>
            </v:group>
            <v:group style="position:absolute;left:1220;top:211;width:2;height:6" coordorigin="1220,211" coordsize="2,6">
              <v:shape style="position:absolute;left:1220;top:211;width:2;height:6" coordorigin="1220,211" coordsize="0,6" path="m1220,211l1220,216e" filled="false" stroked="true" strokeweight=".043pt" strokecolor="#757a7b">
                <v:path arrowok="t"/>
              </v:shape>
            </v:group>
            <v:group style="position:absolute;left:1288;top:142;width:6;height:2" coordorigin="1288,142" coordsize="6,2">
              <v:shape style="position:absolute;left:1288;top:142;width:6;height:2" coordorigin="1288,142" coordsize="6,0" path="m1288,142l1293,142e" filled="false" stroked="true" strokeweight=".043pt" strokecolor="#757a7b">
                <v:path arrowok="t"/>
              </v:shape>
            </v:group>
            <v:group style="position:absolute;left:1319;top:112;width:2;height:6" coordorigin="1319,112" coordsize="2,6">
              <v:shape style="position:absolute;left:1319;top:112;width:2;height:6" coordorigin="1319,112" coordsize="0,6" path="m1319,112l1319,117e" filled="false" stroked="true" strokeweight=".043pt" strokecolor="#757a7b">
                <v:path arrowok="t"/>
              </v:shape>
            </v:group>
            <v:group style="position:absolute;left:969;top:391;width:2;height:6" coordorigin="969,391" coordsize="2,6">
              <v:shape style="position:absolute;left:969;top:391;width:2;height:6" coordorigin="969,391" coordsize="0,6" path="m969,391l969,396e" filled="false" stroked="true" strokeweight=".043pt" strokecolor="#757a7b">
                <v:path arrowok="t"/>
              </v:shape>
            </v:group>
            <v:group style="position:absolute;left:993;top:366;width:6;height:2" coordorigin="993,366" coordsize="6,2">
              <v:shape style="position:absolute;left:993;top:366;width:6;height:2" coordorigin="993,366" coordsize="6,0" path="m993,366l998,366e" filled="false" stroked="true" strokeweight=".043pt" strokecolor="#757a7b">
                <v:path arrowok="t"/>
              </v:shape>
            </v:group>
            <v:group style="position:absolute;left:1040;top:318;width:2;height:6" coordorigin="1040,318" coordsize="2,6">
              <v:shape style="position:absolute;left:1040;top:318;width:2;height:6" coordorigin="1040,318" coordsize="0,6" path="m1040,318l1040,324e" filled="false" stroked="true" strokeweight=".043pt" strokecolor="#757a7b">
                <v:path arrowok="t"/>
              </v:shape>
            </v:group>
            <v:group style="position:absolute;left:1112;top:247;width:2;height:6" coordorigin="1112,247" coordsize="2,6">
              <v:shape style="position:absolute;left:1112;top:247;width:2;height:6" coordorigin="1112,247" coordsize="0,6" path="m1112,247l1112,252e" filled="false" stroked="true" strokeweight=".043pt" strokecolor="#757a7b">
                <v:path arrowok="t"/>
              </v:shape>
            </v:group>
            <v:group style="position:absolute;left:1136;top:223;width:6;height:2" coordorigin="1136,223" coordsize="6,2">
              <v:shape style="position:absolute;left:1136;top:223;width:6;height:2" coordorigin="1136,223" coordsize="6,0" path="m1136,223l1141,223e" filled="false" stroked="true" strokeweight=".043pt" strokecolor="#757a7b">
                <v:path arrowok="t"/>
              </v:shape>
            </v:group>
            <v:group style="position:absolute;left:1184;top:175;width:2;height:6" coordorigin="1184,175" coordsize="2,6">
              <v:shape style="position:absolute;left:1184;top:175;width:2;height:6" coordorigin="1184,175" coordsize="0,6" path="m1184,175l1184,180e" filled="false" stroked="true" strokeweight=".043pt" strokecolor="#757a7b">
                <v:path arrowok="t"/>
              </v:shape>
            </v:group>
            <v:group style="position:absolute;left:1210;top:148;width:2;height:6" coordorigin="1210,148" coordsize="2,6">
              <v:shape style="position:absolute;left:1210;top:148;width:2;height:6" coordorigin="1210,148" coordsize="0,6" path="m1210,148l1210,153e" filled="false" stroked="true" strokeweight=".043pt" strokecolor="#757a7b">
                <v:path arrowok="t"/>
              </v:shape>
            </v:group>
            <v:group style="position:absolute;left:1253;top:107;width:6;height:2" coordorigin="1253,107" coordsize="6,2">
              <v:shape style="position:absolute;left:1253;top:107;width:6;height:2" coordorigin="1253,107" coordsize="6,0" path="m1253,107l1258,107e" filled="false" stroked="true" strokeweight=".043pt" strokecolor="#757a7b">
                <v:path arrowok="t"/>
              </v:shape>
            </v:group>
            <v:group style="position:absolute;left:861;top:426;width:2;height:6" coordorigin="861,426" coordsize="2,6">
              <v:shape style="position:absolute;left:861;top:426;width:2;height:6" coordorigin="861,426" coordsize="0,6" path="m861,426l861,431e" filled="false" stroked="true" strokeweight=".043pt" strokecolor="#757a7b">
                <v:path arrowok="t"/>
              </v:shape>
            </v:group>
            <v:group style="position:absolute;left:888;top:399;width:2;height:6" coordorigin="888,399" coordsize="2,6">
              <v:shape style="position:absolute;left:888;top:399;width:2;height:6" coordorigin="888,399" coordsize="0,6" path="m888,399l888,404e" filled="false" stroked="true" strokeweight=".043pt" strokecolor="#757a7b">
                <v:path arrowok="t"/>
              </v:shape>
            </v:group>
            <v:group style="position:absolute;left:933;top:354;width:2;height:6" coordorigin="933,354" coordsize="2,6">
              <v:shape style="position:absolute;left:933;top:354;width:2;height:6" coordorigin="933,354" coordsize="0,6" path="m933,354l933,360e" filled="false" stroked="true" strokeweight=".043pt" strokecolor="#757a7b">
                <v:path arrowok="t"/>
              </v:shape>
            </v:group>
            <v:group style="position:absolute;left:959;top:328;width:2;height:6" coordorigin="959,328" coordsize="2,6">
              <v:shape style="position:absolute;left:959;top:328;width:2;height:6" coordorigin="959,328" coordsize="0,6" path="m959,328l959,333e" filled="false" stroked="true" strokeweight=".043pt" strokecolor="#757a7b">
                <v:path arrowok="t"/>
              </v:shape>
            </v:group>
            <v:group style="position:absolute;left:1001;top:285;width:6;height:2" coordorigin="1001,285" coordsize="6,2">
              <v:shape style="position:absolute;left:1001;top:285;width:6;height:2" coordorigin="1001,285" coordsize="6,0" path="m1001,285l1006,285e" filled="false" stroked="true" strokeweight=".043pt" strokecolor="#757a7b">
                <v:path arrowok="t"/>
              </v:shape>
            </v:group>
            <v:group style="position:absolute;left:1032;top:256;width:2;height:6" coordorigin="1032,256" coordsize="2,6">
              <v:shape style="position:absolute;left:1032;top:256;width:2;height:6" coordorigin="1032,256" coordsize="0,6" path="m1032,256l1032,261e" filled="false" stroked="true" strokeweight=".043pt" strokecolor="#757a7b">
                <v:path arrowok="t"/>
              </v:shape>
            </v:group>
            <v:group style="position:absolute;left:1076;top:211;width:2;height:6" coordorigin="1076,211" coordsize="2,6">
              <v:shape style="position:absolute;left:1076;top:211;width:2;height:6" coordorigin="1076,211" coordsize="0,6" path="m1076,211l1076,216e" filled="false" stroked="true" strokeweight=".043pt" strokecolor="#757a7b">
                <v:path arrowok="t"/>
              </v:shape>
            </v:group>
            <v:group style="position:absolute;left:1103;top:184;width:2;height:6" coordorigin="1103,184" coordsize="2,6">
              <v:shape style="position:absolute;left:1103;top:184;width:2;height:6" coordorigin="1103,184" coordsize="0,6" path="m1103,184l1103,189e" filled="false" stroked="true" strokeweight=".043pt" strokecolor="#757a7b">
                <v:path arrowok="t"/>
              </v:shape>
            </v:group>
            <v:group style="position:absolute;left:1145;top:142;width:6;height:2" coordorigin="1145,142" coordsize="6,2">
              <v:shape style="position:absolute;left:1145;top:142;width:6;height:2" coordorigin="1145,142" coordsize="6,0" path="m1145,142l1150,142e" filled="false" stroked="true" strokeweight=".043pt" strokecolor="#757a7b">
                <v:path arrowok="t"/>
              </v:shape>
            </v:group>
            <v:group style="position:absolute;left:1175;top:112;width:2;height:6" coordorigin="1175,112" coordsize="2,6">
              <v:shape style="position:absolute;left:1175;top:112;width:2;height:6" coordorigin="1175,112" coordsize="0,6" path="m1175,112l1175,117e" filled="false" stroked="true" strokeweight=".043pt" strokecolor="#757a7b">
                <v:path arrowok="t"/>
              </v:shape>
            </v:group>
            <v:group style="position:absolute;left:825;top:391;width:2;height:6" coordorigin="825,391" coordsize="2,6">
              <v:shape style="position:absolute;left:825;top:391;width:2;height:6" coordorigin="825,391" coordsize="0,6" path="m825,391l825,396e" filled="false" stroked="true" strokeweight=".043pt" strokecolor="#757a7b">
                <v:path arrowok="t"/>
              </v:shape>
            </v:group>
            <v:group style="position:absolute;left:849;top:366;width:6;height:2" coordorigin="849,366" coordsize="6,2">
              <v:shape style="position:absolute;left:849;top:366;width:6;height:2" coordorigin="849,366" coordsize="6,0" path="m849,366l854,366e" filled="false" stroked="true" strokeweight=".043pt" strokecolor="#757a7b">
                <v:path arrowok="t"/>
              </v:shape>
            </v:group>
            <v:group style="position:absolute;left:897;top:318;width:2;height:6" coordorigin="897,318" coordsize="2,6">
              <v:shape style="position:absolute;left:897;top:318;width:2;height:6" coordorigin="897,318" coordsize="0,6" path="m897,318l897,324e" filled="false" stroked="true" strokeweight=".043pt" strokecolor="#757a7b">
                <v:path arrowok="t"/>
              </v:shape>
            </v:group>
            <v:group style="position:absolute;left:923;top:292;width:2;height:6" coordorigin="923,292" coordsize="2,6">
              <v:shape style="position:absolute;left:923;top:292;width:2;height:6" coordorigin="923,292" coordsize="0,6" path="m923,292l923,297e" filled="false" stroked="true" strokeweight=".043pt" strokecolor="#757a7b">
                <v:path arrowok="t"/>
              </v:shape>
            </v:group>
            <v:group style="position:absolute;left:969;top:247;width:2;height:6" coordorigin="969,247" coordsize="2,6">
              <v:shape style="position:absolute;left:969;top:247;width:2;height:6" coordorigin="969,247" coordsize="0,6" path="m969,247l969,252e" filled="false" stroked="true" strokeweight=".043pt" strokecolor="#757a7b">
                <v:path arrowok="t"/>
              </v:shape>
            </v:group>
            <v:group style="position:absolute;left:993;top:223;width:6;height:2" coordorigin="993,223" coordsize="6,2">
              <v:shape style="position:absolute;left:993;top:223;width:6;height:2" coordorigin="993,223" coordsize="6,0" path="m993,223l998,223e" filled="false" stroked="true" strokeweight=".043pt" strokecolor="#757a7b">
                <v:path arrowok="t"/>
              </v:shape>
            </v:group>
            <v:group style="position:absolute;left:1040;top:175;width:2;height:6" coordorigin="1040,175" coordsize="2,6">
              <v:shape style="position:absolute;left:1040;top:175;width:2;height:6" coordorigin="1040,175" coordsize="0,6" path="m1040,175l1040,180e" filled="false" stroked="true" strokeweight=".043pt" strokecolor="#757a7b">
                <v:path arrowok="t"/>
              </v:shape>
            </v:group>
            <v:group style="position:absolute;left:1109;top:107;width:6;height:2" coordorigin="1109,107" coordsize="6,2">
              <v:shape style="position:absolute;left:1109;top:107;width:6;height:2" coordorigin="1109,107" coordsize="6,0" path="m1109,107l1115,107e" filled="false" stroked="true" strokeweight=".043pt" strokecolor="#757a7b">
                <v:path arrowok="t"/>
              </v:shape>
            </v:group>
            <v:group style="position:absolute;left:717;top:426;width:2;height:6" coordorigin="717,426" coordsize="2,6">
              <v:shape style="position:absolute;left:717;top:426;width:2;height:6" coordorigin="717,426" coordsize="0,6" path="m717,426l717,431e" filled="false" stroked="true" strokeweight=".043pt" strokecolor="#757a7b">
                <v:path arrowok="t"/>
              </v:shape>
            </v:group>
            <v:group style="position:absolute;left:745;top:399;width:2;height:6" coordorigin="745,399" coordsize="2,6">
              <v:shape style="position:absolute;left:745;top:399;width:2;height:6" coordorigin="745,399" coordsize="0,6" path="m745,399l745,404e" filled="false" stroked="true" strokeweight=".043pt" strokecolor="#757a7b">
                <v:path arrowok="t"/>
              </v:shape>
            </v:group>
            <v:group style="position:absolute;left:789;top:354;width:2;height:6" coordorigin="789,354" coordsize="2,6">
              <v:shape style="position:absolute;left:789;top:354;width:2;height:6" coordorigin="789,354" coordsize="0,6" path="m789,354l789,360e" filled="false" stroked="true" strokeweight=".043pt" strokecolor="#757a7b">
                <v:path arrowok="t"/>
              </v:shape>
            </v:group>
            <v:group style="position:absolute;left:858;top:285;width:6;height:2" coordorigin="858,285" coordsize="6,2">
              <v:shape style="position:absolute;left:858;top:285;width:6;height:2" coordorigin="858,285" coordsize="6,0" path="m858,285l863,285e" filled="false" stroked="true" strokeweight=".043pt" strokecolor="#757a7b">
                <v:path arrowok="t"/>
              </v:shape>
            </v:group>
            <v:group style="position:absolute;left:888;top:256;width:2;height:6" coordorigin="888,256" coordsize="2,6">
              <v:shape style="position:absolute;left:888;top:256;width:2;height:6" coordorigin="888,256" coordsize="0,6" path="m888,256l888,261e" filled="false" stroked="true" strokeweight=".043pt" strokecolor="#757a7b">
                <v:path arrowok="t"/>
              </v:shape>
            </v:group>
            <v:group style="position:absolute;left:933;top:211;width:2;height:6" coordorigin="933,211" coordsize="2,6">
              <v:shape style="position:absolute;left:933;top:211;width:2;height:6" coordorigin="933,211" coordsize="0,6" path="m933,211l933,216e" filled="false" stroked="true" strokeweight=".043pt" strokecolor="#757a7b">
                <v:path arrowok="t"/>
              </v:shape>
            </v:group>
            <v:group style="position:absolute;left:959;top:184;width:2;height:6" coordorigin="959,184" coordsize="2,6">
              <v:shape style="position:absolute;left:959;top:184;width:2;height:6" coordorigin="959,184" coordsize="0,6" path="m959,184l959,189e" filled="false" stroked="true" strokeweight=".043pt" strokecolor="#757a7b">
                <v:path arrowok="t"/>
              </v:shape>
            </v:group>
            <v:group style="position:absolute;left:1001;top:142;width:6;height:2" coordorigin="1001,142" coordsize="6,2">
              <v:shape style="position:absolute;left:1001;top:142;width:6;height:2" coordorigin="1001,142" coordsize="6,0" path="m1001,142l1006,142e" filled="false" stroked="true" strokeweight=".043pt" strokecolor="#757a7b">
                <v:path arrowok="t"/>
              </v:shape>
            </v:group>
            <v:group style="position:absolute;left:1032;top:112;width:2;height:6" coordorigin="1032,112" coordsize="2,6">
              <v:shape style="position:absolute;left:1032;top:112;width:2;height:6" coordorigin="1032,112" coordsize="0,6" path="m1032,112l1032,117e" filled="false" stroked="true" strokeweight=".043pt" strokecolor="#757a7b">
                <v:path arrowok="t"/>
              </v:shape>
            </v:group>
            <v:group style="position:absolute;left:681;top:391;width:2;height:6" coordorigin="681,391" coordsize="2,6">
              <v:shape style="position:absolute;left:681;top:391;width:2;height:6" coordorigin="681,391" coordsize="0,6" path="m681,391l681,396e" filled="false" stroked="true" strokeweight=".043pt" strokecolor="#757a7b">
                <v:path arrowok="t"/>
              </v:shape>
            </v:group>
            <v:group style="position:absolute;left:709;top:363;width:2;height:6" coordorigin="709,363" coordsize="2,6">
              <v:shape style="position:absolute;left:709;top:363;width:2;height:6" coordorigin="709,363" coordsize="0,6" path="m709,363l709,368e" filled="false" stroked="true" strokeweight=".043pt" strokecolor="#757a7b">
                <v:path arrowok="t"/>
              </v:shape>
            </v:group>
            <v:group style="position:absolute;left:750;top:321;width:6;height:2" coordorigin="750,321" coordsize="6,2">
              <v:shape style="position:absolute;left:750;top:321;width:6;height:2" coordorigin="750,321" coordsize="6,0" path="m750,321l755,321e" filled="false" stroked="true" strokeweight=".043pt" strokecolor="#757a7b">
                <v:path arrowok="t"/>
              </v:shape>
            </v:group>
            <v:group style="position:absolute;left:780;top:292;width:2;height:6" coordorigin="780,292" coordsize="2,6">
              <v:shape style="position:absolute;left:780;top:292;width:2;height:6" coordorigin="780,292" coordsize="0,6" path="m780,292l780,297e" filled="false" stroked="true" strokeweight=".043pt" strokecolor="#757a7b">
                <v:path arrowok="t"/>
              </v:shape>
            </v:group>
            <v:group style="position:absolute;left:825;top:247;width:2;height:6" coordorigin="825,247" coordsize="2,6">
              <v:shape style="position:absolute;left:825;top:247;width:2;height:6" coordorigin="825,247" coordsize="0,6" path="m825,247l825,252e" filled="false" stroked="true" strokeweight=".043pt" strokecolor="#757a7b">
                <v:path arrowok="t"/>
              </v:shape>
            </v:group>
            <v:group style="position:absolute;left:849;top:223;width:6;height:2" coordorigin="849,223" coordsize="6,2">
              <v:shape style="position:absolute;left:849;top:223;width:6;height:2" coordorigin="849,223" coordsize="6,0" path="m849,223l854,223e" filled="false" stroked="true" strokeweight=".043pt" strokecolor="#757a7b">
                <v:path arrowok="t"/>
              </v:shape>
            </v:group>
            <v:group style="position:absolute;left:897;top:175;width:2;height:6" coordorigin="897,175" coordsize="2,6">
              <v:shape style="position:absolute;left:897;top:175;width:2;height:6" coordorigin="897,175" coordsize="0,6" path="m897,175l897,180e" filled="false" stroked="true" strokeweight=".043pt" strokecolor="#757a7b">
                <v:path arrowok="t"/>
              </v:shape>
            </v:group>
            <v:group style="position:absolute;left:923;top:148;width:2;height:6" coordorigin="923,148" coordsize="2,6">
              <v:shape style="position:absolute;left:923;top:148;width:2;height:6" coordorigin="923,148" coordsize="0,6" path="m923,148l923,153e" filled="false" stroked="true" strokeweight=".043pt" strokecolor="#757a7b">
                <v:path arrowok="t"/>
              </v:shape>
            </v:group>
            <v:group style="position:absolute;left:966;top:107;width:6;height:2" coordorigin="966,107" coordsize="6,2">
              <v:shape style="position:absolute;left:966;top:107;width:6;height:2" coordorigin="966,107" coordsize="6,0" path="m966,107l971,107e" filled="false" stroked="true" strokeweight=".043pt" strokecolor="#757a7b">
                <v:path arrowok="t"/>
              </v:shape>
            </v:group>
            <v:group style="position:absolute;left:574;top:426;width:2;height:6" coordorigin="574,426" coordsize="2,6">
              <v:shape style="position:absolute;left:574;top:426;width:2;height:6" coordorigin="574,426" coordsize="0,6" path="m574,426l574,431e" filled="false" stroked="true" strokeweight=".043pt" strokecolor="#757a7b">
                <v:path arrowok="t"/>
              </v:shape>
            </v:group>
            <v:group style="position:absolute;left:600;top:399;width:2;height:6" coordorigin="600,399" coordsize="2,6">
              <v:shape style="position:absolute;left:600;top:399;width:2;height:6" coordorigin="600,399" coordsize="0,6" path="m600,399l600,404e" filled="false" stroked="true" strokeweight=".043pt" strokecolor="#757a7b">
                <v:path arrowok="t"/>
              </v:shape>
            </v:group>
            <v:group style="position:absolute;left:646;top:354;width:2;height:6" coordorigin="646,354" coordsize="2,6">
              <v:shape style="position:absolute;left:646;top:354;width:2;height:6" coordorigin="646,354" coordsize="0,6" path="m646,354l646,360e" filled="false" stroked="true" strokeweight=".043pt" strokecolor="#757a7b">
                <v:path arrowok="t"/>
              </v:shape>
            </v:group>
            <v:group style="position:absolute;left:672;top:328;width:2;height:6" coordorigin="672,328" coordsize="2,6">
              <v:shape style="position:absolute;left:672;top:328;width:2;height:6" coordorigin="672,328" coordsize="0,6" path="m672,328l672,333e" filled="false" stroked="true" strokeweight=".043pt" strokecolor="#757a7b">
                <v:path arrowok="t"/>
              </v:shape>
            </v:group>
            <v:group style="position:absolute;left:717;top:282;width:2;height:6" coordorigin="717,282" coordsize="2,6">
              <v:shape style="position:absolute;left:717;top:282;width:2;height:6" coordorigin="717,282" coordsize="0,6" path="m717,282l717,287e" filled="false" stroked="true" strokeweight=".043pt" strokecolor="#757a7b">
                <v:path arrowok="t"/>
              </v:shape>
            </v:group>
            <v:group style="position:absolute;left:745;top:256;width:2;height:6" coordorigin="745,256" coordsize="2,6">
              <v:shape style="position:absolute;left:745;top:256;width:2;height:6" coordorigin="745,256" coordsize="0,6" path="m745,256l745,261e" filled="false" stroked="true" strokeweight=".043pt" strokecolor="#757a7b">
                <v:path arrowok="t"/>
              </v:shape>
            </v:group>
            <v:group style="position:absolute;left:789;top:211;width:2;height:6" coordorigin="789,211" coordsize="2,6">
              <v:shape style="position:absolute;left:789;top:211;width:2;height:6" coordorigin="789,211" coordsize="0,6" path="m789,211l789,216e" filled="false" stroked="true" strokeweight=".043pt" strokecolor="#757a7b">
                <v:path arrowok="t"/>
              </v:shape>
            </v:group>
            <v:group style="position:absolute;left:858;top:142;width:6;height:2" coordorigin="858,142" coordsize="6,2">
              <v:shape style="position:absolute;left:858;top:142;width:6;height:2" coordorigin="858,142" coordsize="6,0" path="m858,142l863,142e" filled="false" stroked="true" strokeweight=".043pt" strokecolor="#757a7b">
                <v:path arrowok="t"/>
              </v:shape>
            </v:group>
            <v:group style="position:absolute;left:888;top:112;width:2;height:6" coordorigin="888,112" coordsize="2,6">
              <v:shape style="position:absolute;left:888;top:112;width:2;height:6" coordorigin="888,112" coordsize="0,6" path="m888,112l888,117e" filled="false" stroked="true" strokeweight=".043pt" strokecolor="#757a7b">
                <v:path arrowok="t"/>
              </v:shape>
            </v:group>
            <v:group style="position:absolute;left:538;top:391;width:2;height:6" coordorigin="538,391" coordsize="2,6">
              <v:shape style="position:absolute;left:538;top:391;width:2;height:6" coordorigin="538,391" coordsize="0,6" path="m538,391l538,396e" filled="false" stroked="true" strokeweight=".043pt" strokecolor="#757a7b">
                <v:path arrowok="t"/>
              </v:shape>
            </v:group>
            <v:group style="position:absolute;left:565;top:363;width:2;height:6" coordorigin="565,363" coordsize="2,6">
              <v:shape style="position:absolute;left:565;top:363;width:2;height:6" coordorigin="565,363" coordsize="0,6" path="m565,363l565,368e" filled="false" stroked="true" strokeweight=".043pt" strokecolor="#757a7b">
                <v:path arrowok="t"/>
              </v:shape>
            </v:group>
            <v:group style="position:absolute;left:607;top:321;width:6;height:2" coordorigin="607,321" coordsize="6,2">
              <v:shape style="position:absolute;left:607;top:321;width:6;height:2" coordorigin="607,321" coordsize="6,0" path="m607,321l612,321e" filled="false" stroked="true" strokeweight=".043pt" strokecolor="#757a7b">
                <v:path arrowok="t"/>
              </v:shape>
            </v:group>
            <v:group style="position:absolute;left:636;top:292;width:2;height:6" coordorigin="636,292" coordsize="2,6">
              <v:shape style="position:absolute;left:636;top:292;width:2;height:6" coordorigin="636,292" coordsize="0,6" path="m636,292l636,297e" filled="false" stroked="true" strokeweight=".043pt" strokecolor="#757a7b">
                <v:path arrowok="t"/>
              </v:shape>
            </v:group>
            <v:group style="position:absolute;left:678;top:250;width:6;height:2" coordorigin="678,250" coordsize="6,2">
              <v:shape style="position:absolute;left:678;top:250;width:6;height:2" coordorigin="678,250" coordsize="6,0" path="m678,250l683,250e" filled="false" stroked="true" strokeweight=".043pt" strokecolor="#757a7b">
                <v:path arrowok="t"/>
              </v:shape>
            </v:group>
            <v:group style="position:absolute;left:709;top:220;width:2;height:6" coordorigin="709,220" coordsize="2,6">
              <v:shape style="position:absolute;left:709;top:220;width:2;height:6" coordorigin="709,220" coordsize="0,6" path="m709,220l709,225e" filled="false" stroked="true" strokeweight=".043pt" strokecolor="#757a7b">
                <v:path arrowok="t"/>
              </v:shape>
            </v:group>
            <v:group style="position:absolute;left:750;top:178;width:6;height:2" coordorigin="750,178" coordsize="6,2">
              <v:shape style="position:absolute;left:750;top:178;width:6;height:2" coordorigin="750,178" coordsize="6,0" path="m750,178l755,178e" filled="false" stroked="true" strokeweight=".043pt" strokecolor="#757a7b">
                <v:path arrowok="t"/>
              </v:shape>
            </v:group>
            <v:group style="position:absolute;left:780;top:148;width:2;height:6" coordorigin="780,148" coordsize="2,6">
              <v:shape style="position:absolute;left:780;top:148;width:2;height:6" coordorigin="780,148" coordsize="0,6" path="m780,148l780,153e" filled="false" stroked="true" strokeweight=".043pt" strokecolor="#757a7b">
                <v:path arrowok="t"/>
              </v:shape>
            </v:group>
            <v:group style="position:absolute;left:822;top:107;width:6;height:2" coordorigin="822,107" coordsize="6,2">
              <v:shape style="position:absolute;left:822;top:107;width:6;height:2" coordorigin="822,107" coordsize="6,0" path="m822,107l827,107e" filled="false" stroked="true" strokeweight=".043pt" strokecolor="#757a7b">
                <v:path arrowok="t"/>
              </v:shape>
            </v:group>
            <v:group style="position:absolute;left:430;top:426;width:2;height:6" coordorigin="430,426" coordsize="2,6">
              <v:shape style="position:absolute;left:430;top:426;width:2;height:6" coordorigin="430,426" coordsize="0,6" path="m430,426l430,431e" filled="false" stroked="true" strokeweight=".043pt" strokecolor="#757a7b">
                <v:path arrowok="t"/>
              </v:shape>
            </v:group>
            <v:group style="position:absolute;left:457;top:399;width:2;height:6" coordorigin="457,399" coordsize="2,6">
              <v:shape style="position:absolute;left:457;top:399;width:2;height:6" coordorigin="457,399" coordsize="0,6" path="m457,399l457,404e" filled="false" stroked="true" strokeweight=".043pt" strokecolor="#757a7b">
                <v:path arrowok="t"/>
              </v:shape>
            </v:group>
            <v:group style="position:absolute;left:502;top:354;width:2;height:6" coordorigin="502,354" coordsize="2,6">
              <v:shape style="position:absolute;left:502;top:354;width:2;height:6" coordorigin="502,354" coordsize="0,6" path="m502,354l502,360e" filled="false" stroked="true" strokeweight=".043pt" strokecolor="#757a7b">
                <v:path arrowok="t"/>
              </v:shape>
            </v:group>
            <v:group style="position:absolute;left:529;top:328;width:2;height:6" coordorigin="529,328" coordsize="2,6">
              <v:shape style="position:absolute;left:529;top:328;width:2;height:6" coordorigin="529,328" coordsize="0,6" path="m529,328l529,333e" filled="false" stroked="true" strokeweight=".043pt" strokecolor="#757a7b">
                <v:path arrowok="t"/>
              </v:shape>
            </v:group>
            <v:group style="position:absolute;left:574;top:282;width:2;height:6" coordorigin="574,282" coordsize="2,6">
              <v:shape style="position:absolute;left:574;top:282;width:2;height:6" coordorigin="574,282" coordsize="0,6" path="m574,282l574,287e" filled="false" stroked="true" strokeweight=".043pt" strokecolor="#757a7b">
                <v:path arrowok="t"/>
              </v:shape>
            </v:group>
            <v:group style="position:absolute;left:600;top:256;width:2;height:6" coordorigin="600,256" coordsize="2,6">
              <v:shape style="position:absolute;left:600;top:256;width:2;height:6" coordorigin="600,256" coordsize="0,6" path="m600,256l600,261e" filled="false" stroked="true" strokeweight=".043pt" strokecolor="#757a7b">
                <v:path arrowok="t"/>
              </v:shape>
            </v:group>
            <v:group style="position:absolute;left:646;top:211;width:2;height:6" coordorigin="646,211" coordsize="2,6">
              <v:shape style="position:absolute;left:646;top:211;width:2;height:6" coordorigin="646,211" coordsize="0,6" path="m646,211l646,216e" filled="false" stroked="true" strokeweight=".043pt" strokecolor="#757a7b">
                <v:path arrowok="t"/>
              </v:shape>
            </v:group>
            <v:group style="position:absolute;left:672;top:184;width:2;height:6" coordorigin="672,184" coordsize="2,6">
              <v:shape style="position:absolute;left:672;top:184;width:2;height:6" coordorigin="672,184" coordsize="0,6" path="m672,184l672,189e" filled="false" stroked="true" strokeweight=".043pt" strokecolor="#757a7b">
                <v:path arrowok="t"/>
              </v:shape>
            </v:group>
            <v:group style="position:absolute;left:717;top:139;width:2;height:6" coordorigin="717,139" coordsize="2,6">
              <v:shape style="position:absolute;left:717;top:139;width:2;height:6" coordorigin="717,139" coordsize="0,6" path="m717,139l717,144e" filled="false" stroked="true" strokeweight=".043pt" strokecolor="#757a7b">
                <v:path arrowok="t"/>
              </v:shape>
            </v:group>
            <v:group style="position:absolute;left:745;top:112;width:2;height:6" coordorigin="745,112" coordsize="2,6">
              <v:shape style="position:absolute;left:745;top:112;width:2;height:6" coordorigin="745,112" coordsize="0,6" path="m745,112l745,117e" filled="false" stroked="true" strokeweight=".043pt" strokecolor="#757a7b">
                <v:path arrowok="t"/>
              </v:shape>
            </v:group>
            <v:group style="position:absolute;left:394;top:391;width:2;height:6" coordorigin="394,391" coordsize="2,6">
              <v:shape style="position:absolute;left:394;top:391;width:2;height:6" coordorigin="394,391" coordsize="0,6" path="m394,391l394,396e" filled="false" stroked="true" strokeweight=".043pt" strokecolor="#757a7b">
                <v:path arrowok="t"/>
              </v:shape>
            </v:group>
            <v:group style="position:absolute;left:422;top:363;width:2;height:6" coordorigin="422,363" coordsize="2,6">
              <v:shape style="position:absolute;left:422;top:363;width:2;height:6" coordorigin="422,363" coordsize="0,6" path="m422,363l422,368e" filled="false" stroked="true" strokeweight=".043pt" strokecolor="#757a7b">
                <v:path arrowok="t"/>
              </v:shape>
            </v:group>
            <v:group style="position:absolute;left:463;top:321;width:6;height:2" coordorigin="463,321" coordsize="6,2">
              <v:shape style="position:absolute;left:463;top:321;width:6;height:2" coordorigin="463,321" coordsize="6,0" path="m463,321l468,321e" filled="false" stroked="true" strokeweight=".043pt" strokecolor="#757a7b">
                <v:path arrowok="t"/>
              </v:shape>
            </v:group>
            <v:group style="position:absolute;left:493;top:292;width:2;height:6" coordorigin="493,292" coordsize="2,6">
              <v:shape style="position:absolute;left:493;top:292;width:2;height:6" coordorigin="493,292" coordsize="0,6" path="m493,292l493,297e" filled="false" stroked="true" strokeweight=".043pt" strokecolor="#757a7b">
                <v:path arrowok="t"/>
              </v:shape>
            </v:group>
            <v:group style="position:absolute;left:535;top:250;width:6;height:2" coordorigin="535,250" coordsize="6,2">
              <v:shape style="position:absolute;left:535;top:250;width:6;height:2" coordorigin="535,250" coordsize="6,0" path="m535,250l540,250e" filled="false" stroked="true" strokeweight=".043pt" strokecolor="#757a7b">
                <v:path arrowok="t"/>
              </v:shape>
            </v:group>
            <v:group style="position:absolute;left:565;top:220;width:2;height:6" coordorigin="565,220" coordsize="2,6">
              <v:shape style="position:absolute;left:565;top:220;width:2;height:6" coordorigin="565,220" coordsize="0,6" path="m565,220l565,225e" filled="false" stroked="true" strokeweight=".043pt" strokecolor="#757a7b">
                <v:path arrowok="t"/>
              </v:shape>
            </v:group>
            <v:group style="position:absolute;left:607;top:178;width:6;height:2" coordorigin="607,178" coordsize="6,2">
              <v:shape style="position:absolute;left:607;top:178;width:6;height:2" coordorigin="607,178" coordsize="6,0" path="m607,178l612,178e" filled="false" stroked="true" strokeweight=".043pt" strokecolor="#757a7b">
                <v:path arrowok="t"/>
              </v:shape>
            </v:group>
            <v:group style="position:absolute;left:636;top:148;width:2;height:6" coordorigin="636,148" coordsize="2,6">
              <v:shape style="position:absolute;left:636;top:148;width:2;height:6" coordorigin="636,148" coordsize="0,6" path="m636,148l636,153e" filled="false" stroked="true" strokeweight=".043pt" strokecolor="#757a7b">
                <v:path arrowok="t"/>
              </v:shape>
            </v:group>
            <v:group style="position:absolute;left:678;top:107;width:6;height:2" coordorigin="678,107" coordsize="6,2">
              <v:shape style="position:absolute;left:678;top:107;width:6;height:2" coordorigin="678,107" coordsize="6,0" path="m678,107l683,107e" filled="false" stroked="true" strokeweight=".043pt" strokecolor="#757a7b">
                <v:path arrowok="t"/>
              </v:shape>
            </v:group>
            <v:group style="position:absolute;left:287;top:426;width:2;height:6" coordorigin="287,426" coordsize="2,6">
              <v:shape style="position:absolute;left:287;top:426;width:2;height:6" coordorigin="287,426" coordsize="0,6" path="m287,426l287,431e" filled="false" stroked="true" strokeweight=".043pt" strokecolor="#757a7b">
                <v:path arrowok="t"/>
              </v:shape>
            </v:group>
            <v:group style="position:absolute;left:313;top:399;width:2;height:6" coordorigin="313,399" coordsize="2,6">
              <v:shape style="position:absolute;left:313;top:399;width:2;height:6" coordorigin="313,399" coordsize="0,6" path="m313,399l313,404e" filled="false" stroked="true" strokeweight=".043pt" strokecolor="#757a7b">
                <v:path arrowok="t"/>
              </v:shape>
            </v:group>
            <v:group style="position:absolute;left:385;top:328;width:2;height:6" coordorigin="385,328" coordsize="2,6">
              <v:shape style="position:absolute;left:385;top:328;width:2;height:6" coordorigin="385,328" coordsize="0,6" path="m385,328l385,333e" filled="false" stroked="true" strokeweight=".043pt" strokecolor="#757a7b">
                <v:path arrowok="t"/>
              </v:shape>
            </v:group>
            <v:group style="position:absolute;left:430;top:282;width:2;height:6" coordorigin="430,282" coordsize="2,6">
              <v:shape style="position:absolute;left:430;top:282;width:2;height:6" coordorigin="430,282" coordsize="0,6" path="m430,282l430,287e" filled="false" stroked="true" strokeweight=".043pt" strokecolor="#757a7b">
                <v:path arrowok="t"/>
              </v:shape>
            </v:group>
            <v:group style="position:absolute;left:457;top:256;width:2;height:6" coordorigin="457,256" coordsize="2,6">
              <v:shape style="position:absolute;left:457;top:256;width:2;height:6" coordorigin="457,256" coordsize="0,6" path="m457,256l457,261e" filled="false" stroked="true" strokeweight=".043pt" strokecolor="#757a7b">
                <v:path arrowok="t"/>
              </v:shape>
            </v:group>
            <v:group style="position:absolute;left:502;top:211;width:2;height:6" coordorigin="502,211" coordsize="2,6">
              <v:shape style="position:absolute;left:502;top:211;width:2;height:6" coordorigin="502,211" coordsize="0,6" path="m502,211l502,216e" filled="false" stroked="true" strokeweight=".043pt" strokecolor="#757a7b">
                <v:path arrowok="t"/>
              </v:shape>
            </v:group>
            <v:group style="position:absolute;left:529;top:184;width:2;height:6" coordorigin="529,184" coordsize="2,6">
              <v:shape style="position:absolute;left:529;top:184;width:2;height:6" coordorigin="529,184" coordsize="0,6" path="m529,184l529,189e" filled="false" stroked="true" strokeweight=".043pt" strokecolor="#757a7b">
                <v:path arrowok="t"/>
              </v:shape>
            </v:group>
            <v:group style="position:absolute;left:574;top:139;width:2;height:6" coordorigin="574,139" coordsize="2,6">
              <v:shape style="position:absolute;left:574;top:139;width:2;height:6" coordorigin="574,139" coordsize="0,6" path="m574,139l574,144e" filled="false" stroked="true" strokeweight=".043pt" strokecolor="#757a7b">
                <v:path arrowok="t"/>
              </v:shape>
            </v:group>
            <v:group style="position:absolute;left:600;top:112;width:2;height:6" coordorigin="600,112" coordsize="2,6">
              <v:shape style="position:absolute;left:600;top:112;width:2;height:6" coordorigin="600,112" coordsize="0,6" path="m600,112l600,117e" filled="false" stroked="true" strokeweight=".043pt" strokecolor="#757a7b">
                <v:path arrowok="t"/>
              </v:shape>
            </v:group>
            <v:group style="position:absolute;left:250;top:391;width:2;height:6" coordorigin="250,391" coordsize="2,6">
              <v:shape style="position:absolute;left:250;top:391;width:2;height:6" coordorigin="250,391" coordsize="0,6" path="m250,391l250,396e" filled="false" stroked="true" strokeweight=".043pt" strokecolor="#757a7b">
                <v:path arrowok="t"/>
              </v:shape>
            </v:group>
            <v:group style="position:absolute;left:278;top:363;width:2;height:6" coordorigin="278,363" coordsize="2,6">
              <v:shape style="position:absolute;left:278;top:363;width:2;height:6" coordorigin="278,363" coordsize="0,6" path="m278,363l278,368e" filled="false" stroked="true" strokeweight=".043pt" strokecolor="#757a7b">
                <v:path arrowok="t"/>
              </v:shape>
            </v:group>
            <v:group style="position:absolute;left:320;top:321;width:6;height:2" coordorigin="320,321" coordsize="6,2">
              <v:shape style="position:absolute;left:320;top:321;width:6;height:2" coordorigin="320,321" coordsize="6,0" path="m320,321l325,321e" filled="false" stroked="true" strokeweight=".043pt" strokecolor="#757a7b">
                <v:path arrowok="t"/>
              </v:shape>
            </v:group>
            <v:group style="position:absolute;left:349;top:292;width:2;height:6" coordorigin="349,292" coordsize="2,6">
              <v:shape style="position:absolute;left:349;top:292;width:2;height:6" coordorigin="349,292" coordsize="0,6" path="m349,292l349,297e" filled="false" stroked="true" strokeweight=".043pt" strokecolor="#757a7b">
                <v:path arrowok="t"/>
              </v:shape>
            </v:group>
            <v:group style="position:absolute;left:391;top:250;width:6;height:2" coordorigin="391,250" coordsize="6,2">
              <v:shape style="position:absolute;left:391;top:250;width:6;height:2" coordorigin="391,250" coordsize="6,0" path="m391,250l396,250e" filled="false" stroked="true" strokeweight=".043pt" strokecolor="#757a7b">
                <v:path arrowok="t"/>
              </v:shape>
            </v:group>
            <v:group style="position:absolute;left:422;top:220;width:2;height:6" coordorigin="422,220" coordsize="2,6">
              <v:shape style="position:absolute;left:422;top:220;width:2;height:6" coordorigin="422,220" coordsize="0,6" path="m422,220l422,225e" filled="false" stroked="true" strokeweight=".043pt" strokecolor="#757a7b">
                <v:path arrowok="t"/>
              </v:shape>
            </v:group>
            <v:group style="position:absolute;left:463;top:178;width:6;height:2" coordorigin="463,178" coordsize="6,2">
              <v:shape style="position:absolute;left:463;top:178;width:6;height:2" coordorigin="463,178" coordsize="6,0" path="m463,178l468,178e" filled="false" stroked="true" strokeweight=".043pt" strokecolor="#757a7b">
                <v:path arrowok="t"/>
              </v:shape>
            </v:group>
            <v:group style="position:absolute;left:493;top:148;width:2;height:6" coordorigin="493,148" coordsize="2,6">
              <v:shape style="position:absolute;left:493;top:148;width:2;height:6" coordorigin="493,148" coordsize="0,6" path="m493,148l493,153e" filled="false" stroked="true" strokeweight=".043pt" strokecolor="#757a7b">
                <v:path arrowok="t"/>
              </v:shape>
            </v:group>
            <v:group style="position:absolute;left:535;top:107;width:6;height:2" coordorigin="535,107" coordsize="6,2">
              <v:shape style="position:absolute;left:535;top:107;width:6;height:2" coordorigin="535,107" coordsize="6,0" path="m535,107l540,107e" filled="false" stroked="true" strokeweight=".043pt" strokecolor="#757a7b">
                <v:path arrowok="t"/>
              </v:shape>
            </v:group>
            <v:group style="position:absolute;left:143;top:426;width:2;height:6" coordorigin="143,426" coordsize="2,6">
              <v:shape style="position:absolute;left:143;top:426;width:2;height:6" coordorigin="143,426" coordsize="0,6" path="m143,426l143,431e" filled="false" stroked="true" strokeweight=".043pt" strokecolor="#757a7b">
                <v:path arrowok="t"/>
              </v:shape>
            </v:group>
            <v:group style="position:absolute;left:170;top:399;width:2;height:6" coordorigin="170,399" coordsize="2,6">
              <v:shape style="position:absolute;left:170;top:399;width:2;height:6" coordorigin="170,399" coordsize="0,6" path="m170,399l170,404e" filled="false" stroked="true" strokeweight=".043pt" strokecolor="#757a7b">
                <v:path arrowok="t"/>
              </v:shape>
            </v:group>
            <v:group style="position:absolute;left:215;top:354;width:2;height:6" coordorigin="215,354" coordsize="2,6">
              <v:shape style="position:absolute;left:215;top:354;width:2;height:6" coordorigin="215,354" coordsize="0,6" path="m215,354l215,360e" filled="false" stroked="true" strokeweight=".043pt" strokecolor="#757a7b">
                <v:path arrowok="t"/>
              </v:shape>
            </v:group>
            <v:group style="position:absolute;left:242;top:328;width:2;height:6" coordorigin="242,328" coordsize="2,6">
              <v:shape style="position:absolute;left:242;top:328;width:2;height:6" coordorigin="242,328" coordsize="0,6" path="m242,328l242,333e" filled="false" stroked="true" strokeweight=".043pt" strokecolor="#757a7b">
                <v:path arrowok="t"/>
              </v:shape>
            </v:group>
            <v:group style="position:absolute;left:287;top:282;width:2;height:6" coordorigin="287,282" coordsize="2,6">
              <v:shape style="position:absolute;left:287;top:282;width:2;height:6" coordorigin="287,282" coordsize="0,6" path="m287,282l287,287e" filled="false" stroked="true" strokeweight=".043pt" strokecolor="#757a7b">
                <v:path arrowok="t"/>
              </v:shape>
            </v:group>
            <v:group style="position:absolute;left:313;top:256;width:2;height:6" coordorigin="313,256" coordsize="2,6">
              <v:shape style="position:absolute;left:313;top:256;width:2;height:6" coordorigin="313,256" coordsize="0,6" path="m313,256l313,261e" filled="false" stroked="true" strokeweight=".043pt" strokecolor="#757a7b">
                <v:path arrowok="t"/>
              </v:shape>
            </v:group>
            <v:group style="position:absolute;left:385;top:184;width:2;height:6" coordorigin="385,184" coordsize="2,6">
              <v:shape style="position:absolute;left:385;top:184;width:2;height:6" coordorigin="385,184" coordsize="0,6" path="m385,184l385,189e" filled="false" stroked="true" strokeweight=".043pt" strokecolor="#757a7b">
                <v:path arrowok="t"/>
              </v:shape>
            </v:group>
            <v:group style="position:absolute;left:430;top:139;width:2;height:6" coordorigin="430,139" coordsize="2,6">
              <v:shape style="position:absolute;left:430;top:139;width:2;height:6" coordorigin="430,139" coordsize="0,6" path="m430,139l430,144e" filled="false" stroked="true" strokeweight=".043pt" strokecolor="#757a7b">
                <v:path arrowok="t"/>
              </v:shape>
            </v:group>
            <v:group style="position:absolute;left:457;top:112;width:2;height:6" coordorigin="457,112" coordsize="2,6">
              <v:shape style="position:absolute;left:457;top:112;width:2;height:6" coordorigin="457,112" coordsize="0,6" path="m457,112l457,117e" filled="false" stroked="true" strokeweight=".043pt" strokecolor="#757a7b">
                <v:path arrowok="t"/>
              </v:shape>
            </v:group>
            <v:group style="position:absolute;left:107;top:391;width:2;height:6" coordorigin="107,391" coordsize="2,6">
              <v:shape style="position:absolute;left:107;top:391;width:2;height:6" coordorigin="107,391" coordsize="0,6" path="m107,391l107,396e" filled="false" stroked="true" strokeweight=".043pt" strokecolor="#757a7b">
                <v:path arrowok="t"/>
              </v:shape>
            </v:group>
            <v:group style="position:absolute;left:134;top:363;width:2;height:6" coordorigin="134,363" coordsize="2,6">
              <v:shape style="position:absolute;left:134;top:363;width:2;height:6" coordorigin="134,363" coordsize="0,6" path="m134,363l134,368e" filled="false" stroked="true" strokeweight=".043pt" strokecolor="#757a7b">
                <v:path arrowok="t"/>
              </v:shape>
            </v:group>
            <v:group style="position:absolute;left:176;top:321;width:6;height:2" coordorigin="176,321" coordsize="6,2">
              <v:shape style="position:absolute;left:176;top:321;width:6;height:2" coordorigin="176,321" coordsize="6,0" path="m176,321l181,321e" filled="false" stroked="true" strokeweight=".043pt" strokecolor="#757a7b">
                <v:path arrowok="t"/>
              </v:shape>
            </v:group>
            <v:group style="position:absolute;left:206;top:292;width:2;height:6" coordorigin="206,292" coordsize="2,6">
              <v:shape style="position:absolute;left:206;top:292;width:2;height:6" coordorigin="206,292" coordsize="0,6" path="m206,292l206,297e" filled="false" stroked="true" strokeweight=".043pt" strokecolor="#757a7b">
                <v:path arrowok="t"/>
              </v:shape>
            </v:group>
            <v:group style="position:absolute;left:247;top:250;width:6;height:2" coordorigin="247,250" coordsize="6,2">
              <v:shape style="position:absolute;left:247;top:250;width:6;height:2" coordorigin="247,250" coordsize="6,0" path="m247,250l253,250e" filled="false" stroked="true" strokeweight=".043pt" strokecolor="#757a7b">
                <v:path arrowok="t"/>
              </v:shape>
            </v:group>
            <v:group style="position:absolute;left:278;top:220;width:2;height:6" coordorigin="278,220" coordsize="2,6">
              <v:shape style="position:absolute;left:278;top:220;width:2;height:6" coordorigin="278,220" coordsize="0,6" path="m278,220l278,225e" filled="false" stroked="true" strokeweight=".043pt" strokecolor="#757a7b">
                <v:path arrowok="t"/>
              </v:shape>
            </v:group>
            <v:group style="position:absolute;left:320;top:178;width:6;height:2" coordorigin="320,178" coordsize="6,2">
              <v:shape style="position:absolute;left:320;top:178;width:6;height:2" coordorigin="320,178" coordsize="6,0" path="m320,178l325,178e" filled="false" stroked="true" strokeweight=".043pt" strokecolor="#757a7b">
                <v:path arrowok="t"/>
              </v:shape>
            </v:group>
            <v:group style="position:absolute;left:349;top:148;width:2;height:6" coordorigin="349,148" coordsize="2,6">
              <v:shape style="position:absolute;left:349;top:148;width:2;height:6" coordorigin="349,148" coordsize="0,6" path="m349,148l349,153e" filled="false" stroked="true" strokeweight=".043pt" strokecolor="#757a7b">
                <v:path arrowok="t"/>
              </v:shape>
            </v:group>
            <v:group style="position:absolute;left:391;top:107;width:6;height:2" coordorigin="391,107" coordsize="6,2">
              <v:shape style="position:absolute;left:391;top:107;width:6;height:2" coordorigin="391,107" coordsize="6,0" path="m391,107l396,107e" filled="false" stroked="true" strokeweight=".043pt" strokecolor="#757a7b">
                <v:path arrowok="t"/>
              </v:shape>
            </v:group>
            <v:group style="position:absolute;left:26;top:399;width:2;height:6" coordorigin="26,399" coordsize="2,6">
              <v:shape style="position:absolute;left:26;top:399;width:2;height:6" coordorigin="26,399" coordsize="0,6" path="m26,399l26,404e" filled="false" stroked="true" strokeweight=".043pt" strokecolor="#757a7b">
                <v:path arrowok="t"/>
              </v:shape>
            </v:group>
            <v:group style="position:absolute;left:72;top:354;width:2;height:6" coordorigin="72,354" coordsize="2,6">
              <v:shape style="position:absolute;left:72;top:354;width:2;height:6" coordorigin="72,354" coordsize="0,6" path="m72,354l72,360e" filled="false" stroked="true" strokeweight=".043pt" strokecolor="#757a7b">
                <v:path arrowok="t"/>
              </v:shape>
            </v:group>
            <v:group style="position:absolute;left:98;top:328;width:2;height:6" coordorigin="98,328" coordsize="2,6">
              <v:shape style="position:absolute;left:98;top:328;width:2;height:6" coordorigin="98,328" coordsize="0,6" path="m98,328l98,333e" filled="false" stroked="true" strokeweight=".043pt" strokecolor="#757a7b">
                <v:path arrowok="t"/>
              </v:shape>
            </v:group>
            <v:group style="position:absolute;left:143;top:282;width:2;height:6" coordorigin="143,282" coordsize="2,6">
              <v:shape style="position:absolute;left:143;top:282;width:2;height:6" coordorigin="143,282" coordsize="0,6" path="m143,282l143,287e" filled="false" stroked="true" strokeweight=".043pt" strokecolor="#757a7b">
                <v:path arrowok="t"/>
              </v:shape>
            </v:group>
            <v:group style="position:absolute;left:170;top:256;width:2;height:6" coordorigin="170,256" coordsize="2,6">
              <v:shape style="position:absolute;left:170;top:256;width:2;height:6" coordorigin="170,256" coordsize="0,6" path="m170,256l170,261e" filled="false" stroked="true" strokeweight=".043pt" strokecolor="#757a7b">
                <v:path arrowok="t"/>
              </v:shape>
            </v:group>
            <v:group style="position:absolute;left:215;top:211;width:2;height:6" coordorigin="215,211" coordsize="2,6">
              <v:shape style="position:absolute;left:215;top:211;width:2;height:6" coordorigin="215,211" coordsize="0,6" path="m215,211l215,216e" filled="false" stroked="true" strokeweight=".043pt" strokecolor="#757a7b">
                <v:path arrowok="t"/>
              </v:shape>
            </v:group>
            <v:group style="position:absolute;left:242;top:184;width:2;height:6" coordorigin="242,184" coordsize="2,6">
              <v:shape style="position:absolute;left:242;top:184;width:2;height:6" coordorigin="242,184" coordsize="0,6" path="m242,184l242,189e" filled="false" stroked="true" strokeweight=".043pt" strokecolor="#757a7b">
                <v:path arrowok="t"/>
              </v:shape>
            </v:group>
            <v:group style="position:absolute;left:287;top:139;width:2;height:6" coordorigin="287,139" coordsize="2,6">
              <v:shape style="position:absolute;left:287;top:139;width:2;height:6" coordorigin="287,139" coordsize="0,6" path="m287,139l287,144e" filled="false" stroked="true" strokeweight=".043pt" strokecolor="#757a7b">
                <v:path arrowok="t"/>
              </v:shape>
            </v:group>
            <v:group style="position:absolute;left:313;top:112;width:2;height:6" coordorigin="313,112" coordsize="2,6">
              <v:shape style="position:absolute;left:313;top:112;width:2;height:6" coordorigin="313,112" coordsize="0,6" path="m313,112l313,117e" filled="false" stroked="true" strokeweight=".043pt" strokecolor="#757a7b">
                <v:path arrowok="t"/>
              </v:shape>
            </v:group>
            <v:group style="position:absolute;left:36;top:318;width:2;height:6" coordorigin="36,318" coordsize="2,6">
              <v:shape style="position:absolute;left:36;top:318;width:2;height:6" coordorigin="36,318" coordsize="0,6" path="m36,318l36,324e" filled="false" stroked="true" strokeweight=".043pt" strokecolor="#757a7b">
                <v:path arrowok="t"/>
              </v:shape>
            </v:group>
            <v:group style="position:absolute;left:62;top:292;width:2;height:6" coordorigin="62,292" coordsize="2,6">
              <v:shape style="position:absolute;left:62;top:292;width:2;height:6" coordorigin="62,292" coordsize="0,6" path="m62,292l62,297e" filled="false" stroked="true" strokeweight=".043pt" strokecolor="#757a7b">
                <v:path arrowok="t"/>
              </v:shape>
            </v:group>
            <v:group style="position:absolute;left:104;top:250;width:6;height:2" coordorigin="104,250" coordsize="6,2">
              <v:shape style="position:absolute;left:104;top:250;width:6;height:2" coordorigin="104,250" coordsize="6,0" path="m104,250l109,250e" filled="false" stroked="true" strokeweight=".043pt" strokecolor="#757a7b">
                <v:path arrowok="t"/>
              </v:shape>
            </v:group>
            <v:group style="position:absolute;left:134;top:220;width:2;height:6" coordorigin="134,220" coordsize="2,6">
              <v:shape style="position:absolute;left:134;top:220;width:2;height:6" coordorigin="134,220" coordsize="0,6" path="m134,220l134,225e" filled="false" stroked="true" strokeweight=".043pt" strokecolor="#757a7b">
                <v:path arrowok="t"/>
              </v:shape>
            </v:group>
            <v:group style="position:absolute;left:176;top:178;width:6;height:2" coordorigin="176,178" coordsize="6,2">
              <v:shape style="position:absolute;left:176;top:178;width:6;height:2" coordorigin="176,178" coordsize="6,0" path="m176,178l181,178e" filled="false" stroked="true" strokeweight=".043pt" strokecolor="#757a7b">
                <v:path arrowok="t"/>
              </v:shape>
            </v:group>
            <v:group style="position:absolute;left:206;top:148;width:2;height:6" coordorigin="206,148" coordsize="2,6">
              <v:shape style="position:absolute;left:206;top:148;width:2;height:6" coordorigin="206,148" coordsize="0,6" path="m206,148l206,153e" filled="false" stroked="true" strokeweight=".043pt" strokecolor="#757a7b">
                <v:path arrowok="t"/>
              </v:shape>
            </v:group>
            <v:group style="position:absolute;left:247;top:107;width:6;height:2" coordorigin="247,107" coordsize="6,2">
              <v:shape style="position:absolute;left:247;top:107;width:6;height:2" coordorigin="247,107" coordsize="6,0" path="m247,107l253,107e" filled="false" stroked="true" strokeweight=".043pt" strokecolor="#757a7b">
                <v:path arrowok="t"/>
              </v:shape>
            </v:group>
            <v:group style="position:absolute;left:26;top:256;width:2;height:6" coordorigin="26,256" coordsize="2,6">
              <v:shape style="position:absolute;left:26;top:256;width:2;height:6" coordorigin="26,256" coordsize="0,6" path="m26,256l26,261e" filled="false" stroked="true" strokeweight=".043pt" strokecolor="#757a7b">
                <v:path arrowok="t"/>
              </v:shape>
            </v:group>
            <v:group style="position:absolute;left:72;top:211;width:2;height:6" coordorigin="72,211" coordsize="2,6">
              <v:shape style="position:absolute;left:72;top:211;width:2;height:6" coordorigin="72,211" coordsize="0,6" path="m72,211l72,216e" filled="false" stroked="true" strokeweight=".043pt" strokecolor="#757a7b">
                <v:path arrowok="t"/>
              </v:shape>
            </v:group>
            <v:group style="position:absolute;left:98;top:184;width:2;height:6" coordorigin="98,184" coordsize="2,6">
              <v:shape style="position:absolute;left:98;top:184;width:2;height:6" coordorigin="98,184" coordsize="0,6" path="m98,184l98,189e" filled="false" stroked="true" strokeweight=".043pt" strokecolor="#757a7b">
                <v:path arrowok="t"/>
              </v:shape>
            </v:group>
            <v:group style="position:absolute;left:143;top:139;width:2;height:6" coordorigin="143,139" coordsize="2,6">
              <v:shape style="position:absolute;left:143;top:139;width:2;height:6" coordorigin="143,139" coordsize="0,6" path="m143,139l143,144e" filled="false" stroked="true" strokeweight=".043pt" strokecolor="#757a7b">
                <v:path arrowok="t"/>
              </v:shape>
            </v:group>
            <v:group style="position:absolute;left:170;top:112;width:2;height:6" coordorigin="170,112" coordsize="2,6">
              <v:shape style="position:absolute;left:170;top:112;width:2;height:6" coordorigin="170,112" coordsize="0,6" path="m170,112l170,117e" filled="false" stroked="true" strokeweight=".043pt" strokecolor="#757a7b">
                <v:path arrowok="t"/>
              </v:shape>
            </v:group>
            <v:group style="position:absolute;left:36;top:175;width:2;height:6" coordorigin="36,175" coordsize="2,6">
              <v:shape style="position:absolute;left:36;top:175;width:2;height:6" coordorigin="36,175" coordsize="0,6" path="m36,175l36,180e" filled="false" stroked="true" strokeweight=".043pt" strokecolor="#757a7b">
                <v:path arrowok="t"/>
              </v:shape>
            </v:group>
            <v:group style="position:absolute;left:62;top:148;width:2;height:6" coordorigin="62,148" coordsize="2,6">
              <v:shape style="position:absolute;left:62;top:148;width:2;height:6" coordorigin="62,148" coordsize="0,6" path="m62,148l62,153e" filled="false" stroked="true" strokeweight=".043pt" strokecolor="#757a7b">
                <v:path arrowok="t"/>
              </v:shape>
            </v:group>
            <v:group style="position:absolute;left:104;top:107;width:6;height:2" coordorigin="104,107" coordsize="6,2">
              <v:shape style="position:absolute;left:104;top:107;width:6;height:2" coordorigin="104,107" coordsize="6,0" path="m104,107l109,107e" filled="false" stroked="true" strokeweight=".043pt" strokecolor="#757a7b">
                <v:path arrowok="t"/>
              </v:shape>
            </v:group>
            <v:group style="position:absolute;left:26;top:112;width:2;height:6" coordorigin="26,112" coordsize="2,6">
              <v:shape style="position:absolute;left:26;top:112;width:2;height:6" coordorigin="26,112" coordsize="0,6" path="m26,112l26,117e" filled="false" stroked="true" strokeweight=".043pt" strokecolor="#757a7b">
                <v:path arrowok="t"/>
              </v:shape>
            </v:group>
            <v:group style="position:absolute;left:770;top:2041;width:42;height:42" coordorigin="770,2041" coordsize="42,42">
              <v:shape style="position:absolute;left:770;top:2041;width:42;height:42" coordorigin="770,2041" coordsize="42,42" path="m791,2041l783,2043,776,2047,772,2054,770,2062,772,2070,776,2077,783,2081,791,2083,798,2081,805,2077,810,2070,811,2062,810,2054,805,2047,798,2043,791,2041xe" filled="true" fillcolor="#006cb4" stroked="false">
                <v:path arrowok="t"/>
                <v:fill type="solid"/>
              </v:shape>
            </v:group>
            <v:group style="position:absolute;left:770;top:2062;width:42;height:21" coordorigin="770,2062" coordsize="42,21">
              <v:shape style="position:absolute;left:770;top:2062;width:42;height:21" coordorigin="770,2062" coordsize="42,21" path="m811,2062l811,2073,802,2083,791,2083,779,2083,770,2073,770,2062e" filled="false" stroked="true" strokeweight=".134pt" strokecolor="#006cb4">
                <v:path arrowok="t"/>
              </v:shape>
            </v:group>
            <v:group style="position:absolute;left:810;top:2062;width:3;height:2" coordorigin="810,2062" coordsize="3,2">
              <v:shape style="position:absolute;left:810;top:2062;width:3;height:2" coordorigin="810,2062" coordsize="3,0" path="m810,2062l813,2062e" filled="false" stroked="true" strokeweight=".043pt" strokecolor="#006cb4">
                <v:path arrowok="t"/>
              </v:shape>
            </v:group>
            <v:group style="position:absolute;left:770;top:2041;width:42;height:21" coordorigin="770,2041" coordsize="42,21">
              <v:shape style="position:absolute;left:770;top:2041;width:42;height:21" coordorigin="770,2041" coordsize="42,21" path="m770,2062l770,2051,779,2041,791,2041,802,2041,811,2051,811,2062e" filled="false" stroked="true" strokeweight=".134pt" strokecolor="#006cb4">
                <v:path arrowok="t"/>
              </v:shape>
            </v:group>
            <v:group style="position:absolute;left:770;top:2061;width:2;height:3" coordorigin="770,2061" coordsize="2,3">
              <v:shape style="position:absolute;left:770;top:2061;width:2;height:3" coordorigin="770,2061" coordsize="0,3" path="m770,2061l770,2063e" filled="false" stroked="true" strokeweight=".043pt" strokecolor="#006cb4">
                <v:path arrowok="t"/>
              </v:shape>
            </v:group>
            <v:group style="position:absolute;left:991;top:1771;width:2;height:235" coordorigin="991,1771" coordsize="2,235">
              <v:shape style="position:absolute;left:991;top:1771;width:2;height:235" coordorigin="991,1771" coordsize="0,235" path="m991,1771l991,2005e" filled="false" stroked="true" strokeweight=".4515pt" strokecolor="#000000">
                <v:path arrowok="t"/>
              </v:shape>
            </v:group>
            <v:group style="position:absolute;left:988;top:1770;width:5;height:2" coordorigin="988,1770" coordsize="5,2">
              <v:shape style="position:absolute;left:988;top:1770;width:5;height:2" coordorigin="988,1770" coordsize="5,0" path="m988,1770l992,1770e" filled="false" stroked="true" strokeweight=".344pt" strokecolor="#000000">
                <v:path arrowok="t"/>
              </v:shape>
            </v:group>
            <v:group style="position:absolute;left:677;top:1770;width:5;height:2" coordorigin="677,1770" coordsize="5,2">
              <v:shape style="position:absolute;left:677;top:1770;width:5;height:2" coordorigin="677,1770" coordsize="5,0" path="m677,1770l681,1770e" filled="false" stroked="true" strokeweight=".344pt" strokecolor="#000000">
                <v:path arrowok="t"/>
              </v:shape>
            </v:group>
            <v:group style="position:absolute;left:674;top:2050;width:25;height:6" coordorigin="674,2050" coordsize="25,6">
              <v:shape style="position:absolute;left:674;top:2050;width:25;height:6" coordorigin="674,2050" coordsize="25,6" path="m699,2055l674,2050e" filled="false" stroked="true" strokeweight=".215pt" strokecolor="#000000">
                <v:path arrowok="t"/>
              </v:shape>
            </v:group>
            <v:group style="position:absolute;left:654;top:2035;width:20;height:15" coordorigin="654,2035" coordsize="20,15">
              <v:shape style="position:absolute;left:654;top:2035;width:20;height:15" coordorigin="654,2035" coordsize="20,15" path="m674,2050l654,2035e" filled="false" stroked="true" strokeweight=".215pt" strokecolor="#000000">
                <v:path arrowok="t"/>
              </v:shape>
            </v:group>
            <v:group style="position:absolute;left:643;top:2013;width:12;height:23" coordorigin="643,2013" coordsize="12,23">
              <v:shape style="position:absolute;left:643;top:2013;width:12;height:23" coordorigin="643,2013" coordsize="12,23" path="m654,2035l643,2013e" filled="false" stroked="true" strokeweight=".215pt" strokecolor="#000000">
                <v:path arrowok="t"/>
              </v:shape>
            </v:group>
            <v:group style="position:absolute;left:643;top:1994;width:2;height:19" coordorigin="643,1994" coordsize="2,19">
              <v:shape style="position:absolute;left:643;top:1994;width:2;height:19" coordorigin="643,1994" coordsize="0,19" path="m643,2013l643,1994e" filled="false" stroked="true" strokeweight=".215pt" strokecolor="#000000">
                <v:path arrowok="t"/>
              </v:shape>
            </v:group>
            <v:group style="position:absolute;left:643;top:1994;width:5;height:2" coordorigin="643,1994" coordsize="5,2">
              <v:shape style="position:absolute;left:643;top:1994;width:5;height:2" coordorigin="643,1994" coordsize="5,0" path="m643,1994l647,1994e" filled="false" stroked="true" strokeweight=".215pt" strokecolor="#000000">
                <v:path arrowok="t"/>
              </v:shape>
            </v:group>
            <v:group style="position:absolute;left:647;top:1994;width:5;height:7" coordorigin="647,1994" coordsize="5,7">
              <v:shape style="position:absolute;left:647;top:1994;width:5;height:7" coordorigin="647,1994" coordsize="5,7" path="m647,1994l651,2000e" filled="false" stroked="true" strokeweight=".215pt" strokecolor="#000000">
                <v:path arrowok="t"/>
              </v:shape>
            </v:group>
            <v:group style="position:absolute;left:651;top:2000;width:6;height:5" coordorigin="651,2000" coordsize="6,5">
              <v:shape style="position:absolute;left:651;top:2000;width:6;height:5" coordorigin="651,2000" coordsize="6,5" path="m651,2000l657,2004e" filled="false" stroked="true" strokeweight=".215pt" strokecolor="#000000">
                <v:path arrowok="t"/>
              </v:shape>
            </v:group>
            <v:group style="position:absolute;left:657;top:2004;width:8;height:2" coordorigin="657,2004" coordsize="8,2">
              <v:shape style="position:absolute;left:657;top:2004;width:8;height:2" coordorigin="657,2004" coordsize="8,2" path="m657,2004l665,2006e" filled="false" stroked="true" strokeweight=".215pt" strokecolor="#000000">
                <v:path arrowok="t"/>
              </v:shape>
            </v:group>
            <v:group style="position:absolute;left:665;top:2005;width:7;height:2" coordorigin="665,2005" coordsize="7,2">
              <v:shape style="position:absolute;left:665;top:2005;width:7;height:2" coordorigin="665,2005" coordsize="7,1" path="m665,2006l672,2005e" filled="false" stroked="true" strokeweight=".215pt" strokecolor="#000000">
                <v:path arrowok="t"/>
              </v:shape>
            </v:group>
            <v:group style="position:absolute;left:672;top:2001;width:7;height:5" coordorigin="672,2001" coordsize="7,5">
              <v:shape style="position:absolute;left:672;top:2001;width:7;height:5" coordorigin="672,2001" coordsize="7,5" path="m672,2005l679,2001e" filled="false" stroked="true" strokeweight=".215pt" strokecolor="#000000">
                <v:path arrowok="t"/>
              </v:shape>
            </v:group>
            <v:group style="position:absolute;left:678;top:1773;width:2;height:232" coordorigin="678,1773" coordsize="2,232">
              <v:shape style="position:absolute;left:678;top:1773;width:2;height:232" coordorigin="678,1773" coordsize="0,232" path="m678,1773l678,2005e" filled="false" stroked="true" strokeweight=".3222pt" strokecolor="#000000">
                <v:path arrowok="t"/>
              </v:shape>
            </v:group>
            <v:group style="position:absolute;left:989;top:2001;width:7;height:5" coordorigin="989,2001" coordsize="7,5">
              <v:shape style="position:absolute;left:989;top:2001;width:7;height:5" coordorigin="989,2001" coordsize="7,5" path="m989,2001l996,2005e" filled="false" stroked="true" strokeweight=".215pt" strokecolor="#000000">
                <v:path arrowok="t"/>
              </v:shape>
            </v:group>
            <v:group style="position:absolute;left:996;top:2005;width:7;height:2" coordorigin="996,2005" coordsize="7,2">
              <v:shape style="position:absolute;left:996;top:2005;width:7;height:2" coordorigin="996,2005" coordsize="7,1" path="m996,2005l1003,2006e" filled="false" stroked="true" strokeweight=".215pt" strokecolor="#000000">
                <v:path arrowok="t"/>
              </v:shape>
            </v:group>
            <v:group style="position:absolute;left:1003;top:2004;width:8;height:2" coordorigin="1003,2004" coordsize="8,2">
              <v:shape style="position:absolute;left:1003;top:2004;width:8;height:2" coordorigin="1003,2004" coordsize="8,2" path="m1003,2006l1011,2004e" filled="false" stroked="true" strokeweight=".215pt" strokecolor="#000000">
                <v:path arrowok="t"/>
              </v:shape>
            </v:group>
            <v:group style="position:absolute;left:1011;top:2000;width:6;height:5" coordorigin="1011,2000" coordsize="6,5">
              <v:shape style="position:absolute;left:1011;top:2000;width:6;height:5" coordorigin="1011,2000" coordsize="6,5" path="m1011,2004l1017,2000e" filled="false" stroked="true" strokeweight=".215pt" strokecolor="#000000">
                <v:path arrowok="t"/>
              </v:shape>
            </v:group>
            <v:group style="position:absolute;left:1017;top:1994;width:5;height:7" coordorigin="1017,1994" coordsize="5,7">
              <v:shape style="position:absolute;left:1017;top:1994;width:5;height:7" coordorigin="1017,1994" coordsize="5,7" path="m1017,2000l1021,1994e" filled="false" stroked="true" strokeweight=".215pt" strokecolor="#000000">
                <v:path arrowok="t"/>
              </v:shape>
            </v:group>
            <v:group style="position:absolute;left:1021;top:1994;width:5;height:2" coordorigin="1021,1994" coordsize="5,2">
              <v:shape style="position:absolute;left:1021;top:1994;width:5;height:2" coordorigin="1021,1994" coordsize="5,0" path="m1021,1994l1025,1994e" filled="false" stroked="true" strokeweight=".215pt" strokecolor="#000000">
                <v:path arrowok="t"/>
              </v:shape>
            </v:group>
            <v:group style="position:absolute;left:1025;top:1977;width:2;height:36" coordorigin="1025,1977" coordsize="2,36">
              <v:shape style="position:absolute;left:1025;top:1977;width:2;height:36" coordorigin="1025,1977" coordsize="0,36" path="m1025,1977l1025,2013e" filled="false" stroked="true" strokeweight=".215pt" strokecolor="#000000">
                <v:path arrowok="t"/>
              </v:shape>
            </v:group>
            <v:group style="position:absolute;left:1014;top:2013;width:12;height:23" coordorigin="1014,2013" coordsize="12,23">
              <v:shape style="position:absolute;left:1014;top:2013;width:12;height:23" coordorigin="1014,2013" coordsize="12,23" path="m1025,2013l1014,2035e" filled="false" stroked="true" strokeweight=".215pt" strokecolor="#000000">
                <v:path arrowok="t"/>
              </v:shape>
            </v:group>
            <v:group style="position:absolute;left:994;top:2035;width:20;height:15" coordorigin="994,2035" coordsize="20,15">
              <v:shape style="position:absolute;left:994;top:2035;width:20;height:15" coordorigin="994,2035" coordsize="20,15" path="m1014,2035l994,2050e" filled="false" stroked="true" strokeweight=".215pt" strokecolor="#000000">
                <v:path arrowok="t"/>
              </v:shape>
            </v:group>
            <v:group style="position:absolute;left:969;top:2050;width:25;height:6" coordorigin="969,2050" coordsize="25,6">
              <v:shape style="position:absolute;left:969;top:2050;width:25;height:6" coordorigin="969,2050" coordsize="25,6" path="m994,2050l969,2055e" filled="false" stroked="true" strokeweight=".215pt" strokecolor="#000000">
                <v:path arrowok="t"/>
              </v:shape>
            </v:group>
            <v:group style="position:absolute;left:699;top:2055;width:271;height:2" coordorigin="699,2055" coordsize="271,2">
              <v:shape style="position:absolute;left:699;top:2055;width:271;height:2" coordorigin="699,2055" coordsize="271,0" path="m969,2055l699,2055e" filled="false" stroked="true" strokeweight=".215pt" strokecolor="#000000">
                <v:path arrowok="t"/>
              </v:shape>
            </v:group>
            <v:group style="position:absolute;left:909;top:1931;width:2;height:7" coordorigin="909,1931" coordsize="2,7">
              <v:shape style="position:absolute;left:909;top:1931;width:2;height:7" coordorigin="909,1931" coordsize="1,7" path="m909,1931l910,1937e" filled="false" stroked="true" strokeweight=".215pt" strokecolor="#000000">
                <v:path arrowok="t"/>
              </v:shape>
            </v:group>
            <v:group style="position:absolute;left:910;top:1937;width:4;height:6" coordorigin="910,1937" coordsize="4,6">
              <v:shape style="position:absolute;left:910;top:1937;width:4;height:6" coordorigin="910,1937" coordsize="4,6" path="m910,1937l913,1942e" filled="false" stroked="true" strokeweight=".215pt" strokecolor="#000000">
                <v:path arrowok="t"/>
              </v:shape>
            </v:group>
            <v:group style="position:absolute;left:913;top:1942;width:6;height:4" coordorigin="913,1942" coordsize="6,4">
              <v:shape style="position:absolute;left:913;top:1942;width:6;height:4" coordorigin="913,1942" coordsize="6,4" path="m913,1942l919,1945e" filled="false" stroked="true" strokeweight=".215pt" strokecolor="#000000">
                <v:path arrowok="t"/>
              </v:shape>
            </v:group>
            <v:group style="position:absolute;left:919;top:1945;width:6;height:2" coordorigin="919,1945" coordsize="6,2">
              <v:shape style="position:absolute;left:919;top:1945;width:6;height:2" coordorigin="919,1945" coordsize="6,1" path="m919,1945l925,1946e" filled="false" stroked="true" strokeweight=".215pt" strokecolor="#000000">
                <v:path arrowok="t"/>
              </v:shape>
            </v:group>
            <v:group style="position:absolute;left:925;top:1945;width:6;height:2" coordorigin="925,1945" coordsize="6,2">
              <v:shape style="position:absolute;left:925;top:1945;width:6;height:2" coordorigin="925,1945" coordsize="6,1" path="m925,1946l930,1945e" filled="false" stroked="true" strokeweight=".215pt" strokecolor="#000000">
                <v:path arrowok="t"/>
              </v:shape>
            </v:group>
            <v:group style="position:absolute;left:930;top:1942;width:6;height:4" coordorigin="930,1942" coordsize="6,4">
              <v:shape style="position:absolute;left:930;top:1942;width:6;height:4" coordorigin="930,1942" coordsize="6,4" path="m930,1945l935,1942e" filled="false" stroked="true" strokeweight=".215pt" strokecolor="#000000">
                <v:path arrowok="t"/>
              </v:shape>
            </v:group>
            <v:group style="position:absolute;left:935;top:1937;width:4;height:6" coordorigin="935,1937" coordsize="4,6">
              <v:shape style="position:absolute;left:935;top:1937;width:4;height:6" coordorigin="935,1937" coordsize="4,6" path="m935,1942l938,1937e" filled="false" stroked="true" strokeweight=".215pt" strokecolor="#000000">
                <v:path arrowok="t"/>
              </v:shape>
            </v:group>
            <v:group style="position:absolute;left:938;top:1931;width:2;height:7" coordorigin="938,1931" coordsize="2,7">
              <v:shape style="position:absolute;left:938;top:1931;width:2;height:7" coordorigin="938,1931" coordsize="2,7" path="m938,1937l940,1931e" filled="false" stroked="true" strokeweight=".215pt" strokecolor="#000000">
                <v:path arrowok="t"/>
              </v:shape>
            </v:group>
            <v:group style="position:absolute;left:938;top:1924;width:2;height:7" coordorigin="938,1924" coordsize="2,7">
              <v:shape style="position:absolute;left:938;top:1924;width:2;height:7" coordorigin="938,1924" coordsize="2,7" path="m940,1931l938,1924e" filled="false" stroked="true" strokeweight=".215pt" strokecolor="#000000">
                <v:path arrowok="t"/>
              </v:shape>
            </v:group>
            <v:group style="position:absolute;left:935;top:1920;width:4;height:5" coordorigin="935,1920" coordsize="4,5">
              <v:shape style="position:absolute;left:935;top:1920;width:4;height:5" coordorigin="935,1920" coordsize="4,5" path="m938,1924l935,1920e" filled="false" stroked="true" strokeweight=".215pt" strokecolor="#000000">
                <v:path arrowok="t"/>
              </v:shape>
            </v:group>
            <v:group style="position:absolute;left:930;top:1917;width:6;height:4" coordorigin="930,1917" coordsize="6,4">
              <v:shape style="position:absolute;left:930;top:1917;width:6;height:4" coordorigin="930,1917" coordsize="6,4" path="m935,1920l930,1917e" filled="false" stroked="true" strokeweight=".215pt" strokecolor="#000000">
                <v:path arrowok="t"/>
              </v:shape>
            </v:group>
            <v:group style="position:absolute;left:925;top:1915;width:6;height:2" coordorigin="925,1915" coordsize="6,2">
              <v:shape style="position:absolute;left:925;top:1915;width:6;height:2" coordorigin="925,1915" coordsize="6,2" path="m930,1917l925,1915e" filled="false" stroked="true" strokeweight=".215pt" strokecolor="#000000">
                <v:path arrowok="t"/>
              </v:shape>
            </v:group>
            <v:group style="position:absolute;left:919;top:1915;width:6;height:2" coordorigin="919,1915" coordsize="6,2">
              <v:shape style="position:absolute;left:919;top:1915;width:6;height:2" coordorigin="919,1915" coordsize="6,2" path="m925,1915l919,1917e" filled="false" stroked="true" strokeweight=".215pt" strokecolor="#000000">
                <v:path arrowok="t"/>
              </v:shape>
            </v:group>
            <v:group style="position:absolute;left:913;top:1917;width:6;height:4" coordorigin="913,1917" coordsize="6,4">
              <v:shape style="position:absolute;left:913;top:1917;width:6;height:4" coordorigin="913,1917" coordsize="6,4" path="m919,1917l913,1920e" filled="false" stroked="true" strokeweight=".215pt" strokecolor="#000000">
                <v:path arrowok="t"/>
              </v:shape>
            </v:group>
            <v:group style="position:absolute;left:910;top:1920;width:4;height:5" coordorigin="910,1920" coordsize="4,5">
              <v:shape style="position:absolute;left:910;top:1920;width:4;height:5" coordorigin="910,1920" coordsize="4,5" path="m913,1920l910,1924e" filled="false" stroked="true" strokeweight=".215pt" strokecolor="#000000">
                <v:path arrowok="t"/>
              </v:shape>
            </v:group>
            <v:group style="position:absolute;left:909;top:1924;width:2;height:7" coordorigin="909,1924" coordsize="2,7">
              <v:shape style="position:absolute;left:909;top:1924;width:2;height:7" coordorigin="909,1924" coordsize="1,7" path="m910,1924l909,1931e" filled="false" stroked="true" strokeweight=".215pt" strokecolor="#000000">
                <v:path arrowok="t"/>
              </v:shape>
            </v:group>
            <v:group style="position:absolute;left:909;top:1833;width:2;height:7" coordorigin="909,1833" coordsize="2,7">
              <v:shape style="position:absolute;left:909;top:1833;width:2;height:7" coordorigin="909,1833" coordsize="1,7" path="m909,1833l910,1839e" filled="false" stroked="true" strokeweight=".215pt" strokecolor="#000000">
                <v:path arrowok="t"/>
              </v:shape>
            </v:group>
            <v:group style="position:absolute;left:910;top:1839;width:4;height:6" coordorigin="910,1839" coordsize="4,6">
              <v:shape style="position:absolute;left:910;top:1839;width:4;height:6" coordorigin="910,1839" coordsize="4,6" path="m910,1839l913,1844e" filled="false" stroked="true" strokeweight=".215pt" strokecolor="#000000">
                <v:path arrowok="t"/>
              </v:shape>
            </v:group>
            <v:group style="position:absolute;left:913;top:1844;width:6;height:4" coordorigin="913,1844" coordsize="6,4">
              <v:shape style="position:absolute;left:913;top:1844;width:6;height:4" coordorigin="913,1844" coordsize="6,4" path="m913,1844l919,1847e" filled="false" stroked="true" strokeweight=".215pt" strokecolor="#000000">
                <v:path arrowok="t"/>
              </v:shape>
            </v:group>
            <v:group style="position:absolute;left:919;top:1847;width:6;height:2" coordorigin="919,1847" coordsize="6,2">
              <v:shape style="position:absolute;left:919;top:1847;width:6;height:2" coordorigin="919,1847" coordsize="6,1" path="m919,1847l925,1848e" filled="false" stroked="true" strokeweight=".215pt" strokecolor="#000000">
                <v:path arrowok="t"/>
              </v:shape>
            </v:group>
            <v:group style="position:absolute;left:925;top:1847;width:6;height:2" coordorigin="925,1847" coordsize="6,2">
              <v:shape style="position:absolute;left:925;top:1847;width:6;height:2" coordorigin="925,1847" coordsize="6,1" path="m925,1848l930,1847e" filled="false" stroked="true" strokeweight=".215pt" strokecolor="#000000">
                <v:path arrowok="t"/>
              </v:shape>
            </v:group>
            <v:group style="position:absolute;left:930;top:1844;width:6;height:4" coordorigin="930,1844" coordsize="6,4">
              <v:shape style="position:absolute;left:930;top:1844;width:6;height:4" coordorigin="930,1844" coordsize="6,4" path="m930,1847l935,1844e" filled="false" stroked="true" strokeweight=".215pt" strokecolor="#000000">
                <v:path arrowok="t"/>
              </v:shape>
            </v:group>
            <v:group style="position:absolute;left:935;top:1839;width:4;height:6" coordorigin="935,1839" coordsize="4,6">
              <v:shape style="position:absolute;left:935;top:1839;width:4;height:6" coordorigin="935,1839" coordsize="4,6" path="m935,1844l938,1839e" filled="false" stroked="true" strokeweight=".215pt" strokecolor="#000000">
                <v:path arrowok="t"/>
              </v:shape>
            </v:group>
            <v:group style="position:absolute;left:938;top:1833;width:2;height:7" coordorigin="938,1833" coordsize="2,7">
              <v:shape style="position:absolute;left:938;top:1833;width:2;height:7" coordorigin="938,1833" coordsize="2,7" path="m938,1839l940,1833e" filled="false" stroked="true" strokeweight=".215pt" strokecolor="#000000">
                <v:path arrowok="t"/>
              </v:shape>
            </v:group>
            <v:group style="position:absolute;left:938;top:1827;width:2;height:7" coordorigin="938,1827" coordsize="2,7">
              <v:shape style="position:absolute;left:938;top:1827;width:2;height:7" coordorigin="938,1827" coordsize="2,7" path="m940,1833l938,1827e" filled="false" stroked="true" strokeweight=".215pt" strokecolor="#000000">
                <v:path arrowok="t"/>
              </v:shape>
            </v:group>
            <v:group style="position:absolute;left:935;top:1821;width:4;height:6" coordorigin="935,1821" coordsize="4,6">
              <v:shape style="position:absolute;left:935;top:1821;width:4;height:6" coordorigin="935,1821" coordsize="4,6" path="m938,1827l935,1821e" filled="false" stroked="true" strokeweight=".215pt" strokecolor="#000000">
                <v:path arrowok="t"/>
              </v:shape>
            </v:group>
            <v:group style="position:absolute;left:930;top:1818;width:6;height:4" coordorigin="930,1818" coordsize="6,4">
              <v:shape style="position:absolute;left:930;top:1818;width:6;height:4" coordorigin="930,1818" coordsize="6,4" path="m935,1821l930,1818e" filled="false" stroked="true" strokeweight=".215pt" strokecolor="#000000">
                <v:path arrowok="t"/>
              </v:shape>
            </v:group>
            <v:group style="position:absolute;left:925;top:1817;width:6;height:2" coordorigin="925,1817" coordsize="6,2">
              <v:shape style="position:absolute;left:925;top:1817;width:6;height:2" coordorigin="925,1817" coordsize="6,1" path="m930,1818l925,1817e" filled="false" stroked="true" strokeweight=".215pt" strokecolor="#000000">
                <v:path arrowok="t"/>
              </v:shape>
            </v:group>
            <v:group style="position:absolute;left:919;top:1817;width:6;height:2" coordorigin="919,1817" coordsize="6,2">
              <v:shape style="position:absolute;left:919;top:1817;width:6;height:2" coordorigin="919,1817" coordsize="6,1" path="m925,1817l919,1818e" filled="false" stroked="true" strokeweight=".215pt" strokecolor="#000000">
                <v:path arrowok="t"/>
              </v:shape>
            </v:group>
            <v:group style="position:absolute;left:913;top:1818;width:6;height:4" coordorigin="913,1818" coordsize="6,4">
              <v:shape style="position:absolute;left:913;top:1818;width:6;height:4" coordorigin="913,1818" coordsize="6,4" path="m919,1818l913,1821e" filled="false" stroked="true" strokeweight=".215pt" strokecolor="#000000">
                <v:path arrowok="t"/>
              </v:shape>
            </v:group>
            <v:group style="position:absolute;left:910;top:1821;width:4;height:6" coordorigin="910,1821" coordsize="4,6">
              <v:shape style="position:absolute;left:910;top:1821;width:4;height:6" coordorigin="910,1821" coordsize="4,6" path="m913,1821l910,1827e" filled="false" stroked="true" strokeweight=".215pt" strokecolor="#000000">
                <v:path arrowok="t"/>
              </v:shape>
            </v:group>
            <v:group style="position:absolute;left:909;top:1827;width:2;height:7" coordorigin="909,1827" coordsize="2,7">
              <v:shape style="position:absolute;left:909;top:1827;width:2;height:7" coordorigin="909,1827" coordsize="1,7" path="m910,1827l909,1833e" filled="false" stroked="true" strokeweight=".215pt" strokecolor="#000000">
                <v:path arrowok="t"/>
              </v:shape>
            </v:group>
            <v:group style="position:absolute;left:728;top:1833;width:2;height:7" coordorigin="728,1833" coordsize="2,7">
              <v:shape style="position:absolute;left:728;top:1833;width:2;height:7" coordorigin="728,1833" coordsize="2,7" path="m728,1833l730,1839e" filled="false" stroked="true" strokeweight=".215pt" strokecolor="#000000">
                <v:path arrowok="t"/>
              </v:shape>
            </v:group>
            <v:group style="position:absolute;left:730;top:1839;width:4;height:6" coordorigin="730,1839" coordsize="4,6">
              <v:shape style="position:absolute;left:730;top:1839;width:4;height:6" coordorigin="730,1839" coordsize="4,6" path="m730,1839l733,1844e" filled="false" stroked="true" strokeweight=".215pt" strokecolor="#000000">
                <v:path arrowok="t"/>
              </v:shape>
            </v:group>
            <v:group style="position:absolute;left:733;top:1844;width:6;height:4" coordorigin="733,1844" coordsize="6,4">
              <v:shape style="position:absolute;left:733;top:1844;width:6;height:4" coordorigin="733,1844" coordsize="6,4" path="m733,1844l738,1847e" filled="false" stroked="true" strokeweight=".215pt" strokecolor="#000000">
                <v:path arrowok="t"/>
              </v:shape>
            </v:group>
            <v:group style="position:absolute;left:738;top:1847;width:6;height:2" coordorigin="738,1847" coordsize="6,2">
              <v:shape style="position:absolute;left:738;top:1847;width:6;height:2" coordorigin="738,1847" coordsize="6,1" path="m738,1847l743,1848e" filled="false" stroked="true" strokeweight=".215pt" strokecolor="#000000">
                <v:path arrowok="t"/>
              </v:shape>
            </v:group>
            <v:group style="position:absolute;left:743;top:1847;width:6;height:2" coordorigin="743,1847" coordsize="6,2">
              <v:shape style="position:absolute;left:743;top:1847;width:6;height:2" coordorigin="743,1847" coordsize="6,1" path="m743,1848l749,1847e" filled="false" stroked="true" strokeweight=".215pt" strokecolor="#000000">
                <v:path arrowok="t"/>
              </v:shape>
            </v:group>
            <v:group style="position:absolute;left:749;top:1844;width:6;height:4" coordorigin="749,1844" coordsize="6,4">
              <v:shape style="position:absolute;left:749;top:1844;width:6;height:4" coordorigin="749,1844" coordsize="6,4" path="m749,1847l755,1844e" filled="false" stroked="true" strokeweight=".215pt" strokecolor="#000000">
                <v:path arrowok="t"/>
              </v:shape>
            </v:group>
            <v:group style="position:absolute;left:755;top:1839;width:4;height:6" coordorigin="755,1839" coordsize="4,6">
              <v:shape style="position:absolute;left:755;top:1839;width:4;height:6" coordorigin="755,1839" coordsize="4,6" path="m755,1844l758,1839e" filled="false" stroked="true" strokeweight=".215pt" strokecolor="#000000">
                <v:path arrowok="t"/>
              </v:shape>
            </v:group>
            <v:group style="position:absolute;left:758;top:1833;width:2;height:7" coordorigin="758,1833" coordsize="2,7">
              <v:shape style="position:absolute;left:758;top:1833;width:2;height:7" coordorigin="758,1833" coordsize="1,7" path="m758,1839l759,1833e" filled="false" stroked="true" strokeweight=".215pt" strokecolor="#000000">
                <v:path arrowok="t"/>
              </v:shape>
            </v:group>
            <v:group style="position:absolute;left:758;top:1827;width:2;height:7" coordorigin="758,1827" coordsize="2,7">
              <v:shape style="position:absolute;left:758;top:1827;width:2;height:7" coordorigin="758,1827" coordsize="1,7" path="m759,1833l758,1827e" filled="false" stroked="true" strokeweight=".215pt" strokecolor="#000000">
                <v:path arrowok="t"/>
              </v:shape>
            </v:group>
            <v:group style="position:absolute;left:754;top:1821;width:4;height:6" coordorigin="754,1821" coordsize="4,6">
              <v:shape style="position:absolute;left:754;top:1821;width:4;height:6" coordorigin="754,1821" coordsize="4,6" path="m758,1827l754,1821e" filled="false" stroked="true" strokeweight=".215pt" strokecolor="#000000">
                <v:path arrowok="t"/>
              </v:shape>
            </v:group>
            <v:group style="position:absolute;left:749;top:1818;width:6;height:4" coordorigin="749,1818" coordsize="6,4">
              <v:shape style="position:absolute;left:749;top:1818;width:6;height:4" coordorigin="749,1818" coordsize="6,4" path="m755,1821l749,1818e" filled="false" stroked="true" strokeweight=".215pt" strokecolor="#000000">
                <v:path arrowok="t"/>
              </v:shape>
            </v:group>
            <v:group style="position:absolute;left:743;top:1817;width:6;height:2" coordorigin="743,1817" coordsize="6,2">
              <v:shape style="position:absolute;left:743;top:1817;width:6;height:2" coordorigin="743,1817" coordsize="6,1" path="m749,1818l743,1817e" filled="false" stroked="true" strokeweight=".215pt" strokecolor="#000000">
                <v:path arrowok="t"/>
              </v:shape>
            </v:group>
            <v:group style="position:absolute;left:738;top:1817;width:6;height:2" coordorigin="738,1817" coordsize="6,2">
              <v:shape style="position:absolute;left:738;top:1817;width:6;height:2" coordorigin="738,1817" coordsize="6,1" path="m743,1817l738,1818e" filled="false" stroked="true" strokeweight=".215pt" strokecolor="#000000">
                <v:path arrowok="t"/>
              </v:shape>
            </v:group>
            <v:group style="position:absolute;left:733;top:1818;width:6;height:4" coordorigin="733,1818" coordsize="6,4">
              <v:shape style="position:absolute;left:733;top:1818;width:6;height:4" coordorigin="733,1818" coordsize="6,4" path="m738,1818l733,1821e" filled="false" stroked="true" strokeweight=".215pt" strokecolor="#000000">
                <v:path arrowok="t"/>
              </v:shape>
            </v:group>
            <v:group style="position:absolute;left:730;top:1821;width:4;height:6" coordorigin="730,1821" coordsize="4,6">
              <v:shape style="position:absolute;left:730;top:1821;width:4;height:6" coordorigin="730,1821" coordsize="4,6" path="m733,1821l730,1827e" filled="false" stroked="true" strokeweight=".215pt" strokecolor="#000000">
                <v:path arrowok="t"/>
              </v:shape>
            </v:group>
            <v:group style="position:absolute;left:728;top:1827;width:2;height:7" coordorigin="728,1827" coordsize="2,7">
              <v:shape style="position:absolute;left:728;top:1827;width:2;height:7" coordorigin="728,1827" coordsize="2,7" path="m730,1827l728,1833e" filled="false" stroked="true" strokeweight=".215pt" strokecolor="#000000">
                <v:path arrowok="t"/>
              </v:shape>
            </v:group>
            <v:group style="position:absolute;left:728;top:1931;width:2;height:7" coordorigin="728,1931" coordsize="2,7">
              <v:shape style="position:absolute;left:728;top:1931;width:2;height:7" coordorigin="728,1931" coordsize="2,7" path="m728,1931l730,1937e" filled="false" stroked="true" strokeweight=".215pt" strokecolor="#000000">
                <v:path arrowok="t"/>
              </v:shape>
            </v:group>
            <v:group style="position:absolute;left:730;top:1937;width:4;height:6" coordorigin="730,1937" coordsize="4,6">
              <v:shape style="position:absolute;left:730;top:1937;width:4;height:6" coordorigin="730,1937" coordsize="4,6" path="m730,1937l733,1942e" filled="false" stroked="true" strokeweight=".215pt" strokecolor="#000000">
                <v:path arrowok="t"/>
              </v:shape>
            </v:group>
            <v:group style="position:absolute;left:733;top:1942;width:6;height:4" coordorigin="733,1942" coordsize="6,4">
              <v:shape style="position:absolute;left:733;top:1942;width:6;height:4" coordorigin="733,1942" coordsize="6,4" path="m733,1942l738,1945e" filled="false" stroked="true" strokeweight=".215pt" strokecolor="#000000">
                <v:path arrowok="t"/>
              </v:shape>
            </v:group>
            <v:group style="position:absolute;left:738;top:1945;width:6;height:2" coordorigin="738,1945" coordsize="6,2">
              <v:shape style="position:absolute;left:738;top:1945;width:6;height:2" coordorigin="738,1945" coordsize="6,1" path="m738,1945l743,1946e" filled="false" stroked="true" strokeweight=".215pt" strokecolor="#000000">
                <v:path arrowok="t"/>
              </v:shape>
            </v:group>
            <v:group style="position:absolute;left:743;top:1945;width:6;height:2" coordorigin="743,1945" coordsize="6,2">
              <v:shape style="position:absolute;left:743;top:1945;width:6;height:2" coordorigin="743,1945" coordsize="6,1" path="m743,1946l749,1945e" filled="false" stroked="true" strokeweight=".215pt" strokecolor="#000000">
                <v:path arrowok="t"/>
              </v:shape>
            </v:group>
            <v:group style="position:absolute;left:749;top:1942;width:6;height:4" coordorigin="749,1942" coordsize="6,4">
              <v:shape style="position:absolute;left:749;top:1942;width:6;height:4" coordorigin="749,1942" coordsize="6,4" path="m749,1945l755,1942e" filled="false" stroked="true" strokeweight=".215pt" strokecolor="#000000">
                <v:path arrowok="t"/>
              </v:shape>
            </v:group>
            <v:group style="position:absolute;left:755;top:1937;width:4;height:6" coordorigin="755,1937" coordsize="4,6">
              <v:shape style="position:absolute;left:755;top:1937;width:4;height:6" coordorigin="755,1937" coordsize="4,6" path="m755,1942l758,1937e" filled="false" stroked="true" strokeweight=".215pt" strokecolor="#000000">
                <v:path arrowok="t"/>
              </v:shape>
            </v:group>
            <v:group style="position:absolute;left:758;top:1931;width:2;height:7" coordorigin="758,1931" coordsize="2,7">
              <v:shape style="position:absolute;left:758;top:1931;width:2;height:7" coordorigin="758,1931" coordsize="1,7" path="m758,1937l759,1931e" filled="false" stroked="true" strokeweight=".215pt" strokecolor="#000000">
                <v:path arrowok="t"/>
              </v:shape>
            </v:group>
            <v:group style="position:absolute;left:758;top:1924;width:2;height:7" coordorigin="758,1924" coordsize="2,7">
              <v:shape style="position:absolute;left:758;top:1924;width:2;height:7" coordorigin="758,1924" coordsize="1,7" path="m759,1931l758,1924e" filled="false" stroked="true" strokeweight=".215pt" strokecolor="#000000">
                <v:path arrowok="t"/>
              </v:shape>
            </v:group>
            <v:group style="position:absolute;left:754;top:1920;width:4;height:5" coordorigin="754,1920" coordsize="4,5">
              <v:shape style="position:absolute;left:754;top:1920;width:4;height:5" coordorigin="754,1920" coordsize="4,5" path="m758,1924l754,1920e" filled="false" stroked="true" strokeweight=".215pt" strokecolor="#000000">
                <v:path arrowok="t"/>
              </v:shape>
            </v:group>
            <v:group style="position:absolute;left:749;top:1917;width:6;height:4" coordorigin="749,1917" coordsize="6,4">
              <v:shape style="position:absolute;left:749;top:1917;width:6;height:4" coordorigin="749,1917" coordsize="6,4" path="m755,1920l749,1917e" filled="false" stroked="true" strokeweight=".215pt" strokecolor="#000000">
                <v:path arrowok="t"/>
              </v:shape>
            </v:group>
            <v:group style="position:absolute;left:743;top:1915;width:6;height:2" coordorigin="743,1915" coordsize="6,2">
              <v:shape style="position:absolute;left:743;top:1915;width:6;height:2" coordorigin="743,1915" coordsize="6,2" path="m749,1917l743,1915e" filled="false" stroked="true" strokeweight=".215pt" strokecolor="#000000">
                <v:path arrowok="t"/>
              </v:shape>
            </v:group>
            <v:group style="position:absolute;left:738;top:1915;width:6;height:2" coordorigin="738,1915" coordsize="6,2">
              <v:shape style="position:absolute;left:738;top:1915;width:6;height:2" coordorigin="738,1915" coordsize="6,2" path="m743,1915l738,1917e" filled="false" stroked="true" strokeweight=".215pt" strokecolor="#000000">
                <v:path arrowok="t"/>
              </v:shape>
            </v:group>
            <v:group style="position:absolute;left:733;top:1917;width:6;height:4" coordorigin="733,1917" coordsize="6,4">
              <v:shape style="position:absolute;left:733;top:1917;width:6;height:4" coordorigin="733,1917" coordsize="6,4" path="m738,1917l733,1920e" filled="false" stroked="true" strokeweight=".215pt" strokecolor="#000000">
                <v:path arrowok="t"/>
              </v:shape>
            </v:group>
            <v:group style="position:absolute;left:730;top:1920;width:4;height:5" coordorigin="730,1920" coordsize="4,5">
              <v:shape style="position:absolute;left:730;top:1920;width:4;height:5" coordorigin="730,1920" coordsize="4,5" path="m733,1920l730,1924e" filled="false" stroked="true" strokeweight=".215pt" strokecolor="#000000">
                <v:path arrowok="t"/>
              </v:shape>
            </v:group>
            <v:group style="position:absolute;left:728;top:1924;width:2;height:7" coordorigin="728,1924" coordsize="2,7">
              <v:shape style="position:absolute;left:728;top:1924;width:2;height:7" coordorigin="728,1924" coordsize="2,7" path="m730,1924l728,1931e" filled="false" stroked="true" strokeweight=".215pt" strokecolor="#000000">
                <v:path arrowok="t"/>
              </v:shape>
            </v:group>
            <v:group style="position:absolute;left:791;top:1588;width:2;height:475" coordorigin="791,1588" coordsize="2,475">
              <v:shape style="position:absolute;left:791;top:1588;width:2;height:475" coordorigin="791,1588" coordsize="0,475" path="m791,2062l791,1588e" filled="false" stroked="true" strokeweight=".43pt" strokecolor="#006cb4">
                <v:path arrowok="t"/>
              </v:shape>
            </v:group>
            <v:group style="position:absolute;left:791;top:1588;width:34;height:2" coordorigin="791,1588" coordsize="34,2">
              <v:shape style="position:absolute;left:791;top:1588;width:34;height:2" coordorigin="791,1588" coordsize="34,0" path="m791,1588l824,1588e" filled="false" stroked="true" strokeweight=".43pt" strokecolor="#006cb4">
                <v:path arrowok="t"/>
              </v:shape>
            </v:group>
            <v:group style="position:absolute;left:631;top:1970;width:407;height:184" coordorigin="631,1970" coordsize="407,184">
              <v:shape style="position:absolute;left:631;top:1970;width:407;height:184" coordorigin="631,1970" coordsize="407,184" path="m638,1970l633,1973,631,1976,631,2009,633,2020,639,2030,639,2033,635,2041,633,2051,635,2060,639,2069,639,2072,635,2080,633,2089,635,2100,639,2108,633,2118,631,2130,631,2142,635,2153,821,2153,824,2148,830,2144,640,2144,639,2135,640,2126,643,2116,648,2108,644,2100,642,2089,644,2080,648,2072,648,2069,644,2060,642,2051,644,2041,648,2033,648,2030,643,2020,639,2009,639,1979,663,1979,659,1976,649,1972,638,1970xe" filled="true" fillcolor="#000000" stroked="false">
                <v:path arrowok="t"/>
                <v:fill type="solid"/>
              </v:shape>
              <v:shape style="position:absolute;left:631;top:1970;width:407;height:184" coordorigin="631,1970" coordsize="407,184" path="m1036,1979l1028,1979,1028,2009,1025,2020,1019,2030,1019,2033,1024,2041,1025,2051,1024,2060,1019,2069,1019,2072,1024,2080,1025,2089,1024,2100,1019,2108,1024,2116,1028,2126,1029,2135,1027,2144,837,2144,843,2148,847,2153,1033,2153,1036,2142,1037,2130,1034,2118,1028,2108,1033,2100,1035,2089,1033,2080,1028,2072,1028,2069,1033,2060,1035,2051,1033,2041,1028,2033,1028,2030,1034,2020,1036,2009,1036,1979xe" filled="true" fillcolor="#000000" stroked="false">
                <v:path arrowok="t"/>
                <v:fill type="solid"/>
              </v:shape>
              <v:shape style="position:absolute;left:631;top:1970;width:407;height:184" coordorigin="631,1970" coordsize="407,184" path="m834,2134l828,2135,822,2138,819,2144,849,2144,846,2138,840,2135,834,2134xe" filled="true" fillcolor="#000000" stroked="false">
                <v:path arrowok="t"/>
                <v:fill type="solid"/>
              </v:shape>
              <v:shape style="position:absolute;left:631;top:1970;width:407;height:184" coordorigin="631,1970" coordsize="407,184" path="m663,1979l644,1979,652,1982,660,1987,667,1994,671,2002,678,2002,675,1992,668,1983,663,1979xe" filled="true" fillcolor="#000000" stroked="false">
                <v:path arrowok="t"/>
                <v:fill type="solid"/>
              </v:shape>
              <v:shape style="position:absolute;left:631;top:1970;width:407;height:184" coordorigin="631,1970" coordsize="407,184" path="m1030,1970l989,2002,996,2002,1001,1994,1007,1987,1015,1982,1023,1979,1036,1979,1036,1976,1034,1973,1030,1970xe" filled="true" fillcolor="#000000" stroked="false">
                <v:path arrowok="t"/>
                <v:fill type="solid"/>
              </v:shape>
            </v:group>
            <v:group style="position:absolute;left:633;top:2153;width:401;height:2" coordorigin="633,2153" coordsize="401,2">
              <v:shape style="position:absolute;left:633;top:2153;width:401;height:2" coordorigin="633,2153" coordsize="401,0" path="m633,2153l1033,2153e" filled="false" stroked="true" strokeweight=".215pt" strokecolor="#000000">
                <v:path arrowok="t"/>
              </v:shape>
            </v:group>
            <v:group style="position:absolute;left:821;top:2142;width:27;height:12" coordorigin="821,2142" coordsize="27,12">
              <v:shape style="position:absolute;left:821;top:2142;width:27;height:12" coordorigin="821,2142" coordsize="27,12" path="m821,2153l823,2145,832,2142,840,2145,843,2147,846,2150,847,2153e" filled="false" stroked="true" strokeweight=".215pt" strokecolor="#000000">
                <v:path arrowok="t"/>
              </v:shape>
            </v:group>
            <v:group style="position:absolute;left:1028;top:2108;width:9;height:37" coordorigin="1028,2108" coordsize="9,37">
              <v:shape style="position:absolute;left:1028;top:2108;width:9;height:37" coordorigin="1028,2108" coordsize="9,37" path="m1028,2108l1036,2125,1036,2144e" filled="false" stroked="true" strokeweight=".215pt" strokecolor="#000000">
                <v:path arrowok="t"/>
              </v:shape>
            </v:group>
            <v:group style="position:absolute;left:1028;top:2105;width:2;height:5" coordorigin="1028,2105" coordsize="2,5">
              <v:shape style="position:absolute;left:1028;top:2105;width:2;height:5" coordorigin="1028,2105" coordsize="0,5" path="m1028,2105l1028,2110e" filled="false" stroked="true" strokeweight=".043pt" strokecolor="#000000">
                <v:path arrowok="t"/>
              </v:shape>
            </v:group>
            <v:group style="position:absolute;left:1028;top:2072;width:9;height:36" coordorigin="1028,2072" coordsize="9,36">
              <v:shape style="position:absolute;left:1028;top:2072;width:9;height:36" coordorigin="1028,2072" coordsize="9,36" path="m1028,2072l1036,2083,1036,2097,1028,2108e" filled="false" stroked="true" strokeweight=".215pt" strokecolor="#000000">
                <v:path arrowok="t"/>
              </v:shape>
            </v:group>
            <v:group style="position:absolute;left:1017;top:2071;width:13;height:2" coordorigin="1017,2071" coordsize="13,2">
              <v:shape style="position:absolute;left:1017;top:2071;width:13;height:2" coordorigin="1017,2071" coordsize="13,0" path="m1017,2071l1030,2071e" filled="false" stroked="true" strokeweight=".215pt" strokecolor="#000000">
                <v:path arrowok="t"/>
              </v:shape>
            </v:group>
            <v:group style="position:absolute;left:1028;top:2033;width:9;height:37" coordorigin="1028,2033" coordsize="9,37">
              <v:shape style="position:absolute;left:1028;top:2033;width:9;height:37" coordorigin="1028,2033" coordsize="9,37" path="m1028,2033l1036,2043,1036,2059,1028,2069e" filled="false" stroked="true" strokeweight=".215pt" strokecolor="#000000">
                <v:path arrowok="t"/>
              </v:shape>
            </v:group>
            <v:group style="position:absolute;left:1017;top:2032;width:13;height:2" coordorigin="1017,2032" coordsize="13,2">
              <v:shape style="position:absolute;left:1017;top:2032;width:13;height:2" coordorigin="1017,2032" coordsize="13,0" path="m1017,2032l1030,2032e" filled="false" stroked="true" strokeweight=".172pt" strokecolor="#000000">
                <v:path arrowok="t"/>
              </v:shape>
            </v:group>
            <v:group style="position:absolute;left:1028;top:2009;width:9;height:22" coordorigin="1028,2009" coordsize="9,22">
              <v:shape style="position:absolute;left:1028;top:2009;width:9;height:22" coordorigin="1028,2009" coordsize="9,22" path="m1036,2009l1036,2016,1033,2024,1028,2030e" filled="false" stroked="true" strokeweight=".215pt" strokecolor="#000000">
                <v:path arrowok="t"/>
              </v:shape>
            </v:group>
            <v:group style="position:absolute;left:1034;top:2009;width:5;height:2" coordorigin="1034,2009" coordsize="5,2">
              <v:shape style="position:absolute;left:1034;top:2009;width:5;height:2" coordorigin="1034,2009" coordsize="5,0" path="m1034,2009l1039,2009e" filled="false" stroked="true" strokeweight=".043pt" strokecolor="#000000">
                <v:path arrowok="t"/>
              </v:shape>
            </v:group>
            <v:group style="position:absolute;left:1036;top:1976;width:2;height:33" coordorigin="1036,1976" coordsize="2,33">
              <v:shape style="position:absolute;left:1036;top:1976;width:2;height:33" coordorigin="1036,1976" coordsize="0,33" path="m1036,2009l1036,1976e" filled="false" stroked="true" strokeweight=".215pt" strokecolor="#000000">
                <v:path arrowok="t"/>
              </v:shape>
            </v:group>
            <v:group style="position:absolute;left:1030;top:1970;width:6;height:7" coordorigin="1030,1970" coordsize="6,7">
              <v:shape style="position:absolute;left:1030;top:1970;width:6;height:7" coordorigin="1030,1970" coordsize="6,7" path="m1030,1970l1033,1972,1036,1973,1036,1976e" filled="false" stroked="true" strokeweight=".215pt" strokecolor="#000000">
                <v:path arrowok="t"/>
              </v:shape>
            </v:group>
            <v:group style="position:absolute;left:1028;top:1970;width:5;height:2" coordorigin="1028,1970" coordsize="5,2">
              <v:shape style="position:absolute;left:1028;top:1970;width:5;height:2" coordorigin="1028,1970" coordsize="5,0" path="m1028,1970l1033,1970e" filled="false" stroked="true" strokeweight=".043pt" strokecolor="#000000">
                <v:path arrowok="t"/>
              </v:shape>
            </v:group>
            <v:group style="position:absolute;left:989;top:1972;width:29;height:30" coordorigin="989,1972" coordsize="29,30">
              <v:shape style="position:absolute;left:989;top:1972;width:29;height:30" coordorigin="989,1972" coordsize="29,30" path="m989,2002l999,1983,1017,1972e" filled="false" stroked="true" strokeweight=".215pt" strokecolor="#000000">
                <v:path arrowok="t"/>
              </v:shape>
            </v:group>
            <v:group style="position:absolute;left:996;top:1979;width:28;height:23" coordorigin="996,1979" coordsize="28,23">
              <v:shape style="position:absolute;left:996;top:1979;width:28;height:23" coordorigin="996,1979" coordsize="28,23" path="m996,2002l1001,1991,1011,1982,1023,1979e" filled="false" stroked="true" strokeweight=".215pt" strokecolor="#000000">
                <v:path arrowok="t"/>
              </v:shape>
            </v:group>
            <v:group style="position:absolute;left:1023;top:1979;width:5;height:2" coordorigin="1023,1979" coordsize="5,2">
              <v:shape style="position:absolute;left:1023;top:1979;width:5;height:2" coordorigin="1023,1979" coordsize="5,0" path="m1023,1979l1028,1979e" filled="false" stroked="true" strokeweight=".215pt" strokecolor="#000000">
                <v:path arrowok="t"/>
              </v:shape>
            </v:group>
            <v:group style="position:absolute;left:1028;top:1979;width:2;height:30" coordorigin="1028,1979" coordsize="2,30">
              <v:shape style="position:absolute;left:1028;top:1979;width:2;height:30" coordorigin="1028,1979" coordsize="0,30" path="m1028,1979l1028,2009e" filled="false" stroked="true" strokeweight=".215pt" strokecolor="#000000">
                <v:path arrowok="t"/>
              </v:shape>
            </v:group>
            <v:group style="position:absolute;left:1019;top:2009;width:9;height:22" coordorigin="1019,2009" coordsize="9,22">
              <v:shape style="position:absolute;left:1019;top:2009;width:9;height:22" coordorigin="1019,2009" coordsize="9,22" path="m1028,2009l1027,2016,1024,2024,1019,2030e" filled="false" stroked="true" strokeweight=".215pt" strokecolor="#000000">
                <v:path arrowok="t"/>
              </v:shape>
            </v:group>
            <v:group style="position:absolute;left:1019;top:2033;width:9;height:37" coordorigin="1019,2033" coordsize="9,37">
              <v:shape style="position:absolute;left:1019;top:2033;width:9;height:37" coordorigin="1019,2033" coordsize="9,37" path="m1019,2033l1028,2043,1028,2059,1019,2069e" filled="false" stroked="true" strokeweight=".215pt" strokecolor="#000000">
                <v:path arrowok="t"/>
              </v:shape>
            </v:group>
            <v:group style="position:absolute;left:1019;top:2072;width:9;height:36" coordorigin="1019,2072" coordsize="9,36">
              <v:shape style="position:absolute;left:1019;top:2072;width:9;height:36" coordorigin="1019,2072" coordsize="9,36" path="m1019,2072l1028,2083,1028,2097,1019,2108e" filled="false" stroked="true" strokeweight=".215pt" strokecolor="#000000">
                <v:path arrowok="t"/>
              </v:shape>
            </v:group>
            <v:group style="position:absolute;left:1017;top:2108;width:5;height:2" coordorigin="1017,2108" coordsize="5,2">
              <v:shape style="position:absolute;left:1017;top:2108;width:5;height:2" coordorigin="1017,2108" coordsize="5,0" path="m1017,2108l1021,2108e" filled="false" stroked="true" strokeweight=".043pt" strokecolor="#000000">
                <v:path arrowok="t"/>
              </v:shape>
            </v:group>
            <v:group style="position:absolute;left:1019;top:2108;width:12;height:37" coordorigin="1019,2108" coordsize="12,37">
              <v:shape style="position:absolute;left:1019;top:2108;width:12;height:37" coordorigin="1019,2108" coordsize="12,37" path="m1019,2108l1028,2118,1030,2132,1027,2144e" filled="false" stroked="true" strokeweight=".215pt" strokecolor="#000000">
                <v:path arrowok="t"/>
              </v:shape>
            </v:group>
            <v:group style="position:absolute;left:640;top:2144;width:389;height:2" coordorigin="640,2144" coordsize="389,2">
              <v:shape style="position:absolute;left:640;top:2144;width:389;height:2" coordorigin="640,2144" coordsize="389,0" path="m640,2144l1029,2144e" filled="false" stroked="true" strokeweight=".215pt" strokecolor="#000000">
                <v:path arrowok="t"/>
              </v:shape>
            </v:group>
            <v:group style="position:absolute;left:819;top:2132;width:31;height:13" coordorigin="819,2132" coordsize="31,13">
              <v:shape style="position:absolute;left:819;top:2132;width:31;height:13" coordorigin="819,2132" coordsize="31,13" path="m819,2144l822,2136,831,2132,840,2135,844,2137,847,2140,849,2144e" filled="false" stroked="true" strokeweight=".215pt" strokecolor="#000000">
                <v:path arrowok="t"/>
              </v:shape>
            </v:group>
            <v:group style="position:absolute;left:819;top:2142;width:2;height:5" coordorigin="819,2142" coordsize="2,5">
              <v:shape style="position:absolute;left:819;top:2142;width:2;height:5" coordorigin="819,2142" coordsize="0,5" path="m819,2142l819,2147e" filled="false" stroked="true" strokeweight=".043pt" strokecolor="#000000">
                <v:path arrowok="t"/>
              </v:shape>
            </v:group>
            <v:group style="position:absolute;left:638;top:2108;width:11;height:37" coordorigin="638,2108" coordsize="11,37">
              <v:shape style="position:absolute;left:638;top:2108;width:11;height:37" coordorigin="638,2108" coordsize="11,37" path="m640,2144l638,2132,640,2118,648,2108e" filled="false" stroked="true" strokeweight=".215pt" strokecolor="#000000">
                <v:path arrowok="t"/>
              </v:shape>
            </v:group>
            <v:group style="position:absolute;left:648;top:2105;width:2;height:5" coordorigin="648,2105" coordsize="2,5">
              <v:shape style="position:absolute;left:648;top:2105;width:2;height:5" coordorigin="648,2105" coordsize="0,5" path="m648,2105l648,2110e" filled="false" stroked="true" strokeweight=".043pt" strokecolor="#000000">
                <v:path arrowok="t"/>
              </v:shape>
            </v:group>
            <v:group style="position:absolute;left:640;top:2072;width:8;height:36" coordorigin="640,2072" coordsize="8,36">
              <v:shape style="position:absolute;left:640;top:2072;width:8;height:36" coordorigin="640,2072" coordsize="8,36" path="m648,2108l640,2097,640,2083,648,2072e" filled="false" stroked="true" strokeweight=".215pt" strokecolor="#000000">
                <v:path arrowok="t"/>
              </v:shape>
            </v:group>
            <v:group style="position:absolute;left:637;top:2071;width:13;height:2" coordorigin="637,2071" coordsize="13,2">
              <v:shape style="position:absolute;left:637;top:2071;width:13;height:2" coordorigin="637,2071" coordsize="13,0" path="m637,2071l650,2071e" filled="false" stroked="true" strokeweight=".215pt" strokecolor="#000000">
                <v:path arrowok="t"/>
              </v:shape>
            </v:group>
            <v:group style="position:absolute;left:640;top:2033;width:8;height:37" coordorigin="640,2033" coordsize="8,37">
              <v:shape style="position:absolute;left:640;top:2033;width:8;height:37" coordorigin="640,2033" coordsize="8,37" path="m648,2069l640,2059,640,2043,648,2033e" filled="false" stroked="true" strokeweight=".215pt" strokecolor="#000000">
                <v:path arrowok="t"/>
              </v:shape>
            </v:group>
            <v:group style="position:absolute;left:637;top:2032;width:13;height:2" coordorigin="637,2032" coordsize="13,2">
              <v:shape style="position:absolute;left:637;top:2032;width:13;height:2" coordorigin="637,2032" coordsize="13,0" path="m637,2032l650,2032e" filled="false" stroked="true" strokeweight=".172pt" strokecolor="#000000">
                <v:path arrowok="t"/>
              </v:shape>
            </v:group>
            <v:group style="position:absolute;left:639;top:2009;width:9;height:22" coordorigin="639,2009" coordsize="9,22">
              <v:shape style="position:absolute;left:639;top:2009;width:9;height:22" coordorigin="639,2009" coordsize="9,22" path="m648,2030l644,2024,640,2016,639,2009e" filled="false" stroked="true" strokeweight=".215pt" strokecolor="#000000">
                <v:path arrowok="t"/>
              </v:shape>
            </v:group>
            <v:group style="position:absolute;left:637;top:2009;width:5;height:2" coordorigin="637,2009" coordsize="5,2">
              <v:shape style="position:absolute;left:637;top:2009;width:5;height:2" coordorigin="637,2009" coordsize="5,0" path="m637,2009l642,2009e" filled="false" stroked="true" strokeweight=".043pt" strokecolor="#000000">
                <v:path arrowok="t"/>
              </v:shape>
            </v:group>
            <v:group style="position:absolute;left:639;top:1968;width:2;height:41" coordorigin="639,1968" coordsize="2,41">
              <v:shape style="position:absolute;left:639;top:1968;width:2;height:41" coordorigin="639,1968" coordsize="0,41" path="m639,1968l639,2009e" filled="false" stroked="true" strokeweight=".215pt" strokecolor="#000000">
                <v:path arrowok="t"/>
              </v:shape>
            </v:group>
            <v:group style="position:absolute;left:639;top:1979;width:5;height:2" coordorigin="639,1979" coordsize="5,2">
              <v:shape style="position:absolute;left:639;top:1979;width:5;height:2" coordorigin="639,1979" coordsize="5,0" path="m639,1979l644,1979e" filled="false" stroked="true" strokeweight=".215pt" strokecolor="#000000">
                <v:path arrowok="t"/>
              </v:shape>
            </v:group>
            <v:group style="position:absolute;left:644;top:1979;width:28;height:23" coordorigin="644,1979" coordsize="28,23">
              <v:shape style="position:absolute;left:644;top:1979;width:28;height:23" coordorigin="644,1979" coordsize="28,23" path="m644,1979l657,1982,666,1991,671,2002e" filled="false" stroked="true" strokeweight=".215pt" strokecolor="#000000">
                <v:path arrowok="t"/>
              </v:shape>
            </v:group>
            <v:group style="position:absolute;left:638;top:1970;width:36;height:21" coordorigin="638,1970" coordsize="36,21">
              <v:shape style="position:absolute;left:638;top:1970;width:36;height:21" coordorigin="638,1970" coordsize="36,21" path="m638,1970l659,1975,673,1990e" filled="false" stroked="true" strokeweight=".215pt" strokecolor="#000000">
                <v:path arrowok="t"/>
              </v:shape>
            </v:group>
            <v:group style="position:absolute;left:631;top:1970;width:7;height:7" coordorigin="631,1970" coordsize="7,7">
              <v:shape style="position:absolute;left:631;top:1970;width:7;height:7" coordorigin="631,1970" coordsize="7,7" path="m631,1976l632,1973,635,1972,638,1970e" filled="false" stroked="true" strokeweight=".215pt" strokecolor="#000000">
                <v:path arrowok="t"/>
              </v:shape>
            </v:group>
            <v:group style="position:absolute;left:631;top:1974;width:2;height:35" coordorigin="631,1974" coordsize="2,35">
              <v:shape style="position:absolute;left:631;top:1974;width:2;height:35" coordorigin="631,1974" coordsize="0,35" path="m631,1974l631,2009e" filled="false" stroked="true" strokeweight=".215pt" strokecolor="#000000">
                <v:path arrowok="t"/>
              </v:shape>
            </v:group>
            <v:group style="position:absolute;left:631;top:2009;width:9;height:22" coordorigin="631,2009" coordsize="9,22">
              <v:shape style="position:absolute;left:631;top:2009;width:9;height:22" coordorigin="631,2009" coordsize="9,22" path="m639,2030l635,2024,632,2016,631,2009e" filled="false" stroked="true" strokeweight=".215pt" strokecolor="#000000">
                <v:path arrowok="t"/>
              </v:shape>
            </v:group>
            <v:group style="position:absolute;left:632;top:2033;width:8;height:37" coordorigin="632,2033" coordsize="8,37">
              <v:shape style="position:absolute;left:632;top:2033;width:8;height:37" coordorigin="632,2033" coordsize="8,37" path="m639,2069l632,2059,632,2043,639,2033e" filled="false" stroked="true" strokeweight=".215pt" strokecolor="#000000">
                <v:path arrowok="t"/>
              </v:shape>
            </v:group>
            <v:group style="position:absolute;left:632;top:2072;width:8;height:36" coordorigin="632,2072" coordsize="8,36">
              <v:shape style="position:absolute;left:632;top:2072;width:8;height:36" coordorigin="632,2072" coordsize="8,36" path="m639,2108l632,2097,632,2083,639,2072e" filled="false" stroked="true" strokeweight=".215pt" strokecolor="#000000">
                <v:path arrowok="t"/>
              </v:shape>
            </v:group>
            <v:group style="position:absolute;left:637;top:2108;width:5;height:2" coordorigin="637,2108" coordsize="5,2">
              <v:shape style="position:absolute;left:637;top:2108;width:5;height:2" coordorigin="637,2108" coordsize="5,0" path="m637,2108l642,2108e" filled="false" stroked="true" strokeweight=".043pt" strokecolor="#000000">
                <v:path arrowok="t"/>
              </v:shape>
            </v:group>
            <v:group style="position:absolute;left:630;top:2116;width:5;height:38" coordorigin="630,2116" coordsize="5,38">
              <v:shape style="position:absolute;left:630;top:2116;width:5;height:38" coordorigin="630,2116" coordsize="5,38" path="m635,2153l630,2134,634,2116e" filled="false" stroked="true" strokeweight=".215pt" strokecolor="#000000">
                <v:path arrowok="t"/>
              </v:shape>
            </v:group>
            <v:group style="position:absolute;left:492;top:1959;width:187;height:2" coordorigin="492,1959" coordsize="187,2">
              <v:shape style="position:absolute;left:492;top:1959;width:187;height:2" coordorigin="492,1959" coordsize="187,0" path="m679,1959l492,1959e" filled="false" stroked="true" strokeweight=".215pt" strokecolor="#000000">
                <v:path arrowok="t"/>
              </v:shape>
            </v:group>
            <v:group style="position:absolute;left:492;top:1776;width:2;height:184" coordorigin="492,1776" coordsize="2,184">
              <v:shape style="position:absolute;left:492;top:1776;width:2;height:184" coordorigin="492,1776" coordsize="0,184" path="m492,1959l492,1776e" filled="false" stroked="true" strokeweight=".215pt" strokecolor="#000000">
                <v:path arrowok="t"/>
              </v:shape>
            </v:group>
            <v:group style="position:absolute;left:492;top:1949;width:187;height:2" coordorigin="492,1949" coordsize="187,2">
              <v:shape style="position:absolute;left:492;top:1949;width:187;height:2" coordorigin="492,1949" coordsize="187,0" path="m492,1949l679,1949e" filled="false" stroked="true" strokeweight=".215005pt" strokecolor="#000000">
                <v:path arrowok="t"/>
              </v:shape>
            </v:group>
            <v:group style="position:absolute;left:492;top:1786;width:187;height:2" coordorigin="492,1786" coordsize="187,2">
              <v:shape style="position:absolute;left:492;top:1786;width:187;height:2" coordorigin="492,1786" coordsize="187,0" path="m492,1786l679,1786e" filled="false" stroked="true" strokeweight=".215003pt" strokecolor="#000000">
                <v:path arrowok="t"/>
              </v:shape>
            </v:group>
            <v:group style="position:absolute;left:2484;top:2212;width:145;height:2" coordorigin="2484,2212" coordsize="145,2">
              <v:shape style="position:absolute;left:2484;top:2212;width:145;height:2" coordorigin="2484,2212" coordsize="145,0" path="m2484,2212l2629,2212e" filled="false" stroked="true" strokeweight="4.354pt" strokecolor="#b4b6b7">
                <v:path arrowok="t"/>
              </v:shape>
            </v:group>
            <v:group style="position:absolute;left:2484;top:2169;width:2;height:86" coordorigin="2484,2169" coordsize="2,86">
              <v:shape style="position:absolute;left:2484;top:2169;width:2;height:86" coordorigin="2484,2169" coordsize="0,86" path="m2484,2169l2484,2254e" filled="false" stroked="true" strokeweight=".215pt" strokecolor="#000000">
                <v:path arrowok="t"/>
              </v:shape>
            </v:group>
            <v:group style="position:absolute;left:2629;top:2169;width:2;height:86" coordorigin="2629,2169" coordsize="2,86">
              <v:shape style="position:absolute;left:2629;top:2169;width:2;height:86" coordorigin="2629,2169" coordsize="0,86" path="m2629,2254l2629,2169e" filled="false" stroked="true" strokeweight=".215pt" strokecolor="#000000">
                <v:path arrowok="t"/>
              </v:shape>
            </v:group>
            <v:group style="position:absolute;left:2558;top:2191;width:41;height:41" coordorigin="2558,2191" coordsize="41,41">
              <v:shape style="position:absolute;left:2558;top:2191;width:41;height:41" coordorigin="2558,2191" coordsize="41,41" path="m2578,2191l2570,2193,2563,2197,2559,2204,2558,2212,2559,2219,2563,2225,2570,2230,2578,2231,2586,2230,2593,2225,2597,2219,2599,2212,2597,2204,2593,2197,2586,2193,2578,2191xe" filled="true" fillcolor="#006cb4" stroked="false">
                <v:path arrowok="t"/>
                <v:fill type="solid"/>
              </v:shape>
            </v:group>
            <v:group style="position:absolute;left:2558;top:2212;width:41;height:20" coordorigin="2558,2212" coordsize="41,20">
              <v:shape style="position:absolute;left:2558;top:2212;width:41;height:20" coordorigin="2558,2212" coordsize="41,20" path="m2599,2212l2599,2223,2589,2231,2578,2231,2567,2231,2558,2223,2558,2212e" filled="false" stroked="true" strokeweight=".134pt" strokecolor="#006cb4">
                <v:path arrowok="t"/>
              </v:shape>
            </v:group>
            <v:group style="position:absolute;left:2599;top:2210;width:2;height:3" coordorigin="2599,2210" coordsize="2,3">
              <v:shape style="position:absolute;left:2599;top:2210;width:2;height:3" coordorigin="2599,2210" coordsize="0,3" path="m2599,2210l2599,2213e" filled="false" stroked="true" strokeweight=".043pt" strokecolor="#006cb4">
                <v:path arrowok="t"/>
              </v:shape>
            </v:group>
            <v:group style="position:absolute;left:2558;top:2191;width:41;height:21" coordorigin="2558,2191" coordsize="41,21">
              <v:shape style="position:absolute;left:2558;top:2191;width:41;height:21" coordorigin="2558,2191" coordsize="41,21" path="m2558,2212l2558,2200,2567,2191,2578,2191,2589,2191,2599,2200,2599,2212e" filled="false" stroked="true" strokeweight=".134pt" strokecolor="#006cb4">
                <v:path arrowok="t"/>
              </v:shape>
            </v:group>
            <v:group style="position:absolute;left:2559;top:2210;width:2;height:3" coordorigin="2559,2210" coordsize="2,3">
              <v:shape style="position:absolute;left:2559;top:2210;width:2;height:3" coordorigin="2559,2210" coordsize="0,3" path="m2559,2210l2559,2213e" filled="false" stroked="true" strokeweight=".043pt" strokecolor="#006cb4">
                <v:path arrowok="t"/>
              </v:shape>
            </v:group>
            <v:group style="position:absolute;left:2578;top:2212;width:2;height:242" coordorigin="2578,2212" coordsize="2,242">
              <v:shape style="position:absolute;left:2578;top:2212;width:2;height:242" coordorigin="2578,2212" coordsize="0,242" path="m2578,2212l2578,2453e" filled="false" stroked="true" strokeweight=".43pt" strokecolor="#006cb4">
                <v:path arrowok="t"/>
              </v:shape>
            </v:group>
            <v:group style="position:absolute;left:2545;top:2453;width:34;height:2" coordorigin="2545,2453" coordsize="34,2">
              <v:shape style="position:absolute;left:2545;top:2453;width:34;height:2" coordorigin="2545,2453" coordsize="34,0" path="m2578,2453l2545,2453e" filled="false" stroked="true" strokeweight=".43pt" strokecolor="#006cb4">
                <v:path arrowok="t"/>
              </v:shape>
            </v:group>
            <v:group style="position:absolute;left:356;top:2191;width:41;height:41" coordorigin="356,2191" coordsize="41,41">
              <v:shape style="position:absolute;left:356;top:2191;width:41;height:41" coordorigin="356,2191" coordsize="41,41" path="m376,2191l369,2193,362,2197,357,2204,356,2212,357,2219,362,2225,369,2230,376,2231,384,2230,391,2225,395,2219,396,2212,395,2204,391,2197,384,2193,376,2191xe" filled="true" fillcolor="#006cb4" stroked="false">
                <v:path arrowok="t"/>
                <v:fill type="solid"/>
              </v:shape>
            </v:group>
            <v:group style="position:absolute;left:356;top:2212;width:41;height:20" coordorigin="356,2212" coordsize="41,20">
              <v:shape style="position:absolute;left:356;top:2212;width:41;height:20" coordorigin="356,2212" coordsize="41,20" path="m396,2212l396,2223,388,2231,376,2231,365,2231,356,2223,356,2212e" filled="false" stroked="true" strokeweight=".134pt" strokecolor="#006cb4">
                <v:path arrowok="t"/>
              </v:shape>
            </v:group>
            <v:group style="position:absolute;left:397;top:2210;width:2;height:3" coordorigin="397,2210" coordsize="2,3">
              <v:shape style="position:absolute;left:397;top:2210;width:2;height:3" coordorigin="397,2210" coordsize="0,3" path="m397,2210l397,2213e" filled="false" stroked="true" strokeweight=".043pt" strokecolor="#006cb4">
                <v:path arrowok="t"/>
              </v:shape>
            </v:group>
            <v:group style="position:absolute;left:356;top:2191;width:41;height:21" coordorigin="356,2191" coordsize="41,21">
              <v:shape style="position:absolute;left:356;top:2191;width:41;height:21" coordorigin="356,2191" coordsize="41,21" path="m356,2212l356,2200,365,2191,376,2191,388,2191,396,2200,396,2212e" filled="false" stroked="true" strokeweight=".134pt" strokecolor="#006cb4">
                <v:path arrowok="t"/>
              </v:shape>
            </v:group>
            <v:group style="position:absolute;left:356;top:2210;width:2;height:3" coordorigin="356,2210" coordsize="2,3">
              <v:shape style="position:absolute;left:356;top:2210;width:2;height:3" coordorigin="356,2210" coordsize="0,3" path="m356,2210l356,2213e" filled="false" stroked="true" strokeweight=".043pt" strokecolor="#006cb4">
                <v:path arrowok="t"/>
              </v:shape>
            </v:group>
            <v:group style="position:absolute;left:376;top:2212;width:2;height:361" coordorigin="376,2212" coordsize="2,361">
              <v:shape style="position:absolute;left:376;top:2212;width:2;height:361" coordorigin="376,2212" coordsize="0,361" path="m376,2212l376,2572e" filled="false" stroked="true" strokeweight=".43pt" strokecolor="#006cb4">
                <v:path arrowok="t"/>
              </v:shape>
            </v:group>
            <v:group style="position:absolute;left:376;top:2572;width:34;height:2" coordorigin="376,2572" coordsize="34,2">
              <v:shape style="position:absolute;left:376;top:2572;width:34;height:2" coordorigin="376,2572" coordsize="34,0" path="m376,2572l410,2572e" filled="false" stroked="true" strokeweight=".43pt" strokecolor="#006cb4">
                <v:path arrowok="t"/>
              </v:shape>
            </v:group>
            <v:group style="position:absolute;left:518;top:2257;width:41;height:41" coordorigin="518,2257" coordsize="41,41">
              <v:shape style="position:absolute;left:518;top:2257;width:41;height:41" coordorigin="518,2257" coordsize="41,41" path="m538,2257l530,2259,524,2263,520,2269,518,2277,520,2285,524,2291,530,2296,538,2297,546,2296,553,2291,557,2285,559,2277,557,2269,553,2263,546,2259,538,2257xe" filled="true" fillcolor="#006cb4" stroked="false">
                <v:path arrowok="t"/>
                <v:fill type="solid"/>
              </v:shape>
            </v:group>
            <v:group style="position:absolute;left:518;top:2277;width:41;height:21" coordorigin="518,2277" coordsize="41,21">
              <v:shape style="position:absolute;left:518;top:2277;width:41;height:21" coordorigin="518,2277" coordsize="41,21" path="m559,2277l559,2288,549,2297,538,2297,527,2297,518,2288,518,2277e" filled="false" stroked="true" strokeweight=".134pt" strokecolor="#006cb4">
                <v:path arrowok="t"/>
              </v:shape>
            </v:group>
            <v:group style="position:absolute;left:559;top:2275;width:2;height:3" coordorigin="559,2275" coordsize="2,3">
              <v:shape style="position:absolute;left:559;top:2275;width:2;height:3" coordorigin="559,2275" coordsize="0,3" path="m559,2275l559,2278e" filled="false" stroked="true" strokeweight=".043pt" strokecolor="#006cb4">
                <v:path arrowok="t"/>
              </v:shape>
            </v:group>
            <v:group style="position:absolute;left:518;top:2257;width:41;height:20" coordorigin="518,2257" coordsize="41,20">
              <v:shape style="position:absolute;left:518;top:2257;width:41;height:20" coordorigin="518,2257" coordsize="41,20" path="m518,2277l518,2266,527,2257,538,2257,549,2257,559,2266,559,2277e" filled="false" stroked="true" strokeweight=".134pt" strokecolor="#006cb4">
                <v:path arrowok="t"/>
              </v:shape>
            </v:group>
            <v:group style="position:absolute;left:519;top:2275;width:2;height:3" coordorigin="519,2275" coordsize="2,3">
              <v:shape style="position:absolute;left:519;top:2275;width:2;height:3" coordorigin="519,2275" coordsize="0,3" path="m519,2275l519,2278e" filled="false" stroked="true" strokeweight=".043pt" strokecolor="#006cb4">
                <v:path arrowok="t"/>
              </v:shape>
            </v:group>
            <v:group style="position:absolute;left:538;top:2277;width:2;height:177" coordorigin="538,2277" coordsize="2,177">
              <v:shape style="position:absolute;left:538;top:2277;width:2;height:177" coordorigin="538,2277" coordsize="0,177" path="m538,2277l538,2453e" filled="false" stroked="true" strokeweight=".43pt" strokecolor="#006cb4">
                <v:path arrowok="t"/>
              </v:shape>
            </v:group>
            <v:group style="position:absolute;left:538;top:2453;width:35;height:2" coordorigin="538,2453" coordsize="35,2">
              <v:shape style="position:absolute;left:538;top:2453;width:35;height:2" coordorigin="538,2453" coordsize="35,0" path="m538,2453l572,2453e" filled="false" stroked="true" strokeweight=".43pt" strokecolor="#006cb4">
                <v:path arrowok="t"/>
              </v:shape>
            </v:group>
            <v:group style="position:absolute;left:2773;top:2212;width:146;height:2" coordorigin="2773,2212" coordsize="146,2">
              <v:shape style="position:absolute;left:2773;top:2212;width:146;height:2" coordorigin="2773,2212" coordsize="146,0" path="m2773,2212l2918,2212e" filled="false" stroked="true" strokeweight="4.354pt" strokecolor="#b4b6b7">
                <v:path arrowok="t"/>
              </v:shape>
            </v:group>
            <v:group style="position:absolute;left:2773;top:2087;width:2;height:168" coordorigin="2773,2087" coordsize="2,168">
              <v:shape style="position:absolute;left:2773;top:2087;width:2;height:168" coordorigin="2773,2087" coordsize="0,168" path="m2773,2087l2773,2254e" filled="false" stroked="true" strokeweight=".258pt" strokecolor="#000000">
                <v:path arrowok="t"/>
              </v:shape>
            </v:group>
            <v:group style="position:absolute;left:2918;top:2169;width:2;height:86" coordorigin="2918,2169" coordsize="2,86">
              <v:shape style="position:absolute;left:2918;top:2169;width:2;height:86" coordorigin="2918,2169" coordsize="0,86" path="m2918,2254l2918,2169e" filled="false" stroked="true" strokeweight=".215pt" strokecolor="#000000">
                <v:path arrowok="t"/>
              </v:shape>
            </v:group>
            <v:group style="position:absolute;left:3063;top:2212;width:145;height:2" coordorigin="3063,2212" coordsize="145,2">
              <v:shape style="position:absolute;left:3063;top:2212;width:145;height:2" coordorigin="3063,2212" coordsize="145,0" path="m3063,2212l3207,2212e" filled="false" stroked="true" strokeweight="4.354pt" strokecolor="#b4b6b7">
                <v:path arrowok="t"/>
              </v:shape>
            </v:group>
            <v:group style="position:absolute;left:3063;top:2087;width:2;height:168" coordorigin="3063,2087" coordsize="2,168">
              <v:shape style="position:absolute;left:3063;top:2087;width:2;height:168" coordorigin="3063,2087" coordsize="0,168" path="m3063,2087l3063,2254e" filled="false" stroked="true" strokeweight=".2579pt" strokecolor="#000000">
                <v:path arrowok="t"/>
              </v:shape>
            </v:group>
            <v:group style="position:absolute;left:3206;top:2087;width:2;height:168" coordorigin="3206,2087" coordsize="2,168">
              <v:shape style="position:absolute;left:3206;top:2087;width:2;height:168" coordorigin="3206,2087" coordsize="0,168" path="m3206,2087l3206,2254e" filled="false" stroked="true" strokeweight=".3009pt" strokecolor="#000000">
                <v:path arrowok="t"/>
              </v:shape>
            </v:group>
            <v:group style="position:absolute;left:3351;top:2212;width:145;height:2" coordorigin="3351,2212" coordsize="145,2">
              <v:shape style="position:absolute;left:3351;top:2212;width:145;height:2" coordorigin="3351,2212" coordsize="145,0" path="m3351,2212l3496,2212e" filled="false" stroked="true" strokeweight="4.354pt" strokecolor="#b4b6b7">
                <v:path arrowok="t"/>
              </v:shape>
            </v:group>
            <v:group style="position:absolute;left:3351;top:2169;width:2;height:86" coordorigin="3351,2169" coordsize="2,86">
              <v:shape style="position:absolute;left:3351;top:2169;width:2;height:86" coordorigin="3351,2169" coordsize="0,86" path="m3351,2169l3351,2254e" filled="false" stroked="true" strokeweight=".215pt" strokecolor="#000000">
                <v:path arrowok="t"/>
              </v:shape>
            </v:group>
            <v:group style="position:absolute;left:3496;top:2087;width:2;height:168" coordorigin="3496,2087" coordsize="2,168">
              <v:shape style="position:absolute;left:3496;top:2087;width:2;height:168" coordorigin="3496,2087" coordsize="0,168" path="m3496,2087l3496,2254e" filled="false" stroked="true" strokeweight=".2579pt" strokecolor="#000000">
                <v:path arrowok="t"/>
              </v:shape>
            </v:group>
            <v:group style="position:absolute;left:3641;top:2212;width:145;height:2" coordorigin="3641,2212" coordsize="145,2">
              <v:shape style="position:absolute;left:3641;top:2212;width:145;height:2" coordorigin="3641,2212" coordsize="145,0" path="m3641,2212l3785,2212e" filled="false" stroked="true" strokeweight="4.354pt" strokecolor="#b4b6b7">
                <v:path arrowok="t"/>
              </v:shape>
            </v:group>
            <v:group style="position:absolute;left:3641;top:2169;width:2;height:86" coordorigin="3641,2169" coordsize="2,86">
              <v:shape style="position:absolute;left:3641;top:2169;width:2;height:86" coordorigin="3641,2169" coordsize="0,86" path="m3641,2169l3641,2254e" filled="false" stroked="true" strokeweight=".215pt" strokecolor="#000000">
                <v:path arrowok="t"/>
              </v:shape>
            </v:group>
            <v:group style="position:absolute;left:3786;top:2087;width:2;height:168" coordorigin="3786,2087" coordsize="2,168">
              <v:shape style="position:absolute;left:3786;top:2087;width:2;height:168" coordorigin="3786,2087" coordsize="0,168" path="m3786,2087l3786,2254e" filled="false" stroked="true" strokeweight=".3009pt" strokecolor="#000000">
                <v:path arrowok="t"/>
              </v:shape>
            </v:group>
            <v:group style="position:absolute;left:3930;top:2212;width:145;height:2" coordorigin="3930,2212" coordsize="145,2">
              <v:shape style="position:absolute;left:3930;top:2212;width:145;height:2" coordorigin="3930,2212" coordsize="145,0" path="m3930,2212l4074,2212e" filled="false" stroked="true" strokeweight="4.354pt" strokecolor="#b4b6b7">
                <v:path arrowok="t"/>
              </v:shape>
            </v:group>
            <v:group style="position:absolute;left:3929;top:2087;width:2;height:168" coordorigin="3929,2087" coordsize="2,168">
              <v:shape style="position:absolute;left:3929;top:2087;width:2;height:168" coordorigin="3929,2087" coordsize="0,168" path="m3929,2087l3929,2254e" filled="false" stroked="true" strokeweight=".258pt" strokecolor="#000000">
                <v:path arrowok="t"/>
              </v:shape>
            </v:group>
            <v:group style="position:absolute;left:4074;top:2169;width:2;height:86" coordorigin="4074,2169" coordsize="2,86">
              <v:shape style="position:absolute;left:4074;top:2169;width:2;height:86" coordorigin="4074,2169" coordsize="0,86" path="m4074,2254l4074,2169e" filled="false" stroked="true" strokeweight=".215pt" strokecolor="#000000">
                <v:path arrowok="t"/>
              </v:shape>
            </v:group>
            <v:group style="position:absolute;left:4219;top:2212;width:146;height:2" coordorigin="4219,2212" coordsize="146,2">
              <v:shape style="position:absolute;left:4219;top:2212;width:146;height:2" coordorigin="4219,2212" coordsize="146,0" path="m4219,2212l4364,2212e" filled="false" stroked="true" strokeweight="4.354pt" strokecolor="#b4b6b7">
                <v:path arrowok="t"/>
              </v:shape>
            </v:group>
            <v:group style="position:absolute;left:4219;top:2087;width:2;height:168" coordorigin="4219,2087" coordsize="2,168">
              <v:shape style="position:absolute;left:4219;top:2087;width:2;height:168" coordorigin="4219,2087" coordsize="0,168" path="m4219,2087l4219,2254e" filled="false" stroked="true" strokeweight=".3009pt" strokecolor="#000000">
                <v:path arrowok="t"/>
              </v:shape>
            </v:group>
            <v:group style="position:absolute;left:4363;top:2087;width:2;height:168" coordorigin="4363,2087" coordsize="2,168">
              <v:shape style="position:absolute;left:4363;top:2087;width:2;height:168" coordorigin="4363,2087" coordsize="0,168" path="m4363,2087l4363,2254e" filled="false" stroked="true" strokeweight=".301pt" strokecolor="#000000">
                <v:path arrowok="t"/>
              </v:shape>
            </v:group>
            <v:group style="position:absolute;left:4508;top:2212;width:145;height:2" coordorigin="4508,2212" coordsize="145,2">
              <v:shape style="position:absolute;left:4508;top:2212;width:145;height:2" coordorigin="4508,2212" coordsize="145,0" path="m4508,2212l4652,2212e" filled="false" stroked="true" strokeweight="4.354pt" strokecolor="#b4b6b7">
                <v:path arrowok="t"/>
              </v:shape>
            </v:group>
            <v:group style="position:absolute;left:4508;top:2169;width:2;height:86" coordorigin="4508,2169" coordsize="2,86">
              <v:shape style="position:absolute;left:4508;top:2169;width:2;height:86" coordorigin="4508,2169" coordsize="0,86" path="m4508,2169l4508,2254e" filled="false" stroked="true" strokeweight=".215pt" strokecolor="#000000">
                <v:path arrowok="t"/>
              </v:shape>
            </v:group>
            <v:group style="position:absolute;left:4652;top:2169;width:2;height:86" coordorigin="4652,2169" coordsize="2,86">
              <v:shape style="position:absolute;left:4652;top:2169;width:2;height:86" coordorigin="4652,2169" coordsize="0,86" path="m4652,2254l4652,2169e" filled="false" stroked="true" strokeweight=".215pt" strokecolor="#000000">
                <v:path arrowok="t"/>
              </v:shape>
            </v:group>
            <v:group style="position:absolute;left:4797;top:2212;width:146;height:2" coordorigin="4797,2212" coordsize="146,2">
              <v:shape style="position:absolute;left:4797;top:2212;width:146;height:2" coordorigin="4797,2212" coordsize="146,0" path="m4797,2212l4942,2212e" filled="false" stroked="true" strokeweight="4.354pt" strokecolor="#b4b6b7">
                <v:path arrowok="t"/>
              </v:shape>
            </v:group>
            <v:group style="position:absolute;left:4797;top:2169;width:2;height:86" coordorigin="4797,2169" coordsize="2,86">
              <v:shape style="position:absolute;left:4797;top:2169;width:2;height:86" coordorigin="4797,2169" coordsize="0,86" path="m4797,2169l4797,2254e" filled="false" stroked="true" strokeweight=".215pt" strokecolor="#000000">
                <v:path arrowok="t"/>
              </v:shape>
            </v:group>
            <v:group style="position:absolute;left:368;top:2169;width:4582;height:2" coordorigin="368,2169" coordsize="4582,2">
              <v:shape style="position:absolute;left:368;top:2169;width:4582;height:2" coordorigin="368,2169" coordsize="4582,0" path="m368,2169l4949,2169e" filled="false" stroked="true" strokeweight=".215002pt" strokecolor="#000000">
                <v:path arrowok="t"/>
              </v:shape>
            </v:group>
            <v:group style="position:absolute;left:4942;top:2169;width:2;height:86" coordorigin="4942,2169" coordsize="2,86">
              <v:shape style="position:absolute;left:4942;top:2169;width:2;height:86" coordorigin="4942,2169" coordsize="0,86" path="m4942,2254l4942,2169e" filled="false" stroked="true" strokeweight=".215pt" strokecolor="#000000">
                <v:path arrowok="t"/>
              </v:shape>
            </v:group>
            <v:group style="position:absolute;left:368;top:2254;width:4582;height:2" coordorigin="368,2254" coordsize="4582,2">
              <v:shape style="position:absolute;left:368;top:2254;width:4582;height:2" coordorigin="368,2254" coordsize="4582,0" path="m368,2254l4949,2254e" filled="false" stroked="true" strokeweight=".215009pt" strokecolor="#000000">
                <v:path arrowok="t"/>
              </v:shape>
              <v:shape style="position:absolute;left:276;top:0;width:4679;height:2905" type="#_x0000_t75" stroked="false">
                <v:imagedata r:id="rId28" o:title=""/>
              </v:shape>
              <v:shape style="position:absolute;left:1989;top:574;width:69;height:115" type="#_x0000_t202" filled="false" stroked="false">
                <v:textbox inset="0,0,0,0">
                  <w:txbxContent>
                    <w:p>
                      <w:pPr>
                        <w:spacing w:line="115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color w:val="FFFFFF"/>
                          <w:w w:val="110"/>
                          <w:sz w:val="11"/>
                        </w:rPr>
                        <w:t>7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  <v:shape style="position:absolute;left:773;top:746;width:407;height:116" type="#_x0000_t202" filled="false" stroked="false">
                <v:textbox inset="0,0,0,0">
                  <w:txbxContent>
                    <w:p>
                      <w:pPr>
                        <w:spacing w:line="116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w w:val="120"/>
                          <w:sz w:val="11"/>
                        </w:rPr>
                        <w:t>&lt;=</w:t>
                      </w:r>
                      <w:r>
                        <w:rPr>
                          <w:rFonts w:ascii="Arial"/>
                          <w:spacing w:val="-7"/>
                          <w:w w:val="120"/>
                          <w:sz w:val="11"/>
                        </w:rPr>
                        <w:t> </w:t>
                      </w:r>
                      <w:r>
                        <w:rPr>
                          <w:rFonts w:ascii="Arial"/>
                          <w:w w:val="120"/>
                          <w:sz w:val="11"/>
                        </w:rPr>
                        <w:t>250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  <v:shape style="position:absolute;left:1964;top:857;width:116;height:441" type="#_x0000_t202" filled="false" stroked="false">
                <v:textbox inset="0,0,0,0">
                  <w:txbxContent>
                    <w:p>
                      <w:pPr>
                        <w:spacing w:line="120" w:lineRule="exact" w:before="0"/>
                        <w:ind w:left="11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color w:val="FFFFFF"/>
                          <w:spacing w:val="-4"/>
                          <w:w w:val="90"/>
                          <w:sz w:val="11"/>
                        </w:rPr>
                        <w:t>13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  <w:p>
                      <w:pPr>
                        <w:spacing w:line="240" w:lineRule="auto" w:before="0"/>
                        <w:rPr>
                          <w:rFonts w:ascii="Trebuchet MS" w:hAnsi="Trebuchet MS" w:cs="Trebuchet MS" w:eastAsia="Trebuchet MS"/>
                          <w:b/>
                          <w:bCs/>
                          <w:sz w:val="10"/>
                          <w:szCs w:val="10"/>
                        </w:rPr>
                      </w:pPr>
                    </w:p>
                    <w:p>
                      <w:pPr>
                        <w:spacing w:line="121" w:lineRule="exact" w:before="83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color w:val="FFFFFF"/>
                          <w:spacing w:val="-5"/>
                          <w:sz w:val="11"/>
                        </w:rPr>
                        <w:t>14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  <v:shape style="position:absolute;left:546;top:1285;width:415;height:360" type="#_x0000_t202" filled="false" stroked="false">
                <v:textbox inset="0,0,0,0">
                  <w:txbxContent>
                    <w:p>
                      <w:pPr>
                        <w:spacing w:line="12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color w:val="FFFFFF"/>
                          <w:w w:val="120"/>
                          <w:sz w:val="11"/>
                        </w:rPr>
                        <w:t>6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  <w:p>
                      <w:pPr>
                        <w:spacing w:line="240" w:lineRule="auto" w:before="2"/>
                        <w:rPr>
                          <w:rFonts w:ascii="Trebuchet MS" w:hAnsi="Trebuchet MS" w:cs="Trebuchet MS" w:eastAsia="Trebuchet MS"/>
                          <w:b/>
                          <w:bCs/>
                          <w:sz w:val="10"/>
                          <w:szCs w:val="10"/>
                        </w:rPr>
                      </w:pPr>
                    </w:p>
                    <w:p>
                      <w:pPr>
                        <w:tabs>
                          <w:tab w:pos="301" w:val="left" w:leader="none"/>
                        </w:tabs>
                        <w:spacing w:line="121" w:lineRule="exact" w:before="0"/>
                        <w:ind w:left="3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color w:val="FFFFFF"/>
                          <w:w w:val="105"/>
                          <w:sz w:val="11"/>
                        </w:rPr>
                        <w:t>5</w:t>
                        <w:tab/>
                      </w:r>
                      <w:r>
                        <w:rPr>
                          <w:rFonts w:ascii="Arial"/>
                          <w:color w:val="FFFFFF"/>
                          <w:spacing w:val="-2"/>
                          <w:w w:val="95"/>
                          <w:sz w:val="11"/>
                        </w:rPr>
                        <w:t>16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  <v:shape style="position:absolute;left:1978;top:1599;width:104;height:115" type="#_x0000_t202" filled="false" stroked="false">
                <v:textbox inset="0,0,0,0">
                  <w:txbxContent>
                    <w:p>
                      <w:pPr>
                        <w:spacing w:line="115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color w:val="FFFFFF"/>
                          <w:spacing w:val="-5"/>
                          <w:w w:val="90"/>
                          <w:sz w:val="11"/>
                        </w:rPr>
                        <w:t>12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  <v:shape style="position:absolute;left:3070;top:1529;width:77;height:115" type="#_x0000_t202" filled="false" stroked="false">
                <v:textbox inset="0,0,0,0">
                  <w:txbxContent>
                    <w:p>
                      <w:pPr>
                        <w:spacing w:line="115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color w:val="FFFFFF"/>
                          <w:w w:val="125"/>
                          <w:sz w:val="11"/>
                        </w:rPr>
                        <w:t>4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  <v:shape style="position:absolute;left:592;top:2395;width:121;height:115" type="#_x0000_t202" filled="false" stroked="false">
                <v:textbox inset="0,0,0,0">
                  <w:txbxContent>
                    <w:p>
                      <w:pPr>
                        <w:spacing w:line="115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color w:val="FFFFFF"/>
                          <w:spacing w:val="-2"/>
                          <w:sz w:val="11"/>
                        </w:rPr>
                        <w:t>10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  <v:shape style="position:absolute;left:916;top:2427;width:75;height:115" type="#_x0000_t202" filled="false" stroked="false">
                <v:textbox inset="0,0,0,0">
                  <w:txbxContent>
                    <w:p>
                      <w:pPr>
                        <w:spacing w:line="115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color w:val="FFFFFF"/>
                          <w:w w:val="120"/>
                          <w:sz w:val="11"/>
                        </w:rPr>
                        <w:t>6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  <v:shape style="position:absolute;left:1317;top:2395;width:69;height:115" type="#_x0000_t202" filled="false" stroked="false">
                <v:textbox inset="0,0,0,0">
                  <w:txbxContent>
                    <w:p>
                      <w:pPr>
                        <w:spacing w:line="115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color w:val="FFFFFF"/>
                          <w:w w:val="110"/>
                          <w:sz w:val="11"/>
                        </w:rPr>
                        <w:t>2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  <v:shape style="position:absolute;left:2429;top:2395;width:71;height:115" type="#_x0000_t202" filled="false" stroked="false">
                <v:textbox inset="0,0,0,0">
                  <w:txbxContent>
                    <w:p>
                      <w:pPr>
                        <w:spacing w:line="115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color w:val="FFFFFF"/>
                          <w:w w:val="115"/>
                          <w:sz w:val="11"/>
                        </w:rPr>
                        <w:t>3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  <v:shape style="position:absolute;left:3406;top:2395;width:101;height:115" type="#_x0000_t202" filled="false" stroked="false">
                <v:textbox inset="0,0,0,0">
                  <w:txbxContent>
                    <w:p>
                      <w:pPr>
                        <w:spacing w:line="115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color w:val="FFFFFF"/>
                          <w:spacing w:val="-6"/>
                          <w:w w:val="90"/>
                          <w:sz w:val="11"/>
                        </w:rPr>
                        <w:t>17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  <v:shape style="position:absolute;left:455;top:2514;width:75;height:115" type="#_x0000_t202" filled="false" stroked="false">
                <v:textbox inset="0,0,0,0">
                  <w:txbxContent>
                    <w:p>
                      <w:pPr>
                        <w:spacing w:line="115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1"/>
                          <w:szCs w:val="11"/>
                        </w:rPr>
                      </w:pPr>
                      <w:r>
                        <w:rPr>
                          <w:rFonts w:ascii="Arial"/>
                          <w:color w:val="FFFFFF"/>
                          <w:w w:val="120"/>
                          <w:sz w:val="11"/>
                        </w:rPr>
                        <w:t>9</w:t>
                      </w:r>
                      <w:r>
                        <w:rPr>
                          <w:rFonts w:ascii="Arial"/>
                          <w:sz w:val="11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rebuchet MS"/>
          <w:sz w:val="20"/>
        </w:rPr>
      </w:r>
    </w:p>
    <w:p>
      <w:pPr>
        <w:spacing w:line="240" w:lineRule="auto" w:before="11"/>
        <w:rPr>
          <w:rFonts w:ascii="Trebuchet MS" w:hAnsi="Trebuchet MS" w:cs="Trebuchet MS" w:eastAsia="Trebuchet MS"/>
          <w:b/>
          <w:bCs/>
          <w:sz w:val="12"/>
          <w:szCs w:val="12"/>
        </w:rPr>
      </w:pPr>
    </w:p>
    <w:p>
      <w:pPr>
        <w:pStyle w:val="BodyText"/>
        <w:spacing w:line="240" w:lineRule="auto" w:before="83"/>
        <w:ind w:right="0"/>
        <w:jc w:val="left"/>
      </w:pPr>
      <w:r>
        <w:rPr/>
        <w:pict>
          <v:group style="position:absolute;margin-left:53.149601pt;margin-top:5.221895pt;width:.1pt;height:8.550pt;mso-position-horizontal-relative:page;mso-position-vertical-relative:paragraph;z-index:3832" coordorigin="1063,104" coordsize="2,171">
            <v:shape style="position:absolute;left:1063;top:104;width:2;height:171" coordorigin="1063,104" coordsize="0,171" path="m1063,104l1063,275e" filled="false" stroked="true" strokeweight=".5pt" strokecolor="#006cb7">
              <v:path arrowok="t"/>
            </v:shape>
            <w10:wrap type="none"/>
          </v:group>
        </w:pict>
      </w:r>
      <w:r>
        <w:rPr>
          <w:color w:val="006CB7"/>
          <w:w w:val="120"/>
        </w:rPr>
        <w:t>4</w:t>
      </w:r>
      <w:r>
        <w:rPr/>
      </w:r>
    </w:p>
    <w:p>
      <w:pPr>
        <w:spacing w:after="0" w:line="240" w:lineRule="auto"/>
        <w:jc w:val="left"/>
        <w:sectPr>
          <w:type w:val="continuous"/>
          <w:pgSz w:w="11910" w:h="16840"/>
          <w:pgMar w:top="1580" w:bottom="280" w:left="600" w:right="56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8"/>
        <w:rPr>
          <w:rFonts w:ascii="Arial" w:hAnsi="Arial" w:cs="Arial" w:eastAsia="Arial"/>
          <w:sz w:val="26"/>
          <w:szCs w:val="26"/>
        </w:rPr>
      </w:pPr>
    </w:p>
    <w:p>
      <w:pPr>
        <w:spacing w:after="0" w:line="240" w:lineRule="auto"/>
        <w:rPr>
          <w:rFonts w:ascii="Arial" w:hAnsi="Arial" w:cs="Arial" w:eastAsia="Arial"/>
          <w:sz w:val="26"/>
          <w:szCs w:val="26"/>
        </w:rPr>
        <w:sectPr>
          <w:headerReference w:type="default" r:id="rId29"/>
          <w:footerReference w:type="default" r:id="rId30"/>
          <w:pgSz w:w="11910" w:h="16840"/>
          <w:pgMar w:header="0" w:footer="0" w:top="0" w:bottom="0" w:left="0" w:right="0"/>
        </w:sectPr>
      </w:pPr>
    </w:p>
    <w:p>
      <w:pPr>
        <w:pStyle w:val="Heading7"/>
        <w:spacing w:line="247" w:lineRule="auto"/>
        <w:ind w:left="720" w:right="0"/>
        <w:jc w:val="left"/>
        <w:rPr>
          <w:b w:val="0"/>
          <w:bCs w:val="0"/>
        </w:rPr>
      </w:pPr>
      <w:r>
        <w:rPr/>
        <w:pict>
          <v:group style="position:absolute;margin-left:0pt;margin-top:-292.198273pt;width:595.3pt;height:269.3pt;mso-position-horizontal-relative:page;mso-position-vertical-relative:paragraph;z-index:4504" coordorigin="0,-5844" coordsize="11906,5386">
            <v:shape style="position:absolute;left:0;top:-5844;width:11906;height:5386" type="#_x0000_t75" stroked="false">
              <v:imagedata r:id="rId31" o:title=""/>
            </v:shape>
            <v:group style="position:absolute;left:6236;top:-5844;width:4955;height:1984" coordorigin="6236,-5844" coordsize="4955,1984">
              <v:shape style="position:absolute;left:6236;top:-5844;width:4955;height:1984" coordorigin="6236,-5844" coordsize="4955,1984" path="m11191,-5844l6236,-5844,6236,-4040,6247,-3975,6275,-3921,6337,-3874,6396,-3860,6418,-3860,10982,-4745,11042,-4766,11095,-4802,11139,-4850,11171,-4906,11189,-4968,11191,-5844xe" filled="true" fillcolor="#006cb7" stroked="false">
                <v:path arrowok="t"/>
                <v:fill type="solid"/>
              </v:shape>
              <v:shape style="position:absolute;left:6559;top:-5423;width:3656;height:640" type="#_x0000_t202" filled="false" stroked="false">
                <v:textbox inset="0,0,0,0">
                  <w:txbxContent>
                    <w:p>
                      <w:pPr>
                        <w:spacing w:line="196" w:lineRule="auto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32"/>
                          <w:szCs w:val="32"/>
                        </w:rPr>
                      </w:pPr>
                      <w:r>
                        <w:rPr>
                          <w:rFonts w:ascii="Calibri" w:hAnsi="Calibri"/>
                          <w:b/>
                          <w:color w:val="FFFFFF"/>
                          <w:w w:val="80"/>
                          <w:sz w:val="32"/>
                        </w:rPr>
                        <w:t>Profilvázban</w:t>
                      </w:r>
                      <w:r>
                        <w:rPr>
                          <w:rFonts w:ascii="Calibri" w:hAnsi="Calibri"/>
                          <w:b/>
                          <w:color w:val="FFFFFF"/>
                          <w:spacing w:val="-10"/>
                          <w:w w:val="80"/>
                          <w:sz w:val="32"/>
                        </w:rPr>
                        <w:t> </w:t>
                      </w:r>
                      <w:r>
                        <w:rPr>
                          <w:rFonts w:ascii="Calibri" w:hAnsi="Calibri"/>
                          <w:b/>
                          <w:color w:val="FFFFFF"/>
                          <w:w w:val="80"/>
                          <w:sz w:val="32"/>
                        </w:rPr>
                        <w:t>elhelyezett</w:t>
                      </w:r>
                      <w:r>
                        <w:rPr>
                          <w:rFonts w:ascii="Calibri" w:hAnsi="Calibri"/>
                          <w:b/>
                          <w:color w:val="FFFFFF"/>
                          <w:spacing w:val="-9"/>
                          <w:w w:val="80"/>
                          <w:sz w:val="32"/>
                        </w:rPr>
                        <w:t> </w:t>
                      </w:r>
                      <w:r>
                        <w:rPr>
                          <w:rFonts w:ascii="Calibri" w:hAnsi="Calibri"/>
                          <w:b/>
                          <w:color w:val="FFFFFF"/>
                          <w:w w:val="80"/>
                          <w:sz w:val="32"/>
                        </w:rPr>
                        <w:t>hűtő-fűtő</w:t>
                      </w:r>
                      <w:r>
                        <w:rPr>
                          <w:rFonts w:ascii="Calibri" w:hAnsi="Calibri"/>
                          <w:b/>
                          <w:color w:val="FFFFFF"/>
                          <w:spacing w:val="23"/>
                          <w:w w:val="79"/>
                          <w:sz w:val="32"/>
                        </w:rPr>
                        <w:t> </w:t>
                      </w:r>
                      <w:r>
                        <w:rPr>
                          <w:rFonts w:ascii="Calibri" w:hAnsi="Calibri"/>
                          <w:b/>
                          <w:color w:val="FFFFFF"/>
                          <w:w w:val="75"/>
                          <w:sz w:val="32"/>
                        </w:rPr>
                        <w:t>panelekkel</w:t>
                      </w:r>
                      <w:r>
                        <w:rPr>
                          <w:rFonts w:ascii="Calibri" w:hAnsi="Calibri"/>
                          <w:b/>
                          <w:color w:val="FFFFFF"/>
                          <w:spacing w:val="16"/>
                          <w:w w:val="75"/>
                          <w:sz w:val="32"/>
                        </w:rPr>
                        <w:t> </w:t>
                      </w:r>
                      <w:r>
                        <w:rPr>
                          <w:rFonts w:ascii="Calibri" w:hAnsi="Calibri"/>
                          <w:b/>
                          <w:color w:val="FFFFFF"/>
                          <w:w w:val="75"/>
                          <w:sz w:val="32"/>
                        </w:rPr>
                        <w:t>készülő</w:t>
                      </w:r>
                      <w:r>
                        <w:rPr>
                          <w:rFonts w:ascii="Calibri" w:hAnsi="Calibri"/>
                          <w:b/>
                          <w:color w:val="FFFFFF"/>
                          <w:spacing w:val="16"/>
                          <w:w w:val="75"/>
                          <w:sz w:val="32"/>
                        </w:rPr>
                        <w:t> </w:t>
                      </w:r>
                      <w:r>
                        <w:rPr>
                          <w:rFonts w:ascii="Calibri" w:hAnsi="Calibri"/>
                          <w:b/>
                          <w:color w:val="FFFFFF"/>
                          <w:w w:val="75"/>
                          <w:sz w:val="32"/>
                        </w:rPr>
                        <w:t>álmennyezetek</w:t>
                      </w:r>
                      <w:r>
                        <w:rPr>
                          <w:rFonts w:ascii="Calibri" w:hAnsi="Calibri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>
          <w:color w:val="006CB7"/>
          <w:spacing w:val="-3"/>
          <w:w w:val="110"/>
        </w:rPr>
        <w:t>Mo</w:t>
      </w:r>
      <w:r>
        <w:rPr>
          <w:color w:val="006CB7"/>
          <w:spacing w:val="-4"/>
          <w:w w:val="110"/>
        </w:rPr>
        <w:t>z</w:t>
      </w:r>
      <w:r>
        <w:rPr>
          <w:color w:val="006CB7"/>
          <w:spacing w:val="-3"/>
          <w:w w:val="110"/>
        </w:rPr>
        <w:t>gás</w:t>
      </w:r>
      <w:r>
        <w:rPr>
          <w:color w:val="006CB7"/>
          <w:spacing w:val="-4"/>
          <w:w w:val="110"/>
        </w:rPr>
        <w:t>i</w:t>
      </w:r>
      <w:r>
        <w:rPr>
          <w:color w:val="006CB7"/>
          <w:spacing w:val="-5"/>
          <w:w w:val="110"/>
        </w:rPr>
        <w:t> </w:t>
      </w:r>
      <w:r>
        <w:rPr>
          <w:color w:val="006CB7"/>
          <w:spacing w:val="-4"/>
          <w:w w:val="110"/>
        </w:rPr>
        <w:t>héz</w:t>
      </w:r>
      <w:r>
        <w:rPr>
          <w:color w:val="006CB7"/>
          <w:spacing w:val="-3"/>
          <w:w w:val="110"/>
        </w:rPr>
        <w:t>ag</w:t>
      </w:r>
      <w:r>
        <w:rPr>
          <w:color w:val="006CB7"/>
          <w:spacing w:val="-4"/>
          <w:w w:val="110"/>
        </w:rPr>
        <w:t> </w:t>
      </w:r>
      <w:r>
        <w:rPr>
          <w:color w:val="006CB7"/>
          <w:spacing w:val="-3"/>
          <w:w w:val="110"/>
        </w:rPr>
        <w:t>ki</w:t>
      </w:r>
      <w:r>
        <w:rPr>
          <w:color w:val="006CB7"/>
          <w:spacing w:val="-2"/>
          <w:w w:val="110"/>
        </w:rPr>
        <w:t>a</w:t>
      </w:r>
      <w:r>
        <w:rPr>
          <w:color w:val="006CB7"/>
          <w:spacing w:val="-3"/>
          <w:w w:val="110"/>
        </w:rPr>
        <w:t>lakít</w:t>
      </w:r>
      <w:r>
        <w:rPr>
          <w:color w:val="006CB7"/>
          <w:spacing w:val="-2"/>
          <w:w w:val="110"/>
        </w:rPr>
        <w:t>ása</w:t>
      </w:r>
      <w:r>
        <w:rPr>
          <w:color w:val="006CB7"/>
          <w:spacing w:val="-4"/>
          <w:w w:val="110"/>
        </w:rPr>
        <w:t> </w:t>
      </w:r>
      <w:r>
        <w:rPr>
          <w:color w:val="006CB7"/>
          <w:spacing w:val="-2"/>
          <w:w w:val="110"/>
        </w:rPr>
        <w:t>hűt</w:t>
      </w:r>
      <w:r>
        <w:rPr>
          <w:color w:val="006CB7"/>
          <w:spacing w:val="-1"/>
          <w:w w:val="110"/>
        </w:rPr>
        <w:t>ő-</w:t>
      </w:r>
      <w:r>
        <w:rPr>
          <w:color w:val="006CB7"/>
          <w:spacing w:val="-2"/>
          <w:w w:val="110"/>
        </w:rPr>
        <w:t>fűt</w:t>
      </w:r>
      <w:r>
        <w:rPr>
          <w:color w:val="006CB7"/>
          <w:spacing w:val="-1"/>
          <w:w w:val="110"/>
        </w:rPr>
        <w:t>ő</w:t>
      </w:r>
      <w:r>
        <w:rPr>
          <w:color w:val="006CB7"/>
          <w:spacing w:val="27"/>
          <w:w w:val="117"/>
        </w:rPr>
        <w:t> </w:t>
      </w:r>
      <w:r>
        <w:rPr>
          <w:color w:val="006CB7"/>
          <w:spacing w:val="-3"/>
          <w:w w:val="110"/>
        </w:rPr>
        <w:t>á</w:t>
      </w:r>
      <w:r>
        <w:rPr>
          <w:color w:val="006CB7"/>
          <w:spacing w:val="-4"/>
          <w:w w:val="110"/>
        </w:rPr>
        <w:t>l</w:t>
      </w:r>
      <w:r>
        <w:rPr>
          <w:color w:val="006CB7"/>
          <w:spacing w:val="-3"/>
          <w:w w:val="110"/>
        </w:rPr>
        <w:t>m</w:t>
      </w:r>
      <w:r>
        <w:rPr>
          <w:color w:val="006CB7"/>
          <w:spacing w:val="-4"/>
          <w:w w:val="110"/>
        </w:rPr>
        <w:t>enn</w:t>
      </w:r>
      <w:r>
        <w:rPr>
          <w:color w:val="006CB7"/>
          <w:spacing w:val="-3"/>
          <w:w w:val="110"/>
        </w:rPr>
        <w:t>y</w:t>
      </w:r>
      <w:r>
        <w:rPr>
          <w:color w:val="006CB7"/>
          <w:spacing w:val="-4"/>
          <w:w w:val="110"/>
        </w:rPr>
        <w:t>ezet</w:t>
      </w:r>
      <w:r>
        <w:rPr>
          <w:color w:val="006CB7"/>
          <w:spacing w:val="-3"/>
          <w:w w:val="110"/>
        </w:rPr>
        <w:t>b</w:t>
      </w:r>
      <w:r>
        <w:rPr>
          <w:color w:val="006CB7"/>
          <w:spacing w:val="-4"/>
          <w:w w:val="110"/>
        </w:rPr>
        <w:t>en</w:t>
      </w:r>
      <w:r>
        <w:rPr>
          <w:color w:val="006CB7"/>
          <w:spacing w:val="-21"/>
          <w:w w:val="110"/>
        </w:rPr>
        <w:t> </w:t>
      </w:r>
      <w:r>
        <w:rPr>
          <w:color w:val="006CB7"/>
          <w:w w:val="110"/>
        </w:rPr>
        <w:t>–</w:t>
      </w:r>
      <w:r>
        <w:rPr>
          <w:color w:val="006CB7"/>
          <w:spacing w:val="-20"/>
          <w:w w:val="110"/>
        </w:rPr>
        <w:t> </w:t>
      </w:r>
      <w:r>
        <w:rPr>
          <w:color w:val="006CB7"/>
          <w:spacing w:val="-4"/>
          <w:w w:val="110"/>
        </w:rPr>
        <w:t>f</w:t>
      </w:r>
      <w:r>
        <w:rPr>
          <w:color w:val="006CB7"/>
          <w:spacing w:val="-3"/>
          <w:w w:val="110"/>
        </w:rPr>
        <w:t>ő</w:t>
      </w:r>
      <w:r>
        <w:rPr>
          <w:color w:val="006CB7"/>
          <w:spacing w:val="-4"/>
          <w:w w:val="110"/>
        </w:rPr>
        <w:t>t</w:t>
      </w:r>
      <w:r>
        <w:rPr>
          <w:color w:val="006CB7"/>
          <w:spacing w:val="-3"/>
          <w:w w:val="110"/>
        </w:rPr>
        <w:t>a</w:t>
      </w:r>
      <w:r>
        <w:rPr>
          <w:color w:val="006CB7"/>
          <w:spacing w:val="-4"/>
          <w:w w:val="110"/>
        </w:rPr>
        <w:t>rt</w:t>
      </w:r>
      <w:r>
        <w:rPr>
          <w:color w:val="006CB7"/>
          <w:spacing w:val="-3"/>
          <w:w w:val="110"/>
        </w:rPr>
        <w:t>óva</w:t>
      </w:r>
      <w:r>
        <w:rPr>
          <w:color w:val="006CB7"/>
          <w:spacing w:val="-4"/>
          <w:w w:val="110"/>
        </w:rPr>
        <w:t>l</w:t>
      </w:r>
      <w:r>
        <w:rPr>
          <w:color w:val="006CB7"/>
          <w:spacing w:val="28"/>
          <w:w w:val="102"/>
        </w:rPr>
        <w:t> </w:t>
      </w:r>
      <w:r>
        <w:rPr>
          <w:color w:val="006CB7"/>
          <w:spacing w:val="-2"/>
          <w:w w:val="110"/>
        </w:rPr>
        <w:t>pá</w:t>
      </w:r>
      <w:r>
        <w:rPr>
          <w:color w:val="006CB7"/>
          <w:spacing w:val="-3"/>
          <w:w w:val="110"/>
        </w:rPr>
        <w:t>rhuz</w:t>
      </w:r>
      <w:r>
        <w:rPr>
          <w:color w:val="006CB7"/>
          <w:spacing w:val="-2"/>
          <w:w w:val="110"/>
        </w:rPr>
        <w:t>amos</w:t>
      </w:r>
      <w:r>
        <w:rPr>
          <w:color w:val="006CB7"/>
          <w:spacing w:val="-32"/>
          <w:w w:val="110"/>
        </w:rPr>
        <w:t> </w:t>
      </w:r>
      <w:r>
        <w:rPr>
          <w:color w:val="006CB7"/>
          <w:spacing w:val="-3"/>
          <w:w w:val="110"/>
        </w:rPr>
        <w:t>m</w:t>
      </w:r>
      <w:r>
        <w:rPr>
          <w:color w:val="006CB7"/>
          <w:spacing w:val="-4"/>
          <w:w w:val="110"/>
        </w:rPr>
        <w:t>et</w:t>
      </w:r>
      <w:r>
        <w:rPr>
          <w:color w:val="006CB7"/>
          <w:spacing w:val="-3"/>
          <w:w w:val="110"/>
        </w:rPr>
        <w:t>s</w:t>
      </w:r>
      <w:r>
        <w:rPr>
          <w:color w:val="006CB7"/>
          <w:spacing w:val="-4"/>
          <w:w w:val="110"/>
        </w:rPr>
        <w:t>zet</w:t>
      </w:r>
      <w:r>
        <w:rPr>
          <w:b w:val="0"/>
          <w:bCs w:val="0"/>
        </w:rPr>
      </w:r>
    </w:p>
    <w:p>
      <w:pPr>
        <w:spacing w:line="247" w:lineRule="auto" w:before="81"/>
        <w:ind w:left="720" w:right="946" w:firstLine="0"/>
        <w:jc w:val="left"/>
        <w:rPr>
          <w:rFonts w:ascii="Trebuchet MS" w:hAnsi="Trebuchet MS" w:cs="Trebuchet MS" w:eastAsia="Trebuchet MS"/>
          <w:sz w:val="20"/>
          <w:szCs w:val="20"/>
        </w:rPr>
      </w:pPr>
      <w:r>
        <w:rPr>
          <w:w w:val="110"/>
        </w:rPr>
        <w:br w:type="column"/>
      </w:r>
      <w:r>
        <w:rPr>
          <w:rFonts w:ascii="Trebuchet MS" w:hAnsi="Trebuchet MS" w:cs="Trebuchet MS" w:eastAsia="Trebuchet MS"/>
          <w:b/>
          <w:bCs/>
          <w:color w:val="006CB7"/>
          <w:spacing w:val="-3"/>
          <w:w w:val="110"/>
          <w:sz w:val="20"/>
          <w:szCs w:val="20"/>
        </w:rPr>
        <w:t>Mo</w:t>
      </w:r>
      <w:r>
        <w:rPr>
          <w:rFonts w:ascii="Trebuchet MS" w:hAnsi="Trebuchet MS" w:cs="Trebuchet MS" w:eastAsia="Trebuchet MS"/>
          <w:b/>
          <w:bCs/>
          <w:color w:val="006CB7"/>
          <w:spacing w:val="-4"/>
          <w:w w:val="110"/>
          <w:sz w:val="20"/>
          <w:szCs w:val="20"/>
        </w:rPr>
        <w:t>z</w:t>
      </w:r>
      <w:r>
        <w:rPr>
          <w:rFonts w:ascii="Trebuchet MS" w:hAnsi="Trebuchet MS" w:cs="Trebuchet MS" w:eastAsia="Trebuchet MS"/>
          <w:b/>
          <w:bCs/>
          <w:color w:val="006CB7"/>
          <w:spacing w:val="-3"/>
          <w:w w:val="110"/>
          <w:sz w:val="20"/>
          <w:szCs w:val="20"/>
        </w:rPr>
        <w:t>gás</w:t>
      </w:r>
      <w:r>
        <w:rPr>
          <w:rFonts w:ascii="Trebuchet MS" w:hAnsi="Trebuchet MS" w:cs="Trebuchet MS" w:eastAsia="Trebuchet MS"/>
          <w:b/>
          <w:bCs/>
          <w:color w:val="006CB7"/>
          <w:spacing w:val="-4"/>
          <w:w w:val="110"/>
          <w:sz w:val="20"/>
          <w:szCs w:val="20"/>
        </w:rPr>
        <w:t>i</w:t>
      </w:r>
      <w:r>
        <w:rPr>
          <w:rFonts w:ascii="Trebuchet MS" w:hAnsi="Trebuchet MS" w:cs="Trebuchet MS" w:eastAsia="Trebuchet MS"/>
          <w:b/>
          <w:bCs/>
          <w:color w:val="006CB7"/>
          <w:spacing w:val="-5"/>
          <w:w w:val="110"/>
          <w:sz w:val="20"/>
          <w:szCs w:val="20"/>
        </w:rPr>
        <w:t> </w:t>
      </w:r>
      <w:r>
        <w:rPr>
          <w:rFonts w:ascii="Trebuchet MS" w:hAnsi="Trebuchet MS" w:cs="Trebuchet MS" w:eastAsia="Trebuchet MS"/>
          <w:b/>
          <w:bCs/>
          <w:color w:val="006CB7"/>
          <w:spacing w:val="-4"/>
          <w:w w:val="110"/>
          <w:sz w:val="20"/>
          <w:szCs w:val="20"/>
        </w:rPr>
        <w:t>héz</w:t>
      </w:r>
      <w:r>
        <w:rPr>
          <w:rFonts w:ascii="Trebuchet MS" w:hAnsi="Trebuchet MS" w:cs="Trebuchet MS" w:eastAsia="Trebuchet MS"/>
          <w:b/>
          <w:bCs/>
          <w:color w:val="006CB7"/>
          <w:spacing w:val="-3"/>
          <w:w w:val="110"/>
          <w:sz w:val="20"/>
          <w:szCs w:val="20"/>
        </w:rPr>
        <w:t>ag</w:t>
      </w:r>
      <w:r>
        <w:rPr>
          <w:rFonts w:ascii="Trebuchet MS" w:hAnsi="Trebuchet MS" w:cs="Trebuchet MS" w:eastAsia="Trebuchet MS"/>
          <w:b/>
          <w:bCs/>
          <w:color w:val="006CB7"/>
          <w:spacing w:val="-4"/>
          <w:w w:val="110"/>
          <w:sz w:val="20"/>
          <w:szCs w:val="20"/>
        </w:rPr>
        <w:t> </w:t>
      </w:r>
      <w:r>
        <w:rPr>
          <w:rFonts w:ascii="Trebuchet MS" w:hAnsi="Trebuchet MS" w:cs="Trebuchet MS" w:eastAsia="Trebuchet MS"/>
          <w:b/>
          <w:bCs/>
          <w:color w:val="006CB7"/>
          <w:spacing w:val="-3"/>
          <w:w w:val="110"/>
          <w:sz w:val="20"/>
          <w:szCs w:val="20"/>
        </w:rPr>
        <w:t>ki</w:t>
      </w:r>
      <w:r>
        <w:rPr>
          <w:rFonts w:ascii="Trebuchet MS" w:hAnsi="Trebuchet MS" w:cs="Trebuchet MS" w:eastAsia="Trebuchet MS"/>
          <w:b/>
          <w:bCs/>
          <w:color w:val="006CB7"/>
          <w:spacing w:val="-2"/>
          <w:w w:val="110"/>
          <w:sz w:val="20"/>
          <w:szCs w:val="20"/>
        </w:rPr>
        <w:t>a</w:t>
      </w:r>
      <w:r>
        <w:rPr>
          <w:rFonts w:ascii="Trebuchet MS" w:hAnsi="Trebuchet MS" w:cs="Trebuchet MS" w:eastAsia="Trebuchet MS"/>
          <w:b/>
          <w:bCs/>
          <w:color w:val="006CB7"/>
          <w:spacing w:val="-3"/>
          <w:w w:val="110"/>
          <w:sz w:val="20"/>
          <w:szCs w:val="20"/>
        </w:rPr>
        <w:t>lakít</w:t>
      </w:r>
      <w:r>
        <w:rPr>
          <w:rFonts w:ascii="Trebuchet MS" w:hAnsi="Trebuchet MS" w:cs="Trebuchet MS" w:eastAsia="Trebuchet MS"/>
          <w:b/>
          <w:bCs/>
          <w:color w:val="006CB7"/>
          <w:spacing w:val="-2"/>
          <w:w w:val="110"/>
          <w:sz w:val="20"/>
          <w:szCs w:val="20"/>
        </w:rPr>
        <w:t>ása</w:t>
      </w:r>
      <w:r>
        <w:rPr>
          <w:rFonts w:ascii="Trebuchet MS" w:hAnsi="Trebuchet MS" w:cs="Trebuchet MS" w:eastAsia="Trebuchet MS"/>
          <w:b/>
          <w:bCs/>
          <w:color w:val="006CB7"/>
          <w:spacing w:val="-4"/>
          <w:w w:val="110"/>
          <w:sz w:val="20"/>
          <w:szCs w:val="20"/>
        </w:rPr>
        <w:t> </w:t>
      </w:r>
      <w:r>
        <w:rPr>
          <w:rFonts w:ascii="Trebuchet MS" w:hAnsi="Trebuchet MS" w:cs="Trebuchet MS" w:eastAsia="Trebuchet MS"/>
          <w:b/>
          <w:bCs/>
          <w:color w:val="006CB7"/>
          <w:spacing w:val="-2"/>
          <w:w w:val="110"/>
          <w:sz w:val="20"/>
          <w:szCs w:val="20"/>
        </w:rPr>
        <w:t>hűt</w:t>
      </w:r>
      <w:r>
        <w:rPr>
          <w:rFonts w:ascii="Trebuchet MS" w:hAnsi="Trebuchet MS" w:cs="Trebuchet MS" w:eastAsia="Trebuchet MS"/>
          <w:b/>
          <w:bCs/>
          <w:color w:val="006CB7"/>
          <w:spacing w:val="-1"/>
          <w:w w:val="110"/>
          <w:sz w:val="20"/>
          <w:szCs w:val="20"/>
        </w:rPr>
        <w:t>ő-</w:t>
      </w:r>
      <w:r>
        <w:rPr>
          <w:rFonts w:ascii="Trebuchet MS" w:hAnsi="Trebuchet MS" w:cs="Trebuchet MS" w:eastAsia="Trebuchet MS"/>
          <w:b/>
          <w:bCs/>
          <w:color w:val="006CB7"/>
          <w:spacing w:val="-2"/>
          <w:w w:val="110"/>
          <w:sz w:val="20"/>
          <w:szCs w:val="20"/>
        </w:rPr>
        <w:t>fűt</w:t>
      </w:r>
      <w:r>
        <w:rPr>
          <w:rFonts w:ascii="Trebuchet MS" w:hAnsi="Trebuchet MS" w:cs="Trebuchet MS" w:eastAsia="Trebuchet MS"/>
          <w:b/>
          <w:bCs/>
          <w:color w:val="006CB7"/>
          <w:spacing w:val="-1"/>
          <w:w w:val="110"/>
          <w:sz w:val="20"/>
          <w:szCs w:val="20"/>
        </w:rPr>
        <w:t>ő</w:t>
      </w:r>
      <w:r>
        <w:rPr>
          <w:rFonts w:ascii="Trebuchet MS" w:hAnsi="Trebuchet MS" w:cs="Trebuchet MS" w:eastAsia="Trebuchet MS"/>
          <w:b/>
          <w:bCs/>
          <w:color w:val="006CB7"/>
          <w:spacing w:val="33"/>
          <w:w w:val="117"/>
          <w:sz w:val="20"/>
          <w:szCs w:val="20"/>
        </w:rPr>
        <w:t> </w:t>
      </w:r>
      <w:r>
        <w:rPr>
          <w:rFonts w:ascii="Trebuchet MS" w:hAnsi="Trebuchet MS" w:cs="Trebuchet MS" w:eastAsia="Trebuchet MS"/>
          <w:b/>
          <w:bCs/>
          <w:color w:val="006CB7"/>
          <w:spacing w:val="-3"/>
          <w:w w:val="110"/>
          <w:sz w:val="20"/>
          <w:szCs w:val="20"/>
        </w:rPr>
        <w:t>á</w:t>
      </w:r>
      <w:r>
        <w:rPr>
          <w:rFonts w:ascii="Trebuchet MS" w:hAnsi="Trebuchet MS" w:cs="Trebuchet MS" w:eastAsia="Trebuchet MS"/>
          <w:b/>
          <w:bCs/>
          <w:color w:val="006CB7"/>
          <w:spacing w:val="-4"/>
          <w:w w:val="110"/>
          <w:sz w:val="20"/>
          <w:szCs w:val="20"/>
        </w:rPr>
        <w:t>l</w:t>
      </w:r>
      <w:r>
        <w:rPr>
          <w:rFonts w:ascii="Trebuchet MS" w:hAnsi="Trebuchet MS" w:cs="Trebuchet MS" w:eastAsia="Trebuchet MS"/>
          <w:b/>
          <w:bCs/>
          <w:color w:val="006CB7"/>
          <w:spacing w:val="-3"/>
          <w:w w:val="110"/>
          <w:sz w:val="20"/>
          <w:szCs w:val="20"/>
        </w:rPr>
        <w:t>m</w:t>
      </w:r>
      <w:r>
        <w:rPr>
          <w:rFonts w:ascii="Trebuchet MS" w:hAnsi="Trebuchet MS" w:cs="Trebuchet MS" w:eastAsia="Trebuchet MS"/>
          <w:b/>
          <w:bCs/>
          <w:color w:val="006CB7"/>
          <w:spacing w:val="-4"/>
          <w:w w:val="110"/>
          <w:sz w:val="20"/>
          <w:szCs w:val="20"/>
        </w:rPr>
        <w:t>enn</w:t>
      </w:r>
      <w:r>
        <w:rPr>
          <w:rFonts w:ascii="Trebuchet MS" w:hAnsi="Trebuchet MS" w:cs="Trebuchet MS" w:eastAsia="Trebuchet MS"/>
          <w:b/>
          <w:bCs/>
          <w:color w:val="006CB7"/>
          <w:spacing w:val="-3"/>
          <w:w w:val="110"/>
          <w:sz w:val="20"/>
          <w:szCs w:val="20"/>
        </w:rPr>
        <w:t>y</w:t>
      </w:r>
      <w:r>
        <w:rPr>
          <w:rFonts w:ascii="Trebuchet MS" w:hAnsi="Trebuchet MS" w:cs="Trebuchet MS" w:eastAsia="Trebuchet MS"/>
          <w:b/>
          <w:bCs/>
          <w:color w:val="006CB7"/>
          <w:spacing w:val="-4"/>
          <w:w w:val="110"/>
          <w:sz w:val="20"/>
          <w:szCs w:val="20"/>
        </w:rPr>
        <w:t>ezet</w:t>
      </w:r>
      <w:r>
        <w:rPr>
          <w:rFonts w:ascii="Trebuchet MS" w:hAnsi="Trebuchet MS" w:cs="Trebuchet MS" w:eastAsia="Trebuchet MS"/>
          <w:b/>
          <w:bCs/>
          <w:color w:val="006CB7"/>
          <w:spacing w:val="-3"/>
          <w:w w:val="110"/>
          <w:sz w:val="20"/>
          <w:szCs w:val="20"/>
        </w:rPr>
        <w:t>b</w:t>
      </w:r>
      <w:r>
        <w:rPr>
          <w:rFonts w:ascii="Trebuchet MS" w:hAnsi="Trebuchet MS" w:cs="Trebuchet MS" w:eastAsia="Trebuchet MS"/>
          <w:b/>
          <w:bCs/>
          <w:color w:val="006CB7"/>
          <w:spacing w:val="-4"/>
          <w:w w:val="110"/>
          <w:sz w:val="20"/>
          <w:szCs w:val="20"/>
        </w:rPr>
        <w:t>en</w:t>
      </w:r>
      <w:r>
        <w:rPr>
          <w:rFonts w:ascii="Trebuchet MS" w:hAnsi="Trebuchet MS" w:cs="Trebuchet MS" w:eastAsia="Trebuchet MS"/>
          <w:b/>
          <w:bCs/>
          <w:color w:val="006CB7"/>
          <w:spacing w:val="-21"/>
          <w:w w:val="110"/>
          <w:sz w:val="20"/>
          <w:szCs w:val="20"/>
        </w:rPr>
        <w:t> </w:t>
      </w:r>
      <w:r>
        <w:rPr>
          <w:rFonts w:ascii="Trebuchet MS" w:hAnsi="Trebuchet MS" w:cs="Trebuchet MS" w:eastAsia="Trebuchet MS"/>
          <w:b/>
          <w:bCs/>
          <w:color w:val="006CB7"/>
          <w:w w:val="110"/>
          <w:sz w:val="20"/>
          <w:szCs w:val="20"/>
        </w:rPr>
        <w:t>–</w:t>
      </w:r>
      <w:r>
        <w:rPr>
          <w:rFonts w:ascii="Trebuchet MS" w:hAnsi="Trebuchet MS" w:cs="Trebuchet MS" w:eastAsia="Trebuchet MS"/>
          <w:b/>
          <w:bCs/>
          <w:color w:val="006CB7"/>
          <w:spacing w:val="-20"/>
          <w:w w:val="110"/>
          <w:sz w:val="20"/>
          <w:szCs w:val="20"/>
        </w:rPr>
        <w:t> </w:t>
      </w:r>
      <w:r>
        <w:rPr>
          <w:rFonts w:ascii="Trebuchet MS" w:hAnsi="Trebuchet MS" w:cs="Trebuchet MS" w:eastAsia="Trebuchet MS"/>
          <w:b/>
          <w:bCs/>
          <w:color w:val="006CB7"/>
          <w:spacing w:val="-4"/>
          <w:w w:val="110"/>
          <w:sz w:val="20"/>
          <w:szCs w:val="20"/>
        </w:rPr>
        <w:t>f</w:t>
      </w:r>
      <w:r>
        <w:rPr>
          <w:rFonts w:ascii="Trebuchet MS" w:hAnsi="Trebuchet MS" w:cs="Trebuchet MS" w:eastAsia="Trebuchet MS"/>
          <w:b/>
          <w:bCs/>
          <w:color w:val="006CB7"/>
          <w:spacing w:val="-3"/>
          <w:w w:val="110"/>
          <w:sz w:val="20"/>
          <w:szCs w:val="20"/>
        </w:rPr>
        <w:t>ő</w:t>
      </w:r>
      <w:r>
        <w:rPr>
          <w:rFonts w:ascii="Trebuchet MS" w:hAnsi="Trebuchet MS" w:cs="Trebuchet MS" w:eastAsia="Trebuchet MS"/>
          <w:b/>
          <w:bCs/>
          <w:color w:val="006CB7"/>
          <w:spacing w:val="-4"/>
          <w:w w:val="110"/>
          <w:sz w:val="20"/>
          <w:szCs w:val="20"/>
        </w:rPr>
        <w:t>t</w:t>
      </w:r>
      <w:r>
        <w:rPr>
          <w:rFonts w:ascii="Trebuchet MS" w:hAnsi="Trebuchet MS" w:cs="Trebuchet MS" w:eastAsia="Trebuchet MS"/>
          <w:b/>
          <w:bCs/>
          <w:color w:val="006CB7"/>
          <w:spacing w:val="-3"/>
          <w:w w:val="110"/>
          <w:sz w:val="20"/>
          <w:szCs w:val="20"/>
        </w:rPr>
        <w:t>a</w:t>
      </w:r>
      <w:r>
        <w:rPr>
          <w:rFonts w:ascii="Trebuchet MS" w:hAnsi="Trebuchet MS" w:cs="Trebuchet MS" w:eastAsia="Trebuchet MS"/>
          <w:b/>
          <w:bCs/>
          <w:color w:val="006CB7"/>
          <w:spacing w:val="-4"/>
          <w:w w:val="110"/>
          <w:sz w:val="20"/>
          <w:szCs w:val="20"/>
        </w:rPr>
        <w:t>rt</w:t>
      </w:r>
      <w:r>
        <w:rPr>
          <w:rFonts w:ascii="Trebuchet MS" w:hAnsi="Trebuchet MS" w:cs="Trebuchet MS" w:eastAsia="Trebuchet MS"/>
          <w:b/>
          <w:bCs/>
          <w:color w:val="006CB7"/>
          <w:spacing w:val="-3"/>
          <w:w w:val="110"/>
          <w:sz w:val="20"/>
          <w:szCs w:val="20"/>
        </w:rPr>
        <w:t>ó</w:t>
      </w:r>
      <w:r>
        <w:rPr>
          <w:rFonts w:ascii="Trebuchet MS" w:hAnsi="Trebuchet MS" w:cs="Trebuchet MS" w:eastAsia="Trebuchet MS"/>
          <w:b/>
          <w:bCs/>
          <w:color w:val="006CB7"/>
          <w:spacing w:val="-4"/>
          <w:w w:val="110"/>
          <w:sz w:val="20"/>
          <w:szCs w:val="20"/>
        </w:rPr>
        <w:t>r</w:t>
      </w:r>
      <w:r>
        <w:rPr>
          <w:rFonts w:ascii="Trebuchet MS" w:hAnsi="Trebuchet MS" w:cs="Trebuchet MS" w:eastAsia="Trebuchet MS"/>
          <w:b/>
          <w:bCs/>
          <w:color w:val="006CB7"/>
          <w:spacing w:val="-3"/>
          <w:w w:val="110"/>
          <w:sz w:val="20"/>
          <w:szCs w:val="20"/>
        </w:rPr>
        <w:t>a</w:t>
      </w:r>
      <w:r>
        <w:rPr>
          <w:rFonts w:ascii="Trebuchet MS" w:hAnsi="Trebuchet MS" w:cs="Trebuchet MS" w:eastAsia="Trebuchet MS"/>
          <w:b/>
          <w:bCs/>
          <w:color w:val="006CB7"/>
          <w:spacing w:val="-20"/>
          <w:w w:val="110"/>
          <w:sz w:val="20"/>
          <w:szCs w:val="20"/>
        </w:rPr>
        <w:t> </w:t>
      </w:r>
      <w:r>
        <w:rPr>
          <w:rFonts w:ascii="Trebuchet MS" w:hAnsi="Trebuchet MS" w:cs="Trebuchet MS" w:eastAsia="Trebuchet MS"/>
          <w:b/>
          <w:bCs/>
          <w:color w:val="006CB7"/>
          <w:spacing w:val="-2"/>
          <w:w w:val="110"/>
          <w:sz w:val="20"/>
          <w:szCs w:val="20"/>
        </w:rPr>
        <w:t>m</w:t>
      </w:r>
      <w:r>
        <w:rPr>
          <w:rFonts w:ascii="Trebuchet MS" w:hAnsi="Trebuchet MS" w:cs="Trebuchet MS" w:eastAsia="Trebuchet MS"/>
          <w:b/>
          <w:bCs/>
          <w:color w:val="006CB7"/>
          <w:spacing w:val="-3"/>
          <w:w w:val="110"/>
          <w:sz w:val="20"/>
          <w:szCs w:val="20"/>
        </w:rPr>
        <w:t>er</w:t>
      </w:r>
      <w:r>
        <w:rPr>
          <w:rFonts w:ascii="Trebuchet MS" w:hAnsi="Trebuchet MS" w:cs="Trebuchet MS" w:eastAsia="Trebuchet MS"/>
          <w:b/>
          <w:bCs/>
          <w:color w:val="006CB7"/>
          <w:spacing w:val="-2"/>
          <w:w w:val="110"/>
          <w:sz w:val="20"/>
          <w:szCs w:val="20"/>
        </w:rPr>
        <w:t>ő</w:t>
      </w:r>
      <w:r>
        <w:rPr>
          <w:rFonts w:ascii="Trebuchet MS" w:hAnsi="Trebuchet MS" w:cs="Trebuchet MS" w:eastAsia="Trebuchet MS"/>
          <w:b/>
          <w:bCs/>
          <w:color w:val="006CB7"/>
          <w:spacing w:val="-3"/>
          <w:w w:val="110"/>
          <w:sz w:val="20"/>
          <w:szCs w:val="20"/>
        </w:rPr>
        <w:t>le</w:t>
      </w:r>
      <w:r>
        <w:rPr>
          <w:rFonts w:ascii="Trebuchet MS" w:hAnsi="Trebuchet MS" w:cs="Trebuchet MS" w:eastAsia="Trebuchet MS"/>
          <w:b/>
          <w:bCs/>
          <w:color w:val="006CB7"/>
          <w:spacing w:val="-2"/>
          <w:w w:val="110"/>
          <w:sz w:val="20"/>
          <w:szCs w:val="20"/>
        </w:rPr>
        <w:t>g</w:t>
      </w:r>
      <w:r>
        <w:rPr>
          <w:rFonts w:ascii="Trebuchet MS" w:hAnsi="Trebuchet MS" w:cs="Trebuchet MS" w:eastAsia="Trebuchet MS"/>
          <w:b/>
          <w:bCs/>
          <w:color w:val="006CB7"/>
          <w:spacing w:val="-3"/>
          <w:w w:val="110"/>
          <w:sz w:val="20"/>
          <w:szCs w:val="20"/>
        </w:rPr>
        <w:t>e</w:t>
      </w:r>
      <w:r>
        <w:rPr>
          <w:rFonts w:ascii="Trebuchet MS" w:hAnsi="Trebuchet MS" w:cs="Trebuchet MS" w:eastAsia="Trebuchet MS"/>
          <w:b/>
          <w:bCs/>
          <w:color w:val="006CB7"/>
          <w:spacing w:val="-2"/>
          <w:w w:val="110"/>
          <w:sz w:val="20"/>
          <w:szCs w:val="20"/>
        </w:rPr>
        <w:t>s</w:t>
      </w:r>
      <w:r>
        <w:rPr>
          <w:rFonts w:ascii="Trebuchet MS" w:hAnsi="Trebuchet MS" w:cs="Trebuchet MS" w:eastAsia="Trebuchet MS"/>
          <w:b/>
          <w:bCs/>
          <w:color w:val="006CB7"/>
          <w:spacing w:val="-20"/>
          <w:w w:val="110"/>
          <w:sz w:val="20"/>
          <w:szCs w:val="20"/>
        </w:rPr>
        <w:t> </w:t>
      </w:r>
      <w:r>
        <w:rPr>
          <w:rFonts w:ascii="Trebuchet MS" w:hAnsi="Trebuchet MS" w:cs="Trebuchet MS" w:eastAsia="Trebuchet MS"/>
          <w:b/>
          <w:bCs/>
          <w:color w:val="006CB7"/>
          <w:spacing w:val="-3"/>
          <w:w w:val="110"/>
          <w:sz w:val="20"/>
          <w:szCs w:val="20"/>
        </w:rPr>
        <w:t>m</w:t>
      </w:r>
      <w:r>
        <w:rPr>
          <w:rFonts w:ascii="Trebuchet MS" w:hAnsi="Trebuchet MS" w:cs="Trebuchet MS" w:eastAsia="Trebuchet MS"/>
          <w:b/>
          <w:bCs/>
          <w:color w:val="006CB7"/>
          <w:spacing w:val="-4"/>
          <w:w w:val="110"/>
          <w:sz w:val="20"/>
          <w:szCs w:val="20"/>
        </w:rPr>
        <w:t>et</w:t>
      </w:r>
      <w:r>
        <w:rPr>
          <w:rFonts w:ascii="Trebuchet MS" w:hAnsi="Trebuchet MS" w:cs="Trebuchet MS" w:eastAsia="Trebuchet MS"/>
          <w:b/>
          <w:bCs/>
          <w:color w:val="006CB7"/>
          <w:spacing w:val="-3"/>
          <w:w w:val="110"/>
          <w:sz w:val="20"/>
          <w:szCs w:val="20"/>
        </w:rPr>
        <w:t>s</w:t>
      </w:r>
      <w:r>
        <w:rPr>
          <w:rFonts w:ascii="Trebuchet MS" w:hAnsi="Trebuchet MS" w:cs="Trebuchet MS" w:eastAsia="Trebuchet MS"/>
          <w:b/>
          <w:bCs/>
          <w:color w:val="006CB7"/>
          <w:spacing w:val="-4"/>
          <w:w w:val="110"/>
          <w:sz w:val="20"/>
          <w:szCs w:val="20"/>
        </w:rPr>
        <w:t>zet</w:t>
      </w:r>
      <w:r>
        <w:rPr>
          <w:rFonts w:ascii="Trebuchet MS" w:hAnsi="Trebuchet MS" w:cs="Trebuchet MS" w:eastAsia="Trebuchet MS"/>
          <w:sz w:val="20"/>
          <w:szCs w:val="20"/>
        </w:rPr>
      </w:r>
    </w:p>
    <w:p>
      <w:pPr>
        <w:spacing w:after="0" w:line="247" w:lineRule="auto"/>
        <w:jc w:val="left"/>
        <w:rPr>
          <w:rFonts w:ascii="Trebuchet MS" w:hAnsi="Trebuchet MS" w:cs="Trebuchet MS" w:eastAsia="Trebuchet MS"/>
          <w:sz w:val="20"/>
          <w:szCs w:val="20"/>
        </w:rPr>
        <w:sectPr>
          <w:type w:val="continuous"/>
          <w:pgSz w:w="11910" w:h="16840"/>
          <w:pgMar w:top="1580" w:bottom="280" w:left="0" w:right="0"/>
          <w:cols w:num="2" w:equalWidth="0">
            <w:col w:w="4321" w:space="1201"/>
            <w:col w:w="6388"/>
          </w:cols>
        </w:sect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1"/>
        <w:rPr>
          <w:rFonts w:ascii="Trebuchet MS" w:hAnsi="Trebuchet MS" w:cs="Trebuchet MS" w:eastAsia="Trebuchet MS"/>
          <w:b/>
          <w:bCs/>
          <w:sz w:val="18"/>
          <w:szCs w:val="18"/>
        </w:rPr>
      </w:pPr>
    </w:p>
    <w:p>
      <w:pPr>
        <w:pStyle w:val="Heading8"/>
        <w:tabs>
          <w:tab w:pos="6241" w:val="left" w:leader="none"/>
        </w:tabs>
        <w:spacing w:line="200" w:lineRule="atLeast"/>
        <w:ind w:left="677" w:right="0"/>
        <w:jc w:val="left"/>
        <w:rPr>
          <w:rFonts w:ascii="Trebuchet MS" w:hAnsi="Trebuchet MS" w:cs="Trebuchet MS" w:eastAsia="Trebuchet MS"/>
        </w:rPr>
      </w:pPr>
      <w:r>
        <w:rPr>
          <w:rFonts w:ascii="Trebuchet MS"/>
        </w:rPr>
        <w:pict>
          <v:group style="width:250.1pt;height:131.3pt;mso-position-horizontal-relative:char;mso-position-vertical-relative:line" coordorigin="0,0" coordsize="5002,2626">
            <v:group style="position:absolute;left:3752;top:1978;width:212;height:2" coordorigin="3752,1978" coordsize="212,2">
              <v:shape style="position:absolute;left:3752;top:1978;width:212;height:2" coordorigin="3752,1978" coordsize="212,0" path="m3752,1978l3964,1978e" filled="false" stroked="true" strokeweight=".459pt" strokecolor="#969898">
                <v:path arrowok="t"/>
              </v:shape>
            </v:group>
            <v:group style="position:absolute;left:4572;top:1829;width:305;height:153" coordorigin="4572,1829" coordsize="305,153">
              <v:shape style="position:absolute;left:4572;top:1829;width:305;height:153" coordorigin="4572,1829" coordsize="305,153" path="m4662,1829l4645,1829,4628,1833,4579,1878,4572,1910,4572,1982,4579,1982,4579,1910,4581,1895,4617,1847,4645,1837,4686,1837,4679,1833,4662,1829xe" filled="true" fillcolor="#969898" stroked="false">
                <v:path arrowok="t"/>
                <v:fill type="solid"/>
              </v:shape>
              <v:shape style="position:absolute;left:4572;top:1829;width:305;height:153" coordorigin="4572,1829" coordsize="305,153" path="m4686,1837l4662,1837,4677,1840,4690,1847,4726,1895,4728,1910,4728,1982,4876,1982,4876,1975,4735,1975,4735,1910,4708,1850,4694,1840,4686,1837xe" filled="true" fillcolor="#969898" stroked="false">
                <v:path arrowok="t"/>
                <v:fill type="solid"/>
              </v:shape>
            </v:group>
            <v:group style="position:absolute;left:4268;top:1829;width:304;height:153" coordorigin="4268,1829" coordsize="304,153">
              <v:shape style="position:absolute;left:4268;top:1829;width:304;height:153" coordorigin="4268,1829" coordsize="304,153" path="m4358,1829l4341,1829,4324,1833,4276,1878,4268,1910,4268,1982,4276,1982,4276,1910,4277,1895,4327,1840,4342,1837,4382,1837,4374,1833,4358,1829xe" filled="true" fillcolor="#969898" stroked="false">
                <v:path arrowok="t"/>
                <v:fill type="solid"/>
              </v:shape>
              <v:shape style="position:absolute;left:4268;top:1829;width:304;height:153" coordorigin="4268,1829" coordsize="304,153" path="m4382,1837l4357,1837,4373,1840,4387,1847,4424,1910,4424,1982,4572,1982,4572,1975,4431,1975,4431,1910,4404,1850,4391,1840,4382,1837xe" filled="true" fillcolor="#969898" stroked="false">
                <v:path arrowok="t"/>
                <v:fill type="solid"/>
              </v:shape>
            </v:group>
            <v:group style="position:absolute;left:3964;top:1829;width:305;height:153" coordorigin="3964,1829" coordsize="305,153">
              <v:shape style="position:absolute;left:3964;top:1829;width:305;height:153" coordorigin="3964,1829" coordsize="305,153" path="m4054,1829l4037,1829,4021,1833,3971,1878,3964,1910,3964,1982,3971,1982,3971,1910,3973,1895,4009,1847,4038,1837,4079,1837,4071,1833,4054,1829xe" filled="true" fillcolor="#969898" stroked="false">
                <v:path arrowok="t"/>
                <v:fill type="solid"/>
              </v:shape>
              <v:shape style="position:absolute;left:3964;top:1829;width:305;height:153" coordorigin="3964,1829" coordsize="305,153" path="m4079,1837l4054,1837,4068,1840,4083,1847,4119,1895,4120,1910,4120,1982,4268,1982,4268,1975,4127,1975,4127,1910,4100,1850,4086,1840,4079,1837xe" filled="true" fillcolor="#969898" stroked="false">
                <v:path arrowok="t"/>
                <v:fill type="solid"/>
              </v:shape>
            </v:group>
            <v:group style="position:absolute;left:4583;top:1840;width:142;height:141" coordorigin="4583,1840" coordsize="142,141">
              <v:shape style="position:absolute;left:4583;top:1840;width:142;height:141" coordorigin="4583,1840" coordsize="142,141" path="m4653,1840l4598,1866,4583,1910,4584,1926,4623,1974,4653,1981,4670,1979,4684,1974,4653,1974,4639,1973,4592,1925,4590,1910,4592,1897,4639,1848,4653,1847,4685,1847,4684,1847,4670,1842,4653,1840xe" filled="true" fillcolor="#b4b6b7" stroked="false">
                <v:path arrowok="t"/>
                <v:fill type="solid"/>
              </v:shape>
              <v:shape style="position:absolute;left:4583;top:1840;width:142;height:141" coordorigin="4583,1840" coordsize="142,141" path="m4685,1847l4653,1847,4668,1848,4681,1854,4717,1910,4715,1925,4668,1973,4653,1974,4684,1974,4723,1926,4724,1910,4723,1895,4717,1880,4709,1866,4697,1856,4685,1847xe" filled="true" fillcolor="#b4b6b7" stroked="false">
                <v:path arrowok="t"/>
                <v:fill type="solid"/>
              </v:shape>
            </v:group>
            <v:group style="position:absolute;left:4279;top:1840;width:141;height:141" coordorigin="4279,1840" coordsize="141,141">
              <v:shape style="position:absolute;left:4279;top:1840;width:141;height:141" coordorigin="4279,1840" coordsize="141,141" path="m4349,1840l4295,1866,4279,1910,4281,1926,4319,1974,4349,1981,4365,1979,4381,1974,4349,1974,4336,1973,4287,1925,4286,1910,4287,1897,4336,1848,4349,1847,4382,1847,4381,1847,4365,1842,4349,1840xe" filled="true" fillcolor="#b4b6b7" stroked="false">
                <v:path arrowok="t"/>
                <v:fill type="solid"/>
              </v:shape>
              <v:shape style="position:absolute;left:4279;top:1840;width:141;height:141" coordorigin="4279,1840" coordsize="141,141" path="m4382,1847l4349,1847,4364,1848,4377,1854,4413,1910,4412,1925,4364,1973,4349,1974,4381,1974,4418,1926,4420,1910,4418,1895,4413,1880,4405,1866,4394,1856,4382,1847xe" filled="true" fillcolor="#b4b6b7" stroked="false">
                <v:path arrowok="t"/>
                <v:fill type="solid"/>
              </v:shape>
            </v:group>
            <v:group style="position:absolute;left:3975;top:1840;width:142;height:141" coordorigin="3975,1840" coordsize="142,141">
              <v:shape style="position:absolute;left:3975;top:1840;width:142;height:141" coordorigin="3975,1840" coordsize="142,141" path="m4046,1840l3990,1866,3975,1910,3977,1926,4015,1974,4046,1981,4061,1979,4076,1974,4046,1974,4032,1973,3984,1925,3982,1910,3984,1897,4032,1848,4046,1847,4078,1847,4076,1847,4061,1842,4046,1840xe" filled="true" fillcolor="#b4b6b7" stroked="false">
                <v:path arrowok="t"/>
                <v:fill type="solid"/>
              </v:shape>
              <v:shape style="position:absolute;left:3975;top:1840;width:142;height:141" coordorigin="3975,1840" coordsize="142,141" path="m4078,1847l4046,1847,4060,1848,4074,1854,4110,1910,4108,1925,4060,1973,4046,1974,4076,1974,4115,1926,4117,1910,4115,1895,4110,1880,4101,1866,4090,1856,4078,1847xe" filled="true" fillcolor="#b4b6b7" stroked="false">
                <v:path arrowok="t"/>
                <v:fill type="solid"/>
              </v:shape>
            </v:group>
            <v:group style="position:absolute;left:4876;top:1830;width:120;height:153" coordorigin="4876,1830" coordsize="120,153">
              <v:shape style="position:absolute;left:4876;top:1830;width:120;height:153" coordorigin="4876,1830" coordsize="120,153" path="m4963,1830l4902,1851,4876,1910,4876,1982,4883,1982,4883,1910,4885,1895,4921,1847,4951,1837,4991,1837,4979,1832,4963,1830xe" filled="true" fillcolor="#969898" stroked="false">
                <v:path arrowok="t"/>
                <v:fill type="solid"/>
              </v:shape>
              <v:shape style="position:absolute;left:4876;top:1830;width:120;height:153" coordorigin="4876,1830" coordsize="120,153" path="m4991,1837l4966,1837,4981,1840,4995,1847,4995,1838,4991,1837xe" filled="true" fillcolor="#969898" stroked="false">
                <v:path arrowok="t"/>
                <v:fill type="solid"/>
              </v:shape>
            </v:group>
            <v:group style="position:absolute;left:4887;top:1840;width:109;height:141" coordorigin="4887,1840" coordsize="109,141">
              <v:shape style="position:absolute;left:4887;top:1840;width:109;height:141" coordorigin="4887,1840" coordsize="109,141" path="m4966,1840l4950,1840,4934,1844,4890,1887,4887,1903,4887,1918,4920,1970,4950,1981,4966,1981,4981,1978,4988,1974,4953,1974,4939,1971,4894,1918,4894,1903,4939,1850,4953,1847,4988,1847,4981,1844,4966,1840xe" filled="true" fillcolor="#b4b6b7" stroked="false">
                <v:path arrowok="t"/>
                <v:fill type="solid"/>
              </v:shape>
              <v:shape style="position:absolute;left:4887;top:1840;width:109;height:141" coordorigin="4887,1840" coordsize="109,141" path="m4995,1961l4982,1970,4968,1973,4953,1974,4988,1974,4995,1970,4995,1961xe" filled="true" fillcolor="#b4b6b7" stroked="false">
                <v:path arrowok="t"/>
                <v:fill type="solid"/>
              </v:shape>
              <v:shape style="position:absolute;left:4887;top:1840;width:109;height:141" coordorigin="4887,1840" coordsize="109,141" path="m4988,1847l4953,1847,4968,1848,4982,1852,4995,1859,4995,1851,4988,1847xe" filled="true" fillcolor="#b4b6b7" stroked="false">
                <v:path arrowok="t"/>
                <v:fill type="solid"/>
              </v:shape>
            </v:group>
            <v:group style="position:absolute;left:2603;top:1982;width:2393;height:90" coordorigin="2603,1982" coordsize="2393,90">
              <v:shape style="position:absolute;left:2603;top:1982;width:2393;height:90" coordorigin="2603,1982" coordsize="2393,90" path="m2603,2072l4995,2072,4995,1982,2603,1982,2603,2072xe" filled="true" fillcolor="#b4b6b7" stroked="false">
                <v:path arrowok="t"/>
                <v:fill type="solid"/>
              </v:shape>
            </v:group>
            <v:group style="position:absolute;left:4347;top:2005;width:44;height:43" coordorigin="4347,2005" coordsize="44,43">
              <v:shape style="position:absolute;left:4347;top:2005;width:44;height:43" coordorigin="4347,2005" coordsize="44,43" path="m4368,2005l4360,2006,4353,2012,4348,2018,4347,2026,4348,2034,4353,2041,4360,2046,4368,2048,4376,2046,4383,2041,4388,2034,4390,2026,4388,2018,4383,2012,4376,2006,4368,2005xe" filled="true" fillcolor="#006cb4" stroked="false">
                <v:path arrowok="t"/>
                <v:fill type="solid"/>
              </v:shape>
            </v:group>
            <v:group style="position:absolute;left:4347;top:2026;width:44;height:22" coordorigin="4347,2026" coordsize="44,22">
              <v:shape style="position:absolute;left:4347;top:2026;width:44;height:22" coordorigin="4347,2026" coordsize="44,22" path="m4390,2026l4390,2038,4380,2048,4368,2048,4356,2048,4347,2038,4347,2026e" filled="false" stroked="true" strokeweight=".140pt" strokecolor="#006cb4">
                <v:path arrowok="t"/>
              </v:shape>
            </v:group>
            <v:group style="position:absolute;left:4390;top:2025;width:2;height:3" coordorigin="4390,2025" coordsize="2,3">
              <v:shape style="position:absolute;left:4390;top:2025;width:2;height:3" coordorigin="4390,2025" coordsize="0,3" path="m4390,2025l4390,2027e" filled="false" stroked="true" strokeweight=".045pt" strokecolor="#006cb4">
                <v:path arrowok="t"/>
              </v:shape>
            </v:group>
            <v:group style="position:absolute;left:4347;top:2005;width:44;height:21" coordorigin="4347,2005" coordsize="44,21">
              <v:shape style="position:absolute;left:4347;top:2005;width:44;height:21" coordorigin="4347,2005" coordsize="44,21" path="m4347,2026l4347,2014,4356,2005,4368,2005,4380,2005,4390,2014,4390,2026e" filled="false" stroked="true" strokeweight=".140pt" strokecolor="#006cb4">
                <v:path arrowok="t"/>
              </v:shape>
            </v:group>
            <v:group style="position:absolute;left:4347;top:2025;width:2;height:3" coordorigin="4347,2025" coordsize="2,3">
              <v:shape style="position:absolute;left:4347;top:2025;width:2;height:3" coordorigin="4347,2025" coordsize="0,3" path="m4347,2025l4347,2027e" filled="false" stroked="true" strokeweight=".045pt" strokecolor="#006cb4">
                <v:path arrowok="t"/>
              </v:shape>
            </v:group>
            <v:group style="position:absolute;left:2603;top:2069;width:2393;height:5" coordorigin="2603,2069" coordsize="2393,5">
              <v:shape style="position:absolute;left:2603;top:2069;width:2393;height:5" coordorigin="2603,2069" coordsize="2393,5" path="m2603,2073l4995,2073,4995,2069,2603,2069,2603,2073xe" filled="true" fillcolor="#000000" stroked="false">
                <v:path arrowok="t"/>
                <v:fill type="solid"/>
              </v:shape>
            </v:group>
            <v:group style="position:absolute;left:1099;top:1978;width:212;height:2" coordorigin="1099,1978" coordsize="212,2">
              <v:shape style="position:absolute;left:1099;top:1978;width:212;height:2" coordorigin="1099,1978" coordsize="212,0" path="m1099,1978l1311,1978e" filled="false" stroked="true" strokeweight=".459pt" strokecolor="#969898">
                <v:path arrowok="t"/>
              </v:shape>
            </v:group>
            <v:group style="position:absolute;left:188;top:1829;width:305;height:153" coordorigin="188,1829" coordsize="305,153">
              <v:shape style="position:absolute;left:188;top:1829;width:305;height:153" coordorigin="188,1829" coordsize="305,153" path="m419,1829l402,1829,385,1833,337,1878,329,1910,329,1975,188,1975,188,1982,337,1982,337,1910,338,1895,373,1847,403,1837,443,1837,435,1833,419,1829xe" filled="true" fillcolor="#969898" stroked="false">
                <v:path arrowok="t"/>
                <v:fill type="solid"/>
              </v:shape>
              <v:shape style="position:absolute;left:188;top:1829;width:305;height:153" coordorigin="188,1829" coordsize="305,153" path="m443,1837l418,1837,434,1840,448,1847,485,1910,485,1982,492,1982,492,1910,490,1894,485,1878,477,1863,465,1850,452,1840,443,1837xe" filled="true" fillcolor="#969898" stroked="false">
                <v:path arrowok="t"/>
                <v:fill type="solid"/>
              </v:shape>
            </v:group>
            <v:group style="position:absolute;left:492;top:1829;width:304;height:153" coordorigin="492,1829" coordsize="304,153">
              <v:shape style="position:absolute;left:492;top:1829;width:304;height:153" coordorigin="492,1829" coordsize="304,153" path="m723,1829l705,1829,689,1833,640,1878,633,1910,633,1975,492,1975,492,1982,640,1982,640,1910,642,1895,678,1847,706,1837,747,1837,740,1833,723,1829xe" filled="true" fillcolor="#969898" stroked="false">
                <v:path arrowok="t"/>
                <v:fill type="solid"/>
              </v:shape>
              <v:shape style="position:absolute;left:492;top:1829;width:304;height:153" coordorigin="492,1829" coordsize="304,153" path="m747,1837l723,1837,737,1840,751,1847,787,1895,789,1910,789,1982,795,1982,795,1910,793,1894,789,1878,780,1863,768,1850,755,1840,747,1837xe" filled="true" fillcolor="#969898" stroked="false">
                <v:path arrowok="t"/>
                <v:fill type="solid"/>
              </v:shape>
            </v:group>
            <v:group style="position:absolute;left:795;top:1829;width:305;height:153" coordorigin="795,1829" coordsize="305,153">
              <v:shape style="position:absolute;left:795;top:1829;width:305;height:153" coordorigin="795,1829" coordsize="305,153" path="m1027,1829l1010,1829,993,1833,944,1878,937,1910,937,1975,795,1975,795,1982,944,1982,944,1910,946,1895,995,1840,1011,1837,1051,1837,1043,1833,1027,1829xe" filled="true" fillcolor="#969898" stroked="false">
                <v:path arrowok="t"/>
                <v:fill type="solid"/>
              </v:shape>
              <v:shape style="position:absolute;left:795;top:1829;width:305;height:153" coordorigin="795,1829" coordsize="305,153" path="m1051,1837l1026,1837,1041,1840,1056,1847,1092,1910,1092,1982,1099,1982,1099,1910,1098,1894,1092,1878,1084,1863,1073,1850,1059,1840,1051,1837xe" filled="true" fillcolor="#969898" stroked="false">
                <v:path arrowok="t"/>
                <v:fill type="solid"/>
              </v:shape>
            </v:group>
            <v:group style="position:absolute;left:340;top:1840;width:141;height:141" coordorigin="340,1840" coordsize="141,141">
              <v:shape style="position:absolute;left:340;top:1840;width:141;height:141" coordorigin="340,1840" coordsize="141,141" path="m410,1840l355,1866,340,1910,342,1926,380,1974,410,1981,426,1979,441,1974,410,1974,397,1973,348,1925,347,1910,348,1897,397,1848,410,1847,442,1847,441,1847,426,1842,410,1840xe" filled="true" fillcolor="#b4b6b7" stroked="false">
                <v:path arrowok="t"/>
                <v:fill type="solid"/>
              </v:shape>
              <v:shape style="position:absolute;left:340;top:1840;width:141;height:141" coordorigin="340,1840" coordsize="141,141" path="m442,1847l410,1847,425,1848,438,1854,474,1910,472,1925,425,1973,410,1974,441,1974,479,1926,481,1910,479,1895,474,1880,466,1866,454,1856,442,1847xe" filled="true" fillcolor="#b4b6b7" stroked="false">
                <v:path arrowok="t"/>
                <v:fill type="solid"/>
              </v:shape>
            </v:group>
            <v:group style="position:absolute;left:644;top:1840;width:142;height:141" coordorigin="644,1840" coordsize="142,141">
              <v:shape style="position:absolute;left:644;top:1840;width:142;height:141" coordorigin="644,1840" coordsize="142,141" path="m714,1840l659,1866,644,1910,645,1926,684,1974,714,1981,730,1979,745,1974,714,1974,700,1973,653,1925,651,1910,653,1897,700,1848,714,1847,746,1847,745,1847,730,1842,714,1840xe" filled="true" fillcolor="#b4b6b7" stroked="false">
                <v:path arrowok="t"/>
                <v:fill type="solid"/>
              </v:shape>
              <v:shape style="position:absolute;left:644;top:1840;width:142;height:141" coordorigin="644,1840" coordsize="142,141" path="m746,1847l714,1847,729,1848,742,1854,778,1910,776,1925,729,1973,714,1974,745,1974,784,1926,785,1910,784,1895,778,1880,769,1866,758,1856,746,1847xe" filled="true" fillcolor="#b4b6b7" stroked="false">
                <v:path arrowok="t"/>
                <v:fill type="solid"/>
              </v:shape>
            </v:group>
            <v:group style="position:absolute;left:948;top:1840;width:141;height:141" coordorigin="948,1840" coordsize="141,141">
              <v:shape style="position:absolute;left:948;top:1840;width:141;height:141" coordorigin="948,1840" coordsize="141,141" path="m1018,1840l963,1866,948,1910,950,1926,987,1974,1018,1981,1034,1979,1049,1974,1018,1974,1004,1973,956,1925,955,1910,956,1897,1004,1848,1018,1847,1051,1847,1049,1847,1034,1842,1018,1840xe" filled="true" fillcolor="#b4b6b7" stroked="false">
                <v:path arrowok="t"/>
                <v:fill type="solid"/>
              </v:shape>
              <v:shape style="position:absolute;left:948;top:1840;width:141;height:141" coordorigin="948,1840" coordsize="141,141" path="m1051,1847l1018,1847,1032,1848,1046,1854,1082,1910,1081,1925,1032,1973,1018,1974,1049,1974,1087,1926,1089,1910,1087,1895,1082,1880,1073,1866,1063,1856,1051,1847xe" filled="true" fillcolor="#b4b6b7" stroked="false">
                <v:path arrowok="t"/>
                <v:fill type="solid"/>
              </v:shape>
            </v:group>
            <v:group style="position:absolute;left:45;top:1830;width:143;height:153" coordorigin="45,1830" coordsize="143,153">
              <v:shape style="position:absolute;left:45;top:1830;width:143;height:153" coordorigin="45,1830" coordsize="143,153" path="m140,1837l112,1837,128,1839,143,1846,180,1895,180,1910,180,1982,188,1982,188,1910,186,1894,181,1879,173,1865,163,1852,149,1841,140,1837xe" filled="true" fillcolor="#969898" stroked="false">
                <v:path arrowok="t"/>
                <v:fill type="solid"/>
              </v:shape>
              <v:shape style="position:absolute;left:45;top:1830;width:143;height:153" coordorigin="45,1830" coordsize="143,153" path="m102,1830l85,1832,70,1838,57,1847,45,1858,45,1870,55,1858,67,1848,81,1841,96,1838,112,1837,140,1837,135,1834,119,1830,102,1830xe" filled="true" fillcolor="#969898" stroked="false">
                <v:path arrowok="t"/>
                <v:fill type="solid"/>
              </v:shape>
            </v:group>
            <v:group style="position:absolute;left:45;top:1840;width:132;height:141" coordorigin="45,1840" coordsize="132,141">
              <v:shape style="position:absolute;left:45;top:1840;width:132;height:141" coordorigin="45,1840" coordsize="132,141" path="m45,1925l45,1944,51,1954,58,1962,68,1970,69,1970,83,1978,98,1981,113,1981,128,1978,138,1974,110,1974,95,1973,81,1969,68,1961,58,1951,49,1938,45,1925xe" filled="true" fillcolor="#b4b6b7" stroked="false">
                <v:path arrowok="t"/>
                <v:fill type="solid"/>
              </v:shape>
              <v:shape style="position:absolute;left:45;top:1840;width:132;height:141" coordorigin="45,1840" coordsize="132,141" path="m139,1847l110,1847,125,1849,138,1856,150,1865,160,1875,166,1889,170,1903,170,1918,125,1971,110,1974,138,1974,176,1923,177,1908,175,1893,170,1879,161,1865,150,1855,139,1847xe" filled="true" fillcolor="#b4b6b7" stroked="false">
                <v:path arrowok="t"/>
                <v:fill type="solid"/>
              </v:shape>
              <v:shape style="position:absolute;left:45;top:1840;width:132;height:141" coordorigin="45,1840" coordsize="132,141" path="m108,1840l45,1877,45,1897,49,1882,58,1871,68,1860,81,1853,95,1848,110,1847,139,1847,137,1847,123,1842,108,1840xe" filled="true" fillcolor="#b4b6b7" stroked="false">
                <v:path arrowok="t"/>
                <v:fill type="solid"/>
              </v:shape>
            </v:group>
            <v:group style="position:absolute;left:45;top:1983;width:4951;height:2" coordorigin="45,1983" coordsize="4951,2">
              <v:shape style="position:absolute;left:45;top:1983;width:4951;height:2" coordorigin="45,1983" coordsize="4951,0" path="m45,1983l4995,1983e" filled="false" stroked="true" strokeweight=".268887pt" strokecolor="#000000">
                <v:path arrowok="t"/>
              </v:shape>
              <v:shape style="position:absolute;left:0;top:0;width:5002;height:2625" type="#_x0000_t75" stroked="false">
                <v:imagedata r:id="rId32" o:title=""/>
              </v:shape>
              <v:shape style="position:absolute;left:1109;top:59;width:109;height:120" type="#_x0000_t202" filled="false" stroked="false">
                <v:textbox inset="0,0,0,0">
                  <w:txbxContent>
                    <w:p>
                      <w:pPr>
                        <w:spacing w:line="12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/>
                          <w:color w:val="FFFFFF"/>
                          <w:spacing w:val="-4"/>
                          <w:w w:val="85"/>
                          <w:sz w:val="12"/>
                        </w:rPr>
                        <w:t>13</w:t>
                      </w:r>
                      <w:r>
                        <w:rPr>
                          <w:rFonts w:ascii="Arial"/>
                          <w:sz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4598;top:59;width:109;height:120" type="#_x0000_t202" filled="false" stroked="false">
                <v:textbox inset="0,0,0,0">
                  <w:txbxContent>
                    <w:p>
                      <w:pPr>
                        <w:spacing w:line="12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/>
                          <w:color w:val="FFFFFF"/>
                          <w:spacing w:val="-4"/>
                          <w:w w:val="85"/>
                          <w:sz w:val="12"/>
                        </w:rPr>
                        <w:t>13</w:t>
                      </w:r>
                      <w:r>
                        <w:rPr>
                          <w:rFonts w:ascii="Arial"/>
                          <w:sz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1106;top:516;width:117;height:120" type="#_x0000_t202" filled="false" stroked="false">
                <v:textbox inset="0,0,0,0">
                  <w:txbxContent>
                    <w:p>
                      <w:pPr>
                        <w:spacing w:line="12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/>
                          <w:color w:val="FFFFFF"/>
                          <w:spacing w:val="-5"/>
                          <w:w w:val="95"/>
                          <w:sz w:val="12"/>
                        </w:rPr>
                        <w:t>14</w:t>
                      </w:r>
                      <w:r>
                        <w:rPr>
                          <w:rFonts w:ascii="Arial"/>
                          <w:sz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4594;top:516;width:117;height:120" type="#_x0000_t202" filled="false" stroked="false">
                <v:textbox inset="0,0,0,0">
                  <w:txbxContent>
                    <w:p>
                      <w:pPr>
                        <w:spacing w:line="12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/>
                          <w:color w:val="FFFFFF"/>
                          <w:spacing w:val="-4"/>
                          <w:w w:val="90"/>
                          <w:sz w:val="12"/>
                        </w:rPr>
                        <w:t>14</w:t>
                      </w:r>
                      <w:r>
                        <w:rPr>
                          <w:rFonts w:ascii="Arial"/>
                          <w:sz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1110;top:1275;width:109;height:120" type="#_x0000_t202" filled="false" stroked="false">
                <v:textbox inset="0,0,0,0">
                  <w:txbxContent>
                    <w:p>
                      <w:pPr>
                        <w:spacing w:line="12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/>
                          <w:color w:val="FFFFFF"/>
                          <w:spacing w:val="-4"/>
                          <w:w w:val="85"/>
                          <w:sz w:val="12"/>
                        </w:rPr>
                        <w:t>12</w:t>
                      </w:r>
                      <w:r>
                        <w:rPr>
                          <w:rFonts w:ascii="Arial"/>
                          <w:sz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2187;top:1225;width:1448;height:123" type="#_x0000_t202" filled="false" stroked="false">
                <v:textbox inset="0,0,0,0">
                  <w:txbxContent>
                    <w:p>
                      <w:pPr>
                        <w:tabs>
                          <w:tab w:pos="396" w:val="left" w:leader="none"/>
                          <w:tab w:pos="858" w:val="left" w:leader="none"/>
                          <w:tab w:pos="1329" w:val="left" w:leader="none"/>
                        </w:tabs>
                        <w:spacing w:line="122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/>
                          <w:color w:val="FFFFFF"/>
                          <w:w w:val="60"/>
                          <w:sz w:val="12"/>
                        </w:rPr>
                        <w:t>1</w:t>
                        <w:tab/>
                      </w:r>
                      <w:r>
                        <w:rPr>
                          <w:rFonts w:ascii="Arial"/>
                          <w:color w:val="FFFFFF"/>
                          <w:spacing w:val="-2"/>
                          <w:w w:val="85"/>
                          <w:sz w:val="12"/>
                        </w:rPr>
                        <w:t>15</w:t>
                        <w:tab/>
                      </w:r>
                      <w:r>
                        <w:rPr>
                          <w:rFonts w:ascii="Arial"/>
                          <w:color w:val="FFFFFF"/>
                          <w:spacing w:val="-3"/>
                          <w:w w:val="65"/>
                          <w:sz w:val="12"/>
                        </w:rPr>
                        <w:t>11</w:t>
                        <w:tab/>
                      </w:r>
                      <w:r>
                        <w:rPr>
                          <w:rFonts w:ascii="Arial"/>
                          <w:color w:val="FFFFFF"/>
                          <w:spacing w:val="-2"/>
                          <w:w w:val="90"/>
                          <w:sz w:val="12"/>
                        </w:rPr>
                        <w:t>16</w:t>
                      </w:r>
                      <w:r>
                        <w:rPr>
                          <w:rFonts w:ascii="Arial"/>
                          <w:sz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4598;top:1275;width:109;height:120" type="#_x0000_t202" filled="false" stroked="false">
                <v:textbox inset="0,0,0,0">
                  <w:txbxContent>
                    <w:p>
                      <w:pPr>
                        <w:spacing w:line="12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/>
                          <w:color w:val="FFFFFF"/>
                          <w:spacing w:val="-4"/>
                          <w:w w:val="85"/>
                          <w:sz w:val="12"/>
                        </w:rPr>
                        <w:t>12</w:t>
                      </w:r>
                      <w:r>
                        <w:rPr>
                          <w:rFonts w:ascii="Arial"/>
                          <w:sz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4449;top:1437;width:81;height:120" type="#_x0000_t202" filled="false" stroked="false">
                <v:textbox inset="0,0,0,0">
                  <w:txbxContent>
                    <w:p>
                      <w:pPr>
                        <w:spacing w:line="12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/>
                          <w:color w:val="FFFFFF"/>
                          <w:w w:val="120"/>
                          <w:sz w:val="12"/>
                        </w:rPr>
                        <w:t>4</w:t>
                      </w:r>
                      <w:r>
                        <w:rPr>
                          <w:rFonts w:ascii="Arial"/>
                          <w:sz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545;top:2223;width:105;height:120" type="#_x0000_t202" filled="false" stroked="false">
                <v:textbox inset="0,0,0,0">
                  <w:txbxContent>
                    <w:p>
                      <w:pPr>
                        <w:spacing w:line="12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/>
                          <w:color w:val="FFFFFF"/>
                          <w:spacing w:val="-5"/>
                          <w:w w:val="85"/>
                          <w:sz w:val="12"/>
                        </w:rPr>
                        <w:t>17</w:t>
                      </w:r>
                      <w:r>
                        <w:rPr>
                          <w:rFonts w:ascii="Arial"/>
                          <w:sz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1344;top:2142;width:1697;height:122" type="#_x0000_t202" filled="false" stroked="false">
                <v:textbox inset="0,0,0,0">
                  <w:txbxContent>
                    <w:p>
                      <w:pPr>
                        <w:tabs>
                          <w:tab w:pos="731" w:val="left" w:leader="none"/>
                          <w:tab w:pos="1346" w:val="left" w:leader="none"/>
                        </w:tabs>
                        <w:spacing w:line="121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/>
                          <w:w w:val="115"/>
                          <w:sz w:val="12"/>
                        </w:rPr>
                        <w:t>&gt;=</w:t>
                      </w:r>
                      <w:r>
                        <w:rPr>
                          <w:rFonts w:ascii="Arial"/>
                          <w:spacing w:val="-6"/>
                          <w:w w:val="115"/>
                          <w:sz w:val="12"/>
                        </w:rPr>
                        <w:t> </w:t>
                      </w:r>
                      <w:r>
                        <w:rPr>
                          <w:rFonts w:ascii="Arial"/>
                          <w:w w:val="115"/>
                          <w:sz w:val="12"/>
                        </w:rPr>
                        <w:t>20</w:t>
                        <w:tab/>
                        <w:t>&gt;=</w:t>
                      </w:r>
                      <w:r>
                        <w:rPr>
                          <w:rFonts w:ascii="Arial"/>
                          <w:spacing w:val="-4"/>
                          <w:w w:val="115"/>
                          <w:sz w:val="12"/>
                        </w:rPr>
                        <w:t> </w:t>
                      </w:r>
                      <w:r>
                        <w:rPr>
                          <w:rFonts w:ascii="Arial"/>
                          <w:w w:val="115"/>
                          <w:sz w:val="12"/>
                        </w:rPr>
                        <w:t>20</w:t>
                        <w:tab/>
                        <w:t>&lt;=</w:t>
                      </w:r>
                      <w:r>
                        <w:rPr>
                          <w:rFonts w:ascii="Arial"/>
                          <w:spacing w:val="-4"/>
                          <w:w w:val="115"/>
                          <w:sz w:val="12"/>
                        </w:rPr>
                        <w:t> </w:t>
                      </w:r>
                      <w:r>
                        <w:rPr>
                          <w:rFonts w:ascii="Arial"/>
                          <w:w w:val="115"/>
                          <w:sz w:val="12"/>
                        </w:rPr>
                        <w:t>20</w:t>
                      </w:r>
                      <w:r>
                        <w:rPr>
                          <w:rFonts w:ascii="Arial"/>
                          <w:sz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3608;top:2214;width:903;height:124" type="#_x0000_t202" filled="false" stroked="false">
                <v:textbox inset="0,0,0,0">
                  <w:txbxContent>
                    <w:p>
                      <w:pPr>
                        <w:tabs>
                          <w:tab w:pos="413" w:val="left" w:leader="none"/>
                          <w:tab w:pos="859" w:val="left" w:leader="none"/>
                        </w:tabs>
                        <w:spacing w:line="123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/>
                          <w:color w:val="FFFFFF"/>
                          <w:w w:val="110"/>
                          <w:sz w:val="12"/>
                        </w:rPr>
                        <w:t>8</w:t>
                        <w:tab/>
                        <w:t>4</w:t>
                        <w:tab/>
                      </w:r>
                      <w:r>
                        <w:rPr>
                          <w:rFonts w:ascii="Arial"/>
                          <w:color w:val="FFFFFF"/>
                          <w:w w:val="65"/>
                          <w:sz w:val="12"/>
                        </w:rPr>
                        <w:t>1</w:t>
                      </w:r>
                      <w:r>
                        <w:rPr>
                          <w:rFonts w:ascii="Arial"/>
                          <w:sz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1848;top:2403;width:395;height:122" type="#_x0000_t202" filled="false" stroked="false">
                <v:textbox inset="0,0,0,0">
                  <w:txbxContent>
                    <w:p>
                      <w:pPr>
                        <w:spacing w:line="121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/>
                          <w:w w:val="105"/>
                          <w:sz w:val="12"/>
                        </w:rPr>
                        <w:t>&lt;=</w:t>
                      </w:r>
                      <w:r>
                        <w:rPr>
                          <w:rFonts w:ascii="Arial"/>
                          <w:spacing w:val="3"/>
                          <w:w w:val="105"/>
                          <w:sz w:val="12"/>
                        </w:rPr>
                        <w:t> </w:t>
                      </w:r>
                      <w:r>
                        <w:rPr>
                          <w:rFonts w:ascii="Arial"/>
                          <w:spacing w:val="-2"/>
                          <w:w w:val="105"/>
                          <w:sz w:val="12"/>
                        </w:rPr>
                        <w:t>15</w:t>
                      </w:r>
                      <w:r>
                        <w:rPr>
                          <w:rFonts w:ascii="Arial"/>
                          <w:spacing w:val="-1"/>
                          <w:w w:val="105"/>
                          <w:sz w:val="12"/>
                        </w:rPr>
                        <w:t>0</w:t>
                      </w:r>
                      <w:r>
                        <w:rPr>
                          <w:rFonts w:ascii="Arial"/>
                          <w:sz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2838;top:2403;width:395;height:122" type="#_x0000_t202" filled="false" stroked="false">
                <v:textbox inset="0,0,0,0">
                  <w:txbxContent>
                    <w:p>
                      <w:pPr>
                        <w:spacing w:line="121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/>
                          <w:w w:val="105"/>
                          <w:sz w:val="12"/>
                        </w:rPr>
                        <w:t>&lt;=</w:t>
                      </w:r>
                      <w:r>
                        <w:rPr>
                          <w:rFonts w:ascii="Arial"/>
                          <w:spacing w:val="3"/>
                          <w:w w:val="105"/>
                          <w:sz w:val="12"/>
                        </w:rPr>
                        <w:t> </w:t>
                      </w:r>
                      <w:r>
                        <w:rPr>
                          <w:rFonts w:ascii="Arial"/>
                          <w:spacing w:val="-2"/>
                          <w:w w:val="105"/>
                          <w:sz w:val="12"/>
                        </w:rPr>
                        <w:t>15</w:t>
                      </w:r>
                      <w:r>
                        <w:rPr>
                          <w:rFonts w:ascii="Arial"/>
                          <w:spacing w:val="-1"/>
                          <w:w w:val="105"/>
                          <w:sz w:val="12"/>
                        </w:rPr>
                        <w:t>0</w:t>
                      </w:r>
                      <w:r>
                        <w:rPr>
                          <w:rFonts w:ascii="Arial"/>
                          <w:sz w:val="1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rebuchet MS"/>
        </w:rPr>
      </w:r>
      <w:r>
        <w:rPr>
          <w:rFonts w:ascii="Trebuchet MS"/>
        </w:rPr>
        <w:tab/>
      </w:r>
      <w:r>
        <w:rPr>
          <w:rFonts w:ascii="Trebuchet MS"/>
          <w:position w:val="25"/>
        </w:rPr>
        <w:pict>
          <v:group style="width:247.85pt;height:109.55pt;mso-position-horizontal-relative:char;mso-position-vertical-relative:line" coordorigin="0,0" coordsize="4957,2191">
            <v:group style="position:absolute;left:4766;top:1568;width:2;height:199" coordorigin="4766,1568" coordsize="2,199">
              <v:shape style="position:absolute;left:4766;top:1568;width:2;height:199" coordorigin="4766,1568" coordsize="0,199" path="m4766,1568l4766,1767e" filled="false" stroked="true" strokeweight=".908pt" strokecolor="#969898">
                <v:path arrowok="t"/>
              </v:shape>
            </v:group>
            <v:group style="position:absolute;left:2561;top:1793;width:2393;height:91" coordorigin="2561,1793" coordsize="2393,91">
              <v:shape style="position:absolute;left:2561;top:1793;width:2393;height:91" coordorigin="2561,1793" coordsize="2393,91" path="m2561,1883l4953,1883,4953,1793,2561,1793,2561,1883xe" filled="true" fillcolor="#b4b6b7" stroked="false">
                <v:path arrowok="t"/>
                <v:fill type="solid"/>
              </v:shape>
            </v:group>
            <v:group style="position:absolute;left:4053;top:1816;width:43;height:43" coordorigin="4053,1816" coordsize="43,43">
              <v:shape style="position:absolute;left:4053;top:1816;width:43;height:43" coordorigin="4053,1816" coordsize="43,43" path="m4074,1816l4066,1818,4060,1822,4054,1829,4053,1838,4054,1846,4060,1852,4066,1856,4074,1858,4082,1856,4089,1852,4094,1846,4095,1838,4094,1829,4089,1822,4082,1818,4074,1816xe" filled="true" fillcolor="#006cb4" stroked="false">
                <v:path arrowok="t"/>
                <v:fill type="solid"/>
              </v:shape>
            </v:group>
            <v:group style="position:absolute;left:4053;top:1838;width:43;height:21" coordorigin="4053,1838" coordsize="43,21">
              <v:shape style="position:absolute;left:4053;top:1838;width:43;height:21" coordorigin="4053,1838" coordsize="43,21" path="m4095,1838l4095,1849,4086,1858,4074,1858,4062,1858,4053,1849,4053,1838e" filled="false" stroked="true" strokeweight=".140pt" strokecolor="#006cb4">
                <v:path arrowok="t"/>
              </v:shape>
            </v:group>
            <v:group style="position:absolute;left:4096;top:1836;width:2;height:3" coordorigin="4096,1836" coordsize="2,3">
              <v:shape style="position:absolute;left:4096;top:1836;width:2;height:3" coordorigin="4096,1836" coordsize="0,3" path="m4096,1836l4096,1839e" filled="false" stroked="true" strokeweight=".045pt" strokecolor="#006cb4">
                <v:path arrowok="t"/>
              </v:shape>
            </v:group>
            <v:group style="position:absolute;left:4053;top:1816;width:43;height:22" coordorigin="4053,1816" coordsize="43,22">
              <v:shape style="position:absolute;left:4053;top:1816;width:43;height:22" coordorigin="4053,1816" coordsize="43,22" path="m4053,1838l4053,1826,4062,1816,4074,1816,4086,1816,4095,1826,4095,1838e" filled="false" stroked="true" strokeweight=".140pt" strokecolor="#006cb4">
                <v:path arrowok="t"/>
              </v:shape>
            </v:group>
            <v:group style="position:absolute;left:4054;top:1836;width:2;height:3" coordorigin="4054,1836" coordsize="2,3">
              <v:shape style="position:absolute;left:4054;top:1836;width:2;height:3" coordorigin="4054,1836" coordsize="0,3" path="m4054,1836l4054,1839e" filled="false" stroked="true" strokeweight=".045pt" strokecolor="#006cb4">
                <v:path arrowok="t"/>
              </v:shape>
            </v:group>
            <v:group style="position:absolute;left:2561;top:1880;width:2393;height:5" coordorigin="2561,1880" coordsize="2393,5">
              <v:shape style="position:absolute;left:2561;top:1880;width:2393;height:5" coordorigin="2561,1880" coordsize="2393,5" path="m2561,1885l4953,1885,4953,1880,2561,1880,2561,1885e" filled="true" fillcolor="#000000" stroked="false">
                <v:path arrowok="t"/>
                <v:fill type="solid"/>
              </v:shape>
            </v:group>
            <v:group style="position:absolute;left:215;top:1568;width:2;height:199" coordorigin="215,1568" coordsize="2,199">
              <v:shape style="position:absolute;left:215;top:1568;width:2;height:199" coordorigin="215,1568" coordsize="0,199" path="m215,1568l215,1767e" filled="false" stroked="true" strokeweight=".908pt" strokecolor="#969898">
                <v:path arrowok="t"/>
              </v:shape>
            </v:group>
            <v:group style="position:absolute;left:3;top:1794;width:4951;height:2" coordorigin="3,1794" coordsize="4951,2">
              <v:shape style="position:absolute;left:3;top:1794;width:4951;height:2" coordorigin="3,1794" coordsize="4951,0" path="m3,1794l4953,1794e" filled="false" stroked="true" strokeweight=".291506pt" strokecolor="#000000">
                <v:path arrowok="t"/>
              </v:shape>
            </v:group>
            <v:group style="position:absolute;left:2561;top:1794;width:2;height:89" coordorigin="2561,1794" coordsize="2,89">
              <v:shape style="position:absolute;left:2561;top:1794;width:2;height:89" coordorigin="2561,1794" coordsize="0,89" path="m2561,1794l2561,1882e" filled="false" stroked="true" strokeweight=".224pt" strokecolor="#000000">
                <v:path arrowok="t"/>
              </v:shape>
              <v:shape style="position:absolute;left:3246;top:0;width:1710;height:2172" type="#_x0000_t75" stroked="false">
                <v:imagedata r:id="rId33" o:title=""/>
              </v:shape>
            </v:group>
            <v:group style="position:absolute;left:2264;top:1812;width:177;height:92" coordorigin="2264,1812" coordsize="177,92">
              <v:shape style="position:absolute;left:2264;top:1812;width:177;height:92" coordorigin="2264,1812" coordsize="177,92" path="m2416,1890l2264,1890,2264,1893,2415,1893,2423,1900,2427,1903,2432,1903,2438,1900,2438,1900,2429,1900,2425,1898,2416,1890xe" filled="true" fillcolor="#000000" stroked="false">
                <v:path arrowok="t"/>
                <v:fill type="solid"/>
              </v:shape>
              <v:shape style="position:absolute;left:2264;top:1812;width:177;height:92" coordorigin="2264,1812" coordsize="177,92" path="m2430,1812l2426,1812,2426,1880,2435,1888,2437,1891,2436,1896,2433,1900,2438,1900,2440,1896,2440,1891,2438,1885,2430,1878,2430,1812xe" filled="true" fillcolor="#000000" stroked="false">
                <v:path arrowok="t"/>
                <v:fill type="solid"/>
              </v:shape>
            </v:group>
            <v:group style="position:absolute;left:2430;top:1878;width:9;height:8" coordorigin="2430,1878" coordsize="9,8">
              <v:shape style="position:absolute;left:2430;top:1878;width:9;height:8" coordorigin="2430,1878" coordsize="9,8" path="m2430,1878l2438,1885e" filled="false" stroked="true" strokeweight=".224pt" strokecolor="#000000">
                <v:path arrowok="t"/>
              </v:shape>
            </v:group>
            <v:group style="position:absolute;left:2423;top:1885;width:19;height:20" coordorigin="2423,1885" coordsize="19,20">
              <v:shape style="position:absolute;left:2423;top:1885;width:19;height:20" coordorigin="2423,1885" coordsize="19,20" path="m2438,1885l2441,1890,2441,1896,2438,1900,2433,1905,2427,1905,2423,1900e" filled="false" stroked="true" strokeweight=".224pt" strokecolor="#000000">
                <v:path arrowok="t"/>
              </v:shape>
            </v:group>
            <v:group style="position:absolute;left:2423;top:1898;width:2;height:5" coordorigin="2423,1898" coordsize="2,5">
              <v:shape style="position:absolute;left:2423;top:1898;width:2;height:5" coordorigin="2423,1898" coordsize="0,5" path="m2423,1898l2423,1903e" filled="false" stroked="true" strokeweight=".045pt" strokecolor="#000000">
                <v:path arrowok="t"/>
              </v:shape>
            </v:group>
            <v:group style="position:absolute;left:2415;top:1893;width:8;height:8" coordorigin="2415,1893" coordsize="8,8">
              <v:shape style="position:absolute;left:2415;top:1893;width:8;height:8" coordorigin="2415,1893" coordsize="8,8" path="m2423,1900l2415,1893e" filled="false" stroked="true" strokeweight=".224pt" strokecolor="#000000">
                <v:path arrowok="t"/>
              </v:shape>
            </v:group>
            <v:group style="position:absolute;left:2261;top:1891;width:155;height:2" coordorigin="2261,1891" coordsize="155,2">
              <v:shape style="position:absolute;left:2261;top:1891;width:155;height:2" coordorigin="2261,1891" coordsize="155,0" path="m2261,1891l2416,1891e" filled="false" stroked="true" strokeweight=".403511pt" strokecolor="#000000">
                <v:path arrowok="t"/>
              </v:shape>
            </v:group>
            <v:group style="position:absolute;left:2416;top:1890;width:9;height:9" coordorigin="2416,1890" coordsize="9,9">
              <v:shape style="position:absolute;left:2416;top:1890;width:9;height:9" coordorigin="2416,1890" coordsize="9,9" path="m2416,1890l2425,1898e" filled="false" stroked="true" strokeweight=".224pt" strokecolor="#000000">
                <v:path arrowok="t"/>
              </v:shape>
            </v:group>
            <v:group style="position:absolute;left:2425;top:1888;width:13;height:13" coordorigin="2425,1888" coordsize="13,13">
              <v:shape style="position:absolute;left:2425;top:1888;width:13;height:13" coordorigin="2425,1888" coordsize="13,13" path="m2435,1888l2438,1891,2438,1895,2435,1898,2432,1900,2428,1900,2425,1898e" filled="false" stroked="true" strokeweight=".224pt" strokecolor="#000000">
                <v:path arrowok="t"/>
              </v:shape>
            </v:group>
            <v:group style="position:absolute;left:2436;top:1886;width:2;height:5" coordorigin="2436,1886" coordsize="2,5">
              <v:shape style="position:absolute;left:2436;top:1886;width:2;height:5" coordorigin="2436,1886" coordsize="0,5" path="m2436,1886l2436,1890e" filled="false" stroked="true" strokeweight=".045pt" strokecolor="#000000">
                <v:path arrowok="t"/>
              </v:shape>
            </v:group>
            <v:group style="position:absolute;left:2426;top:1880;width:9;height:9" coordorigin="2426,1880" coordsize="9,9">
              <v:shape style="position:absolute;left:2426;top:1880;width:9;height:9" coordorigin="2426,1880" coordsize="9,9" path="m2435,1888l2426,1880e" filled="false" stroked="true" strokeweight=".224pt" strokecolor="#000000">
                <v:path arrowok="t"/>
              </v:shape>
            </v:group>
            <v:group style="position:absolute;left:2426;top:1812;width:2;height:69" coordorigin="2426,1812" coordsize="2,69">
              <v:shape style="position:absolute;left:2426;top:1812;width:2;height:69" coordorigin="2426,1812" coordsize="0,69" path="m2426,1880l2426,1812e" filled="false" stroked="true" strokeweight=".224pt" strokecolor="#000000">
                <v:path arrowok="t"/>
              </v:shape>
            </v:group>
            <v:group style="position:absolute;left:2426;top:1812;width:4;height:2" coordorigin="2426,1812" coordsize="4,2">
              <v:shape style="position:absolute;left:2426;top:1812;width:4;height:2" coordorigin="2426,1812" coordsize="4,0" path="m2426,1812l2430,1812e" filled="false" stroked="true" strokeweight=".224pt" strokecolor="#000000">
                <v:path arrowok="t"/>
              </v:shape>
            </v:group>
            <v:group style="position:absolute;left:2430;top:1812;width:2;height:67" coordorigin="2430,1812" coordsize="2,67">
              <v:shape style="position:absolute;left:2430;top:1812;width:2;height:67" coordorigin="2430,1812" coordsize="0,67" path="m2430,1812l2430,1878e" filled="false" stroked="true" strokeweight=".224pt" strokecolor="#000000">
                <v:path arrowok="t"/>
              </v:shape>
            </v:group>
            <v:group style="position:absolute;left:3;top:1793;width:2416;height:91" coordorigin="3,1793" coordsize="2416,91">
              <v:shape style="position:absolute;left:3;top:1793;width:2416;height:91" coordorigin="3,1793" coordsize="2416,91" path="m3,1883l2419,1883,2419,1793,3,1793,3,1883xe" filled="true" fillcolor="#b4b6b7" stroked="false">
                <v:path arrowok="t"/>
                <v:fill type="solid"/>
              </v:shape>
            </v:group>
            <v:group style="position:absolute;left:3;top:1880;width:2416;height:5" coordorigin="3,1880" coordsize="2416,5">
              <v:shape style="position:absolute;left:3;top:1880;width:2416;height:5" coordorigin="3,1880" coordsize="2416,5" path="m3,1885l2419,1885,2419,1880,3,1880,3,1885e" filled="true" fillcolor="#000000" stroked="false">
                <v:path arrowok="t"/>
                <v:fill type="solid"/>
              </v:shape>
            </v:group>
            <v:group style="position:absolute;left:2419;top:1794;width:2;height:89" coordorigin="2419,1794" coordsize="2,89">
              <v:shape style="position:absolute;left:2419;top:1794;width:2;height:89" coordorigin="2419,1794" coordsize="0,89" path="m2419,1794l2419,1882e" filled="false" stroked="true" strokeweight=".224pt" strokecolor="#000000">
                <v:path arrowok="t"/>
              </v:shape>
            </v:group>
            <v:group style="position:absolute;left:1969;top:1750;width:1042;height:2" coordorigin="1969,1750" coordsize="1042,2">
              <v:shape style="position:absolute;left:1969;top:1750;width:1042;height:2" coordorigin="1969,1750" coordsize="1042,0" path="m1969,1750l3011,1750e" filled="false" stroked="true" strokeweight="4.498pt" strokecolor="#b4b6b7">
                <v:path arrowok="t"/>
              </v:shape>
            </v:group>
            <v:group style="position:absolute;left:1969;top:1706;width:2;height:88" coordorigin="1969,1706" coordsize="2,88">
              <v:shape style="position:absolute;left:1969;top:1706;width:2;height:88" coordorigin="1969,1706" coordsize="0,88" path="m1969,1706l1969,1794e" filled="false" stroked="true" strokeweight=".224pt" strokecolor="#000000">
                <v:path arrowok="t"/>
              </v:shape>
            </v:group>
            <v:group style="position:absolute;left:1969;top:1706;width:1042;height:2" coordorigin="1969,1706" coordsize="1042,2">
              <v:shape style="position:absolute;left:1969;top:1706;width:1042;height:2" coordorigin="1969,1706" coordsize="1042,0" path="m3011,1706l1969,1706e" filled="false" stroked="true" strokeweight=".224pt" strokecolor="#000000">
                <v:path arrowok="t"/>
              </v:shape>
            </v:group>
            <v:group style="position:absolute;left:3011;top:1706;width:2;height:88" coordorigin="3011,1706" coordsize="2,88">
              <v:shape style="position:absolute;left:3011;top:1706;width:2;height:88" coordorigin="3011,1706" coordsize="0,88" path="m3011,1794l3011,1706e" filled="false" stroked="true" strokeweight=".224pt" strokecolor="#000000">
                <v:path arrowok="t"/>
              </v:shape>
            </v:group>
            <v:group style="position:absolute;left:2024;top:1728;width:43;height:43" coordorigin="2024,1728" coordsize="43,43">
              <v:shape style="position:absolute;left:2024;top:1728;width:43;height:43" coordorigin="2024,1728" coordsize="43,43" path="m2045,1728l2037,1729,2030,1734,2025,1741,2024,1749,2025,1757,2030,1764,2037,1768,2045,1770,2053,1768,2060,1764,2064,1757,2066,1749,2064,1741,2060,1734,2053,1729,2045,1728xe" filled="true" fillcolor="#006cb4" stroked="false">
                <v:path arrowok="t"/>
                <v:fill type="solid"/>
              </v:shape>
            </v:group>
            <v:group style="position:absolute;left:2024;top:1749;width:43;height:22" coordorigin="2024,1749" coordsize="43,22">
              <v:shape style="position:absolute;left:2024;top:1749;width:43;height:22" coordorigin="2024,1749" coordsize="43,22" path="m2066,1749l2066,1760,2056,1770,2045,1770,2033,1770,2024,1760,2024,1749e" filled="false" stroked="true" strokeweight=".140pt" strokecolor="#006cb4">
                <v:path arrowok="t"/>
              </v:shape>
            </v:group>
            <v:group style="position:absolute;left:2024;top:1728;width:43;height:21" coordorigin="2024,1728" coordsize="43,21">
              <v:shape style="position:absolute;left:2024;top:1728;width:43;height:21" coordorigin="2024,1728" coordsize="43,21" path="m2024,1749l2024,1737,2033,1728,2045,1728,2056,1728,2066,1737,2066,1749e" filled="false" stroked="true" strokeweight=".140pt" strokecolor="#006cb4">
                <v:path arrowok="t"/>
              </v:shape>
            </v:group>
            <v:group style="position:absolute;left:2024;top:1747;width:2;height:3" coordorigin="2024,1747" coordsize="2,3">
              <v:shape style="position:absolute;left:2024;top:1747;width:2;height:3" coordorigin="2024,1747" coordsize="0,3" path="m2024,1747l2024,1750e" filled="false" stroked="true" strokeweight=".045pt" strokecolor="#006cb4">
                <v:path arrowok="t"/>
              </v:shape>
            </v:group>
            <v:group style="position:absolute;left:2045;top:1100;width:2;height:649" coordorigin="2045,1100" coordsize="2,649">
              <v:shape style="position:absolute;left:2045;top:1100;width:2;height:649" coordorigin="2045,1100" coordsize="0,649" path="m2045,1749l2045,1100e" filled="false" stroked="true" strokeweight=".449pt" strokecolor="#006cb4">
                <v:path arrowok="t"/>
              </v:shape>
            </v:group>
            <v:group style="position:absolute;left:2045;top:1100;width:36;height:2" coordorigin="2045,1100" coordsize="36,2">
              <v:shape style="position:absolute;left:2045;top:1100;width:36;height:2" coordorigin="2045,1100" coordsize="36,0" path="m2045,1100l2081,1100e" filled="false" stroked="true" strokeweight=".449pt" strokecolor="#006cb4">
                <v:path arrowok="t"/>
              </v:shape>
            </v:group>
            <v:group style="position:absolute;left:1070;top:1365;width:2;height:81" coordorigin="1070,1365" coordsize="2,81">
              <v:shape style="position:absolute;left:1070;top:1365;width:2;height:81" coordorigin="1070,1365" coordsize="0,81" path="m1070,1365l1070,1446e" filled="false" stroked="true" strokeweight=".268915pt" strokecolor="#000000">
                <v:path arrowok="t"/>
              </v:shape>
            </v:group>
            <v:group style="position:absolute;left:1035;top:1419;width:35;height:2" coordorigin="1035,1419" coordsize="35,2">
              <v:shape style="position:absolute;left:1035;top:1419;width:35;height:2" coordorigin="1035,1419" coordsize="35,0" path="m1070,1419l1035,1419e" filled="false" stroked="true" strokeweight=".224pt" strokecolor="#000000">
                <v:path arrowok="t"/>
              </v:shape>
            </v:group>
            <v:group style="position:absolute;left:1035;top:1402;width:2;height:18" coordorigin="1035,1402" coordsize="2,18">
              <v:shape style="position:absolute;left:1035;top:1402;width:2;height:18" coordorigin="1035,1402" coordsize="0,18" path="m1035,1419l1035,1402e" filled="false" stroked="true" strokeweight=".224pt" strokecolor="#000000">
                <v:path arrowok="t"/>
              </v:shape>
            </v:group>
            <v:group style="position:absolute;left:649;top:1402;width:2;height:18" coordorigin="649,1402" coordsize="2,18">
              <v:shape style="position:absolute;left:649;top:1402;width:2;height:18" coordorigin="649,1402" coordsize="0,18" path="m649,1402l649,1419e" filled="false" stroked="true" strokeweight=".224pt" strokecolor="#000000">
                <v:path arrowok="t"/>
              </v:shape>
            </v:group>
            <v:group style="position:absolute;left:649;top:1419;width:35;height:2" coordorigin="649,1419" coordsize="35,2">
              <v:shape style="position:absolute;left:649;top:1419;width:35;height:2" coordorigin="649,1419" coordsize="35,0" path="m649,1419l684,1419e" filled="false" stroked="true" strokeweight=".224pt" strokecolor="#000000">
                <v:path arrowok="t"/>
              </v:shape>
            </v:group>
            <v:group style="position:absolute;left:684;top:1402;width:2;height:18" coordorigin="684,1402" coordsize="2,18">
              <v:shape style="position:absolute;left:684;top:1402;width:2;height:18" coordorigin="684,1402" coordsize="0,18" path="m684,1419l684,1402e" filled="false" stroked="true" strokeweight=".224pt" strokecolor="#000000">
                <v:path arrowok="t"/>
              </v:shape>
            </v:group>
            <v:group style="position:absolute;left:630;top:1395;width:460;height:2" coordorigin="630,1395" coordsize="460,2">
              <v:shape style="position:absolute;left:630;top:1395;width:460;height:2" coordorigin="630,1395" coordsize="460,0" path="m1090,1395l630,1395e" filled="false" stroked="true" strokeweight=".224pt" strokecolor="#000000">
                <v:path arrowok="t"/>
              </v:shape>
            </v:group>
            <v:group style="position:absolute;left:630;top:1402;width:460;height:2" coordorigin="630,1402" coordsize="460,2">
              <v:shape style="position:absolute;left:630;top:1402;width:460;height:2" coordorigin="630,1402" coordsize="460,0" path="m630,1402l1090,1402e" filled="false" stroked="true" strokeweight=".22401pt" strokecolor="#000000">
                <v:path arrowok="t"/>
              </v:shape>
            </v:group>
            <v:group style="position:absolute;left:1088;top:1399;width:5;height:2" coordorigin="1088,1399" coordsize="5,2">
              <v:shape style="position:absolute;left:1088;top:1399;width:5;height:2" coordorigin="1088,1399" coordsize="5,0" path="m1088,1399l1092,1399e" filled="false" stroked="true" strokeweight=".359pt" strokecolor="#000000">
                <v:path arrowok="t"/>
              </v:shape>
            </v:group>
            <v:group style="position:absolute;left:628;top:1399;width:5;height:2" coordorigin="628,1399" coordsize="5,2">
              <v:shape style="position:absolute;left:628;top:1399;width:5;height:2" coordorigin="628,1399" coordsize="5,0" path="m628,1399l632,1399e" filled="false" stroked="true" strokeweight=".359pt" strokecolor="#000000">
                <v:path arrowok="t"/>
              </v:shape>
            </v:group>
            <v:group style="position:absolute;left:628;top:1694;width:5;height:2" coordorigin="628,1694" coordsize="5,2">
              <v:shape style="position:absolute;left:628;top:1694;width:5;height:2" coordorigin="628,1694" coordsize="5,0" path="m628,1694l632,1694e" filled="false" stroked="true" strokeweight=".269pt" strokecolor="#000000">
                <v:path arrowok="t"/>
              </v:shape>
            </v:group>
            <v:group style="position:absolute;left:633;top:1402;width:2;height:298" coordorigin="633,1402" coordsize="2,298">
              <v:shape style="position:absolute;left:633;top:1402;width:2;height:298" coordorigin="633,1402" coordsize="0,298" path="m633,1402l633,1700e" filled="false" stroked="true" strokeweight=".470986pt" strokecolor="#000000">
                <v:path arrowok="t"/>
              </v:shape>
            </v:group>
            <v:group style="position:absolute;left:635;top:1694;width:5;height:2" coordorigin="635,1694" coordsize="5,2">
              <v:shape style="position:absolute;left:635;top:1694;width:5;height:2" coordorigin="635,1694" coordsize="5,0" path="m635,1694l640,1694e" filled="false" stroked="true" strokeweight=".269pt" strokecolor="#000000">
                <v:path arrowok="t"/>
              </v:shape>
            </v:group>
            <v:group style="position:absolute;left:637;top:1402;width:2;height:289" coordorigin="637,1402" coordsize="2,289">
              <v:shape style="position:absolute;left:637;top:1402;width:2;height:289" coordorigin="637,1402" coordsize="0,289" path="m637,1402l637,1691e" filled="false" stroked="true" strokeweight=".22401pt" strokecolor="#000000">
                <v:path arrowok="t"/>
              </v:shape>
            </v:group>
            <v:group style="position:absolute;left:630;top:1652;width:8;height:2" coordorigin="630,1652" coordsize="8,2">
              <v:shape style="position:absolute;left:630;top:1652;width:8;height:2" coordorigin="630,1652" coordsize="8,0" path="m630,1652l637,1652e" filled="false" stroked="true" strokeweight=".224pt" strokecolor="#000000">
                <v:path arrowok="t"/>
              </v:shape>
            </v:group>
            <v:group style="position:absolute;left:630;top:1632;width:8;height:2" coordorigin="630,1632" coordsize="8,2">
              <v:shape style="position:absolute;left:630;top:1632;width:8;height:2" coordorigin="630,1632" coordsize="8,0" path="m630,1632l637,1632e" filled="false" stroked="true" strokeweight=".224pt" strokecolor="#000000">
                <v:path arrowok="t"/>
              </v:shape>
            </v:group>
            <v:group style="position:absolute;left:1088;top:1694;width:5;height:2" coordorigin="1088,1694" coordsize="5,2">
              <v:shape style="position:absolute;left:1088;top:1694;width:5;height:2" coordorigin="1088,1694" coordsize="5,0" path="m1088,1694l1092,1694e" filled="false" stroked="true" strokeweight=".269pt" strokecolor="#000000">
                <v:path arrowok="t"/>
              </v:shape>
            </v:group>
            <v:group style="position:absolute;left:1087;top:1402;width:2;height:298" coordorigin="1087,1402" coordsize="2,298">
              <v:shape style="position:absolute;left:1087;top:1402;width:2;height:298" coordorigin="1087,1402" coordsize="0,298" path="m1087,1402l1087,1700e" filled="false" stroked="true" strokeweight=".471007pt" strokecolor="#000000">
                <v:path arrowok="t"/>
              </v:shape>
            </v:group>
            <v:group style="position:absolute;left:1080;top:1694;width:5;height:2" coordorigin="1080,1694" coordsize="5,2">
              <v:shape style="position:absolute;left:1080;top:1694;width:5;height:2" coordorigin="1080,1694" coordsize="5,0" path="m1080,1694l1085,1694e" filled="false" stroked="true" strokeweight=".269pt" strokecolor="#000000">
                <v:path arrowok="t"/>
              </v:shape>
            </v:group>
            <v:group style="position:absolute;left:1083;top:1402;width:2;height:289" coordorigin="1083,1402" coordsize="2,289">
              <v:shape style="position:absolute;left:1083;top:1402;width:2;height:289" coordorigin="1083,1402" coordsize="0,289" path="m1083,1402l1083,1691e" filled="false" stroked="true" strokeweight=".224022pt" strokecolor="#000000">
                <v:path arrowok="t"/>
              </v:shape>
            </v:group>
            <v:group style="position:absolute;left:1083;top:1652;width:8;height:2" coordorigin="1083,1652" coordsize="8,2">
              <v:shape style="position:absolute;left:1083;top:1652;width:8;height:2" coordorigin="1083,1652" coordsize="8,0" path="m1090,1652l1083,1652e" filled="false" stroked="true" strokeweight=".224pt" strokecolor="#000000">
                <v:path arrowok="t"/>
              </v:shape>
            </v:group>
            <v:group style="position:absolute;left:1083;top:1632;width:8;height:2" coordorigin="1083,1632" coordsize="8,2">
              <v:shape style="position:absolute;left:1083;top:1632;width:8;height:2" coordorigin="1083,1632" coordsize="8,0" path="m1090,1632l1083,1632e" filled="false" stroked="true" strokeweight=".224pt" strokecolor="#000000">
                <v:path arrowok="t"/>
              </v:shape>
            </v:group>
            <v:group style="position:absolute;left:646;top:1406;width:425;height:191" coordorigin="646,1406" coordsize="425,191">
              <v:shape style="position:absolute;left:646;top:1406;width:425;height:191" coordorigin="646,1406" coordsize="425,191" path="m654,1406l649,1409,646,1412,646,1446,649,1458,655,1468,655,1471,651,1480,649,1490,651,1500,655,1509,655,1512,651,1521,649,1531,651,1541,655,1549,649,1560,646,1572,646,1584,651,1596,845,1596,848,1591,855,1588,1069,1588,1069,1587,656,1587,655,1578,655,1576,656,1567,659,1558,664,1549,660,1541,658,1531,660,1521,664,1512,664,1509,660,1500,658,1490,660,1480,664,1471,664,1468,659,1458,655,1446,655,1415,681,1415,676,1411,665,1407,654,1406xe" filled="true" fillcolor="#000000" stroked="false">
                <v:path arrowok="t"/>
                <v:fill type="solid"/>
              </v:shape>
              <v:shape style="position:absolute;left:646;top:1406;width:425;height:191" coordorigin="646,1406" coordsize="425,191" path="m1069,1588l862,1588,868,1591,873,1596,1066,1596,1069,1588xe" filled="true" fillcolor="#000000" stroked="false">
                <v:path arrowok="t"/>
                <v:fill type="solid"/>
              </v:shape>
              <v:shape style="position:absolute;left:646;top:1406;width:425;height:191" coordorigin="646,1406" coordsize="425,191" path="m858,1576l852,1578,847,1582,843,1587,874,1587,871,1582,865,1578,858,1576xe" filled="true" fillcolor="#000000" stroked="false">
                <v:path arrowok="t"/>
                <v:fill type="solid"/>
              </v:shape>
              <v:shape style="position:absolute;left:646;top:1406;width:425;height:191" coordorigin="646,1406" coordsize="425,191" path="m1071,1415l1061,1415,1061,1446,1058,1458,1052,1468,1052,1471,1057,1480,1058,1490,1057,1500,1052,1509,1052,1512,1057,1521,1058,1531,1057,1541,1052,1549,1057,1558,1061,1567,1062,1576,1062,1578,1060,1587,1069,1587,1070,1584,1071,1572,1067,1560,1061,1549,1066,1541,1068,1531,1066,1521,1061,1512,1061,1509,1066,1500,1068,1490,1066,1480,1061,1471,1061,1468,1067,1458,1071,1446,1071,1415xe" filled="true" fillcolor="#000000" stroked="false">
                <v:path arrowok="t"/>
                <v:fill type="solid"/>
              </v:shape>
              <v:shape style="position:absolute;left:646;top:1406;width:425;height:191" coordorigin="646,1406" coordsize="425,191" path="m681,1415l661,1415,670,1418,677,1424,684,1431,689,1439,696,1439,692,1428,685,1418,681,1415xe" filled="true" fillcolor="#000000" stroked="false">
                <v:path arrowok="t"/>
                <v:fill type="solid"/>
              </v:shape>
              <v:shape style="position:absolute;left:646;top:1406;width:425;height:191" coordorigin="646,1406" coordsize="425,191" path="m1064,1406l1021,1439,1028,1439,1033,1431,1039,1424,1048,1418,1057,1415,1071,1415,1071,1412,1067,1409,1064,1406xe" filled="true" fillcolor="#000000" stroked="false">
                <v:path arrowok="t"/>
                <v:fill type="solid"/>
              </v:shape>
            </v:group>
            <v:group style="position:absolute;left:649;top:1596;width:418;height:2" coordorigin="649,1596" coordsize="418,2">
              <v:shape style="position:absolute;left:649;top:1596;width:418;height:2" coordorigin="649,1596" coordsize="418,0" path="m649,1596l1066,1596e" filled="false" stroked="true" strokeweight=".224pt" strokecolor="#000000">
                <v:path arrowok="t"/>
              </v:shape>
            </v:group>
            <v:group style="position:absolute;left:845;top:1585;width:28;height:11" coordorigin="845,1585" coordsize="28,11">
              <v:shape style="position:absolute;left:845;top:1585;width:28;height:11" coordorigin="845,1585" coordsize="28,11" path="m845,1596l848,1589,857,1585,864,1589,868,1590,871,1593,873,1596e" filled="false" stroked="true" strokeweight=".224pt" strokecolor="#000000">
                <v:path arrowok="t"/>
              </v:shape>
            </v:group>
            <v:group style="position:absolute;left:873;top:1594;width:2;height:5" coordorigin="873,1594" coordsize="2,5">
              <v:shape style="position:absolute;left:873;top:1594;width:2;height:5" coordorigin="873,1594" coordsize="0,5" path="m873,1594l873,1598e" filled="false" stroked="true" strokeweight=".045pt" strokecolor="#000000">
                <v:path arrowok="t"/>
              </v:shape>
            </v:group>
            <v:group style="position:absolute;left:1061;top:1549;width:9;height:37" coordorigin="1061,1549" coordsize="9,37">
              <v:shape style="position:absolute;left:1061;top:1549;width:9;height:37" coordorigin="1061,1549" coordsize="9,37" path="m1061,1549l1070,1567,1070,1586e" filled="false" stroked="true" strokeweight=".224pt" strokecolor="#000000">
                <v:path arrowok="t"/>
              </v:shape>
            </v:group>
            <v:group style="position:absolute;left:1061;top:1547;width:2;height:5" coordorigin="1061,1547" coordsize="2,5">
              <v:shape style="position:absolute;left:1061;top:1547;width:2;height:5" coordorigin="1061,1547" coordsize="0,5" path="m1061,1547l1061,1552e" filled="false" stroked="true" strokeweight=".045pt" strokecolor="#000000">
                <v:path arrowok="t"/>
              </v:shape>
            </v:group>
            <v:group style="position:absolute;left:1061;top:1512;width:7;height:37" coordorigin="1061,1512" coordsize="7,37">
              <v:shape style="position:absolute;left:1061;top:1512;width:7;height:37" coordorigin="1061,1512" coordsize="7,37" path="m1061,1512l1068,1530,1062,1548e" filled="false" stroked="true" strokeweight=".224pt" strokecolor="#000000">
                <v:path arrowok="t"/>
              </v:shape>
            </v:group>
            <v:group style="position:absolute;left:1050;top:1511;width:14;height:2" coordorigin="1050,1511" coordsize="14,2">
              <v:shape style="position:absolute;left:1050;top:1511;width:14;height:2" coordorigin="1050,1511" coordsize="14,0" path="m1050,1511l1063,1511e" filled="false" stroked="true" strokeweight=".18pt" strokecolor="#000000">
                <v:path arrowok="t"/>
              </v:shape>
            </v:group>
            <v:group style="position:absolute;left:1061;top:1471;width:7;height:37" coordorigin="1061,1471" coordsize="7,37">
              <v:shape style="position:absolute;left:1061;top:1471;width:7;height:37" coordorigin="1061,1471" coordsize="7,37" path="m1061,1471l1068,1489,1062,1508e" filled="false" stroked="true" strokeweight=".224pt" strokecolor="#000000">
                <v:path arrowok="t"/>
              </v:shape>
            </v:group>
            <v:group style="position:absolute;left:1050;top:1470;width:14;height:2" coordorigin="1050,1470" coordsize="14,2">
              <v:shape style="position:absolute;left:1050;top:1470;width:14;height:2" coordorigin="1050,1470" coordsize="14,0" path="m1050,1470l1063,1470e" filled="false" stroked="true" strokeweight=".225pt" strokecolor="#000000">
                <v:path arrowok="t"/>
              </v:shape>
            </v:group>
            <v:group style="position:absolute;left:1061;top:1446;width:10;height:22" coordorigin="1061,1446" coordsize="10,22">
              <v:shape style="position:absolute;left:1061;top:1446;width:10;height:22" coordorigin="1061,1446" coordsize="10,22" path="m1071,1446l1069,1454,1066,1462,1061,1468e" filled="false" stroked="true" strokeweight=".224pt" strokecolor="#000000">
                <v:path arrowok="t"/>
              </v:shape>
            </v:group>
            <v:group style="position:absolute;left:1069;top:1447;width:5;height:2" coordorigin="1069,1447" coordsize="5,2">
              <v:shape style="position:absolute;left:1069;top:1447;width:5;height:2" coordorigin="1069,1447" coordsize="5,0" path="m1069,1447l1073,1447e" filled="false" stroked="true" strokeweight=".045pt" strokecolor="#000000">
                <v:path arrowok="t"/>
              </v:shape>
            </v:group>
            <v:group style="position:absolute;left:1064;top:1406;width:8;height:7" coordorigin="1064,1406" coordsize="8,7">
              <v:shape style="position:absolute;left:1064;top:1406;width:8;height:7" coordorigin="1064,1406" coordsize="8,7" path="m1064,1406l1066,1407,1069,1409,1071,1412e" filled="false" stroked="true" strokeweight=".224pt" strokecolor="#000000">
                <v:path arrowok="t"/>
              </v:shape>
            </v:group>
            <v:group style="position:absolute;left:1061;top:1406;width:5;height:2" coordorigin="1061,1406" coordsize="5,2">
              <v:shape style="position:absolute;left:1061;top:1406;width:5;height:2" coordorigin="1061,1406" coordsize="5,0" path="m1061,1406l1066,1406e" filled="false" stroked="true" strokeweight=".045pt" strokecolor="#000000">
                <v:path arrowok="t"/>
              </v:shape>
            </v:group>
            <v:group style="position:absolute;left:1021;top:1408;width:27;height:31" coordorigin="1021,1408" coordsize="27,31">
              <v:shape style="position:absolute;left:1021;top:1408;width:27;height:31" coordorigin="1021,1408" coordsize="27,31" path="m1021,1439l1030,1420,1047,1408e" filled="false" stroked="true" strokeweight=".224pt" strokecolor="#000000">
                <v:path arrowok="t"/>
              </v:shape>
            </v:group>
            <v:group style="position:absolute;left:1021;top:1432;width:2;height:71" coordorigin="1021,1432" coordsize="2,71">
              <v:shape style="position:absolute;left:1021;top:1432;width:2;height:71" coordorigin="1021,1432" coordsize="0,71" path="m1021,1432l1021,1503e" filled="false" stroked="true" strokeweight=".224pt" strokecolor="#000000">
                <v:path arrowok="t"/>
              </v:shape>
            </v:group>
            <v:group style="position:absolute;left:1021;top:1439;width:8;height:2" coordorigin="1021,1439" coordsize="8,2">
              <v:shape style="position:absolute;left:1021;top:1439;width:8;height:2" coordorigin="1021,1439" coordsize="8,0" path="m1021,1439l1028,1439e" filled="false" stroked="true" strokeweight=".224pt" strokecolor="#000000">
                <v:path arrowok="t"/>
              </v:shape>
            </v:group>
            <v:group style="position:absolute;left:1028;top:1415;width:29;height:25" coordorigin="1028,1415" coordsize="29,25">
              <v:shape style="position:absolute;left:1028;top:1415;width:29;height:25" coordorigin="1028,1415" coordsize="29,25" path="m1028,1439l1033,1427,1044,1418,1057,1415e" filled="false" stroked="true" strokeweight=".224pt" strokecolor="#000000">
                <v:path arrowok="t"/>
              </v:shape>
            </v:group>
            <v:group style="position:absolute;left:1060;top:1413;width:2;height:34" coordorigin="1060,1413" coordsize="2,34">
              <v:shape style="position:absolute;left:1060;top:1413;width:2;height:34" coordorigin="1060,1413" coordsize="0,34" path="m1060,1413l1060,1446e" filled="false" stroked="true" strokeweight=".33640pt" strokecolor="#000000">
                <v:path arrowok="t"/>
              </v:shape>
            </v:group>
            <v:group style="position:absolute;left:1057;top:1415;width:5;height:2" coordorigin="1057,1415" coordsize="5,2">
              <v:shape style="position:absolute;left:1057;top:1415;width:5;height:2" coordorigin="1057,1415" coordsize="5,0" path="m1057,1415l1061,1415e" filled="false" stroked="true" strokeweight=".224pt" strokecolor="#000000">
                <v:path arrowok="t"/>
              </v:shape>
            </v:group>
            <v:group style="position:absolute;left:1052;top:1446;width:9;height:22" coordorigin="1052,1446" coordsize="9,22">
              <v:shape style="position:absolute;left:1052;top:1446;width:9;height:22" coordorigin="1052,1446" coordsize="9,22" path="m1061,1446l1060,1454,1057,1462,1052,1468e" filled="false" stroked="true" strokeweight=".224pt" strokecolor="#000000">
                <v:path arrowok="t"/>
              </v:shape>
            </v:group>
            <v:group style="position:absolute;left:1052;top:1471;width:7;height:37" coordorigin="1052,1471" coordsize="7,37">
              <v:shape style="position:absolute;left:1052;top:1471;width:7;height:37" coordorigin="1052,1471" coordsize="7,37" path="m1052,1471l1059,1489,1053,1508e" filled="false" stroked="true" strokeweight=".224pt" strokecolor="#000000">
                <v:path arrowok="t"/>
              </v:shape>
            </v:group>
            <v:group style="position:absolute;left:1052;top:1512;width:7;height:37" coordorigin="1052,1512" coordsize="7,37">
              <v:shape style="position:absolute;left:1052;top:1512;width:7;height:37" coordorigin="1052,1512" coordsize="7,37" path="m1052,1512l1059,1530,1053,1548e" filled="false" stroked="true" strokeweight=".224pt" strokecolor="#000000">
                <v:path arrowok="t"/>
              </v:shape>
            </v:group>
            <v:group style="position:absolute;left:668;top:1556;width:387;height:2" coordorigin="668,1556" coordsize="387,2">
              <v:shape style="position:absolute;left:668;top:1556;width:387;height:2" coordorigin="668,1556" coordsize="387,0" path="m668,1556l1054,1556e" filled="false" stroked="true" strokeweight=".6505pt" strokecolor="#000000">
                <v:path arrowok="t"/>
              </v:shape>
            </v:group>
            <v:group style="position:absolute;left:1052;top:1549;width:9;height:38" coordorigin="1052,1549" coordsize="9,38">
              <v:shape style="position:absolute;left:1052;top:1549;width:9;height:38" coordorigin="1052,1549" coordsize="9,38" path="m1052,1549l1061,1567,1060,1587e" filled="false" stroked="true" strokeweight=".224pt" strokecolor="#000000">
                <v:path arrowok="t"/>
              </v:shape>
            </v:group>
            <v:group style="position:absolute;left:656;top:1587;width:407;height:2" coordorigin="656,1587" coordsize="407,2">
              <v:shape style="position:absolute;left:656;top:1587;width:407;height:2" coordorigin="656,1587" coordsize="407,0" path="m656,1587l1062,1587e" filled="false" stroked="true" strokeweight=".224pt" strokecolor="#000000">
                <v:path arrowok="t"/>
              </v:shape>
            </v:group>
            <v:group style="position:absolute;left:843;top:1575;width:32;height:13" coordorigin="843,1575" coordsize="32,13">
              <v:shape style="position:absolute;left:843;top:1575;width:32;height:13" coordorigin="843,1575" coordsize="32,13" path="m843,1587l847,1579,856,1575,864,1578,869,1580,873,1583,874,1587e" filled="false" stroked="true" strokeweight=".224pt" strokecolor="#000000">
                <v:path arrowok="t"/>
              </v:shape>
            </v:group>
            <v:group style="position:absolute;left:843;top:1585;width:2;height:5" coordorigin="843,1585" coordsize="2,5">
              <v:shape style="position:absolute;left:843;top:1585;width:2;height:5" coordorigin="843,1585" coordsize="0,5" path="m843,1585l843,1589e" filled="false" stroked="true" strokeweight=".045pt" strokecolor="#000000">
                <v:path arrowok="t"/>
              </v:shape>
            </v:group>
            <v:group style="position:absolute;left:656;top:1550;width:9;height:38" coordorigin="656,1550" coordsize="9,38">
              <v:shape style="position:absolute;left:656;top:1550;width:9;height:38" coordorigin="656,1550" coordsize="9,38" path="m656,1587l656,1567,664,1550e" filled="false" stroked="true" strokeweight=".224pt" strokecolor="#000000">
                <v:path arrowok="t"/>
              </v:shape>
            </v:group>
            <v:group style="position:absolute;left:665;top:1547;width:2;height:5" coordorigin="665,1547" coordsize="2,5">
              <v:shape style="position:absolute;left:665;top:1547;width:2;height:5" coordorigin="665,1547" coordsize="0,5" path="m665,1547l665,1552e" filled="false" stroked="true" strokeweight=".045pt" strokecolor="#000000">
                <v:path arrowok="t"/>
              </v:shape>
            </v:group>
            <v:group style="position:absolute;left:658;top:1513;width:7;height:37" coordorigin="658,1513" coordsize="7,37">
              <v:shape style="position:absolute;left:658;top:1513;width:7;height:37" coordorigin="658,1513" coordsize="7,37" path="m664,1549l658,1531,664,1513e" filled="false" stroked="true" strokeweight=".224pt" strokecolor="#000000">
                <v:path arrowok="t"/>
              </v:shape>
            </v:group>
            <v:group style="position:absolute;left:653;top:1511;width:14;height:2" coordorigin="653,1511" coordsize="14,2">
              <v:shape style="position:absolute;left:653;top:1511;width:14;height:2" coordorigin="653,1511" coordsize="14,0" path="m653,1511l667,1511e" filled="false" stroked="true" strokeweight=".18pt" strokecolor="#000000">
                <v:path arrowok="t"/>
              </v:shape>
            </v:group>
            <v:group style="position:absolute;left:658;top:1472;width:7;height:37" coordorigin="658,1472" coordsize="7,37">
              <v:shape style="position:absolute;left:658;top:1472;width:7;height:37" coordorigin="658,1472" coordsize="7,37" path="m664,1509l658,1490,664,1472e" filled="false" stroked="true" strokeweight=".224pt" strokecolor="#000000">
                <v:path arrowok="t"/>
              </v:shape>
            </v:group>
            <v:group style="position:absolute;left:653;top:1470;width:14;height:2" coordorigin="653,1470" coordsize="14,2">
              <v:shape style="position:absolute;left:653;top:1470;width:14;height:2" coordorigin="653,1470" coordsize="14,0" path="m653,1470l667,1470e" filled="false" stroked="true" strokeweight=".225pt" strokecolor="#000000">
                <v:path arrowok="t"/>
              </v:shape>
            </v:group>
            <v:group style="position:absolute;left:655;top:1446;width:9;height:22" coordorigin="655,1446" coordsize="9,22">
              <v:shape style="position:absolute;left:655;top:1446;width:9;height:22" coordorigin="655,1446" coordsize="9,22" path="m664,1468l660,1462,656,1454,655,1446e" filled="false" stroked="true" strokeweight=".224pt" strokecolor="#000000">
                <v:path arrowok="t"/>
              </v:shape>
            </v:group>
            <v:group style="position:absolute;left:653;top:1447;width:5;height:2" coordorigin="653,1447" coordsize="5,2">
              <v:shape style="position:absolute;left:653;top:1447;width:5;height:2" coordorigin="653,1447" coordsize="5,0" path="m653,1447l658,1447e" filled="false" stroked="true" strokeweight=".045pt" strokecolor="#000000">
                <v:path arrowok="t"/>
              </v:shape>
            </v:group>
            <v:group style="position:absolute;left:655;top:1404;width:2;height:43" coordorigin="655,1404" coordsize="2,43">
              <v:shape style="position:absolute;left:655;top:1404;width:2;height:43" coordorigin="655,1404" coordsize="0,43" path="m655,1404l655,1446e" filled="false" stroked="true" strokeweight=".224pt" strokecolor="#000000">
                <v:path arrowok="t"/>
              </v:shape>
            </v:group>
            <v:group style="position:absolute;left:655;top:1415;width:6;height:2" coordorigin="655,1415" coordsize="6,2">
              <v:shape style="position:absolute;left:655;top:1415;width:6;height:2" coordorigin="655,1415" coordsize="6,0" path="m655,1415l661,1415e" filled="false" stroked="true" strokeweight=".224pt" strokecolor="#000000">
                <v:path arrowok="t"/>
              </v:shape>
            </v:group>
            <v:group style="position:absolute;left:661;top:1415;width:28;height:25" coordorigin="661,1415" coordsize="28,25">
              <v:shape style="position:absolute;left:661;top:1415;width:28;height:25" coordorigin="661,1415" coordsize="28,25" path="m661,1415l673,1418,683,1427,689,1439e" filled="false" stroked="true" strokeweight=".224pt" strokecolor="#000000">
                <v:path arrowok="t"/>
              </v:shape>
            </v:group>
            <v:group style="position:absolute;left:692;top:1436;width:2;height:8" coordorigin="692,1436" coordsize="2,8">
              <v:shape style="position:absolute;left:692;top:1436;width:2;height:8" coordorigin="692,1436" coordsize="0,8" path="m692,1436l692,1443e" filled="false" stroked="true" strokeweight=".359pt" strokecolor="#000000">
                <v:path arrowok="t"/>
              </v:shape>
            </v:group>
            <v:group style="position:absolute;left:654;top:1406;width:36;height:19" coordorigin="654,1406" coordsize="36,19">
              <v:shape style="position:absolute;left:654;top:1406;width:36;height:19" coordorigin="654,1406" coordsize="36,19" path="m654,1406l674,1411,690,1424e" filled="false" stroked="true" strokeweight=".224pt" strokecolor="#000000">
                <v:path arrowok="t"/>
              </v:shape>
            </v:group>
            <v:group style="position:absolute;left:646;top:1406;width:8;height:7" coordorigin="646,1406" coordsize="8,7">
              <v:shape style="position:absolute;left:646;top:1406;width:8;height:7" coordorigin="646,1406" coordsize="8,7" path="m646,1412l648,1409,651,1407,654,1406e" filled="false" stroked="true" strokeweight=".224pt" strokecolor="#000000">
                <v:path arrowok="t"/>
              </v:shape>
            </v:group>
            <v:group style="position:absolute;left:646;top:1365;width:2;height:81" coordorigin="646,1365" coordsize="2,81">
              <v:shape style="position:absolute;left:646;top:1365;width:2;height:81" coordorigin="646,1365" coordsize="0,81" path="m646,1365l646,1446e" filled="false" stroked="true" strokeweight=".224pt" strokecolor="#000000">
                <v:path arrowok="t"/>
              </v:shape>
            </v:group>
            <v:group style="position:absolute;left:646;top:1446;width:9;height:22" coordorigin="646,1446" coordsize="9,22">
              <v:shape style="position:absolute;left:646;top:1446;width:9;height:22" coordorigin="646,1446" coordsize="9,22" path="m655,1468l651,1462,647,1454,646,1446e" filled="false" stroked="true" strokeweight=".224pt" strokecolor="#000000">
                <v:path arrowok="t"/>
              </v:shape>
            </v:group>
            <v:group style="position:absolute;left:649;top:1472;width:7;height:37" coordorigin="649,1472" coordsize="7,37">
              <v:shape style="position:absolute;left:649;top:1472;width:7;height:37" coordorigin="649,1472" coordsize="7,37" path="m655,1509l649,1490,655,1472e" filled="false" stroked="true" strokeweight=".224pt" strokecolor="#000000">
                <v:path arrowok="t"/>
              </v:shape>
            </v:group>
            <v:group style="position:absolute;left:649;top:1513;width:7;height:37" coordorigin="649,1513" coordsize="7,37">
              <v:shape style="position:absolute;left:649;top:1513;width:7;height:37" coordorigin="649,1513" coordsize="7,37" path="m655,1549l649,1531,655,1513e" filled="false" stroked="true" strokeweight=".224pt" strokecolor="#000000">
                <v:path arrowok="t"/>
              </v:shape>
            </v:group>
            <v:group style="position:absolute;left:653;top:1550;width:5;height:2" coordorigin="653,1550" coordsize="5,2">
              <v:shape style="position:absolute;left:653;top:1550;width:5;height:2" coordorigin="653,1550" coordsize="5,0" path="m653,1550l658,1550e" filled="false" stroked="true" strokeweight=".045pt" strokecolor="#000000">
                <v:path arrowok="t"/>
              </v:shape>
            </v:group>
            <v:group style="position:absolute;left:646;top:1559;width:5;height:38" coordorigin="646,1559" coordsize="5,38">
              <v:shape style="position:absolute;left:646;top:1559;width:5;height:38" coordorigin="646,1559" coordsize="5,38" path="m651,1596l646,1577,650,1559e" filled="false" stroked="true" strokeweight=".224pt" strokecolor="#000000">
                <v:path arrowok="t"/>
              </v:shape>
            </v:group>
            <v:group style="position:absolute;left:792;top:7;width:134;height:2" coordorigin="792,7" coordsize="134,2">
              <v:shape style="position:absolute;left:792;top:7;width:134;height:2" coordorigin="792,7" coordsize="134,0" path="m792,7l926,7e" filled="false" stroked="true" strokeweight=".7176pt" strokecolor="#000000">
                <v:path arrowok="t"/>
              </v:shape>
            </v:group>
            <v:group style="position:absolute;left:926;top:2;width:2;height:10" coordorigin="926,2" coordsize="2,10">
              <v:shape style="position:absolute;left:926;top:2;width:2;height:10" coordorigin="926,2" coordsize="0,10" path="m926,2l926,12e" filled="false" stroked="true" strokeweight=".224pt" strokecolor="#000000">
                <v:path arrowok="t"/>
              </v:shape>
            </v:group>
            <v:group style="position:absolute;left:907;top:93;width:2;height:1222" coordorigin="907,93" coordsize="2,1222">
              <v:shape style="position:absolute;left:907;top:93;width:2;height:1222" coordorigin="907,93" coordsize="0,1222" path="m907,93l907,1314e" filled="false" stroked="true" strokeweight=".67280pt" strokecolor="#000000">
                <v:path arrowok="t"/>
              </v:shape>
            </v:group>
            <v:group style="position:absolute;left:897;top:93;width:2;height:334" coordorigin="897,93" coordsize="2,334">
              <v:shape style="position:absolute;left:897;top:93;width:2;height:334" coordorigin="897,93" coordsize="0,334" path="m897,427l897,93e" filled="false" stroked="true" strokeweight=".224pt" strokecolor="#000000">
                <v:path arrowok="t"/>
              </v:shape>
            </v:group>
            <v:group style="position:absolute;left:810;top:93;width:2;height:1222" coordorigin="810,93" coordsize="2,1222">
              <v:shape style="position:absolute;left:810;top:93;width:2;height:1222" coordorigin="810,93" coordsize="0,1222" path="m810,93l810,1314e" filled="false" stroked="true" strokeweight=".6727pt" strokecolor="#000000">
                <v:path arrowok="t"/>
              </v:shape>
            </v:group>
            <v:group style="position:absolute;left:821;top:93;width:2;height:334" coordorigin="821,93" coordsize="2,334">
              <v:shape style="position:absolute;left:821;top:93;width:2;height:334" coordorigin="821,93" coordsize="0,334" path="m821,427l821,93e" filled="false" stroked="true" strokeweight=".224pt" strokecolor="#000000">
                <v:path arrowok="t"/>
              </v:shape>
            </v:group>
            <v:group style="position:absolute;left:792;top:2;width:2;height:10" coordorigin="792,2" coordsize="2,10">
              <v:shape style="position:absolute;left:792;top:2;width:2;height:10" coordorigin="792,2" coordsize="0,10" path="m792,2l792,12e" filled="false" stroked="true" strokeweight=".224pt" strokecolor="#000000">
                <v:path arrowok="t"/>
              </v:shape>
            </v:group>
            <v:group style="position:absolute;left:646;top:1432;width:50;height:2" coordorigin="646,1432" coordsize="50,2">
              <v:shape style="position:absolute;left:646;top:1432;width:50;height:2" coordorigin="646,1432" coordsize="50,0" path="m696,1432l646,1432e" filled="false" stroked="true" strokeweight=".224pt" strokecolor="#000000">
                <v:path arrowok="t"/>
              </v:shape>
            </v:group>
            <v:group style="position:absolute;left:1021;top:1432;width:51;height:2" coordorigin="1021,1432" coordsize="51,2">
              <v:shape style="position:absolute;left:1021;top:1432;width:51;height:2" coordorigin="1021,1432" coordsize="51,0" path="m1021,1432l1071,1432e" filled="false" stroked="true" strokeweight=".224pt" strokecolor="#000000">
                <v:path arrowok="t"/>
              </v:shape>
            </v:group>
            <v:group style="position:absolute;left:646;top:1366;width:88;height:2" coordorigin="646,1366" coordsize="88,2">
              <v:shape style="position:absolute;left:646;top:1366;width:88;height:2" coordorigin="646,1366" coordsize="88,0" path="m646,1366l733,1366e" filled="false" stroked="true" strokeweight=".224pt" strokecolor="#000000">
                <v:path arrowok="t"/>
              </v:shape>
            </v:group>
            <v:group style="position:absolute;left:983;top:1366;width:88;height:2" coordorigin="983,1366" coordsize="88,2">
              <v:shape style="position:absolute;left:983;top:1366;width:88;height:2" coordorigin="983,1366" coordsize="88,0" path="m1071,1366l983,1366e" filled="false" stroked="true" strokeweight=".224pt" strokecolor="#000000">
                <v:path arrowok="t"/>
              </v:shape>
            </v:group>
            <v:group style="position:absolute;left:668;top:1483;width:2;height:78" coordorigin="668,1483" coordsize="2,78">
              <v:shape style="position:absolute;left:668;top:1483;width:2;height:78" coordorigin="668,1483" coordsize="0,78" path="m668,1560l668,1483e" filled="false" stroked="true" strokeweight=".224pt" strokecolor="#000000">
                <v:path arrowok="t"/>
              </v:shape>
            </v:group>
            <v:group style="position:absolute;left:1049;top:1483;width:2;height:78" coordorigin="1049,1483" coordsize="2,78">
              <v:shape style="position:absolute;left:1049;top:1483;width:2;height:78" coordorigin="1049,1483" coordsize="0,78" path="m1049,1560l1049,1483e" filled="false" stroked="true" strokeweight=".224pt" strokecolor="#000000">
                <v:path arrowok="t"/>
              </v:shape>
            </v:group>
            <v:group style="position:absolute;left:668;top:1483;width:28;height:20" coordorigin="668,1483" coordsize="28,20">
              <v:shape style="position:absolute;left:668;top:1483;width:28;height:20" coordorigin="668,1483" coordsize="28,20" path="m668,1483l696,1503e" filled="false" stroked="true" strokeweight=".224pt" strokecolor="#000000">
                <v:path arrowok="t"/>
              </v:shape>
            </v:group>
            <v:group style="position:absolute;left:1021;top:1483;width:29;height:20" coordorigin="1021,1483" coordsize="29,20">
              <v:shape style="position:absolute;left:1021;top:1483;width:29;height:20" coordorigin="1021,1483" coordsize="29,20" path="m1049,1483l1021,1503e" filled="false" stroked="true" strokeweight=".224pt" strokecolor="#000000">
                <v:path arrowok="t"/>
              </v:shape>
            </v:group>
            <v:group style="position:absolute;left:696;top:1432;width:2;height:71" coordorigin="696,1432" coordsize="2,71">
              <v:shape style="position:absolute;left:696;top:1432;width:2;height:71" coordorigin="696,1432" coordsize="0,71" path="m696,1503l696,1432e" filled="false" stroked="true" strokeweight=".224pt" strokecolor="#000000">
                <v:path arrowok="t"/>
              </v:shape>
            </v:group>
            <v:group style="position:absolute;left:911;top:1314;width:72;height:52" coordorigin="911,1314" coordsize="72,52">
              <v:shape style="position:absolute;left:911;top:1314;width:72;height:52" coordorigin="911,1314" coordsize="72,52" path="m983,1366l911,1314e" filled="false" stroked="true" strokeweight=".224pt" strokecolor="#000000">
                <v:path arrowok="t"/>
              </v:shape>
            </v:group>
            <v:group style="position:absolute;left:733;top:1314;width:72;height:52" coordorigin="733,1314" coordsize="72,52">
              <v:shape style="position:absolute;left:733;top:1314;width:72;height:52" coordorigin="733,1314" coordsize="72,52" path="m733,1366l805,1314e" filled="false" stroked="true" strokeweight=".224pt" strokecolor="#000000">
                <v:path arrowok="t"/>
              </v:shape>
            </v:group>
            <v:group style="position:absolute;left:805;top:427;width:106;height:2" coordorigin="805,427" coordsize="106,2">
              <v:shape style="position:absolute;left:805;top:427;width:106;height:2" coordorigin="805,427" coordsize="106,0" path="m805,427l911,427e" filled="false" stroked="true" strokeweight=".224pt" strokecolor="#000000">
                <v:path arrowok="t"/>
              </v:shape>
            </v:group>
            <v:group style="position:absolute;left:771;top:872;width:35;height:2" coordorigin="771,872" coordsize="35,2">
              <v:shape style="position:absolute;left:771;top:872;width:35;height:2" coordorigin="771,872" coordsize="35,0" path="m771,872l805,872e" filled="false" stroked="true" strokeweight=".7176pt" strokecolor="#000000">
                <v:path arrowok="t"/>
              </v:shape>
            </v:group>
            <v:group style="position:absolute;left:763;top:867;width:9;height:5" coordorigin="763,867" coordsize="9,5">
              <v:shape style="position:absolute;left:763;top:867;width:9;height:5" coordorigin="763,867" coordsize="9,5" path="m763,872l771,867e" filled="false" stroked="true" strokeweight=".224pt" strokecolor="#000000">
                <v:path arrowok="t"/>
              </v:shape>
            </v:group>
            <v:group style="position:absolute;left:763;top:872;width:9;height:6" coordorigin="763,872" coordsize="9,6">
              <v:shape style="position:absolute;left:763;top:872;width:9;height:6" coordorigin="763,872" coordsize="9,6" path="m763,872l771,877e" filled="false" stroked="true" strokeweight=".224pt" strokecolor="#000000">
                <v:path arrowok="t"/>
              </v:shape>
            </v:group>
            <v:group style="position:absolute;left:911;top:858;width:7;height:2" coordorigin="911,858" coordsize="7,2">
              <v:shape style="position:absolute;left:911;top:858;width:7;height:2" coordorigin="911,858" coordsize="7,0" path="m911,858l917,858e" filled="false" stroked="true" strokeweight=".7625pt" strokecolor="#000000">
                <v:path arrowok="t"/>
              </v:shape>
            </v:group>
            <v:group style="position:absolute;left:911;top:1014;width:35;height:2" coordorigin="911,1014" coordsize="35,2">
              <v:shape style="position:absolute;left:911;top:1014;width:35;height:2" coordorigin="911,1014" coordsize="35,0" path="m911,1014l946,1014e" filled="false" stroked="true" strokeweight=".7625pt" strokecolor="#000000">
                <v:path arrowok="t"/>
              </v:shape>
            </v:group>
            <v:group style="position:absolute;left:946;top:1008;width:9;height:6" coordorigin="946,1008" coordsize="9,6">
              <v:shape style="position:absolute;left:946;top:1008;width:9;height:6" coordorigin="946,1008" coordsize="9,6" path="m954,1014l946,1008e" filled="false" stroked="true" strokeweight=".224pt" strokecolor="#000000">
                <v:path arrowok="t"/>
              </v:shape>
            </v:group>
            <v:group style="position:absolute;left:946;top:1014;width:9;height:6" coordorigin="946,1014" coordsize="9,6">
              <v:shape style="position:absolute;left:946;top:1014;width:9;height:6" coordorigin="946,1014" coordsize="9,6" path="m954,1014l946,1019e" filled="false" stroked="true" strokeweight=".224pt" strokecolor="#000000">
                <v:path arrowok="t"/>
              </v:shape>
            </v:group>
            <v:group style="position:absolute;left:799;top:1014;width:7;height:2" coordorigin="799,1014" coordsize="7,2">
              <v:shape style="position:absolute;left:799;top:1014;width:7;height:2" coordorigin="799,1014" coordsize="7,0" path="m799,1014l805,1014e" filled="false" stroked="true" strokeweight=".7625pt" strokecolor="#000000">
                <v:path arrowok="t"/>
              </v:shape>
            </v:group>
            <v:group style="position:absolute;left:902;top:54;width:11;height:39" coordorigin="902,54" coordsize="11,39">
              <v:shape style="position:absolute;left:902;top:54;width:11;height:39" coordorigin="902,54" coordsize="11,39" path="m902,93l907,74,913,54e" filled="false" stroked="true" strokeweight=".224pt" strokecolor="#000000">
                <v:path arrowok="t"/>
              </v:shape>
            </v:group>
            <v:group style="position:absolute;left:897;top:54;width:11;height:39" coordorigin="897,54" coordsize="11,39">
              <v:shape style="position:absolute;left:897;top:54;width:11;height:39" coordorigin="897,54" coordsize="11,39" path="m897,93l901,74,908,54e" filled="false" stroked="true" strokeweight=".224pt" strokecolor="#000000">
                <v:path arrowok="t"/>
              </v:shape>
            </v:group>
            <v:group style="position:absolute;left:803;top:52;width:11;height:39" coordorigin="803,52" coordsize="11,39">
              <v:shape style="position:absolute;left:803;top:52;width:11;height:39" coordorigin="803,52" coordsize="11,39" path="m803,52l809,72,814,91e" filled="false" stroked="true" strokeweight=".224pt" strokecolor="#000000">
                <v:path arrowok="t"/>
              </v:shape>
            </v:group>
            <v:group style="position:absolute;left:792;top:14;width:12;height:39" coordorigin="792,14" coordsize="12,39">
              <v:shape style="position:absolute;left:792;top:14;width:12;height:39" coordorigin="792,14" coordsize="12,39" path="m803,52l796,34,792,14e" filled="false" stroked="true" strokeweight=".224pt" strokecolor="#000000">
                <v:path arrowok="t"/>
              </v:shape>
            </v:group>
            <v:group style="position:absolute;left:809;top:52;width:12;height:39" coordorigin="809,52" coordsize="12,39">
              <v:shape style="position:absolute;left:809;top:52;width:12;height:39" coordorigin="809,52" coordsize="12,39" path="m809,52l815,72,820,91e" filled="false" stroked="true" strokeweight=".224pt" strokecolor="#000000">
                <v:path arrowok="t"/>
              </v:shape>
            </v:group>
            <v:group style="position:absolute;left:915;top:12;width:11;height:39" coordorigin="915,12" coordsize="11,39">
              <v:shape style="position:absolute;left:915;top:12;width:11;height:39" coordorigin="915,12" coordsize="11,39" path="m926,12l922,32,915,51e" filled="false" stroked="true" strokeweight=".224pt" strokecolor="#000000">
                <v:path arrowok="t"/>
              </v:shape>
            </v:group>
            <v:group style="position:absolute;left:909;top:12;width:11;height:39" coordorigin="909,12" coordsize="11,39">
              <v:shape style="position:absolute;left:909;top:12;width:11;height:39" coordorigin="909,12" coordsize="11,39" path="m919,12l916,32,909,51e" filled="false" stroked="true" strokeweight=".224pt" strokecolor="#000000">
                <v:path arrowok="t"/>
              </v:shape>
            </v:group>
            <v:group style="position:absolute;left:797;top:14;width:12;height:39" coordorigin="797,14" coordsize="12,39">
              <v:shape style="position:absolute;left:797;top:14;width:12;height:39" coordorigin="797,14" coordsize="12,39" path="m809,52l802,34,797,14e" filled="false" stroked="true" strokeweight=".224pt" strokecolor="#000000">
                <v:path arrowok="t"/>
              </v:shape>
            </v:group>
            <v:group style="position:absolute;left:838;top:473;width:43;height:44" coordorigin="838,473" coordsize="43,44">
              <v:shape style="position:absolute;left:838;top:473;width:43;height:44" coordorigin="838,473" coordsize="43,44" path="m880,495l880,507,870,516,858,516,847,516,838,507,838,495,838,483,847,473,858,473,870,473,880,483,880,495e" filled="false" stroked="true" strokeweight=".224pt" strokecolor="#000000">
                <v:path arrowok="t"/>
              </v:shape>
            </v:group>
            <v:group style="position:absolute;left:838;top:1185;width:43;height:43" coordorigin="838,1185" coordsize="43,43">
              <v:shape style="position:absolute;left:838;top:1185;width:43;height:43" coordorigin="838,1185" coordsize="43,43" path="m880,1207l880,1218,870,1227,858,1227,847,1227,838,1218,838,1207,838,1195,847,1185,858,1185,870,1185,880,1195,880,1207e" filled="false" stroked="true" strokeweight=".224pt" strokecolor="#000000">
                <v:path arrowok="t"/>
              </v:shape>
            </v:group>
            <v:group style="position:absolute;left:917;top:823;width:85;height:86" coordorigin="917,823" coordsize="85,86">
              <v:shape style="position:absolute;left:917;top:823;width:85;height:86" coordorigin="917,823" coordsize="85,86" path="m917,853l928,836,943,825,962,823,984,832,997,847,1002,864,993,887,979,902,963,908,937,900,923,888e" filled="false" stroked="true" strokeweight=".224pt" strokecolor="#000000">
                <v:path arrowok="t"/>
              </v:shape>
            </v:group>
            <v:group style="position:absolute;left:917;top:867;width:11;height:8" coordorigin="917,867" coordsize="11,8">
              <v:shape style="position:absolute;left:917;top:867;width:11;height:8" coordorigin="917,867" coordsize="11,8" path="m917,867l923,867,926,870,928,875e" filled="false" stroked="true" strokeweight=".224pt" strokecolor="#000000">
                <v:path arrowok="t"/>
              </v:shape>
            </v:group>
            <v:group style="position:absolute;left:917;top:857;width:11;height:8" coordorigin="917,857" coordsize="11,8">
              <v:shape style="position:absolute;left:917;top:857;width:11;height:8" coordorigin="917,857" coordsize="11,8" path="m928,857l926,861,923,864,917,864e" filled="false" stroked="true" strokeweight=".224pt" strokecolor="#000000">
                <v:path arrowok="t"/>
              </v:shape>
            </v:group>
            <v:group style="position:absolute;left:928;top:833;width:63;height:65" coordorigin="928,833" coordsize="63,65">
              <v:shape style="position:absolute;left:928;top:833;width:63;height:65" coordorigin="928,833" coordsize="63,65" path="m928,857l939,840,957,833,979,843,991,857,982,883,969,896,953,898,940,894,931,885,928,874e" filled="false" stroked="true" strokeweight=".224pt" strokecolor="#000000">
                <v:path arrowok="t"/>
              </v:shape>
            </v:group>
            <v:group style="position:absolute;left:715;top:964;width:85;height:86" coordorigin="715,964" coordsize="85,86">
              <v:shape style="position:absolute;left:715;top:964;width:85;height:86" coordorigin="715,964" coordsize="85,86" path="m799,1019l789,1036,773,1047,754,1050,733,1040,720,1025,715,1008,724,985,737,970,754,964,780,972,794,984e" filled="false" stroked="true" strokeweight=".224pt" strokecolor="#000000">
                <v:path arrowok="t"/>
              </v:shape>
            </v:group>
            <v:group style="position:absolute;left:789;top:1008;width:10;height:9" coordorigin="789,1008" coordsize="10,9">
              <v:shape style="position:absolute;left:789;top:1008;width:10;height:9" coordorigin="789,1008" coordsize="10,9" path="m789,1016l790,1011,794,1008,799,1008e" filled="false" stroked="true" strokeweight=".224pt" strokecolor="#000000">
                <v:path arrowok="t"/>
              </v:shape>
            </v:group>
            <v:group style="position:absolute;left:789;top:998;width:10;height:9" coordorigin="789,998" coordsize="10,9">
              <v:shape style="position:absolute;left:789;top:998;width:10;height:9" coordorigin="789,998" coordsize="10,9" path="m799,1006l794,1006,790,1002,789,998e" filled="false" stroked="true" strokeweight=".224pt" strokecolor="#000000">
                <v:path arrowok="t"/>
              </v:shape>
            </v:group>
            <v:group style="position:absolute;left:727;top:975;width:63;height:65" coordorigin="727,975" coordsize="63,65">
              <v:shape style="position:absolute;left:727;top:975;width:63;height:65" coordorigin="727,975" coordsize="63,65" path="m789,1015l779,1032,761,1039,738,1030,727,1015,734,990,748,977,764,975,777,979,786,987,789,998e" filled="false" stroked="true" strokeweight=".224pt" strokecolor="#000000">
                <v:path arrowok="t"/>
              </v:shape>
            </v:group>
            <v:group style="position:absolute;left:3;top:1603;width:1709;height:2" coordorigin="3,1603" coordsize="1709,2">
              <v:shape style="position:absolute;left:3;top:1603;width:1709;height:2" coordorigin="3,1603" coordsize="1709,0" path="m3,1603l1712,1603e" filled="false" stroked="true" strokeweight=".224pt" strokecolor="#000000">
                <v:path arrowok="t"/>
              </v:shape>
            </v:group>
            <v:group style="position:absolute;left:1712;top:1603;width:2;height:191" coordorigin="1712,1603" coordsize="2,191">
              <v:shape style="position:absolute;left:1712;top:1603;width:2;height:191" coordorigin="1712,1603" coordsize="0,191" path="m1712,1794l1712,1603e" filled="false" stroked="true" strokeweight=".224pt" strokecolor="#000000">
                <v:path arrowok="t"/>
              </v:shape>
            </v:group>
            <v:group style="position:absolute;left:1659;top:1784;width:53;height:2" coordorigin="1659,1784" coordsize="53,2">
              <v:shape style="position:absolute;left:1659;top:1784;width:53;height:2" coordorigin="1659,1784" coordsize="53,0" path="m1659,1784l1712,1784e" filled="false" stroked="true" strokeweight=".224pt" strokecolor="#000000">
                <v:path arrowok="t"/>
              </v:shape>
            </v:group>
            <v:group style="position:absolute;left:3;top:1614;width:1709;height:2" coordorigin="3,1614" coordsize="1709,2">
              <v:shape style="position:absolute;left:3;top:1614;width:1709;height:2" coordorigin="3,1614" coordsize="1709,0" path="m3,1614l1712,1614e" filled="false" stroked="true" strokeweight=".224237pt" strokecolor="#000000">
                <v:path arrowok="t"/>
              </v:shape>
            </v:group>
            <v:group style="position:absolute;left:3;top:981;width:2;height:1109" coordorigin="3,981" coordsize="2,1109">
              <v:shape style="position:absolute;left:3;top:981;width:2;height:1109" coordorigin="3,981" coordsize="0,1109" path="m3,981l3,2090e" filled="false" stroked="true" strokeweight=".223731pt" strokecolor="#000000">
                <v:path arrowok="t"/>
              </v:shape>
            </v:group>
            <v:group style="position:absolute;left:1659;top:1638;width:2;height:156" coordorigin="1659,1638" coordsize="2,156">
              <v:shape style="position:absolute;left:1659;top:1638;width:2;height:156" coordorigin="1659,1638" coordsize="0,156" path="m1659,1794l1659,1638e" filled="false" stroked="true" strokeweight=".224pt" strokecolor="#000000">
                <v:path arrowok="t"/>
              </v:shape>
            </v:group>
            <v:group style="position:absolute;left:3;top:1638;width:1656;height:2" coordorigin="3,1638" coordsize="1656,2">
              <v:shape style="position:absolute;left:3;top:1638;width:1656;height:2" coordorigin="3,1638" coordsize="1656,0" path="m3,1638l1659,1638e" filled="false" stroked="true" strokeweight=".224pt" strokecolor="#000000">
                <v:path arrowok="t"/>
              </v:shape>
            </v:group>
            <v:group style="position:absolute;left:207;top:1568;width:2;height:199" coordorigin="207,1568" coordsize="2,199">
              <v:shape style="position:absolute;left:207;top:1568;width:2;height:199" coordorigin="207,1568" coordsize="0,199" path="m207,1568l207,1767e" filled="false" stroked="true" strokeweight=".224pt" strokecolor="#000000">
                <v:path arrowok="t"/>
              </v:shape>
            </v:group>
            <v:group style="position:absolute;left:207;top:1568;width:17;height:2" coordorigin="207,1568" coordsize="17,2">
              <v:shape style="position:absolute;left:207;top:1568;width:17;height:2" coordorigin="207,1568" coordsize="17,0" path="m223,1568l207,1568e" filled="false" stroked="true" strokeweight=".224pt" strokecolor="#000000">
                <v:path arrowok="t"/>
              </v:shape>
            </v:group>
            <v:group style="position:absolute;left:223;top:1568;width:2;height:199" coordorigin="223,1568" coordsize="2,199">
              <v:shape style="position:absolute;left:223;top:1568;width:2;height:199" coordorigin="223,1568" coordsize="0,199" path="m223,1767l223,1568e" filled="false" stroked="true" strokeweight=".224pt" strokecolor="#000000">
                <v:path arrowok="t"/>
              </v:shape>
            </v:group>
            <v:group style="position:absolute;left:3;top:1767;width:1656;height:2" coordorigin="3,1767" coordsize="1656,2">
              <v:shape style="position:absolute;left:3;top:1767;width:1656;height:2" coordorigin="3,1767" coordsize="1656,0" path="m3,1767l1659,1767e" filled="false" stroked="true" strokeweight=".22401pt" strokecolor="#000000">
                <v:path arrowok="t"/>
              </v:shape>
            </v:group>
            <v:group style="position:absolute;left:1889;top:2089;width:751;height:2" coordorigin="1889,2089" coordsize="751,2">
              <v:shape style="position:absolute;left:1889;top:2089;width:751;height:2" coordorigin="1889,2089" coordsize="751,0" path="m1889,2089l2640,2089e" filled="false" stroked="true" strokeweight=".22402pt" strokecolor="#000000">
                <v:path arrowok="t"/>
              </v:shape>
            </v:group>
            <v:group style="position:absolute;left:1916;top:2036;width:106;height:106" coordorigin="1916,2036" coordsize="106,106">
              <v:shape style="position:absolute;left:1916;top:2036;width:106;height:106" coordorigin="1916,2036" coordsize="106,106" path="m2022,2036l1916,2142e" filled="false" stroked="true" strokeweight=".224pt" strokecolor="#000000">
                <v:path arrowok="t"/>
              </v:shape>
            </v:group>
            <v:group style="position:absolute;left:1969;top:1989;width:2;height:200" coordorigin="1969,1989" coordsize="2,200">
              <v:shape style="position:absolute;left:1969;top:1989;width:2;height:200" coordorigin="1969,1989" coordsize="0,200" path="m1969,2188l1969,1989e" filled="false" stroked="true" strokeweight=".224pt" strokecolor="#000000">
                <v:path arrowok="t"/>
              </v:shape>
            </v:group>
            <v:group style="position:absolute;left:2419;top:1989;width:2;height:200" coordorigin="2419,1989" coordsize="2,200">
              <v:shape style="position:absolute;left:2419;top:1989;width:2;height:200" coordorigin="2419,1989" coordsize="0,200" path="m2419,2188l2419,1989e" filled="false" stroked="true" strokeweight=".224pt" strokecolor="#000000">
                <v:path arrowok="t"/>
              </v:shape>
            </v:group>
            <v:group style="position:absolute;left:2366;top:2036;width:106;height:106" coordorigin="2366,2036" coordsize="106,106">
              <v:shape style="position:absolute;left:2366;top:2036;width:106;height:106" coordorigin="2366,2036" coordsize="106,106" path="m2472,2036l2366,2142e" filled="false" stroked="true" strokeweight=".224pt" strokecolor="#000000">
                <v:path arrowok="t"/>
              </v:shape>
            </v:group>
            <v:group style="position:absolute;left:2508;top:2036;width:106;height:106" coordorigin="2508,2036" coordsize="106,106">
              <v:shape style="position:absolute;left:2508;top:2036;width:106;height:106" coordorigin="2508,2036" coordsize="106,106" path="m2508,2142l2614,2036e" filled="false" stroked="true" strokeweight=".224pt" strokecolor="#000000">
                <v:path arrowok="t"/>
              </v:shape>
            </v:group>
            <v:group style="position:absolute;left:2561;top:1989;width:2;height:200" coordorigin="2561,1989" coordsize="2,200">
              <v:shape style="position:absolute;left:2561;top:1989;width:2;height:200" coordorigin="2561,1989" coordsize="0,200" path="m2561,2188l2561,1989e" filled="false" stroked="true" strokeweight=".224pt" strokecolor="#000000">
                <v:path arrowok="t"/>
              </v:shape>
            </v:group>
            <v:group style="position:absolute;left:1472;top:1880;width:5;height:2" coordorigin="1472,1880" coordsize="5,2">
              <v:shape style="position:absolute;left:1472;top:1880;width:5;height:2" coordorigin="1472,1880" coordsize="5,0" path="m1472,1880l1476,1880e" filled="false" stroked="true" strokeweight=".269pt" strokecolor="#000000">
                <v:path arrowok="t"/>
              </v:shape>
            </v:group>
            <v:group style="position:absolute;left:1474;top:1877;width:52;height:2" coordorigin="1474,1877" coordsize="52,2">
              <v:shape style="position:absolute;left:1474;top:1877;width:52;height:2" coordorigin="1474,1877" coordsize="52,0" path="m1525,1877l1474,1877e" filled="false" stroked="true" strokeweight=".224pt" strokecolor="#000000">
                <v:path arrowok="t"/>
              </v:shape>
            </v:group>
            <v:group style="position:absolute;left:1509;top:1826;width:2;height:25" coordorigin="1509,1826" coordsize="2,25">
              <v:shape style="position:absolute;left:1509;top:1826;width:2;height:25" coordorigin="1509,1826" coordsize="2,25" path="m1509,1826l1511,1850e" filled="false" stroked="true" strokeweight=".224pt" strokecolor="#000000">
                <v:path arrowok="t"/>
              </v:shape>
            </v:group>
            <v:group style="position:absolute;left:1523;top:1880;width:5;height:2" coordorigin="1523,1880" coordsize="5,2">
              <v:shape style="position:absolute;left:1523;top:1880;width:5;height:2" coordorigin="1523,1880" coordsize="5,0" path="m1523,1880l1527,1880e" filled="false" stroked="true" strokeweight=".269pt" strokecolor="#000000">
                <v:path arrowok="t"/>
              </v:shape>
            </v:group>
            <v:group style="position:absolute;left:1488;top:1826;width:2;height:25" coordorigin="1488,1826" coordsize="2,25">
              <v:shape style="position:absolute;left:1488;top:1826;width:2;height:25" coordorigin="1488,1826" coordsize="2,25" path="m1490,1826l1488,1850e" filled="false" stroked="true" strokeweight=".224pt" strokecolor="#000000">
                <v:path arrowok="t"/>
              </v:shape>
            </v:group>
            <v:group style="position:absolute;left:1509;top:1824;width:2;height:5" coordorigin="1509,1824" coordsize="2,5">
              <v:shape style="position:absolute;left:1509;top:1824;width:2;height:5" coordorigin="1509,1824" coordsize="0,5" path="m1509,1824l1509,1828e" filled="false" stroked="true" strokeweight=".045pt" strokecolor="#000000">
                <v:path arrowok="t"/>
              </v:shape>
            </v:group>
            <v:group style="position:absolute;left:1490;top:1824;width:2;height:5" coordorigin="1490,1824" coordsize="2,5">
              <v:shape style="position:absolute;left:1490;top:1824;width:2;height:5" coordorigin="1490,1824" coordsize="0,5" path="m1490,1824l1490,1828e" filled="false" stroked="true" strokeweight=".045pt" strokecolor="#000000">
                <v:path arrowok="t"/>
              </v:shape>
            </v:group>
            <v:group style="position:absolute;left:1509;top:1816;width:4;height:5" coordorigin="1509,1816" coordsize="4,5">
              <v:shape style="position:absolute;left:1509;top:1816;width:4;height:5" coordorigin="1509,1816" coordsize="4,5" path="m1509,1821l1512,1816e" filled="false" stroked="true" strokeweight=".224pt" strokecolor="#000000">
                <v:path arrowok="t"/>
              </v:shape>
            </v:group>
            <v:group style="position:absolute;left:1490;top:1812;width:19;height:6" coordorigin="1490,1812" coordsize="19,6">
              <v:shape style="position:absolute;left:1490;top:1812;width:19;height:6" coordorigin="1490,1812" coordsize="19,6" path="m1490,1817l1509,1812e" filled="false" stroked="true" strokeweight=".224pt" strokecolor="#000000">
                <v:path arrowok="t"/>
              </v:shape>
            </v:group>
            <v:group style="position:absolute;left:1509;top:1812;width:4;height:5" coordorigin="1509,1812" coordsize="4,5">
              <v:shape style="position:absolute;left:1509;top:1812;width:4;height:5" coordorigin="1509,1812" coordsize="4,5" path="m1512,1816l1509,1812e" filled="false" stroked="true" strokeweight=".224pt" strokecolor="#000000">
                <v:path arrowok="t"/>
              </v:shape>
            </v:group>
            <v:group style="position:absolute;left:1488;top:1814;width:5;height:2" coordorigin="1488,1814" coordsize="5,2">
              <v:shape style="position:absolute;left:1488;top:1814;width:5;height:2" coordorigin="1488,1814" coordsize="5,0" path="m1488,1814l1492,1814e" filled="false" stroked="true" strokeweight=".269pt" strokecolor="#000000">
                <v:path arrowok="t"/>
              </v:shape>
            </v:group>
            <v:group style="position:absolute;left:1507;top:1823;width:5;height:2" coordorigin="1507,1823" coordsize="5,2">
              <v:shape style="position:absolute;left:1507;top:1823;width:5;height:2" coordorigin="1507,1823" coordsize="5,0" path="m1507,1823l1511,1823e" filled="false" stroked="true" strokeweight=".269pt" strokecolor="#000000">
                <v:path arrowok="t"/>
              </v:shape>
            </v:group>
            <v:group style="position:absolute;left:1487;top:1821;width:3;height:5" coordorigin="1487,1821" coordsize="3,5">
              <v:shape style="position:absolute;left:1487;top:1821;width:3;height:5" coordorigin="1487,1821" coordsize="3,5" path="m1490,1826l1487,1821e" filled="false" stroked="true" strokeweight=".224pt" strokecolor="#000000">
                <v:path arrowok="t"/>
              </v:shape>
            </v:group>
            <v:group style="position:absolute;left:1487;top:1817;width:3;height:5" coordorigin="1487,1817" coordsize="3,5">
              <v:shape style="position:absolute;left:1487;top:1817;width:3;height:5" coordorigin="1487,1817" coordsize="3,5" path="m1490,1817l1487,1821e" filled="false" stroked="true" strokeweight=".224pt" strokecolor="#000000">
                <v:path arrowok="t"/>
              </v:shape>
            </v:group>
            <v:group style="position:absolute;left:1490;top:1821;width:19;height:6" coordorigin="1490,1821" coordsize="19,6">
              <v:shape style="position:absolute;left:1490;top:1821;width:19;height:6" coordorigin="1490,1821" coordsize="19,6" path="m1490,1826l1509,1821e" filled="false" stroked="true" strokeweight=".224pt" strokecolor="#000000">
                <v:path arrowok="t"/>
              </v:shape>
            </v:group>
            <v:group style="position:absolute;left:1509;top:1803;width:4;height:4" coordorigin="1509,1803" coordsize="4,4">
              <v:shape style="position:absolute;left:1509;top:1803;width:4;height:4" coordorigin="1509,1803" coordsize="4,4" path="m1509,1806l1512,1803e" filled="false" stroked="true" strokeweight=".224pt" strokecolor="#000000">
                <v:path arrowok="t"/>
              </v:shape>
            </v:group>
            <v:group style="position:absolute;left:1490;top:1797;width:19;height:7" coordorigin="1490,1797" coordsize="19,7">
              <v:shape style="position:absolute;left:1490;top:1797;width:19;height:7" coordorigin="1490,1797" coordsize="19,7" path="m1490,1803l1509,1797e" filled="false" stroked="true" strokeweight=".224pt" strokecolor="#000000">
                <v:path arrowok="t"/>
              </v:shape>
            </v:group>
            <v:group style="position:absolute;left:1509;top:1797;width:4;height:6" coordorigin="1509,1797" coordsize="4,6">
              <v:shape style="position:absolute;left:1509;top:1797;width:4;height:6" coordorigin="1509,1797" coordsize="4,6" path="m1512,1803l1509,1797e" filled="false" stroked="true" strokeweight=".224pt" strokecolor="#000000">
                <v:path arrowok="t"/>
              </v:shape>
            </v:group>
            <v:group style="position:absolute;left:1488;top:1800;width:5;height:2" coordorigin="1488,1800" coordsize="5,2">
              <v:shape style="position:absolute;left:1488;top:1800;width:5;height:2" coordorigin="1488,1800" coordsize="5,0" path="m1488,1800l1492,1800e" filled="false" stroked="true" strokeweight=".314pt" strokecolor="#000000">
                <v:path arrowok="t"/>
              </v:shape>
            </v:group>
            <v:group style="position:absolute;left:1507;top:1809;width:5;height:2" coordorigin="1507,1809" coordsize="5,2">
              <v:shape style="position:absolute;left:1507;top:1809;width:5;height:2" coordorigin="1507,1809" coordsize="5,0" path="m1507,1809l1511,1809e" filled="false" stroked="true" strokeweight=".269pt" strokecolor="#000000">
                <v:path arrowok="t"/>
              </v:shape>
            </v:group>
            <v:group style="position:absolute;left:1487;top:1807;width:3;height:5" coordorigin="1487,1807" coordsize="3,5">
              <v:shape style="position:absolute;left:1487;top:1807;width:3;height:5" coordorigin="1487,1807" coordsize="3,5" path="m1490,1812l1487,1807e" filled="false" stroked="true" strokeweight=".224pt" strokecolor="#000000">
                <v:path arrowok="t"/>
              </v:shape>
            </v:group>
            <v:group style="position:absolute;left:1487;top:1803;width:3;height:4" coordorigin="1487,1803" coordsize="3,4">
              <v:shape style="position:absolute;left:1487;top:1803;width:3;height:4" coordorigin="1487,1803" coordsize="3,4" path="m1490,1803l1487,1807e" filled="false" stroked="true" strokeweight=".224pt" strokecolor="#000000">
                <v:path arrowok="t"/>
              </v:shape>
            </v:group>
            <v:group style="position:absolute;left:1490;top:1806;width:19;height:6" coordorigin="1490,1806" coordsize="19,6">
              <v:shape style="position:absolute;left:1490;top:1806;width:19;height:6" coordorigin="1490,1806" coordsize="19,6" path="m1490,1812l1509,1806e" filled="false" stroked="true" strokeweight=".224pt" strokecolor="#000000">
                <v:path arrowok="t"/>
              </v:shape>
            </v:group>
            <v:group style="position:absolute;left:1509;top:1788;width:4;height:5" coordorigin="1509,1788" coordsize="4,5">
              <v:shape style="position:absolute;left:1509;top:1788;width:4;height:5" coordorigin="1509,1788" coordsize="4,5" path="m1509,1793l1512,1788e" filled="false" stroked="true" strokeweight=".224pt" strokecolor="#000000">
                <v:path arrowok="t"/>
              </v:shape>
            </v:group>
            <v:group style="position:absolute;left:1490;top:1784;width:19;height:6" coordorigin="1490,1784" coordsize="19,6">
              <v:shape style="position:absolute;left:1490;top:1784;width:19;height:6" coordorigin="1490,1784" coordsize="19,6" path="m1490,1789l1509,1784e" filled="false" stroked="true" strokeweight=".224pt" strokecolor="#000000">
                <v:path arrowok="t"/>
              </v:shape>
            </v:group>
            <v:group style="position:absolute;left:1509;top:1784;width:4;height:5" coordorigin="1509,1784" coordsize="4,5">
              <v:shape style="position:absolute;left:1509;top:1784;width:4;height:5" coordorigin="1509,1784" coordsize="4,5" path="m1512,1788l1509,1784e" filled="false" stroked="true" strokeweight=".224pt" strokecolor="#000000">
                <v:path arrowok="t"/>
              </v:shape>
            </v:group>
            <v:group style="position:absolute;left:1488;top:1786;width:5;height:2" coordorigin="1488,1786" coordsize="5,2">
              <v:shape style="position:absolute;left:1488;top:1786;width:5;height:2" coordorigin="1488,1786" coordsize="5,0" path="m1488,1786l1492,1786e" filled="false" stroked="true" strokeweight=".269pt" strokecolor="#000000">
                <v:path arrowok="t"/>
              </v:shape>
            </v:group>
            <v:group style="position:absolute;left:1487;top:1794;width:3;height:4" coordorigin="1487,1794" coordsize="3,4">
              <v:shape style="position:absolute;left:1487;top:1794;width:3;height:4" coordorigin="1487,1794" coordsize="3,4" path="m1490,1797l1487,1794e" filled="false" stroked="true" strokeweight=".224pt" strokecolor="#000000">
                <v:path arrowok="t"/>
              </v:shape>
            </v:group>
            <v:group style="position:absolute;left:1487;top:1789;width:3;height:5" coordorigin="1487,1789" coordsize="3,5">
              <v:shape style="position:absolute;left:1487;top:1789;width:3;height:5" coordorigin="1487,1789" coordsize="3,5" path="m1490,1789l1487,1794e" filled="false" stroked="true" strokeweight=".224pt" strokecolor="#000000">
                <v:path arrowok="t"/>
              </v:shape>
            </v:group>
            <v:group style="position:absolute;left:1490;top:1793;width:19;height:5" coordorigin="1490,1793" coordsize="19,5">
              <v:shape style="position:absolute;left:1490;top:1793;width:19;height:5" coordorigin="1490,1793" coordsize="19,5" path="m1490,1797l1509,1793e" filled="false" stroked="true" strokeweight=".224pt" strokecolor="#000000">
                <v:path arrowok="t"/>
              </v:shape>
            </v:group>
            <v:group style="position:absolute;left:1509;top:1774;width:4;height:5" coordorigin="1509,1774" coordsize="4,5">
              <v:shape style="position:absolute;left:1509;top:1774;width:4;height:5" coordorigin="1509,1774" coordsize="4,5" path="m1509,1778l1512,1774e" filled="false" stroked="true" strokeweight=".224pt" strokecolor="#000000">
                <v:path arrowok="t"/>
              </v:shape>
            </v:group>
            <v:group style="position:absolute;left:1490;top:1769;width:19;height:6" coordorigin="1490,1769" coordsize="19,6">
              <v:shape style="position:absolute;left:1490;top:1769;width:19;height:6" coordorigin="1490,1769" coordsize="19,6" path="m1490,1775l1509,1769e" filled="false" stroked="true" strokeweight=".224pt" strokecolor="#000000">
                <v:path arrowok="t"/>
              </v:shape>
            </v:group>
            <v:group style="position:absolute;left:1509;top:1769;width:4;height:5" coordorigin="1509,1769" coordsize="4,5">
              <v:shape style="position:absolute;left:1509;top:1769;width:4;height:5" coordorigin="1509,1769" coordsize="4,5" path="m1512,1774l1509,1769e" filled="false" stroked="true" strokeweight=".224pt" strokecolor="#000000">
                <v:path arrowok="t"/>
              </v:shape>
            </v:group>
            <v:group style="position:absolute;left:1488;top:1772;width:5;height:2" coordorigin="1488,1772" coordsize="5,2">
              <v:shape style="position:absolute;left:1488;top:1772;width:5;height:2" coordorigin="1488,1772" coordsize="5,0" path="m1488,1772l1492,1772e" filled="false" stroked="true" strokeweight=".269pt" strokecolor="#000000">
                <v:path arrowok="t"/>
              </v:shape>
            </v:group>
            <v:group style="position:absolute;left:1507;top:1781;width:5;height:2" coordorigin="1507,1781" coordsize="5,2">
              <v:shape style="position:absolute;left:1507;top:1781;width:5;height:2" coordorigin="1507,1781" coordsize="5,0" path="m1507,1781l1511,1781e" filled="false" stroked="true" strokeweight=".269pt" strokecolor="#000000">
                <v:path arrowok="t"/>
              </v:shape>
            </v:group>
            <v:group style="position:absolute;left:1487;top:1779;width:3;height:5" coordorigin="1487,1779" coordsize="3,5">
              <v:shape style="position:absolute;left:1487;top:1779;width:3;height:5" coordorigin="1487,1779" coordsize="3,5" path="m1490,1784l1487,1779e" filled="false" stroked="true" strokeweight=".224pt" strokecolor="#000000">
                <v:path arrowok="t"/>
              </v:shape>
            </v:group>
            <v:group style="position:absolute;left:1487;top:1775;width:3;height:5" coordorigin="1487,1775" coordsize="3,5">
              <v:shape style="position:absolute;left:1487;top:1775;width:3;height:5" coordorigin="1487,1775" coordsize="3,5" path="m1490,1775l1487,1779e" filled="false" stroked="true" strokeweight=".224pt" strokecolor="#000000">
                <v:path arrowok="t"/>
              </v:shape>
            </v:group>
            <v:group style="position:absolute;left:1490;top:1778;width:19;height:6" coordorigin="1490,1778" coordsize="19,6">
              <v:shape style="position:absolute;left:1490;top:1778;width:19;height:6" coordorigin="1490,1778" coordsize="19,6" path="m1490,1784l1509,1778e" filled="false" stroked="true" strokeweight=".224pt" strokecolor="#000000">
                <v:path arrowok="t"/>
              </v:shape>
            </v:group>
            <v:group style="position:absolute;left:1509;top:1760;width:4;height:5" coordorigin="1509,1760" coordsize="4,5">
              <v:shape style="position:absolute;left:1509;top:1760;width:4;height:5" coordorigin="1509,1760" coordsize="4,5" path="m1509,1764l1512,1760e" filled="false" stroked="true" strokeweight=".224pt" strokecolor="#000000">
                <v:path arrowok="t"/>
              </v:shape>
            </v:group>
            <v:group style="position:absolute;left:1490;top:1755;width:19;height:6" coordorigin="1490,1755" coordsize="19,6">
              <v:shape style="position:absolute;left:1490;top:1755;width:19;height:6" coordorigin="1490,1755" coordsize="19,6" path="m1490,1760l1509,1755e" filled="false" stroked="true" strokeweight=".224pt" strokecolor="#000000">
                <v:path arrowok="t"/>
              </v:shape>
            </v:group>
            <v:group style="position:absolute;left:1509;top:1755;width:4;height:5" coordorigin="1509,1755" coordsize="4,5">
              <v:shape style="position:absolute;left:1509;top:1755;width:4;height:5" coordorigin="1509,1755" coordsize="4,5" path="m1512,1759l1509,1755e" filled="false" stroked="true" strokeweight=".224pt" strokecolor="#000000">
                <v:path arrowok="t"/>
              </v:shape>
            </v:group>
            <v:group style="position:absolute;left:1488;top:1758;width:5;height:2" coordorigin="1488,1758" coordsize="5,2">
              <v:shape style="position:absolute;left:1488;top:1758;width:5;height:2" coordorigin="1488,1758" coordsize="5,0" path="m1488,1758l1492,1758e" filled="false" stroked="true" strokeweight=".269pt" strokecolor="#000000">
                <v:path arrowok="t"/>
              </v:shape>
            </v:group>
            <v:group style="position:absolute;left:1507;top:1767;width:5;height:2" coordorigin="1507,1767" coordsize="5,2">
              <v:shape style="position:absolute;left:1507;top:1767;width:5;height:2" coordorigin="1507,1767" coordsize="5,0" path="m1507,1767l1511,1767e" filled="false" stroked="true" strokeweight=".269pt" strokecolor="#000000">
                <v:path arrowok="t"/>
              </v:shape>
            </v:group>
            <v:group style="position:absolute;left:1487;top:1765;width:3;height:5" coordorigin="1487,1765" coordsize="3,5">
              <v:shape style="position:absolute;left:1487;top:1765;width:3;height:5" coordorigin="1487,1765" coordsize="3,5" path="m1490,1769l1487,1765e" filled="false" stroked="true" strokeweight=".224pt" strokecolor="#000000">
                <v:path arrowok="t"/>
              </v:shape>
            </v:group>
            <v:group style="position:absolute;left:1487;top:1760;width:3;height:5" coordorigin="1487,1760" coordsize="3,5">
              <v:shape style="position:absolute;left:1487;top:1760;width:3;height:5" coordorigin="1487,1760" coordsize="3,5" path="m1490,1760l1487,1765e" filled="false" stroked="true" strokeweight=".224pt" strokecolor="#000000">
                <v:path arrowok="t"/>
              </v:shape>
            </v:group>
            <v:group style="position:absolute;left:1490;top:1764;width:19;height:6" coordorigin="1490,1764" coordsize="19,6">
              <v:shape style="position:absolute;left:1490;top:1764;width:19;height:6" coordorigin="1490,1764" coordsize="19,6" path="m1490,1769l1509,1764e" filled="false" stroked="true" strokeweight=".224pt" strokecolor="#000000">
                <v:path arrowok="t"/>
              </v:shape>
            </v:group>
            <v:group style="position:absolute;left:1502;top:1715;width:5;height:5" coordorigin="1502,1715" coordsize="5,5">
              <v:shape style="position:absolute;left:1502;top:1715;width:5;height:5" coordorigin="1502,1715" coordsize="5,5" path="m1506,1719l1502,1715e" filled="false" stroked="true" strokeweight=".224pt" strokecolor="#000000">
                <v:path arrowok="t"/>
              </v:shape>
            </v:group>
            <v:group style="position:absolute;left:1503;top:1719;width:4;height:5" coordorigin="1503,1719" coordsize="4,5">
              <v:shape style="position:absolute;left:1503;top:1719;width:4;height:5" coordorigin="1503,1719" coordsize="4,5" path="m1503,1724l1506,1719e" filled="false" stroked="true" strokeweight=".224pt" strokecolor="#000000">
                <v:path arrowok="t"/>
              </v:shape>
            </v:group>
            <v:group style="position:absolute;left:1495;top:1728;width:10;height:3" coordorigin="1495,1728" coordsize="10,3">
              <v:shape style="position:absolute;left:1495;top:1728;width:10;height:3" coordorigin="1495,1728" coordsize="10,3" path="m1495,1731l1504,1728e" filled="false" stroked="true" strokeweight=".224pt" strokecolor="#000000">
                <v:path arrowok="t"/>
              </v:shape>
            </v:group>
            <v:group style="position:absolute;left:1493;top:1737;width:13;height:3" coordorigin="1493,1737" coordsize="13,3">
              <v:shape style="position:absolute;left:1493;top:1737;width:13;height:3" coordorigin="1493,1737" coordsize="13,3" path="m1493,1740l1505,1737e" filled="false" stroked="true" strokeweight=".224pt" strokecolor="#000000">
                <v:path arrowok="t"/>
              </v:shape>
            </v:group>
            <v:group style="position:absolute;left:1505;top:1733;width:4;height:5" coordorigin="1505,1733" coordsize="4,5">
              <v:shape style="position:absolute;left:1505;top:1733;width:4;height:5" coordorigin="1505,1733" coordsize="4,5" path="m1505,1737l1509,1733e" filled="false" stroked="true" strokeweight=".224pt" strokecolor="#000000">
                <v:path arrowok="t"/>
              </v:shape>
            </v:group>
            <v:group style="position:absolute;left:1504;top:1728;width:5;height:5" coordorigin="1504,1728" coordsize="5,5">
              <v:shape style="position:absolute;left:1504;top:1728;width:5;height:5" coordorigin="1504,1728" coordsize="5,5" path="m1509,1733l1504,1728e" filled="false" stroked="true" strokeweight=".224pt" strokecolor="#000000">
                <v:path arrowok="t"/>
              </v:shape>
            </v:group>
            <v:group style="position:absolute;left:1508;top:1751;width:2;height:5" coordorigin="1508,1751" coordsize="2,5">
              <v:shape style="position:absolute;left:1508;top:1751;width:2;height:5" coordorigin="1508,1751" coordsize="1,5" path="m1509,1755l1508,1751e" filled="false" stroked="true" strokeweight=".224pt" strokecolor="#000000">
                <v:path arrowok="t"/>
              </v:shape>
            </v:group>
            <v:group style="position:absolute;left:1505;top:1737;width:2;height:5" coordorigin="1505,1737" coordsize="2,5">
              <v:shape style="position:absolute;left:1505;top:1737;width:2;height:5" coordorigin="1505,1737" coordsize="1,5" path="m1506,1742l1505,1737e" filled="false" stroked="true" strokeweight=".224pt" strokecolor="#000000">
                <v:path arrowok="t"/>
              </v:shape>
            </v:group>
            <v:group style="position:absolute;left:1497;top:1715;width:5;height:2" coordorigin="1497,1715" coordsize="5,2">
              <v:shape style="position:absolute;left:1497;top:1715;width:5;height:2" coordorigin="1497,1715" coordsize="5,2" path="m1497,1716l1502,1715e" filled="false" stroked="true" strokeweight=".224pt" strokecolor="#000000">
                <v:path arrowok="t"/>
              </v:shape>
            </v:group>
            <v:group style="position:absolute;left:1495;top:1724;width:8;height:2" coordorigin="1495,1724" coordsize="8,2">
              <v:shape style="position:absolute;left:1495;top:1724;width:8;height:2" coordorigin="1495,1724" coordsize="8,2" path="m1495,1725l1503,1724e" filled="false" stroked="true" strokeweight=".224pt" strokecolor="#000000">
                <v:path arrowok="t"/>
              </v:shape>
            </v:group>
            <v:group style="position:absolute;left:1503;top:1724;width:2;height:5" coordorigin="1503,1724" coordsize="2,5">
              <v:shape style="position:absolute;left:1503;top:1724;width:2;height:5" coordorigin="1503,1724" coordsize="2,5" path="m1504,1728l1503,1724e" filled="false" stroked="true" strokeweight=".224pt" strokecolor="#000000">
                <v:path arrowok="t"/>
              </v:shape>
            </v:group>
            <v:group style="position:absolute;left:1500;top:1706;width:2;height:9" coordorigin="1500,1706" coordsize="2,9">
              <v:shape style="position:absolute;left:1500;top:1706;width:2;height:9" coordorigin="1500,1706" coordsize="2,9" path="m1502,1715l1500,1706e" filled="false" stroked="true" strokeweight=".224pt" strokecolor="#000000">
                <v:path arrowok="t"/>
              </v:shape>
            </v:group>
            <v:group style="position:absolute;left:1495;top:1725;width:2;height:6" coordorigin="1495,1725" coordsize="2,6">
              <v:shape style="position:absolute;left:1495;top:1725;width:2;height:6" coordorigin="1495,1725" coordsize="1,6" path="m1495,1731l1495,1725e" filled="false" stroked="true" strokeweight=".224pt" strokecolor="#000000">
                <v:path arrowok="t"/>
              </v:shape>
            </v:group>
            <v:group style="position:absolute;left:1497;top:1706;width:3;height:11" coordorigin="1497,1706" coordsize="3,11">
              <v:shape style="position:absolute;left:1497;top:1706;width:3;height:11" coordorigin="1497,1706" coordsize="3,11" path="m1497,1716l1500,1706e" filled="false" stroked="true" strokeweight=".224pt" strokecolor="#000000">
                <v:path arrowok="t"/>
              </v:shape>
            </v:group>
            <v:group style="position:absolute;left:1493;top:1721;width:3;height:5" coordorigin="1493,1721" coordsize="3,5">
              <v:shape style="position:absolute;left:1493;top:1721;width:3;height:5" coordorigin="1493,1721" coordsize="3,5" path="m1495,1725l1493,1721e" filled="false" stroked="true" strokeweight=".224pt" strokecolor="#000000">
                <v:path arrowok="t"/>
              </v:shape>
            </v:group>
            <v:group style="position:absolute;left:1493;top:1716;width:5;height:5" coordorigin="1493,1716" coordsize="5,5">
              <v:shape style="position:absolute;left:1493;top:1716;width:5;height:5" coordorigin="1493,1716" coordsize="5,5" path="m1497,1716l1493,1721e" filled="false" stroked="true" strokeweight=".224pt" strokecolor="#000000">
                <v:path arrowok="t"/>
              </v:shape>
            </v:group>
            <v:group style="position:absolute;left:1487;top:1751;width:3;height:5" coordorigin="1487,1751" coordsize="3,5">
              <v:shape style="position:absolute;left:1487;top:1751;width:3;height:5" coordorigin="1487,1751" coordsize="3,5" path="m1490,1755l1487,1751e" filled="false" stroked="true" strokeweight=".224pt" strokecolor="#000000">
                <v:path arrowok="t"/>
              </v:shape>
            </v:group>
            <v:group style="position:absolute;left:1487;top:1746;width:5;height:5" coordorigin="1487,1746" coordsize="5,5">
              <v:shape style="position:absolute;left:1487;top:1746;width:5;height:5" coordorigin="1487,1746" coordsize="5,5" path="m1492,1746l1487,1751e" filled="false" stroked="true" strokeweight=".224pt" strokecolor="#000000">
                <v:path arrowok="t"/>
              </v:shape>
            </v:group>
            <v:group style="position:absolute;left:1508;top:1746;width:4;height:5" coordorigin="1508,1746" coordsize="4,5">
              <v:shape style="position:absolute;left:1508;top:1746;width:4;height:5" coordorigin="1508,1746" coordsize="4,5" path="m1508,1751l1512,1746e" filled="false" stroked="true" strokeweight=".224pt" strokecolor="#000000">
                <v:path arrowok="t"/>
              </v:shape>
            </v:group>
            <v:group style="position:absolute;left:1506;top:1742;width:6;height:5" coordorigin="1506,1742" coordsize="6,5">
              <v:shape style="position:absolute;left:1506;top:1742;width:6;height:5" coordorigin="1506,1742" coordsize="6,5" path="m1512,1746l1506,1742e" filled="false" stroked="true" strokeweight=".224pt" strokecolor="#000000">
                <v:path arrowok="t"/>
              </v:shape>
            </v:group>
            <v:group style="position:absolute;left:1492;top:1742;width:15;height:5" coordorigin="1492,1742" coordsize="15,5">
              <v:shape style="position:absolute;left:1492;top:1742;width:15;height:5" coordorigin="1492,1742" coordsize="15,5" path="m1492,1746l1506,1742e" filled="false" stroked="true" strokeweight=".224pt" strokecolor="#000000">
                <v:path arrowok="t"/>
              </v:shape>
            </v:group>
            <v:group style="position:absolute;left:1490;top:1751;width:18;height:5" coordorigin="1490,1751" coordsize="18,5">
              <v:shape style="position:absolute;left:1490;top:1751;width:18;height:5" coordorigin="1490,1751" coordsize="18,5" path="m1490,1755l1508,1751e" filled="false" stroked="true" strokeweight=".224pt" strokecolor="#000000">
                <v:path arrowok="t"/>
              </v:shape>
            </v:group>
            <v:group style="position:absolute;left:1490;top:1736;width:3;height:4" coordorigin="1490,1736" coordsize="3,4">
              <v:shape style="position:absolute;left:1490;top:1736;width:3;height:4" coordorigin="1490,1736" coordsize="3,4" path="m1493,1740l1490,1736e" filled="false" stroked="true" strokeweight=".224pt" strokecolor="#000000">
                <v:path arrowok="t"/>
              </v:shape>
            </v:group>
            <v:group style="position:absolute;left:1490;top:1731;width:5;height:6" coordorigin="1490,1731" coordsize="5,6">
              <v:shape style="position:absolute;left:1490;top:1731;width:5;height:6" coordorigin="1490,1731" coordsize="5,6" path="m1495,1731l1490,1736e" filled="false" stroked="true" strokeweight=".224pt" strokecolor="#000000">
                <v:path arrowok="t"/>
              </v:shape>
            </v:group>
            <v:group style="position:absolute;left:1492;top:1740;width:2;height:7" coordorigin="1492,1740" coordsize="2,7">
              <v:shape style="position:absolute;left:1492;top:1740;width:2;height:7" coordorigin="1492,1740" coordsize="1,7" path="m1492,1746l1493,1740e" filled="false" stroked="true" strokeweight=".224pt" strokecolor="#000000">
                <v:path arrowok="t"/>
              </v:shape>
            </v:group>
            <v:group style="position:absolute;left:1511;top:1850;width:15;height:27" coordorigin="1511,1850" coordsize="15,27">
              <v:shape style="position:absolute;left:1511;top:1850;width:15;height:27" coordorigin="1511,1850" coordsize="15,27" path="m1525,1877l1517,1871,1512,1861,1511,1850e" filled="false" stroked="true" strokeweight=".224pt" strokecolor="#000000">
                <v:path arrowok="t"/>
              </v:shape>
            </v:group>
            <v:group style="position:absolute;left:1474;top:1850;width:15;height:27" coordorigin="1474,1850" coordsize="15,27">
              <v:shape style="position:absolute;left:1474;top:1850;width:15;height:27" coordorigin="1474,1850" coordsize="15,27" path="m1488,1850l1487,1861,1482,1871,1474,1877e" filled="false" stroked="true" strokeweight=".224pt" strokecolor="#000000">
                <v:path arrowok="t"/>
              </v:shape>
            </v:group>
            <v:group style="position:absolute;left:2540;top:1812;width:176;height:92" coordorigin="2540,1812" coordsize="176,92">
              <v:shape style="position:absolute;left:2540;top:1812;width:176;height:92" coordorigin="2540,1812" coordsize="176,92" path="m2554,1812l2550,1812,2550,1878,2543,1885,2540,1891,2540,1896,2543,1900,2547,1903,2553,1903,2557,1900,2558,1900,2547,1900,2544,1896,2543,1891,2545,1888,2554,1880,2554,1812xe" filled="true" fillcolor="#000000" stroked="false">
                <v:path arrowok="t"/>
                <v:fill type="solid"/>
              </v:shape>
              <v:shape style="position:absolute;left:2540;top:1812;width:176;height:92" coordorigin="2540,1812" coordsize="176,92" path="m2716,1890l2563,1890,2555,1898,2551,1900,2558,1900,2565,1893,2716,1893,2716,1890xe" filled="true" fillcolor="#000000" stroked="false">
                <v:path arrowok="t"/>
                <v:fill type="solid"/>
              </v:shape>
            </v:group>
            <v:group style="position:absolute;left:2543;top:1878;width:8;height:8" coordorigin="2543,1878" coordsize="8,8">
              <v:shape style="position:absolute;left:2543;top:1878;width:8;height:8" coordorigin="2543,1878" coordsize="8,8" path="m2550,1878l2543,1885e" filled="false" stroked="true" strokeweight=".224pt" strokecolor="#000000">
                <v:path arrowok="t"/>
              </v:shape>
            </v:group>
            <v:group style="position:absolute;left:2538;top:1885;width:19;height:20" coordorigin="2538,1885" coordsize="19,20">
              <v:shape style="position:absolute;left:2538;top:1885;width:19;height:20" coordorigin="2538,1885" coordsize="19,20" path="m2557,1900l2554,1905,2546,1905,2543,1900,2538,1896,2538,1890,2543,1885e" filled="false" stroked="true" strokeweight=".224pt" strokecolor="#000000">
                <v:path arrowok="t"/>
              </v:shape>
            </v:group>
            <v:group style="position:absolute;left:2558;top:1898;width:2;height:5" coordorigin="2558,1898" coordsize="2,5">
              <v:shape style="position:absolute;left:2558;top:1898;width:2;height:5" coordorigin="2558,1898" coordsize="0,5" path="m2558,1898l2558,1903e" filled="false" stroked="true" strokeweight=".045pt" strokecolor="#000000">
                <v:path arrowok="t"/>
              </v:shape>
            </v:group>
            <v:group style="position:absolute;left:2557;top:1893;width:9;height:8" coordorigin="2557,1893" coordsize="9,8">
              <v:shape style="position:absolute;left:2557;top:1893;width:9;height:8" coordorigin="2557,1893" coordsize="9,8" path="m2557,1900l2565,1893e" filled="false" stroked="true" strokeweight=".224pt" strokecolor="#000000">
                <v:path arrowok="t"/>
              </v:shape>
            </v:group>
            <v:group style="position:absolute;left:2563;top:1891;width:155;height:2" coordorigin="2563,1891" coordsize="155,2">
              <v:shape style="position:absolute;left:2563;top:1891;width:155;height:2" coordorigin="2563,1891" coordsize="155,0" path="m2563,1891l2718,1891e" filled="false" stroked="true" strokeweight=".403511pt" strokecolor="#000000">
                <v:path arrowok="t"/>
              </v:shape>
            </v:group>
            <v:group style="position:absolute;left:2555;top:1890;width:9;height:9" coordorigin="2555,1890" coordsize="9,9">
              <v:shape style="position:absolute;left:2555;top:1890;width:9;height:9" coordorigin="2555,1890" coordsize="9,9" path="m2563,1890l2555,1898e" filled="false" stroked="true" strokeweight=".224pt" strokecolor="#000000">
                <v:path arrowok="t"/>
              </v:shape>
            </v:group>
            <v:group style="position:absolute;left:2542;top:1888;width:14;height:13" coordorigin="2542,1888" coordsize="14,13">
              <v:shape style="position:absolute;left:2542;top:1888;width:14;height:13" coordorigin="2542,1888" coordsize="14,13" path="m2555,1898l2553,1900,2548,1900,2545,1898,2542,1895,2542,1891,2545,1888e" filled="false" stroked="true" strokeweight=".224pt" strokecolor="#000000">
                <v:path arrowok="t"/>
              </v:shape>
            </v:group>
            <v:group style="position:absolute;left:2546;top:1886;width:2;height:5" coordorigin="2546,1886" coordsize="2,5">
              <v:shape style="position:absolute;left:2546;top:1886;width:2;height:5" coordorigin="2546,1886" coordsize="0,5" path="m2546,1886l2546,1890e" filled="false" stroked="true" strokeweight=".045pt" strokecolor="#000000">
                <v:path arrowok="t"/>
              </v:shape>
            </v:group>
            <v:group style="position:absolute;left:2545;top:1880;width:9;height:9" coordorigin="2545,1880" coordsize="9,9">
              <v:shape style="position:absolute;left:2545;top:1880;width:9;height:9" coordorigin="2545,1880" coordsize="9,9" path="m2545,1888l2554,1880e" filled="false" stroked="true" strokeweight=".224pt" strokecolor="#000000">
                <v:path arrowok="t"/>
              </v:shape>
            </v:group>
            <v:group style="position:absolute;left:2554;top:1812;width:2;height:69" coordorigin="2554,1812" coordsize="2,69">
              <v:shape style="position:absolute;left:2554;top:1812;width:2;height:69" coordorigin="2554,1812" coordsize="0,69" path="m2554,1880l2554,1812e" filled="false" stroked="true" strokeweight=".224pt" strokecolor="#000000">
                <v:path arrowok="t"/>
              </v:shape>
            </v:group>
            <v:group style="position:absolute;left:2550;top:1812;width:4;height:2" coordorigin="2550,1812" coordsize="4,2">
              <v:shape style="position:absolute;left:2550;top:1812;width:4;height:2" coordorigin="2550,1812" coordsize="4,0" path="m2554,1812l2550,1812e" filled="false" stroked="true" strokeweight=".224pt" strokecolor="#000000">
                <v:path arrowok="t"/>
              </v:shape>
            </v:group>
            <v:group style="position:absolute;left:2550;top:1812;width:2;height:67" coordorigin="2550,1812" coordsize="2,67">
              <v:shape style="position:absolute;left:2550;top:1812;width:2;height:67" coordorigin="2550,1812" coordsize="0,67" path="m2550,1812l2550,1878e" filled="false" stroked="true" strokeweight=".224pt" strokecolor="#000000">
                <v:path arrowok="t"/>
              </v:shape>
            </v:group>
            <v:group style="position:absolute;left:2635;top:1887;width:43;height:43" coordorigin="2635,1887" coordsize="43,43">
              <v:shape style="position:absolute;left:2635;top:1887;width:43;height:43" coordorigin="2635,1887" coordsize="43,43" path="m2656,1887l2648,1889,2641,1893,2637,1900,2635,1908,2637,1917,2641,1923,2648,1927,2656,1929,2664,1927,2671,1923,2676,1917,2677,1908,2676,1900,2671,1893,2664,1889,2656,1887xe" filled="true" fillcolor="#006cb4" stroked="false">
                <v:path arrowok="t"/>
                <v:fill type="solid"/>
              </v:shape>
            </v:group>
            <v:group style="position:absolute;left:2635;top:1908;width:43;height:22" coordorigin="2635,1908" coordsize="43,22">
              <v:shape style="position:absolute;left:2635;top:1908;width:43;height:22" coordorigin="2635,1908" coordsize="43,22" path="m2677,1908l2677,1920,2668,1929,2656,1929,2644,1929,2635,1920,2635,1908e" filled="false" stroked="true" strokeweight=".140pt" strokecolor="#006cb4">
                <v:path arrowok="t"/>
              </v:shape>
            </v:group>
            <v:group style="position:absolute;left:2678;top:1906;width:2;height:3" coordorigin="2678,1906" coordsize="2,3">
              <v:shape style="position:absolute;left:2678;top:1906;width:2;height:3" coordorigin="2678,1906" coordsize="0,3" path="m2678,1906l2678,1909e" filled="false" stroked="true" strokeweight=".045pt" strokecolor="#006cb4">
                <v:path arrowok="t"/>
              </v:shape>
            </v:group>
            <v:group style="position:absolute;left:2635;top:1887;width:43;height:21" coordorigin="2635,1887" coordsize="43,21">
              <v:shape style="position:absolute;left:2635;top:1887;width:43;height:21" coordorigin="2635,1887" coordsize="43,21" path="m2635,1908l2635,1896,2644,1887,2656,1887,2668,1887,2677,1896,2677,1908e" filled="false" stroked="true" strokeweight=".140pt" strokecolor="#006cb4">
                <v:path arrowok="t"/>
              </v:shape>
            </v:group>
            <v:group style="position:absolute;left:2636;top:1906;width:2;height:3" coordorigin="2636,1906" coordsize="2,3">
              <v:shape style="position:absolute;left:2636;top:1906;width:2;height:3" coordorigin="2636,1906" coordsize="0,3" path="m2636,1906l2636,1909e" filled="false" stroked="true" strokeweight=".045pt" strokecolor="#006cb4">
                <v:path arrowok="t"/>
              </v:shape>
            </v:group>
            <v:group style="position:absolute;left:2656;top:1100;width:2;height:808" coordorigin="2656,1100" coordsize="2,808">
              <v:shape style="position:absolute;left:2656;top:1100;width:2;height:808" coordorigin="2656,1100" coordsize="0,808" path="m2656,1908l2656,1100e" filled="false" stroked="true" strokeweight=".449pt" strokecolor="#006cb4">
                <v:path arrowok="t"/>
              </v:shape>
            </v:group>
            <v:group style="position:absolute;left:2656;top:1100;width:36;height:2" coordorigin="2656,1100" coordsize="36,2">
              <v:shape style="position:absolute;left:2656;top:1100;width:36;height:2" coordorigin="2656,1100" coordsize="36,0" path="m2656,1100l2692,1100e" filled="false" stroked="true" strokeweight=".449pt" strokecolor="#006cb4">
                <v:path arrowok="t"/>
              </v:shape>
            </v:group>
            <v:group style="position:absolute;left:2083;top:1016;width:168;height:166" coordorigin="2083,1016" coordsize="168,166">
              <v:shape style="position:absolute;left:2083;top:1016;width:168;height:166" coordorigin="2083,1016" coordsize="168,166" path="m2150,1016l2091,1068,2083,1118,2089,1136,2136,1175,2188,1182,2208,1173,2225,1160,2239,1143,2247,1122,2250,1100,2249,1087,2200,1025,2150,1016xe" filled="true" fillcolor="#006cb4" stroked="false">
                <v:path arrowok="t"/>
                <v:fill type="solid"/>
              </v:shape>
            </v:group>
            <v:group style="position:absolute;left:2694;top:1016;width:168;height:166" coordorigin="2694,1016" coordsize="168,166">
              <v:shape style="position:absolute;left:2694;top:1016;width:168;height:166" coordorigin="2694,1016" coordsize="168,166" path="m2761,1016l2702,1068,2694,1118,2700,1136,2747,1175,2799,1182,2819,1173,2836,1160,2850,1143,2858,1122,2861,1100,2860,1087,2811,1025,2761,1016xe" filled="true" fillcolor="#006cb4" stroked="false">
                <v:path arrowok="t"/>
                <v:fill type="solid"/>
              </v:shape>
              <v:shape style="position:absolute;left:4508;top:448;width:109;height:120" type="#_x0000_t202" filled="false" stroked="false">
                <v:textbox inset="0,0,0,0">
                  <w:txbxContent>
                    <w:p>
                      <w:pPr>
                        <w:spacing w:line="12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/>
                          <w:color w:val="FFFFFF"/>
                          <w:spacing w:val="-4"/>
                          <w:w w:val="85"/>
                          <w:sz w:val="12"/>
                        </w:rPr>
                        <w:t>13</w:t>
                      </w:r>
                      <w:r>
                        <w:rPr>
                          <w:rFonts w:ascii="Arial"/>
                          <w:sz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4642;top:806;width:117;height:120" type="#_x0000_t202" filled="false" stroked="false">
                <v:textbox inset="0,0,0,0">
                  <w:txbxContent>
                    <w:p>
                      <w:pPr>
                        <w:spacing w:line="12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/>
                          <w:color w:val="FFFFFF"/>
                          <w:spacing w:val="-4"/>
                          <w:w w:val="90"/>
                          <w:sz w:val="12"/>
                        </w:rPr>
                        <w:t>14</w:t>
                      </w:r>
                      <w:r>
                        <w:rPr>
                          <w:rFonts w:ascii="Arial"/>
                          <w:sz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2141;top:1039;width:43;height:120" type="#_x0000_t202" filled="false" stroked="false">
                <v:textbox inset="0,0,0,0">
                  <w:txbxContent>
                    <w:p>
                      <w:pPr>
                        <w:spacing w:line="12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/>
                          <w:color w:val="FFFFFF"/>
                          <w:w w:val="60"/>
                          <w:sz w:val="12"/>
                        </w:rPr>
                        <w:t>1</w:t>
                      </w:r>
                      <w:r>
                        <w:rPr>
                          <w:rFonts w:ascii="Arial"/>
                          <w:sz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2734;top:1039;width:81;height:120" type="#_x0000_t202" filled="false" stroked="false">
                <v:textbox inset="0,0,0,0">
                  <w:txbxContent>
                    <w:p>
                      <w:pPr>
                        <w:spacing w:line="12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/>
                          <w:color w:val="FFFFFF"/>
                          <w:spacing w:val="-4"/>
                          <w:w w:val="65"/>
                          <w:sz w:val="12"/>
                        </w:rPr>
                        <w:t>11</w:t>
                      </w:r>
                      <w:r>
                        <w:rPr>
                          <w:rFonts w:ascii="Arial"/>
                          <w:sz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3350;top:1139;width:81;height:120" type="#_x0000_t202" filled="false" stroked="false">
                <v:textbox inset="0,0,0,0">
                  <w:txbxContent>
                    <w:p>
                      <w:pPr>
                        <w:spacing w:line="12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/>
                          <w:color w:val="FFFFFF"/>
                          <w:w w:val="120"/>
                          <w:sz w:val="12"/>
                        </w:rPr>
                        <w:t>4</w:t>
                      </w:r>
                      <w:r>
                        <w:rPr>
                          <w:rFonts w:ascii="Arial"/>
                          <w:sz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4539;top:1169;width:109;height:120" type="#_x0000_t202" filled="false" stroked="false">
                <v:textbox inset="0,0,0,0">
                  <w:txbxContent>
                    <w:p>
                      <w:pPr>
                        <w:spacing w:line="12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/>
                          <w:color w:val="FFFFFF"/>
                          <w:spacing w:val="-4"/>
                          <w:w w:val="85"/>
                          <w:sz w:val="12"/>
                        </w:rPr>
                        <w:t>12</w:t>
                      </w:r>
                      <w:r>
                        <w:rPr>
                          <w:rFonts w:ascii="Arial"/>
                          <w:sz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3507;top:1453;width:119;height:120" type="#_x0000_t202" filled="false" stroked="false">
                <v:textbox inset="0,0,0,0">
                  <w:txbxContent>
                    <w:p>
                      <w:pPr>
                        <w:spacing w:line="12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/>
                          <w:color w:val="FFFFFF"/>
                          <w:spacing w:val="-2"/>
                          <w:w w:val="90"/>
                          <w:sz w:val="12"/>
                        </w:rPr>
                        <w:t>16</w:t>
                      </w:r>
                      <w:r>
                        <w:rPr>
                          <w:rFonts w:ascii="Arial"/>
                          <w:sz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4526;top:1413;width:81;height:120" type="#_x0000_t202" filled="false" stroked="false">
                <v:textbox inset="0,0,0,0">
                  <w:txbxContent>
                    <w:p>
                      <w:pPr>
                        <w:spacing w:line="12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/>
                          <w:color w:val="FFFFFF"/>
                          <w:w w:val="120"/>
                          <w:sz w:val="12"/>
                        </w:rPr>
                        <w:t>4</w:t>
                      </w:r>
                      <w:r>
                        <w:rPr>
                          <w:rFonts w:ascii="Arial"/>
                          <w:sz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2038;top:1973;width:885;height:122" type="#_x0000_t202" filled="false" stroked="false">
                <v:textbox inset="0,0,0,0">
                  <w:txbxContent>
                    <w:p>
                      <w:pPr>
                        <w:tabs>
                          <w:tab w:pos="575" w:val="left" w:leader="none"/>
                        </w:tabs>
                        <w:spacing w:line="121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/>
                          <w:sz w:val="12"/>
                        </w:rPr>
                        <w:t>&gt;= 20</w:t>
                        <w:tab/>
                        <w:t>&lt;= </w:t>
                      </w:r>
                      <w:r>
                        <w:rPr>
                          <w:rFonts w:ascii="Arial"/>
                          <w:spacing w:val="-1"/>
                          <w:sz w:val="12"/>
                        </w:rPr>
                        <w:t>20</w:t>
                      </w:r>
                    </w:p>
                  </w:txbxContent>
                </v:textbox>
                <w10:wrap type="none"/>
              </v:shape>
              <v:shape style="position:absolute;left:3566;top:2029;width:76;height:120" type="#_x0000_t202" filled="false" stroked="false">
                <v:textbox inset="0,0,0,0">
                  <w:txbxContent>
                    <w:p>
                      <w:pPr>
                        <w:spacing w:line="12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/>
                          <w:color w:val="FFFFFF"/>
                          <w:w w:val="110"/>
                          <w:sz w:val="12"/>
                        </w:rPr>
                        <w:t>8</w:t>
                      </w:r>
                      <w:r>
                        <w:rPr>
                          <w:rFonts w:ascii="Arial"/>
                          <w:sz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4173;top:2029;width:540;height:120" type="#_x0000_t202" filled="false" stroked="false">
                <v:textbox inset="0,0,0,0">
                  <w:txbxContent>
                    <w:p>
                      <w:pPr>
                        <w:tabs>
                          <w:tab w:pos="434" w:val="left" w:leader="none"/>
                        </w:tabs>
                        <w:spacing w:line="12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/>
                          <w:color w:val="FFFFFF"/>
                          <w:w w:val="60"/>
                          <w:sz w:val="12"/>
                        </w:rPr>
                        <w:t>1</w:t>
                        <w:tab/>
                      </w:r>
                      <w:r>
                        <w:rPr>
                          <w:rFonts w:ascii="Arial"/>
                          <w:color w:val="FFFFFF"/>
                          <w:spacing w:val="-5"/>
                          <w:w w:val="85"/>
                          <w:sz w:val="12"/>
                        </w:rPr>
                        <w:t>17</w:t>
                      </w:r>
                      <w:r>
                        <w:rPr>
                          <w:rFonts w:ascii="Arial"/>
                          <w:sz w:val="12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rebuchet MS"/>
          <w:position w:val="25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7" w:lineRule="auto" w:before="81"/>
        <w:ind w:left="720" w:right="6075" w:firstLine="0"/>
        <w:jc w:val="left"/>
        <w:rPr>
          <w:rFonts w:ascii="Trebuchet MS" w:hAnsi="Trebuchet MS" w:cs="Trebuchet MS" w:eastAsia="Trebuchet MS"/>
          <w:sz w:val="20"/>
          <w:szCs w:val="20"/>
        </w:rPr>
      </w:pPr>
      <w:r>
        <w:rPr/>
        <w:pict>
          <v:group style="position:absolute;margin-left:311.810791pt;margin-top:-21.795076pt;width:247.75pt;height:184.25pt;mso-position-horizontal-relative:page;mso-position-vertical-relative:paragraph;z-index:4552" coordorigin="6236,-436" coordsize="4955,3685">
            <v:group style="position:absolute;left:6266;top:-406;width:4895;height:3625" coordorigin="6266,-406" coordsize="4895,3625">
              <v:shape style="position:absolute;left:6266;top:-406;width:4895;height:3625" coordorigin="6266,-406" coordsize="4895,3625" path="m6538,447l6473,468,6413,503,6361,549,6319,605,6288,668,6270,736,6266,782,6266,2994,6274,3059,6296,3116,6350,3176,6404,3205,6479,3219,6498,3218,10889,2366,10955,2345,11014,2310,11066,2264,11109,2208,11140,2145,11158,2077,11161,2031,11161,-181,11153,-246,11131,-303,11077,-363,11024,-392,10949,-406,10929,-405,10910,-403,6538,447xe" filled="false" stroked="true" strokeweight="3pt" strokecolor="#0097d6">
                <v:path arrowok="t"/>
              </v:shape>
              <v:shape style="position:absolute;left:6236;top:-436;width:4955;height:3685" type="#_x0000_t202" filled="false" stroked="false">
                <v:textbox inset="0,0,0,0">
                  <w:txbxContent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60"/>
                          <w:szCs w:val="60"/>
                        </w:rPr>
                      </w:pPr>
                    </w:p>
                    <w:p>
                      <w:pPr>
                        <w:spacing w:before="448"/>
                        <w:ind w:left="323" w:right="0" w:firstLine="0"/>
                        <w:jc w:val="left"/>
                        <w:rPr>
                          <w:rFonts w:ascii="Calibri" w:hAnsi="Calibri" w:cs="Calibri" w:eastAsia="Calibri"/>
                          <w:sz w:val="60"/>
                          <w:szCs w:val="60"/>
                        </w:rPr>
                      </w:pPr>
                      <w:r>
                        <w:rPr>
                          <w:rFonts w:ascii="Calibri"/>
                          <w:b/>
                          <w:color w:val="0097D6"/>
                          <w:spacing w:val="-14"/>
                          <w:w w:val="80"/>
                          <w:sz w:val="60"/>
                        </w:rPr>
                        <w:t>F</w:t>
                      </w:r>
                      <w:r>
                        <w:rPr>
                          <w:rFonts w:ascii="Calibri"/>
                          <w:b/>
                          <w:color w:val="0097D6"/>
                          <w:spacing w:val="-18"/>
                          <w:w w:val="80"/>
                          <w:sz w:val="60"/>
                        </w:rPr>
                        <w:t>ontos</w:t>
                      </w:r>
                      <w:r>
                        <w:rPr>
                          <w:rFonts w:ascii="Calibri"/>
                          <w:b/>
                          <w:color w:val="0097D6"/>
                          <w:spacing w:val="6"/>
                          <w:w w:val="80"/>
                          <w:sz w:val="60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color w:val="0097D6"/>
                          <w:spacing w:val="-19"/>
                          <w:w w:val="80"/>
                          <w:sz w:val="60"/>
                        </w:rPr>
                        <w:t>tudni!</w:t>
                      </w:r>
                      <w:r>
                        <w:rPr>
                          <w:rFonts w:ascii="Calibri"/>
                          <w:sz w:val="60"/>
                        </w:rPr>
                      </w:r>
                    </w:p>
                    <w:p>
                      <w:pPr>
                        <w:spacing w:line="247" w:lineRule="auto" w:before="61"/>
                        <w:ind w:left="323" w:right="1174" w:firstLine="0"/>
                        <w:jc w:val="left"/>
                        <w:rPr>
                          <w:rFonts w:ascii="Trebuchet MS" w:hAnsi="Trebuchet MS" w:cs="Trebuchet MS" w:eastAsia="Trebuchet MS"/>
                          <w:sz w:val="20"/>
                          <w:szCs w:val="20"/>
                        </w:rPr>
                      </w:pPr>
                      <w:r>
                        <w:rPr>
                          <w:rFonts w:ascii="Trebuchet MS" w:hAnsi="Trebuchet MS"/>
                          <w:b/>
                          <w:color w:val="0097D6"/>
                          <w:w w:val="105"/>
                          <w:sz w:val="20"/>
                        </w:rPr>
                        <w:t>A</w:t>
                      </w:r>
                      <w:r>
                        <w:rPr>
                          <w:rFonts w:ascii="Trebuchet MS" w:hAnsi="Trebuchet MS"/>
                          <w:b/>
                          <w:color w:val="0097D6"/>
                          <w:spacing w:val="14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0097D6"/>
                          <w:spacing w:val="-4"/>
                          <w:w w:val="105"/>
                          <w:sz w:val="20"/>
                        </w:rPr>
                        <w:t>d</w:t>
                      </w:r>
                      <w:r>
                        <w:rPr>
                          <w:rFonts w:ascii="Trebuchet MS" w:hAnsi="Trebuchet MS"/>
                          <w:b/>
                          <w:color w:val="0097D6"/>
                          <w:spacing w:val="-5"/>
                          <w:w w:val="105"/>
                          <w:sz w:val="20"/>
                        </w:rPr>
                        <w:t>il</w:t>
                      </w:r>
                      <w:r>
                        <w:rPr>
                          <w:rFonts w:ascii="Trebuchet MS" w:hAnsi="Trebuchet MS"/>
                          <w:b/>
                          <w:color w:val="0097D6"/>
                          <w:spacing w:val="-4"/>
                          <w:w w:val="105"/>
                          <w:sz w:val="20"/>
                        </w:rPr>
                        <w:t>a</w:t>
                      </w:r>
                      <w:r>
                        <w:rPr>
                          <w:rFonts w:ascii="Trebuchet MS" w:hAnsi="Trebuchet MS"/>
                          <w:b/>
                          <w:color w:val="0097D6"/>
                          <w:spacing w:val="-5"/>
                          <w:w w:val="105"/>
                          <w:sz w:val="20"/>
                        </w:rPr>
                        <w:t>t</w:t>
                      </w:r>
                      <w:r>
                        <w:rPr>
                          <w:rFonts w:ascii="Trebuchet MS" w:hAnsi="Trebuchet MS"/>
                          <w:b/>
                          <w:color w:val="0097D6"/>
                          <w:spacing w:val="-4"/>
                          <w:w w:val="105"/>
                          <w:sz w:val="20"/>
                        </w:rPr>
                        <w:t>ác</w:t>
                      </w:r>
                      <w:r>
                        <w:rPr>
                          <w:rFonts w:ascii="Trebuchet MS" w:hAnsi="Trebuchet MS"/>
                          <w:b/>
                          <w:color w:val="0097D6"/>
                          <w:spacing w:val="-5"/>
                          <w:w w:val="105"/>
                          <w:sz w:val="20"/>
                        </w:rPr>
                        <w:t>i</w:t>
                      </w:r>
                      <w:r>
                        <w:rPr>
                          <w:rFonts w:ascii="Trebuchet MS" w:hAnsi="Trebuchet MS"/>
                          <w:b/>
                          <w:color w:val="0097D6"/>
                          <w:spacing w:val="-4"/>
                          <w:w w:val="105"/>
                          <w:sz w:val="20"/>
                        </w:rPr>
                        <w:t>ó</w:t>
                      </w:r>
                      <w:r>
                        <w:rPr>
                          <w:rFonts w:ascii="Trebuchet MS" w:hAnsi="Trebuchet MS"/>
                          <w:b/>
                          <w:color w:val="0097D6"/>
                          <w:spacing w:val="-5"/>
                          <w:w w:val="105"/>
                          <w:sz w:val="20"/>
                        </w:rPr>
                        <w:t>t</w:t>
                      </w:r>
                      <w:r>
                        <w:rPr>
                          <w:rFonts w:ascii="Trebuchet MS" w:hAnsi="Trebuchet MS"/>
                          <w:b/>
                          <w:color w:val="0097D6"/>
                          <w:spacing w:val="15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0097D6"/>
                          <w:spacing w:val="-2"/>
                          <w:w w:val="105"/>
                          <w:sz w:val="20"/>
                        </w:rPr>
                        <w:t>az</w:t>
                      </w:r>
                      <w:r>
                        <w:rPr>
                          <w:rFonts w:ascii="Trebuchet MS" w:hAnsi="Trebuchet MS"/>
                          <w:b/>
                          <w:color w:val="0097D6"/>
                          <w:spacing w:val="14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0097D6"/>
                          <w:spacing w:val="-4"/>
                          <w:w w:val="105"/>
                          <w:sz w:val="20"/>
                        </w:rPr>
                        <w:t>á</w:t>
                      </w:r>
                      <w:r>
                        <w:rPr>
                          <w:rFonts w:ascii="Trebuchet MS" w:hAnsi="Trebuchet MS"/>
                          <w:b/>
                          <w:color w:val="0097D6"/>
                          <w:spacing w:val="-5"/>
                          <w:w w:val="105"/>
                          <w:sz w:val="20"/>
                        </w:rPr>
                        <w:t>l</w:t>
                      </w:r>
                      <w:r>
                        <w:rPr>
                          <w:rFonts w:ascii="Trebuchet MS" w:hAnsi="Trebuchet MS"/>
                          <w:b/>
                          <w:color w:val="0097D6"/>
                          <w:spacing w:val="-4"/>
                          <w:w w:val="105"/>
                          <w:sz w:val="20"/>
                        </w:rPr>
                        <w:t>mennyeze</w:t>
                      </w:r>
                      <w:r>
                        <w:rPr>
                          <w:rFonts w:ascii="Trebuchet MS" w:hAnsi="Trebuchet MS"/>
                          <w:b/>
                          <w:color w:val="0097D6"/>
                          <w:spacing w:val="-5"/>
                          <w:w w:val="105"/>
                          <w:sz w:val="20"/>
                        </w:rPr>
                        <w:t>t</w:t>
                      </w:r>
                      <w:r>
                        <w:rPr>
                          <w:rFonts w:ascii="Trebuchet MS" w:hAnsi="Trebuchet MS"/>
                          <w:b/>
                          <w:color w:val="0097D6"/>
                          <w:spacing w:val="15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0097D6"/>
                          <w:spacing w:val="-4"/>
                          <w:w w:val="105"/>
                          <w:sz w:val="20"/>
                        </w:rPr>
                        <w:t>i</w:t>
                      </w:r>
                      <w:r>
                        <w:rPr>
                          <w:rFonts w:ascii="Trebuchet MS" w:hAnsi="Trebuchet MS"/>
                          <w:b/>
                          <w:color w:val="0097D6"/>
                          <w:spacing w:val="-3"/>
                          <w:w w:val="105"/>
                          <w:sz w:val="20"/>
                        </w:rPr>
                        <w:t>nakt</w:t>
                      </w:r>
                      <w:r>
                        <w:rPr>
                          <w:rFonts w:ascii="Trebuchet MS" w:hAnsi="Trebuchet MS"/>
                          <w:b/>
                          <w:color w:val="0097D6"/>
                          <w:spacing w:val="-4"/>
                          <w:w w:val="105"/>
                          <w:sz w:val="20"/>
                        </w:rPr>
                        <w:t>í</w:t>
                      </w:r>
                      <w:r>
                        <w:rPr>
                          <w:rFonts w:ascii="Trebuchet MS" w:hAnsi="Trebuchet MS"/>
                          <w:b/>
                          <w:color w:val="0097D6"/>
                          <w:spacing w:val="-3"/>
                          <w:w w:val="105"/>
                          <w:sz w:val="20"/>
                        </w:rPr>
                        <w:t>v</w:t>
                      </w:r>
                      <w:r>
                        <w:rPr>
                          <w:rFonts w:ascii="Trebuchet MS" w:hAnsi="Trebuchet MS"/>
                          <w:b/>
                          <w:color w:val="0097D6"/>
                          <w:spacing w:val="25"/>
                          <w:w w:val="113"/>
                          <w:sz w:val="20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0097D6"/>
                          <w:spacing w:val="-5"/>
                          <w:w w:val="105"/>
                          <w:sz w:val="20"/>
                        </w:rPr>
                        <w:t>r</w:t>
                      </w:r>
                      <w:r>
                        <w:rPr>
                          <w:rFonts w:ascii="Trebuchet MS" w:hAnsi="Trebuchet MS"/>
                          <w:b/>
                          <w:color w:val="0097D6"/>
                          <w:spacing w:val="-4"/>
                          <w:w w:val="105"/>
                          <w:sz w:val="20"/>
                        </w:rPr>
                        <w:t>észében</w:t>
                      </w:r>
                      <w:r>
                        <w:rPr>
                          <w:rFonts w:ascii="Trebuchet MS" w:hAnsi="Trebuchet MS"/>
                          <w:b/>
                          <w:color w:val="0097D6"/>
                          <w:spacing w:val="-7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0097D6"/>
                          <w:spacing w:val="-4"/>
                          <w:w w:val="105"/>
                          <w:sz w:val="20"/>
                        </w:rPr>
                        <w:t>ke</w:t>
                      </w:r>
                      <w:r>
                        <w:rPr>
                          <w:rFonts w:ascii="Trebuchet MS" w:hAnsi="Trebuchet MS"/>
                          <w:b/>
                          <w:color w:val="0097D6"/>
                          <w:spacing w:val="-5"/>
                          <w:w w:val="105"/>
                          <w:sz w:val="20"/>
                        </w:rPr>
                        <w:t>ll</w:t>
                      </w:r>
                      <w:r>
                        <w:rPr>
                          <w:rFonts w:ascii="Trebuchet MS" w:hAnsi="Trebuchet MS"/>
                          <w:b/>
                          <w:color w:val="0097D6"/>
                          <w:spacing w:val="-7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0097D6"/>
                          <w:spacing w:val="-4"/>
                          <w:w w:val="105"/>
                          <w:sz w:val="20"/>
                        </w:rPr>
                        <w:t>l</w:t>
                      </w:r>
                      <w:r>
                        <w:rPr>
                          <w:rFonts w:ascii="Trebuchet MS" w:hAnsi="Trebuchet MS"/>
                          <w:b/>
                          <w:color w:val="0097D6"/>
                          <w:spacing w:val="-3"/>
                          <w:w w:val="105"/>
                          <w:sz w:val="20"/>
                        </w:rPr>
                        <w:t>ét</w:t>
                      </w:r>
                      <w:r>
                        <w:rPr>
                          <w:rFonts w:ascii="Trebuchet MS" w:hAnsi="Trebuchet MS"/>
                          <w:b/>
                          <w:color w:val="0097D6"/>
                          <w:spacing w:val="-4"/>
                          <w:w w:val="105"/>
                          <w:sz w:val="20"/>
                        </w:rPr>
                        <w:t>r</w:t>
                      </w:r>
                      <w:r>
                        <w:rPr>
                          <w:rFonts w:ascii="Trebuchet MS" w:hAnsi="Trebuchet MS"/>
                          <w:b/>
                          <w:color w:val="0097D6"/>
                          <w:spacing w:val="-3"/>
                          <w:w w:val="105"/>
                          <w:sz w:val="20"/>
                        </w:rPr>
                        <w:t>ehozn</w:t>
                      </w:r>
                      <w:r>
                        <w:rPr>
                          <w:rFonts w:ascii="Trebuchet MS" w:hAnsi="Trebuchet MS"/>
                          <w:b/>
                          <w:color w:val="0097D6"/>
                          <w:spacing w:val="-4"/>
                          <w:w w:val="105"/>
                          <w:sz w:val="20"/>
                        </w:rPr>
                        <w:t>i</w:t>
                      </w:r>
                      <w:r>
                        <w:rPr>
                          <w:rFonts w:ascii="Trebuchet MS" w:hAnsi="Trebuchet MS"/>
                          <w:b/>
                          <w:color w:val="0097D6"/>
                          <w:spacing w:val="-5"/>
                          <w:w w:val="105"/>
                          <w:sz w:val="20"/>
                        </w:rPr>
                        <w:t>,</w:t>
                      </w:r>
                      <w:r>
                        <w:rPr>
                          <w:rFonts w:ascii="Trebuchet MS" w:hAnsi="Trebuchet MS"/>
                          <w:b/>
                          <w:color w:val="0097D6"/>
                          <w:spacing w:val="-7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0097D6"/>
                          <w:spacing w:val="-5"/>
                          <w:w w:val="105"/>
                          <w:sz w:val="20"/>
                        </w:rPr>
                        <w:t>he</w:t>
                      </w:r>
                      <w:r>
                        <w:rPr>
                          <w:rFonts w:ascii="Trebuchet MS" w:hAnsi="Trebuchet MS"/>
                          <w:b/>
                          <w:color w:val="0097D6"/>
                          <w:spacing w:val="-6"/>
                          <w:w w:val="105"/>
                          <w:sz w:val="20"/>
                        </w:rPr>
                        <w:t>l</w:t>
                      </w:r>
                      <w:r>
                        <w:rPr>
                          <w:rFonts w:ascii="Trebuchet MS" w:hAnsi="Trebuchet MS"/>
                          <w:b/>
                          <w:color w:val="0097D6"/>
                          <w:spacing w:val="-5"/>
                          <w:w w:val="105"/>
                          <w:sz w:val="20"/>
                        </w:rPr>
                        <w:t>yé</w:t>
                      </w:r>
                      <w:r>
                        <w:rPr>
                          <w:rFonts w:ascii="Trebuchet MS" w:hAnsi="Trebuchet MS"/>
                          <w:b/>
                          <w:color w:val="0097D6"/>
                          <w:spacing w:val="-6"/>
                          <w:w w:val="105"/>
                          <w:sz w:val="20"/>
                        </w:rPr>
                        <w:t>t</w:t>
                      </w:r>
                      <w:r>
                        <w:rPr>
                          <w:rFonts w:ascii="Trebuchet MS" w:hAnsi="Trebuchet MS"/>
                          <w:sz w:val="20"/>
                        </w:rPr>
                      </w:r>
                    </w:p>
                    <w:p>
                      <w:pPr>
                        <w:spacing w:before="0"/>
                        <w:ind w:left="323" w:right="0" w:firstLine="0"/>
                        <w:jc w:val="left"/>
                        <w:rPr>
                          <w:rFonts w:ascii="Trebuchet MS" w:hAnsi="Trebuchet MS" w:cs="Trebuchet MS" w:eastAsia="Trebuchet MS"/>
                          <w:sz w:val="20"/>
                          <w:szCs w:val="20"/>
                        </w:rPr>
                      </w:pPr>
                      <w:r>
                        <w:rPr>
                          <w:rFonts w:ascii="Trebuchet MS" w:hAnsi="Trebuchet MS"/>
                          <w:b/>
                          <w:color w:val="0097D6"/>
                          <w:w w:val="110"/>
                          <w:sz w:val="20"/>
                        </w:rPr>
                        <w:t>a</w:t>
                      </w:r>
                      <w:r>
                        <w:rPr>
                          <w:rFonts w:ascii="Trebuchet MS" w:hAnsi="Trebuchet MS"/>
                          <w:b/>
                          <w:color w:val="0097D6"/>
                          <w:spacing w:val="-27"/>
                          <w:w w:val="110"/>
                          <w:sz w:val="20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0097D6"/>
                          <w:spacing w:val="-5"/>
                          <w:w w:val="110"/>
                          <w:sz w:val="20"/>
                        </w:rPr>
                        <w:t>ter</w:t>
                      </w:r>
                      <w:r>
                        <w:rPr>
                          <w:rFonts w:ascii="Trebuchet MS" w:hAnsi="Trebuchet MS"/>
                          <w:b/>
                          <w:color w:val="0097D6"/>
                          <w:spacing w:val="-4"/>
                          <w:w w:val="110"/>
                          <w:sz w:val="20"/>
                        </w:rPr>
                        <w:t>v</w:t>
                      </w:r>
                      <w:r>
                        <w:rPr>
                          <w:rFonts w:ascii="Trebuchet MS" w:hAnsi="Trebuchet MS"/>
                          <w:b/>
                          <w:color w:val="0097D6"/>
                          <w:spacing w:val="-5"/>
                          <w:w w:val="110"/>
                          <w:sz w:val="20"/>
                        </w:rPr>
                        <w:t>ez</w:t>
                      </w:r>
                      <w:r>
                        <w:rPr>
                          <w:rFonts w:ascii="Trebuchet MS" w:hAnsi="Trebuchet MS"/>
                          <w:b/>
                          <w:color w:val="0097D6"/>
                          <w:spacing w:val="-4"/>
                          <w:w w:val="110"/>
                          <w:sz w:val="20"/>
                        </w:rPr>
                        <w:t>ő</w:t>
                      </w:r>
                      <w:r>
                        <w:rPr>
                          <w:rFonts w:ascii="Trebuchet MS" w:hAnsi="Trebuchet MS"/>
                          <w:b/>
                          <w:color w:val="0097D6"/>
                          <w:spacing w:val="-27"/>
                          <w:w w:val="110"/>
                          <w:sz w:val="20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0097D6"/>
                          <w:spacing w:val="-5"/>
                          <w:w w:val="110"/>
                          <w:sz w:val="20"/>
                        </w:rPr>
                        <w:t>h</w:t>
                      </w:r>
                      <w:r>
                        <w:rPr>
                          <w:rFonts w:ascii="Trebuchet MS" w:hAnsi="Trebuchet MS"/>
                          <w:b/>
                          <w:color w:val="0097D6"/>
                          <w:spacing w:val="-4"/>
                          <w:w w:val="110"/>
                          <w:sz w:val="20"/>
                        </w:rPr>
                        <w:t>a</w:t>
                      </w:r>
                      <w:r>
                        <w:rPr>
                          <w:rFonts w:ascii="Trebuchet MS" w:hAnsi="Trebuchet MS"/>
                          <w:b/>
                          <w:color w:val="0097D6"/>
                          <w:spacing w:val="-5"/>
                          <w:w w:val="110"/>
                          <w:sz w:val="20"/>
                        </w:rPr>
                        <w:t>t</w:t>
                      </w:r>
                      <w:r>
                        <w:rPr>
                          <w:rFonts w:ascii="Trebuchet MS" w:hAnsi="Trebuchet MS"/>
                          <w:b/>
                          <w:color w:val="0097D6"/>
                          <w:spacing w:val="-4"/>
                          <w:w w:val="110"/>
                          <w:sz w:val="20"/>
                        </w:rPr>
                        <w:t>á</w:t>
                      </w:r>
                      <w:r>
                        <w:rPr>
                          <w:rFonts w:ascii="Trebuchet MS" w:hAnsi="Trebuchet MS"/>
                          <w:b/>
                          <w:color w:val="0097D6"/>
                          <w:spacing w:val="-5"/>
                          <w:w w:val="110"/>
                          <w:sz w:val="20"/>
                        </w:rPr>
                        <w:t>r</w:t>
                      </w:r>
                      <w:r>
                        <w:rPr>
                          <w:rFonts w:ascii="Trebuchet MS" w:hAnsi="Trebuchet MS"/>
                          <w:b/>
                          <w:color w:val="0097D6"/>
                          <w:spacing w:val="-4"/>
                          <w:w w:val="110"/>
                          <w:sz w:val="20"/>
                        </w:rPr>
                        <w:t>o</w:t>
                      </w:r>
                      <w:r>
                        <w:rPr>
                          <w:rFonts w:ascii="Trebuchet MS" w:hAnsi="Trebuchet MS"/>
                          <w:b/>
                          <w:color w:val="0097D6"/>
                          <w:spacing w:val="-5"/>
                          <w:w w:val="110"/>
                          <w:sz w:val="20"/>
                        </w:rPr>
                        <w:t>zz</w:t>
                      </w:r>
                      <w:r>
                        <w:rPr>
                          <w:rFonts w:ascii="Trebuchet MS" w:hAnsi="Trebuchet MS"/>
                          <w:b/>
                          <w:color w:val="0097D6"/>
                          <w:spacing w:val="-4"/>
                          <w:w w:val="110"/>
                          <w:sz w:val="20"/>
                        </w:rPr>
                        <w:t>a</w:t>
                      </w:r>
                      <w:r>
                        <w:rPr>
                          <w:rFonts w:ascii="Trebuchet MS" w:hAnsi="Trebuchet MS"/>
                          <w:b/>
                          <w:color w:val="0097D6"/>
                          <w:spacing w:val="-27"/>
                          <w:w w:val="110"/>
                          <w:sz w:val="20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0097D6"/>
                          <w:spacing w:val="-2"/>
                          <w:w w:val="110"/>
                          <w:sz w:val="20"/>
                        </w:rPr>
                        <w:t>m</w:t>
                      </w:r>
                      <w:r>
                        <w:rPr>
                          <w:rFonts w:ascii="Trebuchet MS" w:hAnsi="Trebuchet MS"/>
                          <w:b/>
                          <w:color w:val="0097D6"/>
                          <w:spacing w:val="-3"/>
                          <w:w w:val="110"/>
                          <w:sz w:val="20"/>
                        </w:rPr>
                        <w:t>e</w:t>
                      </w:r>
                      <w:r>
                        <w:rPr>
                          <w:rFonts w:ascii="Trebuchet MS" w:hAnsi="Trebuchet MS"/>
                          <w:b/>
                          <w:color w:val="0097D6"/>
                          <w:spacing w:val="-2"/>
                          <w:w w:val="110"/>
                          <w:sz w:val="20"/>
                        </w:rPr>
                        <w:t>g</w:t>
                      </w:r>
                      <w:r>
                        <w:rPr>
                          <w:rFonts w:ascii="Trebuchet MS" w:hAnsi="Trebuchet MS"/>
                          <w:b/>
                          <w:color w:val="0097D6"/>
                          <w:spacing w:val="-3"/>
                          <w:w w:val="110"/>
                          <w:sz w:val="20"/>
                        </w:rPr>
                        <w:t>.</w:t>
                      </w:r>
                      <w:r>
                        <w:rPr>
                          <w:rFonts w:ascii="Trebuchet MS" w:hAnsi="Trebuchet MS"/>
                          <w:sz w:val="20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>
          <w:rFonts w:ascii="Trebuchet MS" w:hAnsi="Trebuchet MS"/>
          <w:b/>
          <w:color w:val="006CB7"/>
          <w:spacing w:val="-1"/>
          <w:w w:val="110"/>
          <w:sz w:val="20"/>
        </w:rPr>
        <w:t>H</w:t>
      </w:r>
      <w:r>
        <w:rPr>
          <w:rFonts w:ascii="Trebuchet MS" w:hAnsi="Trebuchet MS"/>
          <w:b/>
          <w:color w:val="006CB7"/>
          <w:spacing w:val="-2"/>
          <w:w w:val="110"/>
          <w:sz w:val="20"/>
        </w:rPr>
        <w:t>űt</w:t>
      </w:r>
      <w:r>
        <w:rPr>
          <w:rFonts w:ascii="Trebuchet MS" w:hAnsi="Trebuchet MS"/>
          <w:b/>
          <w:color w:val="006CB7"/>
          <w:spacing w:val="-1"/>
          <w:w w:val="110"/>
          <w:sz w:val="20"/>
        </w:rPr>
        <w:t>ő-</w:t>
      </w:r>
      <w:r>
        <w:rPr>
          <w:rFonts w:ascii="Trebuchet MS" w:hAnsi="Trebuchet MS"/>
          <w:b/>
          <w:color w:val="006CB7"/>
          <w:spacing w:val="-2"/>
          <w:w w:val="110"/>
          <w:sz w:val="20"/>
        </w:rPr>
        <w:t>fűt</w:t>
      </w:r>
      <w:r>
        <w:rPr>
          <w:rFonts w:ascii="Trebuchet MS" w:hAnsi="Trebuchet MS"/>
          <w:b/>
          <w:color w:val="006CB7"/>
          <w:spacing w:val="-1"/>
          <w:w w:val="110"/>
          <w:sz w:val="20"/>
        </w:rPr>
        <w:t>ő</w:t>
      </w:r>
      <w:r>
        <w:rPr>
          <w:rFonts w:ascii="Trebuchet MS" w:hAnsi="Trebuchet MS"/>
          <w:b/>
          <w:color w:val="006CB7"/>
          <w:spacing w:val="-32"/>
          <w:w w:val="110"/>
          <w:sz w:val="20"/>
        </w:rPr>
        <w:t> </w:t>
      </w:r>
      <w:r>
        <w:rPr>
          <w:rFonts w:ascii="Trebuchet MS" w:hAnsi="Trebuchet MS"/>
          <w:b/>
          <w:color w:val="006CB7"/>
          <w:spacing w:val="-3"/>
          <w:w w:val="110"/>
          <w:sz w:val="20"/>
        </w:rPr>
        <w:t>á</w:t>
      </w:r>
      <w:r>
        <w:rPr>
          <w:rFonts w:ascii="Trebuchet MS" w:hAnsi="Trebuchet MS"/>
          <w:b/>
          <w:color w:val="006CB7"/>
          <w:spacing w:val="-4"/>
          <w:w w:val="110"/>
          <w:sz w:val="20"/>
        </w:rPr>
        <w:t>l</w:t>
      </w:r>
      <w:r>
        <w:rPr>
          <w:rFonts w:ascii="Trebuchet MS" w:hAnsi="Trebuchet MS"/>
          <w:b/>
          <w:color w:val="006CB7"/>
          <w:spacing w:val="-3"/>
          <w:w w:val="110"/>
          <w:sz w:val="20"/>
        </w:rPr>
        <w:t>m</w:t>
      </w:r>
      <w:r>
        <w:rPr>
          <w:rFonts w:ascii="Trebuchet MS" w:hAnsi="Trebuchet MS"/>
          <w:b/>
          <w:color w:val="006CB7"/>
          <w:spacing w:val="-4"/>
          <w:w w:val="110"/>
          <w:sz w:val="20"/>
        </w:rPr>
        <w:t>enn</w:t>
      </w:r>
      <w:r>
        <w:rPr>
          <w:rFonts w:ascii="Trebuchet MS" w:hAnsi="Trebuchet MS"/>
          <w:b/>
          <w:color w:val="006CB7"/>
          <w:spacing w:val="-3"/>
          <w:w w:val="110"/>
          <w:sz w:val="20"/>
        </w:rPr>
        <w:t>y</w:t>
      </w:r>
      <w:r>
        <w:rPr>
          <w:rFonts w:ascii="Trebuchet MS" w:hAnsi="Trebuchet MS"/>
          <w:b/>
          <w:color w:val="006CB7"/>
          <w:spacing w:val="-4"/>
          <w:w w:val="110"/>
          <w:sz w:val="20"/>
        </w:rPr>
        <w:t>ezetek</w:t>
      </w:r>
      <w:r>
        <w:rPr>
          <w:rFonts w:ascii="Trebuchet MS" w:hAnsi="Trebuchet MS"/>
          <w:b/>
          <w:color w:val="006CB7"/>
          <w:spacing w:val="-3"/>
          <w:w w:val="110"/>
          <w:sz w:val="20"/>
        </w:rPr>
        <w:t>b</w:t>
      </w:r>
      <w:r>
        <w:rPr>
          <w:rFonts w:ascii="Trebuchet MS" w:hAnsi="Trebuchet MS"/>
          <w:b/>
          <w:color w:val="006CB7"/>
          <w:spacing w:val="-4"/>
          <w:w w:val="110"/>
          <w:sz w:val="20"/>
        </w:rPr>
        <w:t>en</w:t>
      </w:r>
      <w:r>
        <w:rPr>
          <w:rFonts w:ascii="Trebuchet MS" w:hAnsi="Trebuchet MS"/>
          <w:b/>
          <w:color w:val="006CB7"/>
          <w:spacing w:val="-31"/>
          <w:w w:val="110"/>
          <w:sz w:val="20"/>
        </w:rPr>
        <w:t> </w:t>
      </w:r>
      <w:r>
        <w:rPr>
          <w:rFonts w:ascii="Trebuchet MS" w:hAnsi="Trebuchet MS"/>
          <w:b/>
          <w:color w:val="006CB7"/>
          <w:spacing w:val="-3"/>
          <w:w w:val="110"/>
          <w:sz w:val="20"/>
        </w:rPr>
        <w:t>d</w:t>
      </w:r>
      <w:r>
        <w:rPr>
          <w:rFonts w:ascii="Trebuchet MS" w:hAnsi="Trebuchet MS"/>
          <w:b/>
          <w:color w:val="006CB7"/>
          <w:spacing w:val="-4"/>
          <w:w w:val="110"/>
          <w:sz w:val="20"/>
        </w:rPr>
        <w:t>ilat</w:t>
      </w:r>
      <w:r>
        <w:rPr>
          <w:rFonts w:ascii="Trebuchet MS" w:hAnsi="Trebuchet MS"/>
          <w:b/>
          <w:color w:val="006CB7"/>
          <w:spacing w:val="-3"/>
          <w:w w:val="110"/>
          <w:sz w:val="20"/>
        </w:rPr>
        <w:t>ác</w:t>
      </w:r>
      <w:r>
        <w:rPr>
          <w:rFonts w:ascii="Trebuchet MS" w:hAnsi="Trebuchet MS"/>
          <w:b/>
          <w:color w:val="006CB7"/>
          <w:spacing w:val="-4"/>
          <w:w w:val="110"/>
          <w:sz w:val="20"/>
        </w:rPr>
        <w:t>i</w:t>
      </w:r>
      <w:r>
        <w:rPr>
          <w:rFonts w:ascii="Trebuchet MS" w:hAnsi="Trebuchet MS"/>
          <w:b/>
          <w:color w:val="006CB7"/>
          <w:spacing w:val="-3"/>
          <w:w w:val="110"/>
          <w:sz w:val="20"/>
        </w:rPr>
        <w:t>ó</w:t>
      </w:r>
      <w:r>
        <w:rPr>
          <w:rFonts w:ascii="Trebuchet MS" w:hAnsi="Trebuchet MS"/>
          <w:b/>
          <w:color w:val="006CB7"/>
          <w:spacing w:val="-31"/>
          <w:w w:val="110"/>
          <w:sz w:val="20"/>
        </w:rPr>
        <w:t> </w:t>
      </w:r>
      <w:r>
        <w:rPr>
          <w:rFonts w:ascii="Trebuchet MS" w:hAnsi="Trebuchet MS"/>
          <w:b/>
          <w:color w:val="006CB7"/>
          <w:spacing w:val="-3"/>
          <w:w w:val="110"/>
          <w:sz w:val="20"/>
        </w:rPr>
        <w:t>ki</w:t>
      </w:r>
      <w:r>
        <w:rPr>
          <w:rFonts w:ascii="Trebuchet MS" w:hAnsi="Trebuchet MS"/>
          <w:b/>
          <w:color w:val="006CB7"/>
          <w:spacing w:val="-2"/>
          <w:w w:val="110"/>
          <w:sz w:val="20"/>
        </w:rPr>
        <w:t>a</w:t>
      </w:r>
      <w:r>
        <w:rPr>
          <w:rFonts w:ascii="Trebuchet MS" w:hAnsi="Trebuchet MS"/>
          <w:b/>
          <w:color w:val="006CB7"/>
          <w:spacing w:val="-3"/>
          <w:w w:val="110"/>
          <w:sz w:val="20"/>
        </w:rPr>
        <w:t>lakít</w:t>
      </w:r>
      <w:r>
        <w:rPr>
          <w:rFonts w:ascii="Trebuchet MS" w:hAnsi="Trebuchet MS"/>
          <w:b/>
          <w:color w:val="006CB7"/>
          <w:spacing w:val="-2"/>
          <w:w w:val="110"/>
          <w:sz w:val="20"/>
        </w:rPr>
        <w:t>ása</w:t>
      </w:r>
      <w:r>
        <w:rPr>
          <w:rFonts w:ascii="Trebuchet MS" w:hAnsi="Trebuchet MS"/>
          <w:b/>
          <w:color w:val="006CB7"/>
          <w:spacing w:val="31"/>
          <w:w w:val="111"/>
          <w:sz w:val="20"/>
        </w:rPr>
        <w:t> </w:t>
      </w:r>
      <w:r>
        <w:rPr>
          <w:rFonts w:ascii="Trebuchet MS" w:hAnsi="Trebuchet MS"/>
          <w:b/>
          <w:color w:val="006CB7"/>
          <w:spacing w:val="-2"/>
          <w:w w:val="110"/>
          <w:sz w:val="20"/>
        </w:rPr>
        <w:t>a</w:t>
      </w:r>
      <w:r>
        <w:rPr>
          <w:rFonts w:ascii="Trebuchet MS" w:hAnsi="Trebuchet MS"/>
          <w:b/>
          <w:color w:val="006CB7"/>
          <w:spacing w:val="-3"/>
          <w:w w:val="110"/>
          <w:sz w:val="20"/>
        </w:rPr>
        <w:t>z</w:t>
      </w:r>
      <w:r>
        <w:rPr>
          <w:rFonts w:ascii="Trebuchet MS" w:hAnsi="Trebuchet MS"/>
          <w:b/>
          <w:color w:val="006CB7"/>
          <w:spacing w:val="-18"/>
          <w:w w:val="110"/>
          <w:sz w:val="20"/>
        </w:rPr>
        <w:t> </w:t>
      </w:r>
      <w:r>
        <w:rPr>
          <w:rFonts w:ascii="Trebuchet MS" w:hAnsi="Trebuchet MS"/>
          <w:b/>
          <w:color w:val="006CB7"/>
          <w:spacing w:val="-2"/>
          <w:w w:val="110"/>
          <w:sz w:val="20"/>
        </w:rPr>
        <w:t>a</w:t>
      </w:r>
      <w:r>
        <w:rPr>
          <w:rFonts w:ascii="Trebuchet MS" w:hAnsi="Trebuchet MS"/>
          <w:b/>
          <w:color w:val="006CB7"/>
          <w:spacing w:val="-3"/>
          <w:w w:val="110"/>
          <w:sz w:val="20"/>
        </w:rPr>
        <w:t>l</w:t>
      </w:r>
      <w:r>
        <w:rPr>
          <w:rFonts w:ascii="Trebuchet MS" w:hAnsi="Trebuchet MS"/>
          <w:b/>
          <w:color w:val="006CB7"/>
          <w:spacing w:val="-2"/>
          <w:w w:val="110"/>
          <w:sz w:val="20"/>
        </w:rPr>
        <w:t>ább</w:t>
      </w:r>
      <w:r>
        <w:rPr>
          <w:rFonts w:ascii="Trebuchet MS" w:hAnsi="Trebuchet MS"/>
          <w:b/>
          <w:color w:val="006CB7"/>
          <w:spacing w:val="-3"/>
          <w:w w:val="110"/>
          <w:sz w:val="20"/>
        </w:rPr>
        <w:t>i</w:t>
      </w:r>
      <w:r>
        <w:rPr>
          <w:rFonts w:ascii="Trebuchet MS" w:hAnsi="Trebuchet MS"/>
          <w:b/>
          <w:color w:val="006CB7"/>
          <w:spacing w:val="-18"/>
          <w:w w:val="110"/>
          <w:sz w:val="20"/>
        </w:rPr>
        <w:t> </w:t>
      </w:r>
      <w:r>
        <w:rPr>
          <w:rFonts w:ascii="Trebuchet MS" w:hAnsi="Trebuchet MS"/>
          <w:b/>
          <w:color w:val="006CB7"/>
          <w:spacing w:val="-4"/>
          <w:w w:val="110"/>
          <w:sz w:val="20"/>
        </w:rPr>
        <w:t>e</w:t>
      </w:r>
      <w:r>
        <w:rPr>
          <w:rFonts w:ascii="Trebuchet MS" w:hAnsi="Trebuchet MS"/>
          <w:b/>
          <w:color w:val="006CB7"/>
          <w:spacing w:val="-3"/>
          <w:w w:val="110"/>
          <w:sz w:val="20"/>
        </w:rPr>
        <w:t>s</w:t>
      </w:r>
      <w:r>
        <w:rPr>
          <w:rFonts w:ascii="Trebuchet MS" w:hAnsi="Trebuchet MS"/>
          <w:b/>
          <w:color w:val="006CB7"/>
          <w:spacing w:val="-4"/>
          <w:w w:val="110"/>
          <w:sz w:val="20"/>
        </w:rPr>
        <w:t>etek</w:t>
      </w:r>
      <w:r>
        <w:rPr>
          <w:rFonts w:ascii="Trebuchet MS" w:hAnsi="Trebuchet MS"/>
          <w:b/>
          <w:color w:val="006CB7"/>
          <w:spacing w:val="-3"/>
          <w:w w:val="110"/>
          <w:sz w:val="20"/>
        </w:rPr>
        <w:t>b</w:t>
      </w:r>
      <w:r>
        <w:rPr>
          <w:rFonts w:ascii="Trebuchet MS" w:hAnsi="Trebuchet MS"/>
          <w:b/>
          <w:color w:val="006CB7"/>
          <w:spacing w:val="-4"/>
          <w:w w:val="110"/>
          <w:sz w:val="20"/>
        </w:rPr>
        <w:t>en</w:t>
      </w:r>
      <w:r>
        <w:rPr>
          <w:rFonts w:ascii="Trebuchet MS" w:hAnsi="Trebuchet MS"/>
          <w:b/>
          <w:color w:val="006CB7"/>
          <w:spacing w:val="-17"/>
          <w:w w:val="110"/>
          <w:sz w:val="20"/>
        </w:rPr>
        <w:t> </w:t>
      </w:r>
      <w:r>
        <w:rPr>
          <w:rFonts w:ascii="Trebuchet MS" w:hAnsi="Trebuchet MS"/>
          <w:b/>
          <w:color w:val="006CB7"/>
          <w:spacing w:val="-3"/>
          <w:w w:val="110"/>
          <w:sz w:val="20"/>
        </w:rPr>
        <w:t>s</w:t>
      </w:r>
      <w:r>
        <w:rPr>
          <w:rFonts w:ascii="Trebuchet MS" w:hAnsi="Trebuchet MS"/>
          <w:b/>
          <w:color w:val="006CB7"/>
          <w:spacing w:val="-4"/>
          <w:w w:val="110"/>
          <w:sz w:val="20"/>
        </w:rPr>
        <w:t>zük</w:t>
      </w:r>
      <w:r>
        <w:rPr>
          <w:rFonts w:ascii="Trebuchet MS" w:hAnsi="Trebuchet MS"/>
          <w:b/>
          <w:color w:val="006CB7"/>
          <w:spacing w:val="-3"/>
          <w:w w:val="110"/>
          <w:sz w:val="20"/>
        </w:rPr>
        <w:t>s</w:t>
      </w:r>
      <w:r>
        <w:rPr>
          <w:rFonts w:ascii="Trebuchet MS" w:hAnsi="Trebuchet MS"/>
          <w:b/>
          <w:color w:val="006CB7"/>
          <w:spacing w:val="-4"/>
          <w:w w:val="110"/>
          <w:sz w:val="20"/>
        </w:rPr>
        <w:t>é</w:t>
      </w:r>
      <w:r>
        <w:rPr>
          <w:rFonts w:ascii="Trebuchet MS" w:hAnsi="Trebuchet MS"/>
          <w:b/>
          <w:color w:val="006CB7"/>
          <w:spacing w:val="-3"/>
          <w:w w:val="110"/>
          <w:sz w:val="20"/>
        </w:rPr>
        <w:t>g</w:t>
      </w:r>
      <w:r>
        <w:rPr>
          <w:rFonts w:ascii="Trebuchet MS" w:hAnsi="Trebuchet MS"/>
          <w:b/>
          <w:color w:val="006CB7"/>
          <w:spacing w:val="-4"/>
          <w:w w:val="110"/>
          <w:sz w:val="20"/>
        </w:rPr>
        <w:t>e</w:t>
      </w:r>
      <w:r>
        <w:rPr>
          <w:rFonts w:ascii="Trebuchet MS" w:hAnsi="Trebuchet MS"/>
          <w:b/>
          <w:color w:val="006CB7"/>
          <w:spacing w:val="-3"/>
          <w:w w:val="110"/>
          <w:sz w:val="20"/>
        </w:rPr>
        <w:t>s</w:t>
      </w:r>
      <w:r>
        <w:rPr>
          <w:rFonts w:ascii="Trebuchet MS" w:hAnsi="Trebuchet MS"/>
          <w:b/>
          <w:color w:val="006CB7"/>
          <w:spacing w:val="-5"/>
          <w:w w:val="110"/>
          <w:sz w:val="20"/>
        </w:rPr>
        <w:t>:</w:t>
      </w:r>
      <w:r>
        <w:rPr>
          <w:rFonts w:ascii="Trebuchet MS" w:hAnsi="Trebuchet MS"/>
          <w:sz w:val="20"/>
        </w:rPr>
      </w:r>
    </w:p>
    <w:p>
      <w:pPr>
        <w:pStyle w:val="BodyText"/>
        <w:numPr>
          <w:ilvl w:val="0"/>
          <w:numId w:val="8"/>
        </w:numPr>
        <w:tabs>
          <w:tab w:pos="1004" w:val="left" w:leader="none"/>
        </w:tabs>
        <w:spacing w:line="249" w:lineRule="auto" w:before="108" w:after="0"/>
        <w:ind w:left="1003" w:right="6423" w:hanging="283"/>
        <w:jc w:val="left"/>
      </w:pPr>
      <w:r>
        <w:rPr>
          <w:color w:val="231F20"/>
          <w:w w:val="110"/>
        </w:rPr>
        <w:t>Az</w:t>
      </w:r>
      <w:r>
        <w:rPr>
          <w:color w:val="231F20"/>
          <w:spacing w:val="16"/>
          <w:w w:val="110"/>
        </w:rPr>
        <w:t> </w:t>
      </w:r>
      <w:r>
        <w:rPr>
          <w:color w:val="231F20"/>
          <w:spacing w:val="-2"/>
          <w:w w:val="110"/>
        </w:rPr>
        <w:t>épül</w:t>
      </w:r>
      <w:r>
        <w:rPr>
          <w:color w:val="231F20"/>
          <w:spacing w:val="-3"/>
          <w:w w:val="110"/>
        </w:rPr>
        <w:t>e</w:t>
      </w:r>
      <w:r>
        <w:rPr>
          <w:color w:val="231F20"/>
          <w:spacing w:val="-2"/>
          <w:w w:val="110"/>
        </w:rPr>
        <w:t>t</w:t>
      </w:r>
      <w:r>
        <w:rPr>
          <w:color w:val="231F20"/>
          <w:spacing w:val="17"/>
          <w:w w:val="110"/>
        </w:rPr>
        <w:t> </w:t>
      </w:r>
      <w:r>
        <w:rPr>
          <w:color w:val="231F20"/>
          <w:spacing w:val="-3"/>
          <w:w w:val="110"/>
        </w:rPr>
        <w:t>teherhordó</w:t>
      </w:r>
      <w:r>
        <w:rPr>
          <w:color w:val="231F20"/>
          <w:spacing w:val="17"/>
          <w:w w:val="110"/>
        </w:rPr>
        <w:t> </w:t>
      </w:r>
      <w:r>
        <w:rPr>
          <w:color w:val="231F20"/>
          <w:spacing w:val="-5"/>
          <w:w w:val="110"/>
        </w:rPr>
        <w:t>s</w:t>
      </w:r>
      <w:r>
        <w:rPr>
          <w:color w:val="231F20"/>
          <w:spacing w:val="-4"/>
          <w:w w:val="110"/>
        </w:rPr>
        <w:t>zerk</w:t>
      </w:r>
      <w:r>
        <w:rPr>
          <w:color w:val="231F20"/>
          <w:spacing w:val="-5"/>
          <w:w w:val="110"/>
        </w:rPr>
        <w:t>e</w:t>
      </w:r>
      <w:r>
        <w:rPr>
          <w:color w:val="231F20"/>
          <w:spacing w:val="-4"/>
          <w:w w:val="110"/>
        </w:rPr>
        <w:t>z</w:t>
      </w:r>
      <w:r>
        <w:rPr>
          <w:color w:val="231F20"/>
          <w:spacing w:val="-5"/>
          <w:w w:val="110"/>
        </w:rPr>
        <w:t>e</w:t>
      </w:r>
      <w:r>
        <w:rPr>
          <w:color w:val="231F20"/>
          <w:spacing w:val="-4"/>
          <w:w w:val="110"/>
        </w:rPr>
        <w:t>téb</w:t>
      </w:r>
      <w:r>
        <w:rPr>
          <w:color w:val="231F20"/>
          <w:spacing w:val="-5"/>
          <w:w w:val="110"/>
        </w:rPr>
        <w:t>en</w:t>
      </w:r>
      <w:r>
        <w:rPr>
          <w:color w:val="231F20"/>
          <w:spacing w:val="17"/>
          <w:w w:val="110"/>
        </w:rPr>
        <w:t> </w:t>
      </w:r>
      <w:r>
        <w:rPr>
          <w:color w:val="231F20"/>
          <w:spacing w:val="-4"/>
          <w:w w:val="110"/>
        </w:rPr>
        <w:t>l</w:t>
      </w:r>
      <w:r>
        <w:rPr>
          <w:color w:val="231F20"/>
          <w:spacing w:val="-5"/>
          <w:w w:val="110"/>
        </w:rPr>
        <w:t>é</w:t>
      </w:r>
      <w:r>
        <w:rPr>
          <w:color w:val="231F20"/>
          <w:spacing w:val="-4"/>
          <w:w w:val="110"/>
        </w:rPr>
        <w:t>vő</w:t>
      </w:r>
      <w:r>
        <w:rPr>
          <w:color w:val="231F20"/>
          <w:spacing w:val="16"/>
          <w:w w:val="110"/>
        </w:rPr>
        <w:t> </w:t>
      </w:r>
      <w:r>
        <w:rPr>
          <w:color w:val="231F20"/>
          <w:spacing w:val="-3"/>
          <w:w w:val="110"/>
        </w:rPr>
        <w:t>dil</w:t>
      </w:r>
      <w:r>
        <w:rPr>
          <w:color w:val="231F20"/>
          <w:spacing w:val="-4"/>
          <w:w w:val="110"/>
        </w:rPr>
        <w:t>a</w:t>
      </w:r>
      <w:r>
        <w:rPr>
          <w:color w:val="231F20"/>
          <w:spacing w:val="-3"/>
          <w:w w:val="110"/>
        </w:rPr>
        <w:t>t</w:t>
      </w:r>
      <w:r>
        <w:rPr>
          <w:color w:val="231F20"/>
          <w:spacing w:val="-4"/>
          <w:w w:val="110"/>
        </w:rPr>
        <w:t>á</w:t>
      </w:r>
      <w:r>
        <w:rPr>
          <w:color w:val="231F20"/>
          <w:spacing w:val="-3"/>
          <w:w w:val="110"/>
        </w:rPr>
        <w:t>ció</w:t>
      </w:r>
      <w:r>
        <w:rPr>
          <w:color w:val="231F20"/>
          <w:spacing w:val="-4"/>
          <w:w w:val="110"/>
        </w:rPr>
        <w:t>s</w:t>
      </w:r>
      <w:r>
        <w:rPr>
          <w:color w:val="231F20"/>
          <w:spacing w:val="51"/>
          <w:w w:val="99"/>
        </w:rPr>
        <w:t> </w:t>
      </w:r>
      <w:r>
        <w:rPr>
          <w:color w:val="231F20"/>
          <w:spacing w:val="-2"/>
          <w:w w:val="110"/>
        </w:rPr>
        <w:t>h</w:t>
      </w:r>
      <w:r>
        <w:rPr>
          <w:color w:val="231F20"/>
          <w:spacing w:val="-3"/>
          <w:w w:val="110"/>
        </w:rPr>
        <w:t>é</w:t>
      </w:r>
      <w:r>
        <w:rPr>
          <w:color w:val="231F20"/>
          <w:spacing w:val="-2"/>
          <w:w w:val="110"/>
        </w:rPr>
        <w:t>zagokn</w:t>
      </w:r>
      <w:r>
        <w:rPr>
          <w:color w:val="231F20"/>
          <w:spacing w:val="-3"/>
          <w:w w:val="110"/>
        </w:rPr>
        <w:t>á</w:t>
      </w:r>
      <w:r>
        <w:rPr>
          <w:color w:val="231F20"/>
          <w:spacing w:val="-2"/>
          <w:w w:val="110"/>
        </w:rPr>
        <w:t>l</w:t>
      </w:r>
      <w:r>
        <w:rPr>
          <w:color w:val="231F20"/>
          <w:spacing w:val="18"/>
          <w:w w:val="110"/>
        </w:rPr>
        <w:t> </w:t>
      </w:r>
      <w:r>
        <w:rPr>
          <w:color w:val="231F20"/>
          <w:spacing w:val="-3"/>
          <w:w w:val="110"/>
        </w:rPr>
        <w:t>ugy</w:t>
      </w:r>
      <w:r>
        <w:rPr>
          <w:color w:val="231F20"/>
          <w:spacing w:val="-4"/>
          <w:w w:val="110"/>
        </w:rPr>
        <w:t>a</w:t>
      </w:r>
      <w:r>
        <w:rPr>
          <w:color w:val="231F20"/>
          <w:spacing w:val="-3"/>
          <w:w w:val="110"/>
        </w:rPr>
        <w:t>noly</w:t>
      </w:r>
      <w:r>
        <w:rPr>
          <w:color w:val="231F20"/>
          <w:spacing w:val="-4"/>
          <w:w w:val="110"/>
        </w:rPr>
        <w:t>a</w:t>
      </w:r>
      <w:r>
        <w:rPr>
          <w:color w:val="231F20"/>
          <w:spacing w:val="-3"/>
          <w:w w:val="110"/>
        </w:rPr>
        <w:t>n</w:t>
      </w:r>
      <w:r>
        <w:rPr>
          <w:color w:val="231F20"/>
          <w:spacing w:val="19"/>
          <w:w w:val="110"/>
        </w:rPr>
        <w:t> </w:t>
      </w:r>
      <w:r>
        <w:rPr>
          <w:color w:val="231F20"/>
          <w:spacing w:val="-3"/>
          <w:w w:val="110"/>
        </w:rPr>
        <w:t>dil</w:t>
      </w:r>
      <w:r>
        <w:rPr>
          <w:color w:val="231F20"/>
          <w:spacing w:val="-4"/>
          <w:w w:val="110"/>
        </w:rPr>
        <w:t>a</w:t>
      </w:r>
      <w:r>
        <w:rPr>
          <w:color w:val="231F20"/>
          <w:spacing w:val="-3"/>
          <w:w w:val="110"/>
        </w:rPr>
        <w:t>tációt</w:t>
      </w:r>
      <w:r>
        <w:rPr>
          <w:color w:val="231F20"/>
          <w:spacing w:val="19"/>
          <w:w w:val="110"/>
        </w:rPr>
        <w:t> </w:t>
      </w:r>
      <w:r>
        <w:rPr>
          <w:color w:val="231F20"/>
          <w:spacing w:val="-3"/>
          <w:w w:val="110"/>
        </w:rPr>
        <w:t>k</w:t>
      </w:r>
      <w:r>
        <w:rPr>
          <w:color w:val="231F20"/>
          <w:spacing w:val="-4"/>
          <w:w w:val="110"/>
        </w:rPr>
        <w:t>e</w:t>
      </w:r>
      <w:r>
        <w:rPr>
          <w:color w:val="231F20"/>
          <w:spacing w:val="-3"/>
          <w:w w:val="110"/>
        </w:rPr>
        <w:t>ll</w:t>
      </w:r>
      <w:r>
        <w:rPr>
          <w:color w:val="231F20"/>
          <w:spacing w:val="19"/>
          <w:w w:val="110"/>
        </w:rPr>
        <w:t> </w:t>
      </w:r>
      <w:r>
        <w:rPr>
          <w:color w:val="231F20"/>
          <w:spacing w:val="-3"/>
          <w:w w:val="110"/>
        </w:rPr>
        <w:t>bizto</w:t>
      </w:r>
      <w:r>
        <w:rPr>
          <w:color w:val="231F20"/>
          <w:spacing w:val="-4"/>
          <w:w w:val="110"/>
        </w:rPr>
        <w:t>sí</w:t>
      </w:r>
      <w:r>
        <w:rPr>
          <w:color w:val="231F20"/>
          <w:spacing w:val="-3"/>
          <w:w w:val="110"/>
        </w:rPr>
        <w:t>tani</w:t>
      </w:r>
      <w:r>
        <w:rPr>
          <w:color w:val="231F20"/>
          <w:spacing w:val="-4"/>
          <w:w w:val="110"/>
        </w:rPr>
        <w:t>,</w:t>
      </w:r>
      <w:r>
        <w:rPr>
          <w:color w:val="231F20"/>
          <w:spacing w:val="41"/>
          <w:w w:val="88"/>
        </w:rPr>
        <w:t> </w:t>
      </w:r>
      <w:r>
        <w:rPr>
          <w:color w:val="231F20"/>
          <w:spacing w:val="-4"/>
          <w:w w:val="110"/>
        </w:rPr>
        <w:t>a</w:t>
      </w:r>
      <w:r>
        <w:rPr>
          <w:color w:val="231F20"/>
          <w:spacing w:val="-3"/>
          <w:w w:val="110"/>
        </w:rPr>
        <w:t>mily</w:t>
      </w:r>
      <w:r>
        <w:rPr>
          <w:color w:val="231F20"/>
          <w:spacing w:val="-4"/>
          <w:w w:val="110"/>
        </w:rPr>
        <w:t>e</w:t>
      </w:r>
      <w:r>
        <w:rPr>
          <w:color w:val="231F20"/>
          <w:spacing w:val="-3"/>
          <w:w w:val="110"/>
        </w:rPr>
        <w:t>t</w:t>
      </w:r>
      <w:r>
        <w:rPr>
          <w:color w:val="231F20"/>
          <w:spacing w:val="15"/>
          <w:w w:val="110"/>
        </w:rPr>
        <w:t> </w:t>
      </w:r>
      <w:r>
        <w:rPr>
          <w:color w:val="231F20"/>
          <w:spacing w:val="-3"/>
          <w:w w:val="110"/>
        </w:rPr>
        <w:t>a</w:t>
      </w:r>
      <w:r>
        <w:rPr>
          <w:color w:val="231F20"/>
          <w:spacing w:val="-2"/>
          <w:w w:val="110"/>
        </w:rPr>
        <w:t>z</w:t>
      </w:r>
      <w:r>
        <w:rPr>
          <w:color w:val="231F20"/>
          <w:spacing w:val="16"/>
          <w:w w:val="110"/>
        </w:rPr>
        <w:t> </w:t>
      </w:r>
      <w:r>
        <w:rPr>
          <w:color w:val="231F20"/>
          <w:spacing w:val="-2"/>
          <w:w w:val="110"/>
        </w:rPr>
        <w:t>épül</w:t>
      </w:r>
      <w:r>
        <w:rPr>
          <w:color w:val="231F20"/>
          <w:spacing w:val="-3"/>
          <w:w w:val="110"/>
        </w:rPr>
        <w:t>e</w:t>
      </w:r>
      <w:r>
        <w:rPr>
          <w:color w:val="231F20"/>
          <w:spacing w:val="-2"/>
          <w:w w:val="110"/>
        </w:rPr>
        <w:t>t</w:t>
      </w:r>
      <w:r>
        <w:rPr>
          <w:color w:val="231F20"/>
          <w:spacing w:val="16"/>
          <w:w w:val="110"/>
        </w:rPr>
        <w:t> </w:t>
      </w:r>
      <w:r>
        <w:rPr>
          <w:color w:val="231F20"/>
          <w:spacing w:val="-3"/>
          <w:w w:val="110"/>
        </w:rPr>
        <w:t>teher-hordó</w:t>
      </w:r>
      <w:r>
        <w:rPr>
          <w:color w:val="231F20"/>
          <w:spacing w:val="16"/>
          <w:w w:val="110"/>
        </w:rPr>
        <w:t> </w:t>
      </w:r>
      <w:r>
        <w:rPr>
          <w:color w:val="231F20"/>
          <w:spacing w:val="-5"/>
          <w:w w:val="110"/>
        </w:rPr>
        <w:t>s</w:t>
      </w:r>
      <w:r>
        <w:rPr>
          <w:color w:val="231F20"/>
          <w:spacing w:val="-4"/>
          <w:w w:val="110"/>
        </w:rPr>
        <w:t>zerk</w:t>
      </w:r>
      <w:r>
        <w:rPr>
          <w:color w:val="231F20"/>
          <w:spacing w:val="-5"/>
          <w:w w:val="110"/>
        </w:rPr>
        <w:t>e</w:t>
      </w:r>
      <w:r>
        <w:rPr>
          <w:color w:val="231F20"/>
          <w:spacing w:val="-4"/>
          <w:w w:val="110"/>
        </w:rPr>
        <w:t>z</w:t>
      </w:r>
      <w:r>
        <w:rPr>
          <w:color w:val="231F20"/>
          <w:spacing w:val="-5"/>
          <w:w w:val="110"/>
        </w:rPr>
        <w:t>e</w:t>
      </w:r>
      <w:r>
        <w:rPr>
          <w:color w:val="231F20"/>
          <w:spacing w:val="-4"/>
          <w:w w:val="110"/>
        </w:rPr>
        <w:t>téb</w:t>
      </w:r>
      <w:r>
        <w:rPr>
          <w:color w:val="231F20"/>
          <w:spacing w:val="-5"/>
          <w:w w:val="110"/>
        </w:rPr>
        <w:t>en</w:t>
      </w:r>
      <w:r>
        <w:rPr>
          <w:color w:val="231F20"/>
          <w:spacing w:val="16"/>
          <w:w w:val="110"/>
        </w:rPr>
        <w:t> </w:t>
      </w:r>
      <w:r>
        <w:rPr>
          <w:color w:val="231F20"/>
          <w:spacing w:val="-4"/>
          <w:w w:val="110"/>
        </w:rPr>
        <w:t>l</w:t>
      </w:r>
      <w:r>
        <w:rPr>
          <w:color w:val="231F20"/>
          <w:spacing w:val="-5"/>
          <w:w w:val="110"/>
        </w:rPr>
        <w:t>é</w:t>
      </w:r>
      <w:r>
        <w:rPr>
          <w:color w:val="231F20"/>
          <w:spacing w:val="-4"/>
          <w:w w:val="110"/>
        </w:rPr>
        <w:t>vő</w:t>
      </w:r>
      <w:r>
        <w:rPr>
          <w:color w:val="231F20"/>
          <w:spacing w:val="23"/>
          <w:w w:val="116"/>
        </w:rPr>
        <w:t> </w:t>
      </w:r>
      <w:r>
        <w:rPr>
          <w:color w:val="231F20"/>
          <w:spacing w:val="-3"/>
          <w:w w:val="110"/>
        </w:rPr>
        <w:t>dil</w:t>
      </w:r>
      <w:r>
        <w:rPr>
          <w:color w:val="231F20"/>
          <w:spacing w:val="-4"/>
          <w:w w:val="110"/>
        </w:rPr>
        <w:t>a</w:t>
      </w:r>
      <w:r>
        <w:rPr>
          <w:color w:val="231F20"/>
          <w:spacing w:val="-3"/>
          <w:w w:val="110"/>
        </w:rPr>
        <w:t>t</w:t>
      </w:r>
      <w:r>
        <w:rPr>
          <w:color w:val="231F20"/>
          <w:spacing w:val="-4"/>
          <w:w w:val="110"/>
        </w:rPr>
        <w:t>ác</w:t>
      </w:r>
      <w:r>
        <w:rPr>
          <w:color w:val="231F20"/>
          <w:spacing w:val="-3"/>
          <w:w w:val="110"/>
        </w:rPr>
        <w:t>ió</w:t>
      </w:r>
      <w:r>
        <w:rPr>
          <w:color w:val="231F20"/>
          <w:spacing w:val="29"/>
          <w:w w:val="110"/>
        </w:rPr>
        <w:t> </w:t>
      </w:r>
      <w:r>
        <w:rPr>
          <w:color w:val="231F20"/>
          <w:spacing w:val="-3"/>
          <w:w w:val="110"/>
        </w:rPr>
        <w:t>igényel</w:t>
      </w:r>
      <w:r>
        <w:rPr>
          <w:color w:val="231F20"/>
          <w:spacing w:val="-4"/>
          <w:w w:val="110"/>
        </w:rPr>
        <w:t>.</w:t>
      </w:r>
      <w:r>
        <w:rPr/>
      </w:r>
    </w:p>
    <w:p>
      <w:pPr>
        <w:pStyle w:val="BodyText"/>
        <w:numPr>
          <w:ilvl w:val="0"/>
          <w:numId w:val="8"/>
        </w:numPr>
        <w:tabs>
          <w:tab w:pos="1004" w:val="left" w:leader="none"/>
        </w:tabs>
        <w:spacing w:line="248" w:lineRule="auto" w:before="114" w:after="0"/>
        <w:ind w:left="1003" w:right="6485" w:hanging="283"/>
        <w:jc w:val="left"/>
      </w:pPr>
      <w:r>
        <w:rPr>
          <w:color w:val="231F20"/>
          <w:w w:val="115"/>
        </w:rPr>
        <w:t>A</w:t>
      </w:r>
      <w:r>
        <w:rPr>
          <w:color w:val="231F20"/>
          <w:spacing w:val="-21"/>
          <w:w w:val="115"/>
        </w:rPr>
        <w:t> </w:t>
      </w:r>
      <w:r>
        <w:rPr>
          <w:color w:val="231F20"/>
          <w:spacing w:val="-3"/>
          <w:w w:val="115"/>
        </w:rPr>
        <w:t>hű</w:t>
      </w:r>
      <w:r>
        <w:rPr>
          <w:color w:val="231F20"/>
          <w:spacing w:val="-2"/>
          <w:w w:val="115"/>
        </w:rPr>
        <w:t>tő-f</w:t>
      </w:r>
      <w:r>
        <w:rPr>
          <w:color w:val="231F20"/>
          <w:spacing w:val="-3"/>
          <w:w w:val="115"/>
        </w:rPr>
        <w:t>ű</w:t>
      </w:r>
      <w:r>
        <w:rPr>
          <w:color w:val="231F20"/>
          <w:spacing w:val="-2"/>
          <w:w w:val="115"/>
        </w:rPr>
        <w:t>tő</w:t>
      </w:r>
      <w:r>
        <w:rPr>
          <w:color w:val="231F20"/>
          <w:spacing w:val="-20"/>
          <w:w w:val="115"/>
        </w:rPr>
        <w:t> </w:t>
      </w:r>
      <w:r>
        <w:rPr>
          <w:color w:val="231F20"/>
          <w:spacing w:val="-5"/>
          <w:w w:val="115"/>
        </w:rPr>
        <w:t>á</w:t>
      </w:r>
      <w:r>
        <w:rPr>
          <w:color w:val="231F20"/>
          <w:spacing w:val="-4"/>
          <w:w w:val="115"/>
        </w:rPr>
        <w:t>lm</w:t>
      </w:r>
      <w:r>
        <w:rPr>
          <w:color w:val="231F20"/>
          <w:spacing w:val="-5"/>
          <w:w w:val="115"/>
        </w:rPr>
        <w:t>enn</w:t>
      </w:r>
      <w:r>
        <w:rPr>
          <w:color w:val="231F20"/>
          <w:spacing w:val="-4"/>
          <w:w w:val="115"/>
        </w:rPr>
        <w:t>y</w:t>
      </w:r>
      <w:r>
        <w:rPr>
          <w:color w:val="231F20"/>
          <w:spacing w:val="-5"/>
          <w:w w:val="115"/>
        </w:rPr>
        <w:t>eze</w:t>
      </w:r>
      <w:r>
        <w:rPr>
          <w:color w:val="231F20"/>
          <w:spacing w:val="-4"/>
          <w:w w:val="115"/>
        </w:rPr>
        <w:t>t</w:t>
      </w:r>
      <w:r>
        <w:rPr>
          <w:color w:val="231F20"/>
          <w:spacing w:val="-20"/>
          <w:w w:val="115"/>
        </w:rPr>
        <w:t> </w:t>
      </w:r>
      <w:r>
        <w:rPr>
          <w:color w:val="231F20"/>
          <w:spacing w:val="-3"/>
          <w:w w:val="115"/>
        </w:rPr>
        <w:t>f</w:t>
      </w:r>
      <w:r>
        <w:rPr>
          <w:color w:val="231F20"/>
          <w:spacing w:val="-4"/>
          <w:w w:val="115"/>
        </w:rPr>
        <w:t>e</w:t>
      </w:r>
      <w:r>
        <w:rPr>
          <w:color w:val="231F20"/>
          <w:spacing w:val="-3"/>
          <w:w w:val="115"/>
        </w:rPr>
        <w:t>l</w:t>
      </w:r>
      <w:r>
        <w:rPr>
          <w:color w:val="231F20"/>
          <w:spacing w:val="-4"/>
          <w:w w:val="115"/>
        </w:rPr>
        <w:t>ü</w:t>
      </w:r>
      <w:r>
        <w:rPr>
          <w:color w:val="231F20"/>
          <w:spacing w:val="-3"/>
          <w:w w:val="115"/>
        </w:rPr>
        <w:t>l</w:t>
      </w:r>
      <w:r>
        <w:rPr>
          <w:color w:val="231F20"/>
          <w:spacing w:val="-4"/>
          <w:w w:val="115"/>
        </w:rPr>
        <w:t>e</w:t>
      </w:r>
      <w:r>
        <w:rPr>
          <w:color w:val="231F20"/>
          <w:spacing w:val="-3"/>
          <w:w w:val="115"/>
        </w:rPr>
        <w:t>ti</w:t>
      </w:r>
      <w:r>
        <w:rPr>
          <w:color w:val="231F20"/>
          <w:spacing w:val="-4"/>
          <w:w w:val="115"/>
        </w:rPr>
        <w:t>,</w:t>
      </w:r>
      <w:r>
        <w:rPr>
          <w:color w:val="231F20"/>
          <w:spacing w:val="-20"/>
          <w:w w:val="115"/>
        </w:rPr>
        <w:t> </w:t>
      </w:r>
      <w:r>
        <w:rPr>
          <w:color w:val="231F20"/>
          <w:spacing w:val="-4"/>
          <w:w w:val="115"/>
        </w:rPr>
        <w:t>ese</w:t>
      </w:r>
      <w:r>
        <w:rPr>
          <w:color w:val="231F20"/>
          <w:spacing w:val="-3"/>
          <w:w w:val="115"/>
        </w:rPr>
        <w:t>tl</w:t>
      </w:r>
      <w:r>
        <w:rPr>
          <w:color w:val="231F20"/>
          <w:spacing w:val="-4"/>
          <w:w w:val="115"/>
        </w:rPr>
        <w:t>e</w:t>
      </w:r>
      <w:r>
        <w:rPr>
          <w:color w:val="231F20"/>
          <w:spacing w:val="-3"/>
          <w:w w:val="115"/>
        </w:rPr>
        <w:t>g</w:t>
      </w:r>
      <w:r>
        <w:rPr>
          <w:color w:val="231F20"/>
          <w:spacing w:val="-21"/>
          <w:w w:val="115"/>
        </w:rPr>
        <w:t> </w:t>
      </w:r>
      <w:r>
        <w:rPr>
          <w:color w:val="231F20"/>
          <w:spacing w:val="-4"/>
          <w:w w:val="115"/>
        </w:rPr>
        <w:t>h</w:t>
      </w:r>
      <w:r>
        <w:rPr>
          <w:color w:val="231F20"/>
          <w:spacing w:val="-3"/>
          <w:w w:val="115"/>
        </w:rPr>
        <w:t>o</w:t>
      </w:r>
      <w:r>
        <w:rPr>
          <w:color w:val="231F20"/>
          <w:spacing w:val="-4"/>
          <w:w w:val="115"/>
        </w:rPr>
        <w:t>sszan</w:t>
      </w:r>
      <w:r>
        <w:rPr>
          <w:color w:val="231F20"/>
          <w:spacing w:val="-3"/>
          <w:w w:val="115"/>
        </w:rPr>
        <w:t>ti</w:t>
      </w:r>
      <w:r>
        <w:rPr>
          <w:color w:val="231F20"/>
          <w:spacing w:val="45"/>
          <w:w w:val="118"/>
        </w:rPr>
        <w:t> </w:t>
      </w:r>
      <w:r>
        <w:rPr>
          <w:color w:val="231F20"/>
          <w:spacing w:val="-3"/>
          <w:w w:val="110"/>
        </w:rPr>
        <w:t>h</w:t>
      </w:r>
      <w:r>
        <w:rPr>
          <w:color w:val="231F20"/>
          <w:spacing w:val="-4"/>
          <w:w w:val="110"/>
        </w:rPr>
        <w:t>a</w:t>
      </w:r>
      <w:r>
        <w:rPr>
          <w:color w:val="231F20"/>
          <w:spacing w:val="-3"/>
          <w:w w:val="110"/>
        </w:rPr>
        <w:t>t</w:t>
      </w:r>
      <w:r>
        <w:rPr>
          <w:color w:val="231F20"/>
          <w:spacing w:val="-4"/>
          <w:w w:val="110"/>
        </w:rPr>
        <w:t>á</w:t>
      </w:r>
      <w:r>
        <w:rPr>
          <w:color w:val="231F20"/>
          <w:spacing w:val="-3"/>
          <w:w w:val="110"/>
        </w:rPr>
        <w:t>rérték</w:t>
      </w:r>
      <w:r>
        <w:rPr>
          <w:color w:val="231F20"/>
          <w:spacing w:val="-4"/>
          <w:w w:val="110"/>
        </w:rPr>
        <w:t>e</w:t>
      </w:r>
      <w:r>
        <w:rPr>
          <w:color w:val="231F20"/>
          <w:spacing w:val="-3"/>
          <w:w w:val="110"/>
        </w:rPr>
        <w:t>inek</w:t>
      </w:r>
      <w:r>
        <w:rPr>
          <w:color w:val="231F20"/>
          <w:spacing w:val="28"/>
          <w:w w:val="110"/>
        </w:rPr>
        <w:t> </w:t>
      </w:r>
      <w:r>
        <w:rPr>
          <w:color w:val="231F20"/>
          <w:spacing w:val="-2"/>
          <w:w w:val="110"/>
        </w:rPr>
        <w:t>túllép</w:t>
      </w:r>
      <w:r>
        <w:rPr>
          <w:color w:val="231F20"/>
          <w:spacing w:val="-3"/>
          <w:w w:val="110"/>
        </w:rPr>
        <w:t>éséné</w:t>
      </w:r>
      <w:r>
        <w:rPr>
          <w:color w:val="231F20"/>
          <w:spacing w:val="-2"/>
          <w:w w:val="110"/>
        </w:rPr>
        <w:t>l</w:t>
      </w:r>
      <w:r>
        <w:rPr>
          <w:color w:val="231F20"/>
          <w:spacing w:val="-3"/>
          <w:w w:val="110"/>
        </w:rPr>
        <w:t>:</w:t>
      </w:r>
      <w:r>
        <w:rPr/>
      </w:r>
    </w:p>
    <w:p>
      <w:pPr>
        <w:pStyle w:val="BodyText"/>
        <w:numPr>
          <w:ilvl w:val="1"/>
          <w:numId w:val="8"/>
        </w:numPr>
        <w:tabs>
          <w:tab w:pos="1174" w:val="left" w:leader="none"/>
        </w:tabs>
        <w:spacing w:line="250" w:lineRule="auto" w:before="115" w:after="0"/>
        <w:ind w:left="1173" w:right="7035" w:hanging="170"/>
        <w:jc w:val="left"/>
      </w:pP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gy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n</w:t>
      </w:r>
      <w:r>
        <w:rPr>
          <w:color w:val="231F20"/>
          <w:spacing w:val="-2"/>
          <w:w w:val="110"/>
        </w:rPr>
        <w:t>es</w:t>
      </w:r>
      <w:r>
        <w:rPr>
          <w:color w:val="231F20"/>
          <w:spacing w:val="-4"/>
          <w:w w:val="110"/>
        </w:rPr>
        <w:t> s</w:t>
      </w:r>
      <w:r>
        <w:rPr>
          <w:color w:val="231F20"/>
          <w:spacing w:val="-3"/>
          <w:w w:val="110"/>
        </w:rPr>
        <w:t>z</w:t>
      </w:r>
      <w:r>
        <w:rPr>
          <w:color w:val="231F20"/>
          <w:spacing w:val="-4"/>
          <w:w w:val="110"/>
        </w:rPr>
        <w:t>e</w:t>
      </w:r>
      <w:r>
        <w:rPr>
          <w:color w:val="231F20"/>
          <w:spacing w:val="-3"/>
          <w:w w:val="110"/>
        </w:rPr>
        <w:t>rk</w:t>
      </w:r>
      <w:r>
        <w:rPr>
          <w:color w:val="231F20"/>
          <w:spacing w:val="-4"/>
          <w:w w:val="110"/>
        </w:rPr>
        <w:t>e</w:t>
      </w:r>
      <w:r>
        <w:rPr>
          <w:color w:val="231F20"/>
          <w:spacing w:val="-3"/>
          <w:w w:val="110"/>
        </w:rPr>
        <w:t>z</w:t>
      </w:r>
      <w:r>
        <w:rPr>
          <w:color w:val="231F20"/>
          <w:spacing w:val="-4"/>
          <w:w w:val="110"/>
        </w:rPr>
        <w:t>e</w:t>
      </w:r>
      <w:r>
        <w:rPr>
          <w:color w:val="231F20"/>
          <w:spacing w:val="-3"/>
          <w:w w:val="110"/>
        </w:rPr>
        <w:t>t </w:t>
      </w:r>
      <w:r>
        <w:rPr>
          <w:color w:val="231F20"/>
          <w:spacing w:val="-1"/>
          <w:w w:val="110"/>
        </w:rPr>
        <w:t>dilat</w:t>
      </w:r>
      <w:r>
        <w:rPr>
          <w:color w:val="231F20"/>
          <w:spacing w:val="-2"/>
          <w:w w:val="110"/>
        </w:rPr>
        <w:t>á</w:t>
      </w:r>
      <w:r>
        <w:rPr>
          <w:color w:val="231F20"/>
          <w:spacing w:val="-1"/>
          <w:w w:val="110"/>
        </w:rPr>
        <w:t>ció</w:t>
      </w:r>
      <w:r>
        <w:rPr>
          <w:color w:val="231F20"/>
          <w:spacing w:val="-2"/>
          <w:w w:val="110"/>
        </w:rPr>
        <w:t>s</w:t>
      </w:r>
      <w:r>
        <w:rPr>
          <w:color w:val="231F20"/>
          <w:spacing w:val="-3"/>
          <w:w w:val="110"/>
        </w:rPr>
        <w:t> </w:t>
      </w:r>
      <w:r>
        <w:rPr>
          <w:color w:val="231F20"/>
          <w:spacing w:val="-2"/>
          <w:w w:val="110"/>
        </w:rPr>
        <w:t>sza</w:t>
      </w:r>
      <w:r>
        <w:rPr>
          <w:color w:val="231F20"/>
          <w:spacing w:val="-1"/>
          <w:w w:val="110"/>
        </w:rPr>
        <w:t>k</w:t>
      </w:r>
      <w:r>
        <w:rPr>
          <w:color w:val="231F20"/>
          <w:spacing w:val="-2"/>
          <w:w w:val="110"/>
        </w:rPr>
        <w:t>aszá</w:t>
      </w:r>
      <w:r>
        <w:rPr>
          <w:color w:val="231F20"/>
          <w:spacing w:val="-1"/>
          <w:w w:val="110"/>
        </w:rPr>
        <w:t>n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k</w:t>
      </w:r>
      <w:r>
        <w:rPr>
          <w:color w:val="231F20"/>
          <w:spacing w:val="31"/>
          <w:w w:val="113"/>
        </w:rPr>
        <w:t> </w:t>
      </w:r>
      <w:r>
        <w:rPr>
          <w:color w:val="231F20"/>
          <w:spacing w:val="-1"/>
          <w:w w:val="110"/>
        </w:rPr>
        <w:t>m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xim</w:t>
      </w:r>
      <w:r>
        <w:rPr>
          <w:color w:val="231F20"/>
          <w:spacing w:val="-2"/>
          <w:w w:val="110"/>
        </w:rPr>
        <w:t>á</w:t>
      </w:r>
      <w:r>
        <w:rPr>
          <w:color w:val="231F20"/>
          <w:spacing w:val="-1"/>
          <w:w w:val="110"/>
        </w:rPr>
        <w:t>li</w:t>
      </w:r>
      <w:r>
        <w:rPr>
          <w:color w:val="231F20"/>
          <w:spacing w:val="-2"/>
          <w:w w:val="110"/>
        </w:rPr>
        <w:t>s</w:t>
      </w:r>
      <w:r>
        <w:rPr>
          <w:color w:val="231F20"/>
          <w:spacing w:val="-14"/>
          <w:w w:val="110"/>
        </w:rPr>
        <w:t> </w:t>
      </w:r>
      <w:r>
        <w:rPr>
          <w:color w:val="231F20"/>
          <w:spacing w:val="-1"/>
          <w:w w:val="110"/>
        </w:rPr>
        <w:t>ho</w:t>
      </w:r>
      <w:r>
        <w:rPr>
          <w:color w:val="231F20"/>
          <w:spacing w:val="-2"/>
          <w:w w:val="110"/>
        </w:rPr>
        <w:t>ss</w:t>
      </w:r>
      <w:r>
        <w:rPr>
          <w:color w:val="231F20"/>
          <w:spacing w:val="-1"/>
          <w:w w:val="110"/>
        </w:rPr>
        <w:t>z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3"/>
          <w:w w:val="110"/>
        </w:rPr>
        <w:t> </w:t>
      </w:r>
      <w:r>
        <w:rPr>
          <w:color w:val="231F20"/>
          <w:spacing w:val="-5"/>
          <w:w w:val="110"/>
        </w:rPr>
        <w:t>7,</w:t>
      </w:r>
      <w:r>
        <w:rPr>
          <w:color w:val="231F20"/>
          <w:spacing w:val="-4"/>
          <w:w w:val="110"/>
        </w:rPr>
        <w:t>5</w:t>
      </w:r>
      <w:r>
        <w:rPr>
          <w:color w:val="231F20"/>
          <w:spacing w:val="-13"/>
          <w:w w:val="110"/>
        </w:rPr>
        <w:t> </w:t>
      </w:r>
      <w:r>
        <w:rPr>
          <w:color w:val="231F20"/>
          <w:spacing w:val="-1"/>
          <w:w w:val="110"/>
        </w:rPr>
        <w:t>m</w:t>
      </w:r>
      <w:r>
        <w:rPr>
          <w:color w:val="231F20"/>
          <w:spacing w:val="-2"/>
          <w:w w:val="110"/>
        </w:rPr>
        <w:t>;</w:t>
      </w:r>
      <w:r>
        <w:rPr/>
      </w:r>
    </w:p>
    <w:p>
      <w:pPr>
        <w:pStyle w:val="BodyText"/>
        <w:numPr>
          <w:ilvl w:val="1"/>
          <w:numId w:val="8"/>
        </w:numPr>
        <w:tabs>
          <w:tab w:pos="1174" w:val="left" w:leader="none"/>
        </w:tabs>
        <w:spacing w:line="250" w:lineRule="auto" w:before="57" w:after="0"/>
        <w:ind w:left="1173" w:right="6885" w:hanging="170"/>
        <w:jc w:val="left"/>
      </w:pPr>
      <w:r>
        <w:rPr>
          <w:color w:val="231F20"/>
          <w:w w:val="110"/>
        </w:rPr>
        <w:t>a</w:t>
      </w:r>
      <w:r>
        <w:rPr>
          <w:color w:val="231F20"/>
          <w:spacing w:val="6"/>
          <w:w w:val="110"/>
        </w:rPr>
        <w:t> </w:t>
      </w:r>
      <w:r>
        <w:rPr>
          <w:color w:val="231F20"/>
          <w:spacing w:val="-4"/>
          <w:w w:val="110"/>
        </w:rPr>
        <w:t>s</w:t>
      </w:r>
      <w:r>
        <w:rPr>
          <w:color w:val="231F20"/>
          <w:spacing w:val="-3"/>
          <w:w w:val="110"/>
        </w:rPr>
        <w:t>z</w:t>
      </w:r>
      <w:r>
        <w:rPr>
          <w:color w:val="231F20"/>
          <w:spacing w:val="-4"/>
          <w:w w:val="110"/>
        </w:rPr>
        <w:t>e</w:t>
      </w:r>
      <w:r>
        <w:rPr>
          <w:color w:val="231F20"/>
          <w:spacing w:val="-3"/>
          <w:w w:val="110"/>
        </w:rPr>
        <w:t>rk</w:t>
      </w:r>
      <w:r>
        <w:rPr>
          <w:color w:val="231F20"/>
          <w:spacing w:val="-4"/>
          <w:w w:val="110"/>
        </w:rPr>
        <w:t>e</w:t>
      </w:r>
      <w:r>
        <w:rPr>
          <w:color w:val="231F20"/>
          <w:spacing w:val="-3"/>
          <w:w w:val="110"/>
        </w:rPr>
        <w:t>z</w:t>
      </w:r>
      <w:r>
        <w:rPr>
          <w:color w:val="231F20"/>
          <w:spacing w:val="-4"/>
          <w:w w:val="110"/>
        </w:rPr>
        <w:t>e</w:t>
      </w:r>
      <w:r>
        <w:rPr>
          <w:color w:val="231F20"/>
          <w:spacing w:val="-3"/>
          <w:w w:val="110"/>
        </w:rPr>
        <w:t>t</w:t>
      </w:r>
      <w:r>
        <w:rPr>
          <w:color w:val="231F20"/>
          <w:spacing w:val="6"/>
          <w:w w:val="110"/>
        </w:rPr>
        <w:t> </w:t>
      </w:r>
      <w:r>
        <w:rPr>
          <w:color w:val="231F20"/>
          <w:spacing w:val="-1"/>
          <w:w w:val="110"/>
        </w:rPr>
        <w:t>dilat</w:t>
      </w:r>
      <w:r>
        <w:rPr>
          <w:color w:val="231F20"/>
          <w:spacing w:val="-2"/>
          <w:w w:val="110"/>
        </w:rPr>
        <w:t>á</w:t>
      </w:r>
      <w:r>
        <w:rPr>
          <w:color w:val="231F20"/>
          <w:spacing w:val="-1"/>
          <w:w w:val="110"/>
        </w:rPr>
        <w:t>ció</w:t>
      </w:r>
      <w:r>
        <w:rPr>
          <w:color w:val="231F20"/>
          <w:spacing w:val="-2"/>
          <w:w w:val="110"/>
        </w:rPr>
        <w:t>s</w:t>
      </w:r>
      <w:r>
        <w:rPr>
          <w:color w:val="231F20"/>
          <w:spacing w:val="6"/>
          <w:w w:val="110"/>
        </w:rPr>
        <w:t> </w:t>
      </w:r>
      <w:r>
        <w:rPr>
          <w:color w:val="231F20"/>
          <w:spacing w:val="-1"/>
          <w:w w:val="110"/>
        </w:rPr>
        <w:t>m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zőjén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k</w:t>
      </w:r>
      <w:r>
        <w:rPr>
          <w:color w:val="231F20"/>
          <w:spacing w:val="6"/>
          <w:w w:val="110"/>
        </w:rPr>
        <w:t> </w:t>
      </w:r>
      <w:r>
        <w:rPr>
          <w:color w:val="231F20"/>
          <w:spacing w:val="-1"/>
          <w:w w:val="110"/>
        </w:rPr>
        <w:t>maxim</w:t>
      </w:r>
      <w:r>
        <w:rPr>
          <w:color w:val="231F20"/>
          <w:spacing w:val="-2"/>
          <w:w w:val="110"/>
        </w:rPr>
        <w:t>á</w:t>
      </w:r>
      <w:r>
        <w:rPr>
          <w:color w:val="231F20"/>
          <w:spacing w:val="-1"/>
          <w:w w:val="110"/>
        </w:rPr>
        <w:t>li</w:t>
      </w:r>
      <w:r>
        <w:rPr>
          <w:color w:val="231F20"/>
          <w:spacing w:val="-2"/>
          <w:w w:val="110"/>
        </w:rPr>
        <w:t>s</w:t>
      </w:r>
      <w:r>
        <w:rPr>
          <w:color w:val="231F20"/>
          <w:spacing w:val="37"/>
          <w:w w:val="99"/>
        </w:rPr>
        <w:t> </w:t>
      </w:r>
      <w:r>
        <w:rPr>
          <w:color w:val="231F20"/>
          <w:spacing w:val="-2"/>
          <w:w w:val="110"/>
        </w:rPr>
        <w:t>terül</w:t>
      </w:r>
      <w:r>
        <w:rPr>
          <w:color w:val="231F20"/>
          <w:spacing w:val="-3"/>
          <w:w w:val="110"/>
        </w:rPr>
        <w:t>e</w:t>
      </w:r>
      <w:r>
        <w:rPr>
          <w:color w:val="231F20"/>
          <w:spacing w:val="-2"/>
          <w:w w:val="110"/>
        </w:rPr>
        <w:t>te</w:t>
      </w:r>
      <w:r>
        <w:rPr>
          <w:color w:val="231F20"/>
          <w:spacing w:val="20"/>
          <w:w w:val="110"/>
        </w:rPr>
        <w:t> </w:t>
      </w:r>
      <w:r>
        <w:rPr>
          <w:color w:val="231F20"/>
          <w:w w:val="110"/>
        </w:rPr>
        <w:t>50</w:t>
      </w:r>
      <w:r>
        <w:rPr>
          <w:color w:val="231F20"/>
          <w:spacing w:val="20"/>
          <w:w w:val="110"/>
        </w:rPr>
        <w:t> </w:t>
      </w:r>
      <w:r>
        <w:rPr>
          <w:color w:val="231F20"/>
          <w:w w:val="110"/>
        </w:rPr>
        <w:t>m</w:t>
      </w:r>
      <w:r>
        <w:rPr>
          <w:color w:val="231F20"/>
          <w:w w:val="110"/>
          <w:position w:val="6"/>
          <w:sz w:val="10"/>
        </w:rPr>
        <w:t>2</w:t>
      </w:r>
      <w:r>
        <w:rPr>
          <w:color w:val="231F20"/>
          <w:spacing w:val="1"/>
          <w:w w:val="110"/>
        </w:rPr>
        <w:t>.</w:t>
      </w:r>
      <w:r>
        <w:rPr/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11"/>
        <w:rPr>
          <w:rFonts w:ascii="Arial" w:hAnsi="Arial" w:cs="Arial" w:eastAsia="Arial"/>
          <w:sz w:val="18"/>
          <w:szCs w:val="18"/>
        </w:rPr>
      </w:pPr>
    </w:p>
    <w:p>
      <w:pPr>
        <w:pStyle w:val="BodyText"/>
        <w:spacing w:line="240" w:lineRule="auto"/>
        <w:ind w:left="720" w:right="0"/>
        <w:jc w:val="left"/>
      </w:pP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z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kb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n</w:t>
      </w:r>
      <w:r>
        <w:rPr>
          <w:color w:val="231F20"/>
          <w:spacing w:val="2"/>
          <w:w w:val="110"/>
        </w:rPr>
        <w:t> 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z</w:t>
      </w:r>
      <w:r>
        <w:rPr>
          <w:color w:val="231F20"/>
          <w:spacing w:val="3"/>
          <w:w w:val="110"/>
        </w:rPr>
        <w:t> </w:t>
      </w:r>
      <w:r>
        <w:rPr>
          <w:color w:val="231F20"/>
          <w:spacing w:val="-2"/>
          <w:w w:val="110"/>
        </w:rPr>
        <w:t>ese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kb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n</w:t>
      </w:r>
      <w:r>
        <w:rPr>
          <w:color w:val="231F20"/>
          <w:spacing w:val="3"/>
          <w:w w:val="110"/>
        </w:rPr>
        <w:t> </w:t>
      </w:r>
      <w:r>
        <w:rPr>
          <w:color w:val="231F20"/>
          <w:w w:val="110"/>
        </w:rPr>
        <w:t>nem</w:t>
      </w:r>
      <w:r>
        <w:rPr>
          <w:color w:val="231F20"/>
          <w:spacing w:val="3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3"/>
          <w:w w:val="110"/>
        </w:rPr>
        <w:t>á</w:t>
      </w:r>
      <w:r>
        <w:rPr>
          <w:color w:val="231F20"/>
          <w:spacing w:val="-2"/>
          <w:w w:val="110"/>
        </w:rPr>
        <w:t>rh</w:t>
      </w:r>
      <w:r>
        <w:rPr>
          <w:color w:val="231F20"/>
          <w:spacing w:val="-3"/>
          <w:w w:val="110"/>
        </w:rPr>
        <w:t>a</w:t>
      </w:r>
      <w:r>
        <w:rPr>
          <w:color w:val="231F20"/>
          <w:spacing w:val="-2"/>
          <w:w w:val="110"/>
        </w:rPr>
        <w:t>tók</w:t>
      </w:r>
      <w:r>
        <w:rPr>
          <w:color w:val="231F20"/>
          <w:spacing w:val="3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3"/>
          <w:w w:val="110"/>
        </w:rPr>
        <w:t> </w:t>
      </w:r>
      <w:r>
        <w:rPr>
          <w:color w:val="231F20"/>
          <w:spacing w:val="-1"/>
          <w:w w:val="110"/>
        </w:rPr>
        <w:t>dil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á</w:t>
      </w:r>
      <w:r>
        <w:rPr>
          <w:color w:val="231F20"/>
          <w:spacing w:val="-1"/>
          <w:w w:val="110"/>
        </w:rPr>
        <w:t>ció</w:t>
      </w:r>
      <w:r>
        <w:rPr>
          <w:color w:val="231F20"/>
          <w:spacing w:val="-2"/>
          <w:w w:val="110"/>
        </w:rPr>
        <w:t>s</w:t>
      </w:r>
      <w:r>
        <w:rPr>
          <w:color w:val="231F20"/>
          <w:spacing w:val="2"/>
          <w:w w:val="110"/>
        </w:rPr>
        <w:t> </w:t>
      </w:r>
      <w:r>
        <w:rPr>
          <w:color w:val="231F20"/>
          <w:spacing w:val="-3"/>
          <w:w w:val="110"/>
        </w:rPr>
        <w:t>s</w:t>
      </w:r>
      <w:r>
        <w:rPr>
          <w:color w:val="231F20"/>
          <w:spacing w:val="-2"/>
          <w:w w:val="110"/>
        </w:rPr>
        <w:t>z</w:t>
      </w:r>
      <w:r>
        <w:rPr>
          <w:color w:val="231F20"/>
          <w:spacing w:val="-3"/>
          <w:w w:val="110"/>
        </w:rPr>
        <w:t>a</w:t>
      </w:r>
      <w:r>
        <w:rPr>
          <w:color w:val="231F20"/>
          <w:spacing w:val="-2"/>
          <w:w w:val="110"/>
        </w:rPr>
        <w:t>k</w:t>
      </w:r>
      <w:r>
        <w:rPr>
          <w:color w:val="231F20"/>
          <w:spacing w:val="-3"/>
          <w:w w:val="110"/>
        </w:rPr>
        <w:t>as</w:t>
      </w:r>
      <w:r>
        <w:rPr>
          <w:color w:val="231F20"/>
          <w:spacing w:val="-2"/>
          <w:w w:val="110"/>
        </w:rPr>
        <w:t>zok</w:t>
      </w:r>
      <w:r>
        <w:rPr>
          <w:color w:val="231F20"/>
          <w:spacing w:val="3"/>
          <w:w w:val="110"/>
        </w:rPr>
        <w:t> </w:t>
      </w:r>
      <w:r>
        <w:rPr>
          <w:color w:val="231F20"/>
          <w:spacing w:val="-1"/>
          <w:w w:val="110"/>
        </w:rPr>
        <w:t>j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l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ntő</w:t>
      </w:r>
      <w:r>
        <w:rPr>
          <w:color w:val="231F20"/>
          <w:spacing w:val="-2"/>
          <w:w w:val="110"/>
        </w:rPr>
        <w:t>s</w:t>
      </w:r>
      <w:r>
        <w:rPr>
          <w:color w:val="231F20"/>
          <w:spacing w:val="3"/>
          <w:w w:val="110"/>
        </w:rPr>
        <w:t> 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ltolód</w:t>
      </w:r>
      <w:r>
        <w:rPr>
          <w:color w:val="231F20"/>
          <w:spacing w:val="-2"/>
          <w:w w:val="110"/>
        </w:rPr>
        <w:t>ása</w:t>
      </w:r>
      <w:r>
        <w:rPr>
          <w:color w:val="231F20"/>
          <w:spacing w:val="-1"/>
          <w:w w:val="110"/>
        </w:rPr>
        <w:t>i</w:t>
      </w:r>
      <w:r>
        <w:rPr>
          <w:color w:val="231F20"/>
          <w:spacing w:val="-2"/>
          <w:w w:val="110"/>
        </w:rPr>
        <w:t>.</w:t>
      </w:r>
      <w:r>
        <w:rPr>
          <w:color w:val="231F20"/>
          <w:spacing w:val="3"/>
          <w:w w:val="110"/>
        </w:rPr>
        <w:t> </w:t>
      </w:r>
      <w:r>
        <w:rPr>
          <w:color w:val="231F20"/>
          <w:spacing w:val="-1"/>
          <w:w w:val="110"/>
        </w:rPr>
        <w:t>Dil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á</w:t>
      </w:r>
      <w:r>
        <w:rPr>
          <w:color w:val="231F20"/>
          <w:spacing w:val="-1"/>
          <w:w w:val="110"/>
        </w:rPr>
        <w:t>ció</w:t>
      </w:r>
      <w:r>
        <w:rPr>
          <w:color w:val="231F20"/>
          <w:spacing w:val="-2"/>
          <w:w w:val="110"/>
        </w:rPr>
        <w:t>s</w:t>
      </w:r>
      <w:r>
        <w:rPr>
          <w:color w:val="231F20"/>
          <w:spacing w:val="3"/>
          <w:w w:val="110"/>
        </w:rPr>
        <w:t> </w:t>
      </w:r>
      <w:r>
        <w:rPr>
          <w:color w:val="231F20"/>
          <w:spacing w:val="-1"/>
          <w:w w:val="110"/>
        </w:rPr>
        <w:t>h</w:t>
      </w:r>
      <w:r>
        <w:rPr>
          <w:color w:val="231F20"/>
          <w:spacing w:val="-2"/>
          <w:w w:val="110"/>
        </w:rPr>
        <w:t>é</w:t>
      </w:r>
      <w:r>
        <w:rPr>
          <w:color w:val="231F20"/>
          <w:spacing w:val="-1"/>
          <w:w w:val="110"/>
        </w:rPr>
        <w:t>z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g</w:t>
      </w:r>
      <w:r>
        <w:rPr>
          <w:color w:val="231F20"/>
          <w:spacing w:val="3"/>
          <w:w w:val="110"/>
        </w:rPr>
        <w:t> </w:t>
      </w:r>
      <w:r>
        <w:rPr>
          <w:color w:val="231F20"/>
          <w:spacing w:val="-1"/>
          <w:w w:val="110"/>
        </w:rPr>
        <w:t>ki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l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k</w:t>
      </w:r>
      <w:r>
        <w:rPr>
          <w:color w:val="231F20"/>
          <w:spacing w:val="-2"/>
          <w:w w:val="110"/>
        </w:rPr>
        <w:t>í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ása</w:t>
      </w:r>
      <w:r>
        <w:rPr>
          <w:color w:val="231F20"/>
          <w:spacing w:val="-1"/>
          <w:w w:val="110"/>
        </w:rPr>
        <w:t>kor</w:t>
      </w:r>
      <w:r>
        <w:rPr/>
      </w:r>
    </w:p>
    <w:p>
      <w:pPr>
        <w:pStyle w:val="BodyText"/>
        <w:spacing w:line="250" w:lineRule="auto" w:before="9"/>
        <w:ind w:left="720" w:right="908"/>
        <w:jc w:val="left"/>
      </w:pPr>
      <w:r>
        <w:rPr>
          <w:color w:val="231F20"/>
          <w:spacing w:val="-1"/>
          <w:w w:val="110"/>
        </w:rPr>
        <w:t>mind</w:t>
      </w:r>
      <w:r>
        <w:rPr>
          <w:color w:val="231F20"/>
          <w:spacing w:val="2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2"/>
          <w:w w:val="110"/>
        </w:rPr>
        <w:t> </w:t>
      </w:r>
      <w:r>
        <w:rPr>
          <w:color w:val="231F20"/>
          <w:spacing w:val="-2"/>
          <w:w w:val="110"/>
        </w:rPr>
        <w:t>v</w:t>
      </w:r>
      <w:r>
        <w:rPr>
          <w:color w:val="231F20"/>
          <w:spacing w:val="-3"/>
          <w:w w:val="110"/>
        </w:rPr>
        <w:t>á</w:t>
      </w:r>
      <w:r>
        <w:rPr>
          <w:color w:val="231F20"/>
          <w:spacing w:val="-2"/>
          <w:w w:val="110"/>
        </w:rPr>
        <w:t>z</w:t>
      </w:r>
      <w:r>
        <w:rPr>
          <w:color w:val="231F20"/>
          <w:spacing w:val="-3"/>
          <w:w w:val="110"/>
        </w:rPr>
        <w:t>s</w:t>
      </w:r>
      <w:r>
        <w:rPr>
          <w:color w:val="231F20"/>
          <w:spacing w:val="-2"/>
          <w:w w:val="110"/>
        </w:rPr>
        <w:t>z</w:t>
      </w:r>
      <w:r>
        <w:rPr>
          <w:color w:val="231F20"/>
          <w:spacing w:val="-3"/>
          <w:w w:val="110"/>
        </w:rPr>
        <w:t>e</w:t>
      </w:r>
      <w:r>
        <w:rPr>
          <w:color w:val="231F20"/>
          <w:spacing w:val="-2"/>
          <w:w w:val="110"/>
        </w:rPr>
        <w:t>rk</w:t>
      </w:r>
      <w:r>
        <w:rPr>
          <w:color w:val="231F20"/>
          <w:spacing w:val="-3"/>
          <w:w w:val="110"/>
        </w:rPr>
        <w:t>e</w:t>
      </w:r>
      <w:r>
        <w:rPr>
          <w:color w:val="231F20"/>
          <w:spacing w:val="-2"/>
          <w:w w:val="110"/>
        </w:rPr>
        <w:t>z</w:t>
      </w:r>
      <w:r>
        <w:rPr>
          <w:color w:val="231F20"/>
          <w:spacing w:val="-3"/>
          <w:w w:val="110"/>
        </w:rPr>
        <w:t>e</w:t>
      </w:r>
      <w:r>
        <w:rPr>
          <w:color w:val="231F20"/>
          <w:spacing w:val="-2"/>
          <w:w w:val="110"/>
        </w:rPr>
        <w:t>t</w:t>
      </w:r>
      <w:r>
        <w:rPr>
          <w:color w:val="231F20"/>
          <w:spacing w:val="-3"/>
          <w:w w:val="110"/>
        </w:rPr>
        <w:t>,</w:t>
      </w:r>
      <w:r>
        <w:rPr>
          <w:color w:val="231F20"/>
          <w:spacing w:val="3"/>
          <w:w w:val="110"/>
        </w:rPr>
        <w:t> </w:t>
      </w:r>
      <w:r>
        <w:rPr>
          <w:color w:val="231F20"/>
          <w:spacing w:val="-1"/>
          <w:w w:val="110"/>
        </w:rPr>
        <w:t>mind</w:t>
      </w:r>
      <w:r>
        <w:rPr>
          <w:color w:val="231F20"/>
          <w:spacing w:val="2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3"/>
          <w:w w:val="110"/>
        </w:rPr>
        <w:t> </w:t>
      </w:r>
      <w:r>
        <w:rPr>
          <w:color w:val="231F20"/>
          <w:spacing w:val="-1"/>
          <w:w w:val="110"/>
        </w:rPr>
        <w:t>l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pbor</w:t>
      </w:r>
      <w:r>
        <w:rPr>
          <w:color w:val="231F20"/>
          <w:spacing w:val="-2"/>
          <w:w w:val="110"/>
        </w:rPr>
        <w:t>í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ás</w:t>
      </w:r>
      <w:r>
        <w:rPr>
          <w:color w:val="231F20"/>
          <w:spacing w:val="2"/>
          <w:w w:val="110"/>
        </w:rPr>
        <w:t> </w:t>
      </w:r>
      <w:r>
        <w:rPr>
          <w:color w:val="231F20"/>
          <w:spacing w:val="-1"/>
          <w:w w:val="110"/>
        </w:rPr>
        <w:t>m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g</w:t>
      </w:r>
      <w:r>
        <w:rPr>
          <w:color w:val="231F20"/>
          <w:spacing w:val="-2"/>
          <w:w w:val="110"/>
        </w:rPr>
        <w:t>s</w:t>
      </w:r>
      <w:r>
        <w:rPr>
          <w:color w:val="231F20"/>
          <w:spacing w:val="-1"/>
          <w:w w:val="110"/>
        </w:rPr>
        <w:t>z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k</w:t>
      </w:r>
      <w:r>
        <w:rPr>
          <w:color w:val="231F20"/>
          <w:spacing w:val="-2"/>
          <w:w w:val="110"/>
        </w:rPr>
        <w:t>í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ása</w:t>
      </w:r>
      <w:r>
        <w:rPr>
          <w:color w:val="231F20"/>
          <w:spacing w:val="2"/>
          <w:w w:val="110"/>
        </w:rPr>
        <w:t> </w:t>
      </w:r>
      <w:r>
        <w:rPr>
          <w:color w:val="231F20"/>
          <w:spacing w:val="-2"/>
          <w:w w:val="110"/>
        </w:rPr>
        <w:t>s</w:t>
      </w:r>
      <w:r>
        <w:rPr>
          <w:color w:val="231F20"/>
          <w:spacing w:val="-1"/>
          <w:w w:val="110"/>
        </w:rPr>
        <w:t>zük</w:t>
      </w:r>
      <w:r>
        <w:rPr>
          <w:color w:val="231F20"/>
          <w:spacing w:val="-2"/>
          <w:w w:val="110"/>
        </w:rPr>
        <w:t>sé</w:t>
      </w:r>
      <w:r>
        <w:rPr>
          <w:color w:val="231F20"/>
          <w:spacing w:val="-1"/>
          <w:w w:val="110"/>
        </w:rPr>
        <w:t>g</w:t>
      </w:r>
      <w:r>
        <w:rPr>
          <w:color w:val="231F20"/>
          <w:spacing w:val="-2"/>
          <w:w w:val="110"/>
        </w:rPr>
        <w:t>es.</w:t>
      </w:r>
      <w:r>
        <w:rPr>
          <w:color w:val="231F20"/>
          <w:spacing w:val="3"/>
          <w:w w:val="110"/>
        </w:rPr>
        <w:t> </w:t>
      </w:r>
      <w:r>
        <w:rPr>
          <w:color w:val="231F20"/>
          <w:spacing w:val="-5"/>
          <w:w w:val="110"/>
        </w:rPr>
        <w:t>T</w:t>
      </w:r>
      <w:r>
        <w:rPr>
          <w:color w:val="231F20"/>
          <w:spacing w:val="-4"/>
          <w:w w:val="110"/>
        </w:rPr>
        <w:t>ov</w:t>
      </w:r>
      <w:r>
        <w:rPr>
          <w:color w:val="231F20"/>
          <w:spacing w:val="-5"/>
          <w:w w:val="110"/>
        </w:rPr>
        <w:t>á</w:t>
      </w:r>
      <w:r>
        <w:rPr>
          <w:color w:val="231F20"/>
          <w:spacing w:val="-4"/>
          <w:w w:val="110"/>
        </w:rPr>
        <w:t>bb</w:t>
      </w:r>
      <w:r>
        <w:rPr>
          <w:color w:val="231F20"/>
          <w:spacing w:val="-5"/>
          <w:w w:val="110"/>
        </w:rPr>
        <w:t>á</w:t>
      </w:r>
      <w:r>
        <w:rPr>
          <w:color w:val="231F20"/>
          <w:spacing w:val="2"/>
          <w:w w:val="110"/>
        </w:rPr>
        <w:t> </w:t>
      </w:r>
      <w:r>
        <w:rPr>
          <w:color w:val="231F20"/>
          <w:spacing w:val="-1"/>
          <w:w w:val="110"/>
        </w:rPr>
        <w:t>dil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á</w:t>
      </w:r>
      <w:r>
        <w:rPr>
          <w:color w:val="231F20"/>
          <w:spacing w:val="-1"/>
          <w:w w:val="110"/>
        </w:rPr>
        <w:t>ciót</w:t>
      </w:r>
      <w:r>
        <w:rPr>
          <w:color w:val="231F20"/>
          <w:spacing w:val="3"/>
          <w:w w:val="110"/>
        </w:rPr>
        <w:t> </w:t>
      </w:r>
      <w:r>
        <w:rPr>
          <w:color w:val="231F20"/>
          <w:spacing w:val="-2"/>
          <w:w w:val="110"/>
        </w:rPr>
        <w:t>k</w:t>
      </w:r>
      <w:r>
        <w:rPr>
          <w:color w:val="231F20"/>
          <w:spacing w:val="-3"/>
          <w:w w:val="110"/>
        </w:rPr>
        <w:t>e</w:t>
      </w:r>
      <w:r>
        <w:rPr>
          <w:color w:val="231F20"/>
          <w:spacing w:val="-2"/>
          <w:w w:val="110"/>
        </w:rPr>
        <w:t>ll</w:t>
      </w:r>
      <w:r>
        <w:rPr>
          <w:color w:val="231F20"/>
          <w:spacing w:val="2"/>
          <w:w w:val="110"/>
        </w:rPr>
        <w:t> </w:t>
      </w:r>
      <w:r>
        <w:rPr>
          <w:color w:val="231F20"/>
          <w:spacing w:val="-1"/>
          <w:w w:val="110"/>
        </w:rPr>
        <w:t>ki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l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k</w:t>
      </w:r>
      <w:r>
        <w:rPr>
          <w:color w:val="231F20"/>
          <w:spacing w:val="-2"/>
          <w:w w:val="110"/>
        </w:rPr>
        <w:t>í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ni</w:t>
      </w:r>
      <w:r>
        <w:rPr>
          <w:color w:val="231F20"/>
          <w:spacing w:val="3"/>
          <w:w w:val="110"/>
        </w:rPr>
        <w:t> 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z</w:t>
      </w:r>
      <w:r>
        <w:rPr>
          <w:color w:val="231F20"/>
          <w:spacing w:val="2"/>
          <w:w w:val="110"/>
        </w:rPr>
        <w:t> </w:t>
      </w:r>
      <w:r>
        <w:rPr>
          <w:color w:val="231F20"/>
          <w:spacing w:val="-1"/>
          <w:w w:val="110"/>
        </w:rPr>
        <w:t>oly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n</w:t>
      </w:r>
      <w:r>
        <w:rPr>
          <w:color w:val="231F20"/>
          <w:spacing w:val="2"/>
          <w:w w:val="110"/>
        </w:rPr>
        <w:t> </w:t>
      </w:r>
      <w:r>
        <w:rPr>
          <w:color w:val="231F20"/>
          <w:spacing w:val="-1"/>
          <w:w w:val="110"/>
        </w:rPr>
        <w:t>h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ly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k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n</w:t>
      </w:r>
      <w:r>
        <w:rPr>
          <w:color w:val="231F20"/>
          <w:spacing w:val="-2"/>
          <w:w w:val="110"/>
        </w:rPr>
        <w:t>,</w:t>
      </w:r>
      <w:r>
        <w:rPr>
          <w:color w:val="231F20"/>
          <w:spacing w:val="97"/>
          <w:w w:val="88"/>
        </w:rPr>
        <w:t> </w:t>
      </w:r>
      <w:r>
        <w:rPr>
          <w:color w:val="231F20"/>
          <w:w w:val="110"/>
        </w:rPr>
        <w:t>ahol</w:t>
      </w:r>
      <w:r>
        <w:rPr>
          <w:color w:val="231F20"/>
          <w:spacing w:val="12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13"/>
          <w:w w:val="110"/>
        </w:rPr>
        <w:t> </w:t>
      </w:r>
      <w:r>
        <w:rPr>
          <w:color w:val="231F20"/>
          <w:spacing w:val="-4"/>
          <w:w w:val="110"/>
        </w:rPr>
        <w:t>s</w:t>
      </w:r>
      <w:r>
        <w:rPr>
          <w:color w:val="231F20"/>
          <w:spacing w:val="-3"/>
          <w:w w:val="110"/>
        </w:rPr>
        <w:t>z</w:t>
      </w:r>
      <w:r>
        <w:rPr>
          <w:color w:val="231F20"/>
          <w:spacing w:val="-4"/>
          <w:w w:val="110"/>
        </w:rPr>
        <w:t>e</w:t>
      </w:r>
      <w:r>
        <w:rPr>
          <w:color w:val="231F20"/>
          <w:spacing w:val="-3"/>
          <w:w w:val="110"/>
        </w:rPr>
        <w:t>rk</w:t>
      </w:r>
      <w:r>
        <w:rPr>
          <w:color w:val="231F20"/>
          <w:spacing w:val="-4"/>
          <w:w w:val="110"/>
        </w:rPr>
        <w:t>e</w:t>
      </w:r>
      <w:r>
        <w:rPr>
          <w:color w:val="231F20"/>
          <w:spacing w:val="-3"/>
          <w:w w:val="110"/>
        </w:rPr>
        <w:t>z</w:t>
      </w:r>
      <w:r>
        <w:rPr>
          <w:color w:val="231F20"/>
          <w:spacing w:val="-4"/>
          <w:w w:val="110"/>
        </w:rPr>
        <w:t>e</w:t>
      </w:r>
      <w:r>
        <w:rPr>
          <w:color w:val="231F20"/>
          <w:spacing w:val="-3"/>
          <w:w w:val="110"/>
        </w:rPr>
        <w:t>t</w:t>
      </w:r>
      <w:r>
        <w:rPr>
          <w:color w:val="231F20"/>
          <w:spacing w:val="12"/>
          <w:w w:val="110"/>
        </w:rPr>
        <w:t> </w:t>
      </w:r>
      <w:r>
        <w:rPr>
          <w:color w:val="231F20"/>
          <w:spacing w:val="-1"/>
          <w:w w:val="110"/>
        </w:rPr>
        <w:t>g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om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tri</w:t>
      </w:r>
      <w:r>
        <w:rPr>
          <w:color w:val="231F20"/>
          <w:spacing w:val="-2"/>
          <w:w w:val="110"/>
        </w:rPr>
        <w:t>á</w:t>
      </w:r>
      <w:r>
        <w:rPr>
          <w:color w:val="231F20"/>
          <w:spacing w:val="-1"/>
          <w:w w:val="110"/>
        </w:rPr>
        <w:t>j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13"/>
          <w:w w:val="110"/>
        </w:rPr>
        <w:t> </w:t>
      </w:r>
      <w:r>
        <w:rPr>
          <w:color w:val="231F20"/>
          <w:spacing w:val="-1"/>
          <w:w w:val="110"/>
        </w:rPr>
        <w:t>j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l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ntő</w:t>
      </w:r>
      <w:r>
        <w:rPr>
          <w:color w:val="231F20"/>
          <w:spacing w:val="-2"/>
          <w:w w:val="110"/>
        </w:rPr>
        <w:t>se</w:t>
      </w:r>
      <w:r>
        <w:rPr>
          <w:color w:val="231F20"/>
          <w:spacing w:val="-1"/>
          <w:w w:val="110"/>
        </w:rPr>
        <w:t>n</w:t>
      </w:r>
      <w:r>
        <w:rPr>
          <w:color w:val="231F20"/>
          <w:spacing w:val="12"/>
          <w:w w:val="110"/>
        </w:rPr>
        <w:t> </w:t>
      </w:r>
      <w:r>
        <w:rPr>
          <w:color w:val="231F20"/>
          <w:spacing w:val="-2"/>
          <w:w w:val="110"/>
        </w:rPr>
        <w:t>m</w:t>
      </w:r>
      <w:r>
        <w:rPr>
          <w:color w:val="231F20"/>
          <w:spacing w:val="-3"/>
          <w:w w:val="110"/>
        </w:rPr>
        <w:t>e</w:t>
      </w:r>
      <w:r>
        <w:rPr>
          <w:color w:val="231F20"/>
          <w:spacing w:val="-2"/>
          <w:w w:val="110"/>
        </w:rPr>
        <w:t>gv</w:t>
      </w:r>
      <w:r>
        <w:rPr>
          <w:color w:val="231F20"/>
          <w:spacing w:val="-3"/>
          <w:w w:val="110"/>
        </w:rPr>
        <w:t>á</w:t>
      </w:r>
      <w:r>
        <w:rPr>
          <w:color w:val="231F20"/>
          <w:spacing w:val="-2"/>
          <w:w w:val="110"/>
        </w:rPr>
        <w:t>ltozik</w:t>
      </w:r>
      <w:r>
        <w:rPr>
          <w:color w:val="231F20"/>
          <w:spacing w:val="-3"/>
          <w:w w:val="110"/>
        </w:rPr>
        <w:t>,</w:t>
      </w:r>
      <w:r>
        <w:rPr>
          <w:color w:val="231F20"/>
          <w:spacing w:val="13"/>
          <w:w w:val="110"/>
        </w:rPr>
        <w:t> </w:t>
      </w:r>
      <w:r>
        <w:rPr>
          <w:color w:val="231F20"/>
          <w:spacing w:val="-1"/>
          <w:w w:val="110"/>
        </w:rPr>
        <w:t>p</w:t>
      </w:r>
      <w:r>
        <w:rPr>
          <w:color w:val="231F20"/>
          <w:spacing w:val="-2"/>
          <w:w w:val="110"/>
        </w:rPr>
        <w:t>é</w:t>
      </w:r>
      <w:r>
        <w:rPr>
          <w:color w:val="231F20"/>
          <w:spacing w:val="-1"/>
          <w:w w:val="110"/>
        </w:rPr>
        <w:t>ld</w:t>
      </w:r>
      <w:r>
        <w:rPr>
          <w:color w:val="231F20"/>
          <w:spacing w:val="-2"/>
          <w:w w:val="110"/>
        </w:rPr>
        <w:t>á</w:t>
      </w:r>
      <w:r>
        <w:rPr>
          <w:color w:val="231F20"/>
          <w:spacing w:val="-1"/>
          <w:w w:val="110"/>
        </w:rPr>
        <w:t>ul</w:t>
      </w:r>
      <w:r>
        <w:rPr>
          <w:color w:val="231F20"/>
          <w:spacing w:val="12"/>
          <w:w w:val="110"/>
        </w:rPr>
        <w:t> </w:t>
      </w:r>
      <w:r>
        <w:rPr>
          <w:color w:val="231F20"/>
          <w:spacing w:val="-2"/>
          <w:w w:val="110"/>
        </w:rPr>
        <w:t>az</w:t>
      </w:r>
      <w:r>
        <w:rPr>
          <w:color w:val="231F20"/>
          <w:spacing w:val="13"/>
          <w:w w:val="110"/>
        </w:rPr>
        <w:t> </w:t>
      </w:r>
      <w:r>
        <w:rPr>
          <w:color w:val="231F20"/>
          <w:spacing w:val="-3"/>
          <w:w w:val="110"/>
        </w:rPr>
        <w:t>á</w:t>
      </w:r>
      <w:r>
        <w:rPr>
          <w:color w:val="231F20"/>
          <w:spacing w:val="-2"/>
          <w:w w:val="110"/>
        </w:rPr>
        <w:t>lm</w:t>
      </w:r>
      <w:r>
        <w:rPr>
          <w:color w:val="231F20"/>
          <w:spacing w:val="-3"/>
          <w:w w:val="110"/>
        </w:rPr>
        <w:t>e</w:t>
      </w:r>
      <w:r>
        <w:rPr>
          <w:color w:val="231F20"/>
          <w:spacing w:val="-2"/>
          <w:w w:val="110"/>
        </w:rPr>
        <w:t>nny</w:t>
      </w:r>
      <w:r>
        <w:rPr>
          <w:color w:val="231F20"/>
          <w:spacing w:val="-3"/>
          <w:w w:val="110"/>
        </w:rPr>
        <w:t>e</w:t>
      </w:r>
      <w:r>
        <w:rPr>
          <w:color w:val="231F20"/>
          <w:spacing w:val="-2"/>
          <w:w w:val="110"/>
        </w:rPr>
        <w:t>z</w:t>
      </w:r>
      <w:r>
        <w:rPr>
          <w:color w:val="231F20"/>
          <w:spacing w:val="-3"/>
          <w:w w:val="110"/>
        </w:rPr>
        <w:t>e</w:t>
      </w:r>
      <w:r>
        <w:rPr>
          <w:color w:val="231F20"/>
          <w:spacing w:val="-2"/>
          <w:w w:val="110"/>
        </w:rPr>
        <w:t>ti</w:t>
      </w:r>
      <w:r>
        <w:rPr>
          <w:color w:val="231F20"/>
          <w:spacing w:val="12"/>
          <w:w w:val="110"/>
        </w:rPr>
        <w:t> </w:t>
      </w:r>
      <w:r>
        <w:rPr>
          <w:color w:val="231F20"/>
          <w:spacing w:val="-1"/>
          <w:w w:val="110"/>
        </w:rPr>
        <w:t>f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lül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th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z</w:t>
      </w:r>
      <w:r>
        <w:rPr>
          <w:color w:val="231F20"/>
          <w:spacing w:val="13"/>
          <w:w w:val="110"/>
        </w:rPr>
        <w:t> </w:t>
      </w:r>
      <w:r>
        <w:rPr>
          <w:color w:val="231F20"/>
          <w:spacing w:val="-2"/>
          <w:w w:val="110"/>
        </w:rPr>
        <w:t>c</w:t>
      </w:r>
      <w:r>
        <w:rPr>
          <w:color w:val="231F20"/>
          <w:spacing w:val="-3"/>
          <w:w w:val="110"/>
        </w:rPr>
        <w:t>sa</w:t>
      </w:r>
      <w:r>
        <w:rPr>
          <w:color w:val="231F20"/>
          <w:spacing w:val="-2"/>
          <w:w w:val="110"/>
        </w:rPr>
        <w:t>tl</w:t>
      </w:r>
      <w:r>
        <w:rPr>
          <w:color w:val="231F20"/>
          <w:spacing w:val="-3"/>
          <w:w w:val="110"/>
        </w:rPr>
        <w:t>a</w:t>
      </w:r>
      <w:r>
        <w:rPr>
          <w:color w:val="231F20"/>
          <w:spacing w:val="-2"/>
          <w:w w:val="110"/>
        </w:rPr>
        <w:t>kozik</w:t>
      </w:r>
      <w:r>
        <w:rPr>
          <w:color w:val="231F20"/>
          <w:spacing w:val="12"/>
          <w:w w:val="110"/>
        </w:rPr>
        <w:t> 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gy</w:t>
      </w:r>
      <w:r>
        <w:rPr>
          <w:color w:val="231F20"/>
          <w:spacing w:val="13"/>
          <w:w w:val="110"/>
        </w:rPr>
        <w:t> </w:t>
      </w:r>
      <w:r>
        <w:rPr>
          <w:color w:val="231F20"/>
          <w:spacing w:val="-2"/>
          <w:w w:val="110"/>
        </w:rPr>
        <w:t>folyo</w:t>
      </w:r>
      <w:r>
        <w:rPr>
          <w:color w:val="231F20"/>
          <w:spacing w:val="-3"/>
          <w:w w:val="110"/>
        </w:rPr>
        <w:t>s</w:t>
      </w:r>
      <w:r>
        <w:rPr>
          <w:color w:val="231F20"/>
          <w:spacing w:val="-2"/>
          <w:w w:val="110"/>
        </w:rPr>
        <w:t>ó</w:t>
      </w:r>
      <w:r>
        <w:rPr>
          <w:color w:val="231F20"/>
          <w:spacing w:val="-3"/>
          <w:w w:val="110"/>
        </w:rPr>
        <w:t>,</w:t>
      </w:r>
      <w:r>
        <w:rPr>
          <w:color w:val="231F20"/>
          <w:w w:val="88"/>
        </w:rPr>
        <w:t> </w:t>
      </w:r>
      <w:r>
        <w:rPr>
          <w:color w:val="231F20"/>
          <w:spacing w:val="89"/>
          <w:w w:val="88"/>
        </w:rPr>
        <w:t> </w:t>
      </w:r>
      <w:r>
        <w:rPr>
          <w:color w:val="231F20"/>
          <w:spacing w:val="-1"/>
          <w:w w:val="110"/>
        </w:rPr>
        <w:t>v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gy</w:t>
      </w:r>
      <w:r>
        <w:rPr>
          <w:color w:val="231F20"/>
          <w:spacing w:val="6"/>
          <w:w w:val="110"/>
        </w:rPr>
        <w:t> </w:t>
      </w:r>
      <w:r>
        <w:rPr>
          <w:color w:val="231F20"/>
          <w:w w:val="110"/>
        </w:rPr>
        <w:t>L</w:t>
      </w:r>
      <w:r>
        <w:rPr>
          <w:color w:val="231F20"/>
          <w:spacing w:val="6"/>
          <w:w w:val="110"/>
        </w:rPr>
        <w:t> 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l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kú</w:t>
      </w:r>
      <w:r>
        <w:rPr>
          <w:color w:val="231F20"/>
          <w:spacing w:val="7"/>
          <w:w w:val="110"/>
        </w:rPr>
        <w:t> </w:t>
      </w:r>
      <w:r>
        <w:rPr>
          <w:color w:val="231F20"/>
          <w:spacing w:val="-3"/>
          <w:w w:val="110"/>
        </w:rPr>
        <w:t>á</w:t>
      </w:r>
      <w:r>
        <w:rPr>
          <w:color w:val="231F20"/>
          <w:spacing w:val="-2"/>
          <w:w w:val="110"/>
        </w:rPr>
        <w:t>lm</w:t>
      </w:r>
      <w:r>
        <w:rPr>
          <w:color w:val="231F20"/>
          <w:spacing w:val="-3"/>
          <w:w w:val="110"/>
        </w:rPr>
        <w:t>e</w:t>
      </w:r>
      <w:r>
        <w:rPr>
          <w:color w:val="231F20"/>
          <w:spacing w:val="-2"/>
          <w:w w:val="110"/>
        </w:rPr>
        <w:t>nny</w:t>
      </w:r>
      <w:r>
        <w:rPr>
          <w:color w:val="231F20"/>
          <w:spacing w:val="-3"/>
          <w:w w:val="110"/>
        </w:rPr>
        <w:t>e</w:t>
      </w:r>
      <w:r>
        <w:rPr>
          <w:color w:val="231F20"/>
          <w:spacing w:val="-2"/>
          <w:w w:val="110"/>
        </w:rPr>
        <w:t>z</w:t>
      </w:r>
      <w:r>
        <w:rPr>
          <w:color w:val="231F20"/>
          <w:spacing w:val="-3"/>
          <w:w w:val="110"/>
        </w:rPr>
        <w:t>e</w:t>
      </w:r>
      <w:r>
        <w:rPr>
          <w:color w:val="231F20"/>
          <w:spacing w:val="-2"/>
          <w:w w:val="110"/>
        </w:rPr>
        <w:t>ti</w:t>
      </w:r>
      <w:r>
        <w:rPr>
          <w:color w:val="231F20"/>
          <w:spacing w:val="6"/>
          <w:w w:val="110"/>
        </w:rPr>
        <w:t> </w:t>
      </w:r>
      <w:r>
        <w:rPr>
          <w:color w:val="231F20"/>
          <w:spacing w:val="-1"/>
          <w:w w:val="110"/>
        </w:rPr>
        <w:t>f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lül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6"/>
          <w:w w:val="110"/>
        </w:rPr>
        <w:t> </w:t>
      </w:r>
      <w:r>
        <w:rPr>
          <w:color w:val="231F20"/>
          <w:spacing w:val="-2"/>
          <w:w w:val="110"/>
        </w:rPr>
        <w:t>ese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é</w:t>
      </w:r>
      <w:r>
        <w:rPr>
          <w:color w:val="231F20"/>
          <w:spacing w:val="-1"/>
          <w:w w:val="110"/>
        </w:rPr>
        <w:t>n</w:t>
      </w:r>
      <w:r>
        <w:rPr>
          <w:color w:val="231F20"/>
          <w:spacing w:val="-2"/>
          <w:w w:val="110"/>
        </w:rPr>
        <w:t>.</w:t>
      </w:r>
      <w:r>
        <w:rPr/>
      </w:r>
    </w:p>
    <w:p>
      <w:pPr>
        <w:spacing w:line="240" w:lineRule="auto" w:before="9"/>
        <w:rPr>
          <w:rFonts w:ascii="Arial" w:hAnsi="Arial" w:cs="Arial" w:eastAsia="Arial"/>
          <w:sz w:val="14"/>
          <w:szCs w:val="14"/>
        </w:rPr>
      </w:pPr>
    </w:p>
    <w:p>
      <w:pPr>
        <w:pStyle w:val="BodyText"/>
        <w:spacing w:line="250" w:lineRule="auto"/>
        <w:ind w:left="720" w:right="915"/>
        <w:jc w:val="left"/>
      </w:pPr>
      <w:r>
        <w:rPr>
          <w:color w:val="231F20"/>
          <w:w w:val="110"/>
        </w:rPr>
        <w:t>A</w:t>
      </w:r>
      <w:r>
        <w:rPr>
          <w:color w:val="231F20"/>
          <w:spacing w:val="10"/>
          <w:w w:val="110"/>
        </w:rPr>
        <w:t> </w:t>
      </w:r>
      <w:r>
        <w:rPr>
          <w:color w:val="231F20"/>
          <w:spacing w:val="-1"/>
          <w:w w:val="110"/>
        </w:rPr>
        <w:t>dil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á</w:t>
      </w:r>
      <w:r>
        <w:rPr>
          <w:color w:val="231F20"/>
          <w:spacing w:val="-1"/>
          <w:w w:val="110"/>
        </w:rPr>
        <w:t>ció</w:t>
      </w:r>
      <w:r>
        <w:rPr>
          <w:color w:val="231F20"/>
          <w:spacing w:val="11"/>
          <w:w w:val="110"/>
        </w:rPr>
        <w:t> </w:t>
      </w:r>
      <w:r>
        <w:rPr>
          <w:color w:val="231F20"/>
          <w:spacing w:val="-1"/>
          <w:w w:val="110"/>
        </w:rPr>
        <w:t>ki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l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k</w:t>
      </w:r>
      <w:r>
        <w:rPr>
          <w:color w:val="231F20"/>
          <w:spacing w:val="-2"/>
          <w:w w:val="110"/>
        </w:rPr>
        <w:t>í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ásá</w:t>
      </w:r>
      <w:r>
        <w:rPr>
          <w:color w:val="231F20"/>
          <w:spacing w:val="-1"/>
          <w:w w:val="110"/>
        </w:rPr>
        <w:t>n</w:t>
      </w:r>
      <w:r>
        <w:rPr>
          <w:color w:val="231F20"/>
          <w:spacing w:val="-2"/>
          <w:w w:val="110"/>
        </w:rPr>
        <w:t>á</w:t>
      </w:r>
      <w:r>
        <w:rPr>
          <w:color w:val="231F20"/>
          <w:spacing w:val="-1"/>
          <w:w w:val="110"/>
        </w:rPr>
        <w:t>l</w:t>
      </w:r>
      <w:r>
        <w:rPr>
          <w:color w:val="231F20"/>
          <w:spacing w:val="10"/>
          <w:w w:val="110"/>
        </w:rPr>
        <w:t> </w:t>
      </w:r>
      <w:r>
        <w:rPr>
          <w:color w:val="231F20"/>
          <w:spacing w:val="-1"/>
          <w:w w:val="110"/>
        </w:rPr>
        <w:t>figy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l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mb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11"/>
          <w:w w:val="110"/>
        </w:rPr>
        <w:t> </w:t>
      </w:r>
      <w:r>
        <w:rPr>
          <w:color w:val="231F20"/>
          <w:spacing w:val="-2"/>
          <w:w w:val="110"/>
        </w:rPr>
        <w:t>k</w:t>
      </w:r>
      <w:r>
        <w:rPr>
          <w:color w:val="231F20"/>
          <w:spacing w:val="-3"/>
          <w:w w:val="110"/>
        </w:rPr>
        <w:t>e</w:t>
      </w:r>
      <w:r>
        <w:rPr>
          <w:color w:val="231F20"/>
          <w:spacing w:val="-2"/>
          <w:w w:val="110"/>
        </w:rPr>
        <w:t>ll</w:t>
      </w:r>
      <w:r>
        <w:rPr>
          <w:color w:val="231F20"/>
          <w:spacing w:val="11"/>
          <w:w w:val="110"/>
        </w:rPr>
        <w:t> </w:t>
      </w:r>
      <w:r>
        <w:rPr>
          <w:color w:val="231F20"/>
          <w:spacing w:val="-1"/>
          <w:w w:val="110"/>
        </w:rPr>
        <w:t>v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nni</w:t>
      </w:r>
      <w:r>
        <w:rPr>
          <w:color w:val="231F20"/>
          <w:spacing w:val="10"/>
          <w:w w:val="110"/>
        </w:rPr>
        <w:t> 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zt</w:t>
      </w:r>
      <w:r>
        <w:rPr>
          <w:color w:val="231F20"/>
          <w:spacing w:val="11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11"/>
          <w:w w:val="110"/>
        </w:rPr>
        <w:t> </w:t>
      </w:r>
      <w:r>
        <w:rPr>
          <w:color w:val="231F20"/>
          <w:spacing w:val="-2"/>
          <w:w w:val="110"/>
        </w:rPr>
        <w:t>köv</w:t>
      </w:r>
      <w:r>
        <w:rPr>
          <w:color w:val="231F20"/>
          <w:spacing w:val="-3"/>
          <w:w w:val="110"/>
        </w:rPr>
        <w:t>e</w:t>
      </w:r>
      <w:r>
        <w:rPr>
          <w:color w:val="231F20"/>
          <w:spacing w:val="-2"/>
          <w:w w:val="110"/>
        </w:rPr>
        <w:t>t</w:t>
      </w:r>
      <w:r>
        <w:rPr>
          <w:color w:val="231F20"/>
          <w:spacing w:val="-3"/>
          <w:w w:val="110"/>
        </w:rPr>
        <w:t>e</w:t>
      </w:r>
      <w:r>
        <w:rPr>
          <w:color w:val="231F20"/>
          <w:spacing w:val="-2"/>
          <w:w w:val="110"/>
        </w:rPr>
        <w:t>lm</w:t>
      </w:r>
      <w:r>
        <w:rPr>
          <w:color w:val="231F20"/>
          <w:spacing w:val="-3"/>
          <w:w w:val="110"/>
        </w:rPr>
        <w:t>é</w:t>
      </w:r>
      <w:r>
        <w:rPr>
          <w:color w:val="231F20"/>
          <w:spacing w:val="-2"/>
          <w:w w:val="110"/>
        </w:rPr>
        <w:t>nyt</w:t>
      </w:r>
      <w:r>
        <w:rPr>
          <w:color w:val="231F20"/>
          <w:spacing w:val="-3"/>
          <w:w w:val="110"/>
        </w:rPr>
        <w:t>,</w:t>
      </w:r>
      <w:r>
        <w:rPr>
          <w:color w:val="231F20"/>
          <w:spacing w:val="10"/>
          <w:w w:val="110"/>
        </w:rPr>
        <w:t> </w:t>
      </w:r>
      <w:r>
        <w:rPr>
          <w:color w:val="231F20"/>
          <w:spacing w:val="-1"/>
          <w:w w:val="110"/>
        </w:rPr>
        <w:t>hogy</w:t>
      </w:r>
      <w:r>
        <w:rPr>
          <w:color w:val="231F20"/>
          <w:spacing w:val="11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11"/>
          <w:w w:val="110"/>
        </w:rPr>
        <w:t> </w:t>
      </w:r>
      <w:r>
        <w:rPr>
          <w:color w:val="231F20"/>
          <w:spacing w:val="-1"/>
          <w:w w:val="110"/>
        </w:rPr>
        <w:t>dil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á</w:t>
      </w:r>
      <w:r>
        <w:rPr>
          <w:color w:val="231F20"/>
          <w:spacing w:val="-1"/>
          <w:w w:val="110"/>
        </w:rPr>
        <w:t>ció</w:t>
      </w:r>
      <w:r>
        <w:rPr>
          <w:color w:val="231F20"/>
          <w:spacing w:val="10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11"/>
          <w:w w:val="110"/>
        </w:rPr>
        <w:t> </w:t>
      </w:r>
      <w:r>
        <w:rPr>
          <w:color w:val="231F20"/>
          <w:spacing w:val="-3"/>
          <w:w w:val="110"/>
        </w:rPr>
        <w:t>s</w:t>
      </w:r>
      <w:r>
        <w:rPr>
          <w:color w:val="231F20"/>
          <w:spacing w:val="-2"/>
          <w:w w:val="110"/>
        </w:rPr>
        <w:t>z</w:t>
      </w:r>
      <w:r>
        <w:rPr>
          <w:color w:val="231F20"/>
          <w:spacing w:val="-3"/>
          <w:w w:val="110"/>
        </w:rPr>
        <w:t>e</w:t>
      </w:r>
      <w:r>
        <w:rPr>
          <w:color w:val="231F20"/>
          <w:spacing w:val="-2"/>
          <w:w w:val="110"/>
        </w:rPr>
        <w:t>rk</w:t>
      </w:r>
      <w:r>
        <w:rPr>
          <w:color w:val="231F20"/>
          <w:spacing w:val="-3"/>
          <w:w w:val="110"/>
        </w:rPr>
        <w:t>e</w:t>
      </w:r>
      <w:r>
        <w:rPr>
          <w:color w:val="231F20"/>
          <w:spacing w:val="-2"/>
          <w:w w:val="110"/>
        </w:rPr>
        <w:t>z</w:t>
      </w:r>
      <w:r>
        <w:rPr>
          <w:color w:val="231F20"/>
          <w:spacing w:val="-3"/>
          <w:w w:val="110"/>
        </w:rPr>
        <w:t>e</w:t>
      </w:r>
      <w:r>
        <w:rPr>
          <w:color w:val="231F20"/>
          <w:spacing w:val="-2"/>
          <w:w w:val="110"/>
        </w:rPr>
        <w:t>tt</w:t>
      </w:r>
      <w:r>
        <w:rPr>
          <w:color w:val="231F20"/>
          <w:spacing w:val="-3"/>
          <w:w w:val="110"/>
        </w:rPr>
        <w:t>e</w:t>
      </w:r>
      <w:r>
        <w:rPr>
          <w:color w:val="231F20"/>
          <w:spacing w:val="-2"/>
          <w:w w:val="110"/>
        </w:rPr>
        <w:t>l</w:t>
      </w:r>
      <w:r>
        <w:rPr>
          <w:color w:val="231F20"/>
          <w:spacing w:val="11"/>
          <w:w w:val="110"/>
        </w:rPr>
        <w:t> </w:t>
      </w:r>
      <w:r>
        <w:rPr>
          <w:color w:val="231F20"/>
          <w:spacing w:val="-2"/>
          <w:w w:val="110"/>
        </w:rPr>
        <w:t>s</w:t>
      </w:r>
      <w:r>
        <w:rPr>
          <w:color w:val="231F20"/>
          <w:spacing w:val="-1"/>
          <w:w w:val="110"/>
        </w:rPr>
        <w:t>z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mb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n</w:t>
      </w:r>
      <w:r>
        <w:rPr>
          <w:color w:val="231F20"/>
          <w:spacing w:val="65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á</w:t>
      </w:r>
      <w:r>
        <w:rPr>
          <w:color w:val="231F20"/>
          <w:spacing w:val="-1"/>
          <w:w w:val="110"/>
        </w:rPr>
        <w:t>m</w:t>
      </w:r>
      <w:r>
        <w:rPr>
          <w:color w:val="231F20"/>
          <w:spacing w:val="-2"/>
          <w:w w:val="110"/>
        </w:rPr>
        <w:t>as</w:t>
      </w:r>
      <w:r>
        <w:rPr>
          <w:color w:val="231F20"/>
          <w:spacing w:val="-1"/>
          <w:w w:val="110"/>
        </w:rPr>
        <w:t>ztott</w:t>
      </w:r>
      <w:r>
        <w:rPr>
          <w:color w:val="231F20"/>
          <w:spacing w:val="11"/>
          <w:w w:val="110"/>
        </w:rPr>
        <w:t> </w:t>
      </w:r>
      <w:r>
        <w:rPr>
          <w:color w:val="231F20"/>
          <w:spacing w:val="-1"/>
          <w:w w:val="110"/>
        </w:rPr>
        <w:t>higi</w:t>
      </w:r>
      <w:r>
        <w:rPr>
          <w:color w:val="231F20"/>
          <w:spacing w:val="-2"/>
          <w:w w:val="110"/>
        </w:rPr>
        <w:t>é</w:t>
      </w:r>
      <w:r>
        <w:rPr>
          <w:color w:val="231F20"/>
          <w:spacing w:val="-1"/>
          <w:w w:val="110"/>
        </w:rPr>
        <w:t>ni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i</w:t>
      </w:r>
      <w:r>
        <w:rPr>
          <w:color w:val="231F20"/>
          <w:spacing w:val="-2"/>
          <w:w w:val="110"/>
        </w:rPr>
        <w:t>,</w:t>
      </w:r>
      <w:r>
        <w:rPr>
          <w:color w:val="231F20"/>
          <w:spacing w:val="11"/>
          <w:w w:val="110"/>
        </w:rPr>
        <w:t> </w:t>
      </w:r>
      <w:r>
        <w:rPr>
          <w:color w:val="231F20"/>
          <w:spacing w:val="-1"/>
          <w:w w:val="110"/>
        </w:rPr>
        <w:t>tűzv</w:t>
      </w:r>
      <w:r>
        <w:rPr>
          <w:color w:val="231F20"/>
          <w:spacing w:val="-2"/>
          <w:w w:val="110"/>
        </w:rPr>
        <w:t>é</w:t>
      </w:r>
      <w:r>
        <w:rPr>
          <w:color w:val="231F20"/>
          <w:spacing w:val="-1"/>
          <w:w w:val="110"/>
        </w:rPr>
        <w:t>d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lmi</w:t>
      </w:r>
      <w:r>
        <w:rPr>
          <w:color w:val="231F20"/>
          <w:spacing w:val="12"/>
          <w:w w:val="110"/>
        </w:rPr>
        <w:t> </w:t>
      </w:r>
      <w:r>
        <w:rPr>
          <w:color w:val="231F20"/>
          <w:spacing w:val="-1"/>
          <w:w w:val="110"/>
        </w:rPr>
        <w:t>v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gy</w:t>
      </w:r>
      <w:r>
        <w:rPr>
          <w:color w:val="231F20"/>
          <w:spacing w:val="11"/>
          <w:w w:val="110"/>
        </w:rPr>
        <w:t> 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ku</w:t>
      </w:r>
      <w:r>
        <w:rPr>
          <w:color w:val="231F20"/>
          <w:spacing w:val="-2"/>
          <w:w w:val="110"/>
        </w:rPr>
        <w:t>s</w:t>
      </w:r>
      <w:r>
        <w:rPr>
          <w:color w:val="231F20"/>
          <w:spacing w:val="-1"/>
          <w:w w:val="110"/>
        </w:rPr>
        <w:t>ztik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i</w:t>
      </w:r>
      <w:r>
        <w:rPr>
          <w:color w:val="231F20"/>
          <w:spacing w:val="12"/>
          <w:w w:val="110"/>
        </w:rPr>
        <w:t> 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lv</w:t>
      </w:r>
      <w:r>
        <w:rPr>
          <w:color w:val="231F20"/>
          <w:spacing w:val="-2"/>
          <w:w w:val="110"/>
        </w:rPr>
        <w:t>á</w:t>
      </w:r>
      <w:r>
        <w:rPr>
          <w:color w:val="231F20"/>
          <w:spacing w:val="-1"/>
          <w:w w:val="110"/>
        </w:rPr>
        <w:t>r</w:t>
      </w:r>
      <w:r>
        <w:rPr>
          <w:color w:val="231F20"/>
          <w:spacing w:val="-2"/>
          <w:w w:val="110"/>
        </w:rPr>
        <w:t>ás</w:t>
      </w:r>
      <w:r>
        <w:rPr>
          <w:color w:val="231F20"/>
          <w:spacing w:val="-1"/>
          <w:w w:val="110"/>
        </w:rPr>
        <w:t>ok</w:t>
      </w:r>
      <w:r>
        <w:rPr>
          <w:color w:val="231F20"/>
          <w:spacing w:val="11"/>
          <w:w w:val="110"/>
        </w:rPr>
        <w:t> </w:t>
      </w:r>
      <w:r>
        <w:rPr>
          <w:color w:val="231F20"/>
          <w:spacing w:val="-3"/>
          <w:w w:val="110"/>
        </w:rPr>
        <w:t>e</w:t>
      </w:r>
      <w:r>
        <w:rPr>
          <w:color w:val="231F20"/>
          <w:spacing w:val="-2"/>
          <w:w w:val="110"/>
        </w:rPr>
        <w:t>g</w:t>
      </w:r>
      <w:r>
        <w:rPr>
          <w:color w:val="231F20"/>
          <w:spacing w:val="-3"/>
          <w:w w:val="110"/>
        </w:rPr>
        <w:t>és</w:t>
      </w:r>
      <w:r>
        <w:rPr>
          <w:color w:val="231F20"/>
          <w:spacing w:val="-2"/>
          <w:w w:val="110"/>
        </w:rPr>
        <w:t>z</w:t>
      </w:r>
      <w:r>
        <w:rPr>
          <w:color w:val="231F20"/>
          <w:spacing w:val="-3"/>
          <w:w w:val="110"/>
        </w:rPr>
        <w:t>é</w:t>
      </w:r>
      <w:r>
        <w:rPr>
          <w:color w:val="231F20"/>
          <w:spacing w:val="-2"/>
          <w:w w:val="110"/>
        </w:rPr>
        <w:t>r</w:t>
      </w:r>
      <w:r>
        <w:rPr>
          <w:color w:val="231F20"/>
          <w:spacing w:val="-3"/>
          <w:w w:val="110"/>
        </w:rPr>
        <w:t>e</w:t>
      </w:r>
      <w:r>
        <w:rPr>
          <w:color w:val="231F20"/>
          <w:spacing w:val="12"/>
          <w:w w:val="110"/>
        </w:rPr>
        <w:t> </w:t>
      </w:r>
      <w:r>
        <w:rPr>
          <w:color w:val="231F20"/>
          <w:spacing w:val="-1"/>
          <w:w w:val="110"/>
        </w:rPr>
        <w:t>n</w:t>
      </w:r>
      <w:r>
        <w:rPr>
          <w:color w:val="231F20"/>
          <w:spacing w:val="-2"/>
          <w:w w:val="110"/>
        </w:rPr>
        <w:t>é</w:t>
      </w:r>
      <w:r>
        <w:rPr>
          <w:color w:val="231F20"/>
          <w:spacing w:val="-1"/>
          <w:w w:val="110"/>
        </w:rPr>
        <w:t>zv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11"/>
          <w:w w:val="110"/>
        </w:rPr>
        <w:t> </w:t>
      </w:r>
      <w:r>
        <w:rPr>
          <w:color w:val="231F20"/>
          <w:w w:val="110"/>
        </w:rPr>
        <w:t>nem</w:t>
      </w:r>
      <w:r>
        <w:rPr>
          <w:color w:val="231F20"/>
          <w:spacing w:val="11"/>
          <w:w w:val="110"/>
        </w:rPr>
        <w:t> </w:t>
      </w:r>
      <w:r>
        <w:rPr>
          <w:color w:val="231F20"/>
          <w:spacing w:val="-2"/>
          <w:w w:val="110"/>
        </w:rPr>
        <w:t>gy</w:t>
      </w:r>
      <w:r>
        <w:rPr>
          <w:color w:val="231F20"/>
          <w:spacing w:val="-3"/>
          <w:w w:val="110"/>
        </w:rPr>
        <w:t>e</w:t>
      </w:r>
      <w:r>
        <w:rPr>
          <w:color w:val="231F20"/>
          <w:spacing w:val="-2"/>
          <w:w w:val="110"/>
        </w:rPr>
        <w:t>ng</w:t>
      </w:r>
      <w:r>
        <w:rPr>
          <w:color w:val="231F20"/>
          <w:spacing w:val="-3"/>
          <w:w w:val="110"/>
        </w:rPr>
        <w:t>í</w:t>
      </w:r>
      <w:r>
        <w:rPr>
          <w:color w:val="231F20"/>
          <w:spacing w:val="-2"/>
          <w:w w:val="110"/>
        </w:rPr>
        <w:t>th</w:t>
      </w:r>
      <w:r>
        <w:rPr>
          <w:color w:val="231F20"/>
          <w:spacing w:val="-3"/>
          <w:w w:val="110"/>
        </w:rPr>
        <w:t>e</w:t>
      </w:r>
      <w:r>
        <w:rPr>
          <w:color w:val="231F20"/>
          <w:spacing w:val="-2"/>
          <w:w w:val="110"/>
        </w:rPr>
        <w:t>ti</w:t>
      </w:r>
      <w:r>
        <w:rPr>
          <w:color w:val="231F20"/>
          <w:spacing w:val="12"/>
          <w:w w:val="110"/>
        </w:rPr>
        <w:t> </w:t>
      </w:r>
      <w:r>
        <w:rPr>
          <w:color w:val="231F20"/>
          <w:w w:val="110"/>
        </w:rPr>
        <w:t>le</w:t>
      </w:r>
      <w:r>
        <w:rPr>
          <w:color w:val="231F20"/>
          <w:spacing w:val="11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12"/>
          <w:w w:val="110"/>
        </w:rPr>
        <w:t> </w:t>
      </w:r>
      <w:r>
        <w:rPr>
          <w:color w:val="231F20"/>
          <w:spacing w:val="-4"/>
          <w:w w:val="110"/>
        </w:rPr>
        <w:t>s</w:t>
      </w:r>
      <w:r>
        <w:rPr>
          <w:color w:val="231F20"/>
          <w:spacing w:val="-3"/>
          <w:w w:val="110"/>
        </w:rPr>
        <w:t>z</w:t>
      </w:r>
      <w:r>
        <w:rPr>
          <w:color w:val="231F20"/>
          <w:spacing w:val="-4"/>
          <w:w w:val="110"/>
        </w:rPr>
        <w:t>e</w:t>
      </w:r>
      <w:r>
        <w:rPr>
          <w:color w:val="231F20"/>
          <w:spacing w:val="-3"/>
          <w:w w:val="110"/>
        </w:rPr>
        <w:t>rk</w:t>
      </w:r>
      <w:r>
        <w:rPr>
          <w:color w:val="231F20"/>
          <w:spacing w:val="-4"/>
          <w:w w:val="110"/>
        </w:rPr>
        <w:t>e</w:t>
      </w:r>
      <w:r>
        <w:rPr>
          <w:color w:val="231F20"/>
          <w:spacing w:val="-3"/>
          <w:w w:val="110"/>
        </w:rPr>
        <w:t>z</w:t>
      </w:r>
      <w:r>
        <w:rPr>
          <w:color w:val="231F20"/>
          <w:spacing w:val="-4"/>
          <w:w w:val="110"/>
        </w:rPr>
        <w:t>e</w:t>
      </w:r>
      <w:r>
        <w:rPr>
          <w:color w:val="231F20"/>
          <w:spacing w:val="-3"/>
          <w:w w:val="110"/>
        </w:rPr>
        <w:t>t</w:t>
      </w:r>
      <w:r>
        <w:rPr>
          <w:color w:val="231F20"/>
          <w:spacing w:val="-4"/>
          <w:w w:val="110"/>
        </w:rPr>
        <w:t>e</w:t>
      </w:r>
      <w:r>
        <w:rPr>
          <w:color w:val="231F20"/>
          <w:spacing w:val="-3"/>
          <w:w w:val="110"/>
        </w:rPr>
        <w:t>t</w:t>
      </w:r>
      <w:r>
        <w:rPr>
          <w:color w:val="231F20"/>
          <w:spacing w:val="-4"/>
          <w:w w:val="110"/>
        </w:rPr>
        <w:t>.</w:t>
      </w:r>
      <w:r>
        <w:rPr/>
      </w:r>
    </w:p>
    <w:p>
      <w:pPr>
        <w:spacing w:line="240" w:lineRule="auto" w:before="0"/>
        <w:rPr>
          <w:rFonts w:ascii="Arial" w:hAnsi="Arial" w:cs="Arial" w:eastAsia="Arial"/>
          <w:sz w:val="18"/>
          <w:szCs w:val="18"/>
        </w:rPr>
      </w:pPr>
    </w:p>
    <w:p>
      <w:pPr>
        <w:spacing w:line="240" w:lineRule="auto" w:before="6"/>
        <w:rPr>
          <w:rFonts w:ascii="Arial" w:hAnsi="Arial" w:cs="Arial" w:eastAsia="Arial"/>
          <w:sz w:val="19"/>
          <w:szCs w:val="19"/>
        </w:rPr>
      </w:pPr>
    </w:p>
    <w:p>
      <w:pPr>
        <w:pStyle w:val="BodyText"/>
        <w:spacing w:line="240" w:lineRule="auto"/>
        <w:ind w:left="0" w:right="712"/>
        <w:jc w:val="right"/>
      </w:pPr>
      <w:r>
        <w:rPr/>
        <w:pict>
          <v:group style="position:absolute;margin-left:542.125977pt;margin-top:1.068195pt;width:.1pt;height:8.550pt;mso-position-horizontal-relative:page;mso-position-vertical-relative:paragraph;z-index:4576" coordorigin="10843,21" coordsize="2,171">
            <v:shape style="position:absolute;left:10843;top:21;width:2;height:171" coordorigin="10843,21" coordsize="0,171" path="m10843,21l10843,191e" filled="false" stroked="true" strokeweight=".5pt" strokecolor="#006cb7">
              <v:path arrowok="t"/>
            </v:shape>
            <w10:wrap type="none"/>
          </v:group>
        </w:pict>
      </w:r>
      <w:r>
        <w:rPr>
          <w:color w:val="006CB7"/>
          <w:w w:val="110"/>
        </w:rPr>
        <w:t>5</w:t>
      </w:r>
      <w:r>
        <w:rPr/>
      </w:r>
    </w:p>
    <w:p>
      <w:pPr>
        <w:spacing w:after="0" w:line="240" w:lineRule="auto"/>
        <w:jc w:val="right"/>
        <w:sectPr>
          <w:type w:val="continuous"/>
          <w:pgSz w:w="11910" w:h="16840"/>
          <w:pgMar w:top="1580" w:bottom="280" w:left="0" w:right="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pStyle w:val="Heading2"/>
        <w:spacing w:line="247" w:lineRule="auto" w:before="205"/>
        <w:ind w:left="5561" w:right="260" w:hanging="1"/>
        <w:jc w:val="left"/>
        <w:rPr>
          <w:rFonts w:ascii="Trebuchet MS" w:hAnsi="Trebuchet MS" w:cs="Trebuchet MS" w:eastAsia="Trebuchet MS"/>
          <w:b w:val="0"/>
          <w:bCs w:val="0"/>
        </w:rPr>
      </w:pPr>
      <w:r>
        <w:rPr/>
        <w:pict>
          <v:group style="position:absolute;margin-left:35.999802pt;margin-top:-65.190376pt;width:523.6pt;height:531.2pt;mso-position-horizontal-relative:page;mso-position-vertical-relative:paragraph;z-index:-169648" coordorigin="720,-1304" coordsize="10472,10624">
            <v:group style="position:absolute;left:5182;top:-1304;width:6010;height:8243" coordorigin="5182,-1304" coordsize="6010,8243">
              <v:shape style="position:absolute;left:5182;top:-1304;width:6010;height:8243" coordorigin="5182,-1304" coordsize="6010,8243" path="m10890,-1304l5541,-269,5483,-253,5427,-228,5376,-195,5329,-156,5287,-110,5251,-60,5222,-5,5200,52,5186,112,5182,174,5182,6630,5192,6717,5222,6793,5268,6856,5329,6902,5401,6931,5483,6939,5511,6937,10832,5904,10890,5888,10946,5863,10997,5830,11044,5791,11086,5746,11122,5695,11151,5641,11173,5583,11186,5523,11191,5462,11191,-995,11181,-1082,11151,-1158,11105,-1220,11044,-1267,10972,-1295,10890,-1304xe" filled="true" fillcolor="#006cb7" stroked="false">
                <v:path arrowok="t"/>
                <v:fill type="solid"/>
              </v:shape>
            </v:group>
            <v:group style="position:absolute;left:720;top:-884;width:4966;height:4536" coordorigin="720,-884" coordsize="4966,4536">
              <v:shape style="position:absolute;left:720;top:-884;width:4966;height:4536" coordorigin="720,-884" coordsize="4966,4536" path="m5548,-884l893,17,834,39,783,79,745,131,724,192,720,3502,721,3525,742,3584,798,3637,858,3651,879,3650,5512,2750,5571,2728,5622,2688,5660,2635,5682,2574,5685,-735,5684,-758,5664,-818,5607,-870,5548,-884xe" filled="true" fillcolor="#c7dcf2" stroked="false">
                <v:path arrowok="t"/>
                <v:fill type="solid"/>
              </v:shape>
              <v:shape style="position:absolute;left:720;top:73;width:4965;height:3042" type="#_x0000_t75" stroked="false">
                <v:imagedata r:id="rId36" o:title=""/>
              </v:shape>
            </v:group>
            <v:group style="position:absolute;left:6710;top:5532;width:3949;height:3381" coordorigin="6710,5532" coordsize="3949,3381">
              <v:shape style="position:absolute;left:6710;top:5532;width:3949;height:3381" coordorigin="6710,5532" coordsize="3949,3381" path="m6950,6211l6890,6231,6835,6264,6788,6308,6750,6361,6724,6421,6711,6484,6710,8709,6711,8732,6725,8793,6755,8845,6804,8885,6877,8911,6896,8913,6915,8913,10418,8234,10478,8215,10533,8181,10580,8137,10618,8084,10644,8025,10657,7961,10658,5736,10657,5714,10643,5652,10613,5600,10564,5560,10491,5534,10472,5532,10453,5532,10434,5534,6950,6211xe" filled="false" stroked="true" strokeweight="1.0pt" strokecolor="#93c1e8">
                <v:path arrowok="t"/>
              </v:shape>
            </v:group>
            <v:group style="position:absolute;left:1196;top:4980;width:510;height:517" coordorigin="1196,4980" coordsize="510,517">
              <v:shape style="position:absolute;left:1196;top:4980;width:510;height:517" coordorigin="1196,4980" coordsize="510,517" path="m1451,4980l1384,4989,1323,5015,1272,5055,1232,5106,1206,5167,1197,5230,1196,5239,1197,5259,1212,5326,1242,5385,1285,5433,1338,5470,1400,5491,1445,5496,1469,5495,1536,5481,1595,5451,1639,5412,1451,5412,1428,5410,1368,5385,1324,5337,1307,5274,1307,5270,1321,5205,1361,5154,1419,5126,1441,5123,1678,5123,1673,5114,1672,5112,1401,5112,1396,5106,1396,5071,1401,5065,1639,5065,1635,5061,1586,5019,1527,4992,1462,4981,1451,4980xe" filled="true" fillcolor="#006cb7" stroked="false">
                <v:path arrowok="t"/>
                <v:fill type="solid"/>
              </v:shape>
              <v:shape style="position:absolute;left:1196;top:4980;width:510;height:517" coordorigin="1196,4980" coordsize="510,517" path="m1678,5123l1441,5123,1466,5124,1489,5129,1548,5160,1585,5211,1596,5253,1594,5279,1572,5344,1528,5390,1468,5411,1451,5412,1639,5412,1679,5354,1701,5292,1706,5247,1705,5223,1702,5199,1698,5176,1691,5155,1683,5134,1678,5123xe" filled="true" fillcolor="#006cb7" stroked="false">
                <v:path arrowok="t"/>
                <v:fill type="solid"/>
              </v:shape>
              <v:shape style="position:absolute;left:1196;top:4980;width:510;height:517" coordorigin="1196,4980" coordsize="510,517" path="m1451,5136l1387,5153,1340,5198,1321,5260,1321,5263,1323,5285,1349,5347,1399,5387,1441,5397,1466,5396,1489,5390,1510,5382,1519,5377,1447,5377,1444,5373,1444,5338,1447,5335,1562,5335,1570,5322,1577,5302,1581,5282,1581,5280,1449,5280,1448,5279,1445,5276,1444,5275,1444,5274,1345,5274,1342,5271,1342,5263,1345,5260,1444,5260,1444,5150,1447,5147,1501,5147,1489,5142,1468,5137,1451,5136xe" filled="true" fillcolor="#006cb7" stroked="false">
                <v:path arrowok="t"/>
                <v:fill type="solid"/>
              </v:shape>
              <v:shape style="position:absolute;left:1196;top:4980;width:510;height:517" coordorigin="1196,4980" coordsize="510,517" path="m1562,5335l1455,5335,1458,5338,1458,5373,1455,5377,1519,5377,1529,5371,1545,5357,1559,5340,1562,5335xe" filled="true" fillcolor="#006cb7" stroked="false">
                <v:path arrowok="t"/>
                <v:fill type="solid"/>
              </v:shape>
              <v:shape style="position:absolute;left:1196;top:4980;width:510;height:517" coordorigin="1196,4980" coordsize="510,517" path="m1501,5147l1451,5147,1479,5150,1502,5157,1553,5201,1573,5265,1574,5275,1571,5279,1451,5280,1581,5280,1567,5211,1526,5161,1509,5150,1501,5147xe" filled="true" fillcolor="#006cb7" stroked="false">
                <v:path arrowok="t"/>
                <v:fill type="solid"/>
              </v:shape>
              <v:shape style="position:absolute;left:1196;top:4980;width:510;height:517" coordorigin="1196,4980" coordsize="510,517" path="m1444,5260l1381,5260,1384,5263,1384,5271,1381,5274,1444,5274,1444,5260xe" filled="true" fillcolor="#006cb7" stroked="false">
                <v:path arrowok="t"/>
                <v:fill type="solid"/>
              </v:shape>
              <v:shape style="position:absolute;left:1196;top:4980;width:510;height:517" coordorigin="1196,4980" coordsize="510,517" path="m1458,5161l1458,5266,1560,5265,1529,5194,1465,5162,1458,5161xe" filled="true" fillcolor="#006cb7" stroked="false">
                <v:path arrowok="t"/>
                <v:fill type="solid"/>
              </v:shape>
              <v:shape style="position:absolute;left:1196;top:4980;width:510;height:517" coordorigin="1196,4980" coordsize="510,517" path="m1639,5065l1501,5065,1507,5071,1507,5106,1501,5112,1672,5112,1662,5095,1649,5077,1639,5065xe" filled="true" fillcolor="#006cb7" stroked="false">
                <v:path arrowok="t"/>
                <v:fill type="solid"/>
              </v:shape>
              <v:shape style="position:absolute;left:1196;top:4980;width:510;height:517" coordorigin="1196,4980" coordsize="510,517" path="m1493,5079l1410,5079,1410,5097,1493,5097,1493,5079xe" filled="true" fillcolor="#006cb7" stroked="false">
                <v:path arrowok="t"/>
                <v:fill type="solid"/>
              </v:shape>
            </v:group>
            <v:group style="position:absolute;left:730;top:3378;width:3949;height:5933" coordorigin="730,3378" coordsize="3949,5933">
              <v:shape style="position:absolute;left:730;top:3378;width:3949;height:5933" coordorigin="730,3378" coordsize="3949,5933" path="m970,4057l910,4076,855,4110,808,4154,770,4207,744,4266,731,4330,730,9106,731,9128,745,9190,775,9242,824,9282,897,9308,916,9310,935,9310,4438,8631,4498,8612,4553,8578,4600,8534,4638,8481,4664,8422,4677,8358,4679,3582,4678,3560,4663,3498,4633,3446,4584,3406,4511,3380,4492,3378,4473,3378,4454,3380,970,4057xe" filled="false" stroked="true" strokeweight="1pt" strokecolor="#0097d6">
                <v:path arrowok="t"/>
              </v:shape>
            </v:group>
            <v:group style="position:absolute;left:1196;top:4275;width:511;height:511" coordorigin="1196,4275" coordsize="511,511">
              <v:shape style="position:absolute;left:1196;top:4275;width:511;height:511" coordorigin="1196,4275" coordsize="511,511" path="m1449,4275l1382,4284,1321,4310,1270,4350,1231,4402,1205,4463,1196,4531,1197,4555,1213,4620,1244,4678,1288,4725,1343,4761,1406,4781,1452,4785,1475,4784,1541,4769,1599,4738,1647,4694,1682,4639,1702,4576,1706,4527,1705,4504,1690,4439,1659,4381,1614,4334,1559,4299,1495,4279,1449,4275xe" filled="true" fillcolor="#006cb7" stroked="false">
                <v:path arrowok="t"/>
                <v:fill type="solid"/>
              </v:shape>
            </v:group>
            <v:group style="position:absolute;left:1218;top:4468;width:469;height:132" coordorigin="1218,4468" coordsize="469,132">
              <v:shape style="position:absolute;left:1218;top:4468;width:469;height:132" coordorigin="1218,4468" coordsize="469,132" path="m1225,4468l1221,4487,1219,4507,1218,4527,1219,4548,1221,4568,1225,4587,1675,4600,1680,4581,1684,4561,1686,4541,1686,4516,1684,4496,1682,4479,1225,4468xe" filled="true" fillcolor="#ffffff" stroked="false">
                <v:path arrowok="t"/>
                <v:fill type="solid"/>
              </v:shape>
            </v:group>
            <v:group style="position:absolute;left:1227;top:4293;width:452;height:176" coordorigin="1227,4293" coordsize="452,176">
              <v:shape style="position:absolute;left:1227;top:4293;width:452;height:176" coordorigin="1227,4293" coordsize="452,176" path="m1452,4293l1386,4302,1328,4328,1279,4369,1243,4421,1227,4461,1679,4468,1655,4409,1615,4359,1564,4321,1504,4299,1452,4293xe" filled="true" fillcolor="#ed1c24" stroked="false">
                <v:path arrowok="t"/>
                <v:fill type="solid"/>
              </v:shape>
            </v:group>
            <v:group style="position:absolute;left:1229;top:4600;width:441;height:163" coordorigin="1229,4600" coordsize="441,163">
              <v:shape style="position:absolute;left:1229;top:4600;width:441;height:163" coordorigin="1229,4600" coordsize="441,163" path="m1229,4600l1257,4657,1298,4704,1351,4739,1413,4758,1452,4762,1475,4761,1538,4746,1593,4715,1638,4670,1669,4615,1229,4600xe" filled="true" fillcolor="#009444" stroked="false">
                <v:path arrowok="t"/>
                <v:fill type="solid"/>
              </v:shape>
            </v:group>
            <v:group style="position:absolute;left:1196;top:7932;width:510;height:510" coordorigin="1196,7932" coordsize="510,510">
              <v:shape style="position:absolute;left:1196;top:7932;width:510;height:510" coordorigin="1196,7932" coordsize="510,510" path="m1454,7932l1451,7932,1406,7936,1342,7958,1287,7992,1243,8040,1212,8098,1197,8164,1196,8190,1197,8210,1212,8276,1243,8334,1286,8382,1341,8418,1427,8442,1473,8442,1539,8428,1597,8396,1646,8354,1650,8348,1404,8348,1402,8334,1400,8326,1334,8326,1326,8322,1324,8322,1324,8320,1314,8302,1317,8286,1317,8282,1313,8268,1312,8248,1314,8244,1311,8238,1300,8234,1292,8234,1288,8230,1287,8228,1283,8220,1286,8212,1286,8210,1287,8210,1308,8170,1310,8164,1311,8154,1311,8142,1308,8114,1313,8088,1323,8068,1334,8052,1344,8044,1351,8038,1370,8028,1389,8020,1428,8012,1636,8012,1633,8008,1582,7968,1521,7942,1477,7934,1454,7932xe" filled="true" fillcolor="#006cb7" stroked="false">
                <v:path arrowok="t"/>
                <v:fill type="solid"/>
              </v:shape>
              <v:shape style="position:absolute;left:1196;top:7932;width:510;height:510" coordorigin="1196,7932" coordsize="510,510" path="m1535,8306l1405,8306,1411,8316,1417,8344,1404,8348,1539,8348,1537,8330,1535,8310,1535,8306xe" filled="true" fillcolor="#006cb7" stroked="false">
                <v:path arrowok="t"/>
                <v:fill type="solid"/>
              </v:shape>
              <v:shape style="position:absolute;left:1196;top:7932;width:510;height:510" coordorigin="1196,7932" coordsize="510,510" path="m1636,8012l1428,8012,1462,8014,1491,8018,1514,8024,1530,8030,1540,8036,1544,8038,1589,8096,1596,8136,1595,8154,1576,8214,1575,8214,1563,8236,1555,8258,1550,8276,1549,8296,1549,8304,1550,8320,1552,8338,1539,8348,1650,8348,1659,8336,1690,8278,1705,8214,1706,8196,1706,8182,1697,8122,1672,8060,1647,8024,1636,8012xe" filled="true" fillcolor="#006cb7" stroked="false">
                <v:path arrowok="t"/>
                <v:fill type="solid"/>
              </v:shape>
              <v:shape style="position:absolute;left:1196;top:7932;width:510;height:510" coordorigin="1196,7932" coordsize="510,510" path="m1398,8320l1396,8320,1373,8324,1355,8326,1400,8326,1398,8320xe" filled="true" fillcolor="#006cb7" stroked="false">
                <v:path arrowok="t"/>
                <v:fill type="solid"/>
              </v:shape>
              <v:shape style="position:absolute;left:1196;top:7932;width:510;height:510" coordorigin="1196,7932" coordsize="510,510" path="m1456,8024l1413,8028,1394,8034,1376,8040,1359,8050,1354,8052,1345,8062,1333,8076,1325,8098,1322,8124,1324,8142,1325,8168,1319,8178,1319,8178,1296,8220,1301,8222,1303,8222,1317,8226,1319,8226,1321,8228,1323,8232,1322,8236,1325,8250,1352,8252,1355,8254,1355,8262,1352,8264,1326,8264,1325,8278,1330,8288,1330,8288,1325,8304,1331,8310,1332,8310,1337,8312,1366,8312,1387,8308,1401,8306,1535,8306,1535,8296,1535,8280,1559,8216,1440,8216,1439,8212,1434,8198,1412,8178,1409,8174,1403,8168,1400,8156,1400,8144,1404,8122,1417,8106,1430,8098,1390,8098,1380,8088,1380,8086,1380,8084,1380,8082,1382,8080,1565,8080,1563,8076,1559,8072,1447,8072,1445,8070,1445,8054,1447,8052,1538,8052,1523,8044,1505,8034,1482,8028,1456,8024xe" filled="true" fillcolor="#006cb7" stroked="false">
                <v:path arrowok="t"/>
                <v:fill type="solid"/>
              </v:shape>
              <v:shape style="position:absolute;left:1196;top:7932;width:510;height:510" coordorigin="1196,7932" coordsize="510,510" path="m1503,8094l1436,8094,1463,8096,1483,8106,1495,8120,1501,8140,1501,8158,1499,8166,1492,8176,1489,8178,1466,8196,1462,8210,1462,8210,1462,8212,1461,8216,1559,8216,1581,8148,1581,8130,1579,8112,1574,8098,1505,8098,1503,8096,1503,8094xe" filled="true" fillcolor="#006cb7" stroked="false">
                <v:path arrowok="t"/>
                <v:fill type="solid"/>
              </v:shape>
              <v:shape style="position:absolute;left:1196;top:7932;width:510;height:510" coordorigin="1196,7932" coordsize="510,510" path="m1450,8104l1430,8110,1415,8126,1413,8154,1416,8166,1420,8170,1436,8184,1445,8198,1445,8160,1430,8144,1430,8140,1433,8138,1434,8136,1488,8136,1485,8124,1469,8108,1450,8104xe" filled="true" fillcolor="#006cb7" stroked="false">
                <v:path arrowok="t"/>
                <v:fill type="solid"/>
              </v:shape>
              <v:shape style="position:absolute;left:1196;top:7932;width:510;height:510" coordorigin="1196,7932" coordsize="510,510" path="m1488,8136l1467,8136,1468,8138,1470,8140,1471,8140,1471,8144,1470,8146,1456,8160,1456,8196,1466,8184,1481,8170,1484,8168,1487,8164,1491,8158,1491,8144,1488,8136xe" filled="true" fillcolor="#006cb7" stroked="false">
                <v:path arrowok="t"/>
                <v:fill type="solid"/>
              </v:shape>
              <v:shape style="position:absolute;left:1196;top:7932;width:510;height:510" coordorigin="1196,7932" coordsize="510,510" path="m1464,8136l1437,8136,1438,8138,1450,8150,1462,8138,1464,8136xe" filled="true" fillcolor="#006cb7" stroked="false">
                <v:path arrowok="t"/>
                <v:fill type="solid"/>
              </v:shape>
              <v:shape style="position:absolute;left:1196;top:7932;width:510;height:510" coordorigin="1196,7932" coordsize="510,510" path="m1513,8080l1388,8080,1398,8090,1398,8092,1398,8094,1398,8096,1395,8098,1430,8098,1436,8094,1503,8094,1503,8092,1503,8090,1513,8080xe" filled="true" fillcolor="#006cb7" stroked="false">
                <v:path arrowok="t"/>
                <v:fill type="solid"/>
              </v:shape>
              <v:shape style="position:absolute;left:1196;top:7932;width:510;height:510" coordorigin="1196,7932" coordsize="510,510" path="m1565,8080l1519,8080,1521,8082,1521,8084,1521,8086,1521,8088,1520,8090,1511,8098,1574,8098,1573,8094,1565,8080xe" filled="true" fillcolor="#006cb7" stroked="false">
                <v:path arrowok="t"/>
                <v:fill type="solid"/>
              </v:shape>
              <v:shape style="position:absolute;left:1196;top:7932;width:510;height:510" coordorigin="1196,7932" coordsize="510,510" path="m1538,8052l1453,8052,1456,8054,1456,8070,1453,8072,1559,8072,1547,8058,1538,8052xe" filled="true" fillcolor="#006cb7" stroked="false">
                <v:path arrowok="t"/>
                <v:fill type="solid"/>
              </v:shape>
            </v:group>
            <v:group style="position:absolute;left:1196;top:6455;width:511;height:511" coordorigin="1196,6455" coordsize="511,511">
              <v:shape style="position:absolute;left:1196;top:6455;width:511;height:511" coordorigin="1196,6455" coordsize="511,511" path="m1452,6455l1384,6464,1323,6489,1272,6529,1232,6580,1206,6641,1196,6703,1196,6710,1197,6731,1212,6798,1242,6856,1286,6904,1341,6940,1404,6961,1449,6965,1472,6964,1539,6949,1597,6919,1639,6882,1466,6882,1461,6881,1447,6875,1432,6870,1412,6862,1397,6853,1386,6839,1378,6817,1369,6781,1358,6753,1323,6706,1323,6705,1324,6703,1325,6702,1326,6702,1337,6701,1361,6701,1363,6692,1362,6673,1360,6653,1360,6630,1362,6628,1363,6628,1364,6628,1441,6628,1446,6615,1451,6592,1454,6567,1454,6542,1455,6541,1457,6540,1641,6540,1632,6530,1581,6490,1520,6464,1475,6456,1452,6455xe" filled="true" fillcolor="#006cb7" stroked="false">
                <v:path arrowok="t"/>
                <v:fill type="solid"/>
              </v:shape>
              <v:shape style="position:absolute;left:1196;top:6455;width:511;height:511" coordorigin="1196,6455" coordsize="511,511" path="m1703,6667l1562,6667,1564,6667,1570,6677,1575,6699,1578,6726,1579,6746,1579,6759,1576,6771,1547,6825,1492,6876,1466,6882,1639,6882,1681,6821,1702,6758,1706,6713,1706,6705,1705,6687,1703,6667xe" filled="true" fillcolor="#006cb7" stroked="false">
                <v:path arrowok="t"/>
                <v:fill type="solid"/>
              </v:shape>
              <v:shape style="position:absolute;left:1196;top:6455;width:511;height:511" coordorigin="1196,6455" coordsize="511,511" path="m1409,6796l1418,6809,1426,6831,1430,6854,1456,6863,1464,6867,1469,6866,1475,6863,1492,6847,1504,6827,1508,6816,1508,6816,1481,6816,1475,6814,1475,6807,1475,6806,1429,6806,1427,6805,1425,6803,1421,6798,1414,6796,1409,6796xe" filled="true" fillcolor="#006cb7" stroked="false">
                <v:path arrowok="t"/>
                <v:fill type="solid"/>
              </v:shape>
              <v:shape style="position:absolute;left:1196;top:6455;width:511;height:511" coordorigin="1196,6455" coordsize="511,511" path="m1505,6785l1494,6804,1481,6816,1508,6816,1508,6809,1507,6794,1505,6785xe" filled="true" fillcolor="#006cb7" stroked="false">
                <v:path arrowok="t"/>
                <v:fill type="solid"/>
              </v:shape>
              <v:shape style="position:absolute;left:1196;top:6455;width:511;height:511" coordorigin="1196,6455" coordsize="511,511" path="m1421,6772l1423,6788,1432,6802,1432,6804,1429,6806,1475,6806,1477,6796,1477,6794,1478,6785,1438,6785,1434,6784,1426,6779,1423,6776,1421,6772xe" filled="true" fillcolor="#006cb7" stroked="false">
                <v:path arrowok="t"/>
                <v:fill type="solid"/>
              </v:shape>
              <v:shape style="position:absolute;left:1196;top:6455;width:511;height:511" coordorigin="1196,6455" coordsize="511,511" path="m1466,6736l1458,6757,1448,6776,1438,6785,1478,6785,1478,6771,1473,6751,1466,6736xe" filled="true" fillcolor="#006cb7" stroked="false">
                <v:path arrowok="t"/>
                <v:fill type="solid"/>
              </v:shape>
              <v:shape style="position:absolute;left:1196;top:6455;width:511;height:511" coordorigin="1196,6455" coordsize="511,511" path="m1641,6540l1457,6540,1459,6540,1460,6541,1494,6593,1513,6663,1513,6692,1507,6731,1507,6746,1508,6748,1509,6748,1556,6680,1560,6667,1562,6667,1703,6667,1702,6664,1682,6601,1647,6546,1641,6540xe" filled="true" fillcolor="#006cb7" stroked="false">
                <v:path arrowok="t"/>
                <v:fill type="solid"/>
              </v:shape>
              <v:shape style="position:absolute;left:1196;top:6455;width:511;height:511" coordorigin="1196,6455" coordsize="511,511" path="m1361,6701l1337,6701,1361,6704,1361,6701xe" filled="true" fillcolor="#006cb7" stroked="false">
                <v:path arrowok="t"/>
                <v:fill type="solid"/>
              </v:shape>
              <v:shape style="position:absolute;left:1196;top:6455;width:511;height:511" coordorigin="1196,6455" coordsize="511,511" path="m1441,6628l1364,6628,1366,6629,1366,6630,1370,6639,1383,6658,1404,6676,1408,6676,1413,6674,1422,6666,1431,6653,1439,6636,1441,6628xe" filled="true" fillcolor="#006cb7" stroked="false">
                <v:path arrowok="t"/>
                <v:fill type="solid"/>
              </v:shape>
            </v:group>
            <v:group style="position:absolute;left:1196;top:7191;width:511;height:511" coordorigin="1196,7191" coordsize="511,511">
              <v:shape style="position:absolute;left:1196;top:7191;width:511;height:511" coordorigin="1196,7191" coordsize="511,511" path="m1452,7191l1384,7200,1323,7226,1272,7266,1232,7317,1206,7377,1196,7445,1197,7465,1212,7534,1242,7593,1286,7641,1341,7676,1404,7697,1449,7702,1472,7701,1539,7686,1597,7656,1645,7612,1667,7582,1299,7582,1291,7574,1291,7369,1299,7360,1691,7360,1691,7358,1686,7347,1394,7347,1336,7347,1487,7258,1623,7258,1616,7252,1561,7216,1498,7196,1475,7192,1452,7191xe" filled="true" fillcolor="#006cb7" stroked="false">
                <v:path arrowok="t"/>
                <v:fill type="solid"/>
              </v:shape>
              <v:shape style="position:absolute;left:1196;top:7191;width:511;height:511" coordorigin="1196,7191" coordsize="511,511" path="m1691,7360l1575,7360,1583,7369,1583,7418,1598,7418,1606,7426,1606,7504,1598,7512,1583,7512,1583,7574,1575,7582,1667,7582,1697,7516,1706,7449,1706,7445,1705,7423,1702,7401,1697,7379,1691,7360xe" filled="true" fillcolor="#006cb7" stroked="false">
                <v:path arrowok="t"/>
                <v:fill type="solid"/>
              </v:shape>
              <v:shape style="position:absolute;left:1196;top:7191;width:511;height:511" coordorigin="1196,7191" coordsize="511,511" path="m1568,7373l1306,7373,1304,7376,1304,7566,1306,7569,1568,7569,1571,7566,1571,7512,1487,7512,1479,7504,1479,7426,1487,7418,1571,7418,1571,7376,1568,7373xe" filled="true" fillcolor="#006cb7" stroked="false">
                <v:path arrowok="t"/>
                <v:fill type="solid"/>
              </v:shape>
              <v:shape style="position:absolute;left:1196;top:7191;width:511;height:511" coordorigin="1196,7191" coordsize="511,511" path="m1591,7431l1494,7431,1491,7434,1491,7497,1494,7499,1591,7499,1593,7497,1593,7484,1517,7484,1508,7476,1508,7454,1517,7446,1593,7446,1593,7434,1591,7431xe" filled="true" fillcolor="#006cb7" stroked="false">
                <v:path arrowok="t"/>
                <v:fill type="solid"/>
              </v:shape>
              <v:shape style="position:absolute;left:1196;top:7191;width:511;height:511" coordorigin="1196,7191" coordsize="511,511" path="m1593,7446l1538,7446,1546,7454,1546,7476,1538,7484,1593,7484,1593,7446xe" filled="true" fillcolor="#006cb7" stroked="false">
                <v:path arrowok="t"/>
                <v:fill type="solid"/>
              </v:shape>
              <v:shape style="position:absolute;left:1196;top:7191;width:511;height:511" coordorigin="1196,7191" coordsize="511,511" path="m1531,7459l1524,7459,1521,7462,1521,7469,1524,7471,1531,7471,1533,7469,1533,7462,1531,7459xe" filled="true" fillcolor="#006cb7" stroked="false">
                <v:path arrowok="t"/>
                <v:fill type="solid"/>
              </v:shape>
              <v:shape style="position:absolute;left:1196;top:7191;width:511;height:511" coordorigin="1196,7191" coordsize="511,511" path="m1488,7314l1394,7347,1503,7347,1491,7315,1488,7314xe" filled="true" fillcolor="#006cb7" stroked="false">
                <v:path arrowok="t"/>
                <v:fill type="solid"/>
              </v:shape>
              <v:shape style="position:absolute;left:1196;top:7191;width:511;height:511" coordorigin="1196,7191" coordsize="511,511" path="m1506,7299l1490,7299,1501,7304,1516,7347,1547,7347,1533,7347,1506,7299xe" filled="true" fillcolor="#006cb7" stroked="false">
                <v:path arrowok="t"/>
                <v:fill type="solid"/>
              </v:shape>
              <v:shape style="position:absolute;left:1196;top:7191;width:511;height:511" coordorigin="1196,7191" coordsize="511,511" path="m1623,7258l1487,7258,1499,7261,1547,7347,1686,7347,1682,7337,1672,7318,1660,7300,1647,7282,1632,7266,1623,7258xe" filled="true" fillcolor="#006cb7" stroked="false">
                <v:path arrowok="t"/>
                <v:fill type="solid"/>
              </v:shape>
              <v:shape style="position:absolute;left:1196;top:7191;width:511;height:511" coordorigin="1196,7191" coordsize="511,511" path="m1487,7273l1369,7343,1490,7299,1506,7299,1491,7274,1487,7273xe" filled="true" fillcolor="#006cb7" stroked="false">
                <v:path arrowok="t"/>
                <v:fill type="solid"/>
              </v:shape>
            </v:group>
            <v:group style="position:absolute;left:1196;top:5717;width:511;height:511" coordorigin="1196,5717" coordsize="511,511">
              <v:shape style="position:absolute;left:1196;top:5717;width:511;height:511" coordorigin="1196,5717" coordsize="511,511" path="m1449,5717l1382,5727,1321,5753,1270,5793,1231,5845,1205,5906,1196,5974,1197,5997,1213,6063,1244,6120,1288,6168,1343,6203,1406,6224,1452,6228,1475,6226,1541,6211,1599,6181,1647,6137,1682,6082,1702,6018,1706,5970,1705,5947,1690,5881,1659,5824,1614,5777,1559,5742,1495,5721,1449,5717xe" filled="true" fillcolor="#006cb7" stroked="false">
                <v:path arrowok="t"/>
                <v:fill type="solid"/>
              </v:shape>
            </v:group>
            <v:group style="position:absolute;left:1349;top:5977;width:2;height:172" coordorigin="1349,5977" coordsize="2,172">
              <v:shape style="position:absolute;left:1349;top:5977;width:2;height:172" coordorigin="1349,5977" coordsize="0,172" path="m1349,5977l1349,6148e" filled="false" stroked="true" strokeweight=".503pt" strokecolor="#ffffff">
                <v:path arrowok="t"/>
              </v:shape>
            </v:group>
            <v:group style="position:absolute;left:1346;top:6144;width:17;height:17" coordorigin="1346,6144" coordsize="17,17">
              <v:shape style="position:absolute;left:1346;top:6144;width:17;height:17" coordorigin="1346,6144" coordsize="17,17" path="m1352,6144l1346,6150,1357,6160,1362,6155,1352,6144xe" filled="true" fillcolor="#ffffff" stroked="false">
                <v:path arrowok="t"/>
                <v:fill type="solid"/>
              </v:shape>
            </v:group>
            <v:group style="position:absolute;left:1336;top:6145;width:17;height:17" coordorigin="1336,6145" coordsize="17,17">
              <v:shape style="position:absolute;left:1336;top:6145;width:17;height:17" coordorigin="1336,6145" coordsize="17,17" path="m1346,6145l1336,6155,1341,6161,1352,6150,1346,6145xe" filled="true" fillcolor="#ffffff" stroked="false">
                <v:path arrowok="t"/>
                <v:fill type="solid"/>
              </v:shape>
            </v:group>
            <v:group style="position:absolute;left:1346;top:5964;width:17;height:17" coordorigin="1346,5964" coordsize="17,17">
              <v:shape style="position:absolute;left:1346;top:5964;width:17;height:17" coordorigin="1346,5964" coordsize="17,17" path="m1357,5964l1346,5975,1352,5981,1362,5970,1357,5964xe" filled="true" fillcolor="#ffffff" stroked="false">
                <v:path arrowok="t"/>
                <v:fill type="solid"/>
              </v:shape>
            </v:group>
            <v:group style="position:absolute;left:1336;top:5964;width:17;height:17" coordorigin="1336,5964" coordsize="17,17">
              <v:shape style="position:absolute;left:1336;top:5964;width:17;height:17" coordorigin="1336,5964" coordsize="17,17" path="m1341,5964l1336,5970,1346,5980,1352,5975,1341,5964xe" filled="true" fillcolor="#ffffff" stroked="false">
                <v:path arrowok="t"/>
                <v:fill type="solid"/>
              </v:shape>
            </v:group>
            <v:group style="position:absolute;left:1263;top:6062;width:172;height:2" coordorigin="1263,6062" coordsize="172,2">
              <v:shape style="position:absolute;left:1263;top:6062;width:172;height:2" coordorigin="1263,6062" coordsize="172,0" path="m1263,6062l1435,6062e" filled="false" stroked="true" strokeweight=".504pt" strokecolor="#ffffff">
                <v:path arrowok="t"/>
              </v:shape>
            </v:group>
            <v:group style="position:absolute;left:1430;top:6049;width:17;height:17" coordorigin="1430,6049" coordsize="17,17">
              <v:shape style="position:absolute;left:1430;top:6049;width:17;height:17" coordorigin="1430,6049" coordsize="17,17" path="m1441,6049l1430,6060,1436,6065,1447,6055,1441,6049xe" filled="true" fillcolor="#ffffff" stroked="false">
                <v:path arrowok="t"/>
                <v:fill type="solid"/>
              </v:shape>
            </v:group>
            <v:group style="position:absolute;left:1431;top:6059;width:17;height:17" coordorigin="1431,6059" coordsize="17,17">
              <v:shape style="position:absolute;left:1431;top:6059;width:17;height:17" coordorigin="1431,6059" coordsize="17,17" path="m1437,6059l1431,6065,1442,6076,1447,6070,1437,6059xe" filled="true" fillcolor="#ffffff" stroked="false">
                <v:path arrowok="t"/>
                <v:fill type="solid"/>
              </v:shape>
            </v:group>
            <v:group style="position:absolute;left:1251;top:6049;width:17;height:17" coordorigin="1251,6049" coordsize="17,17">
              <v:shape style="position:absolute;left:1251;top:6049;width:17;height:17" coordorigin="1251,6049" coordsize="17,17" path="m1256,6049l1251,6055,1262,6065,1267,6060,1256,6049xe" filled="true" fillcolor="#ffffff" stroked="false">
                <v:path arrowok="t"/>
                <v:fill type="solid"/>
              </v:shape>
            </v:group>
            <v:group style="position:absolute;left:1250;top:6059;width:17;height:17" coordorigin="1250,6059" coordsize="17,17">
              <v:shape style="position:absolute;left:1250;top:6059;width:17;height:17" coordorigin="1250,6059" coordsize="17,17" path="m1261,6059l1250,6070,1256,6076,1267,6065,1261,6059xe" filled="true" fillcolor="#ffffff" stroked="false">
                <v:path arrowok="t"/>
                <v:fill type="solid"/>
              </v:shape>
            </v:group>
            <v:group style="position:absolute;left:1286;top:5999;width:127;height:127" coordorigin="1286,5999" coordsize="127,127">
              <v:shape style="position:absolute;left:1286;top:5999;width:127;height:127" coordorigin="1286,5999" coordsize="127,127" path="m1292,5999l1286,6005,1407,6126,1413,6120,1292,5999xe" filled="true" fillcolor="#ffffff" stroked="false">
                <v:path arrowok="t"/>
                <v:fill type="solid"/>
              </v:shape>
            </v:group>
            <v:group style="position:absolute;left:1405;top:6128;width:19;height:2" coordorigin="1405,6128" coordsize="19,2">
              <v:shape style="position:absolute;left:1405;top:6128;width:19;height:2" coordorigin="1405,6128" coordsize="19,0" path="m1405,6128l1424,6128e" filled="false" stroked="true" strokeweight="1.073pt" strokecolor="#ffffff">
                <v:path arrowok="t"/>
              </v:shape>
            </v:group>
            <v:group style="position:absolute;left:1274;top:5997;width:20;height:2" coordorigin="1274,5997" coordsize="20,2">
              <v:shape style="position:absolute;left:1274;top:5997;width:20;height:2" coordorigin="1274,5997" coordsize="20,0" path="m1274,5997l1293,5997e" filled="false" stroked="true" strokeweight="1.031100pt" strokecolor="#ffffff">
                <v:path arrowok="t"/>
              </v:shape>
            </v:group>
            <v:group style="position:absolute;left:1285;top:5999;width:127;height:127" coordorigin="1285,5999" coordsize="127,127">
              <v:shape style="position:absolute;left:1285;top:5999;width:127;height:127" coordorigin="1285,5999" coordsize="127,127" path="m1406,5999l1285,6120,1291,6125,1412,6004,1406,5999xe" filled="true" fillcolor="#ffffff" stroked="false">
                <v:path arrowok="t"/>
                <v:fill type="solid"/>
              </v:shape>
            </v:group>
            <v:group style="position:absolute;left:1404;top:5997;width:20;height:2" coordorigin="1404,5997" coordsize="20,2">
              <v:shape style="position:absolute;left:1404;top:5997;width:20;height:2" coordorigin="1404,5997" coordsize="20,0" path="m1404,5997l1424,5997e" filled="false" stroked="true" strokeweight="1.031pt" strokecolor="#ffffff">
                <v:path arrowok="t"/>
              </v:shape>
            </v:group>
            <v:group style="position:absolute;left:1274;top:6128;width:19;height:2" coordorigin="1274,6128" coordsize="19,2">
              <v:shape style="position:absolute;left:1274;top:6128;width:19;height:2" coordorigin="1274,6128" coordsize="19,0" path="m1274,6128l1293,6128e" filled="false" stroked="true" strokeweight="1.073pt" strokecolor="#ffffff">
                <v:path arrowok="t"/>
              </v:shape>
            </v:group>
            <v:group style="position:absolute;left:1279;top:6083;width:49;height:51" coordorigin="1279,6083" coordsize="49,51">
              <v:shape style="position:absolute;left:1279;top:6083;width:49;height:51" coordorigin="1279,6083" coordsize="49,51" path="m1326,6092l1318,6092,1317,6133,1325,6133,1326,6092xe" filled="true" fillcolor="#ffffff" stroked="false">
                <v:path arrowok="t"/>
                <v:fill type="solid"/>
              </v:shape>
              <v:shape style="position:absolute;left:1279;top:6083;width:49;height:51" coordorigin="1279,6083" coordsize="49,51" path="m1327,6083l1279,6085,1279,6093,1318,6092,1326,6092,1327,6083xe" filled="true" fillcolor="#ffffff" stroked="false">
                <v:path arrowok="t"/>
                <v:fill type="solid"/>
              </v:shape>
            </v:group>
            <v:group style="position:absolute;left:1277;top:5991;width:49;height:49" coordorigin="1277,5991" coordsize="49,49">
              <v:shape style="position:absolute;left:1277;top:5991;width:49;height:49" coordorigin="1277,5991" coordsize="49,49" path="m1317,5991l1317,6030,1277,6031,1277,6039,1325,6038,1325,5991,1317,5991xe" filled="true" fillcolor="#ffffff" stroked="false">
                <v:path arrowok="t"/>
                <v:fill type="solid"/>
              </v:shape>
            </v:group>
            <v:group style="position:absolute;left:1371;top:6084;width:51;height:51" coordorigin="1371,6084" coordsize="51,51">
              <v:shape style="position:absolute;left:1371;top:6084;width:51;height:51" coordorigin="1371,6084" coordsize="51,51" path="m1371,6084l1373,6135,1381,6134,1379,6093,1421,6093,1421,6086,1371,6084xe" filled="true" fillcolor="#ffffff" stroked="false">
                <v:path arrowok="t"/>
                <v:fill type="solid"/>
              </v:shape>
              <v:shape style="position:absolute;left:1371;top:6084;width:51;height:51" coordorigin="1371,6084" coordsize="51,51" path="m1421,6093l1379,6093,1421,6094,1421,6093xe" filled="true" fillcolor="#ffffff" stroked="false">
                <v:path arrowok="t"/>
                <v:fill type="solid"/>
              </v:shape>
            </v:group>
            <v:group style="position:absolute;left:1371;top:5990;width:47;height:49" coordorigin="1371,5990" coordsize="47,49">
              <v:shape style="position:absolute;left:1371;top:5990;width:47;height:49" coordorigin="1371,5990" coordsize="47,49" path="m1372,5990l1371,6038,1418,6038,1418,6030,1379,6030,1380,5990,1372,5990xe" filled="true" fillcolor="#ffffff" stroked="false">
                <v:path arrowok="t"/>
                <v:fill type="solid"/>
              </v:shape>
              <v:shape style="position:absolute;left:1371;top:5990;width:47;height:49" coordorigin="1371,5990" coordsize="47,49" path="m1418,6030l1379,6030,1418,6030,1418,6030xe" filled="true" fillcolor="#ffffff" stroked="false">
                <v:path arrowok="t"/>
                <v:fill type="solid"/>
              </v:shape>
            </v:group>
            <v:group style="position:absolute;left:1486;top:5849;width:116;height:116" coordorigin="1486,5849" coordsize="116,116">
              <v:shape style="position:absolute;left:1486;top:5849;width:116;height:116" coordorigin="1486,5849" coordsize="116,116" path="m1539,5849l1517,5855,1501,5868,1490,5887,1486,5909,1491,5931,1503,5949,1522,5960,1544,5965,1552,5964,1571,5958,1580,5950,1542,5950,1521,5944,1506,5928,1501,5907,1501,5904,1507,5884,1523,5869,1546,5864,1582,5864,1581,5863,1562,5852,1539,5849xe" filled="true" fillcolor="#ffffff" stroked="false">
                <v:path arrowok="t"/>
                <v:fill type="solid"/>
              </v:shape>
              <v:shape style="position:absolute;left:1486;top:5849;width:116;height:116" coordorigin="1486,5849" coordsize="116,116" path="m1582,5864l1546,5864,1567,5871,1581,5886,1586,5909,1580,5929,1564,5944,1542,5950,1580,5950,1587,5944,1597,5924,1601,5900,1595,5879,1582,5864xe" filled="true" fillcolor="#ffffff" stroked="false">
                <v:path arrowok="t"/>
                <v:fill type="solid"/>
              </v:shape>
            </v:group>
            <v:group style="position:absolute;left:1536;top:5979;width:16;height:37" coordorigin="1536,5979" coordsize="16,37">
              <v:shape style="position:absolute;left:1536;top:5979;width:16;height:37" coordorigin="1536,5979" coordsize="16,37" path="m1540,5979l1536,5983,1536,5988,1536,6013,1539,6016,1548,6016,1551,6012,1551,5992,1551,5992,1551,5988,1551,5984,1548,5980,1540,5979xe" filled="true" fillcolor="#ffffff" stroked="false">
                <v:path arrowok="t"/>
                <v:fill type="solid"/>
              </v:shape>
            </v:group>
            <v:group style="position:absolute;left:1535;top:5797;width:16;height:37" coordorigin="1535,5797" coordsize="16,37">
              <v:shape style="position:absolute;left:1535;top:5797;width:16;height:37" coordorigin="1535,5797" coordsize="16,37" path="m1539,5797l1535,5802,1536,5810,1536,5816,1536,5816,1536,5824,1537,5832,1541,5834,1548,5833,1551,5830,1551,5810,1551,5801,1548,5797,1539,5797xe" filled="true" fillcolor="#ffffff" stroked="false">
                <v:path arrowok="t"/>
                <v:fill type="solid"/>
              </v:shape>
            </v:group>
            <v:group style="position:absolute;left:1463;top:5826;width:32;height:32" coordorigin="1463,5826" coordsize="32,32">
              <v:shape style="position:absolute;left:1463;top:5826;width:32;height:32" coordorigin="1463,5826" coordsize="32,32" path="m1471,5826l1469,5828,1466,5830,1463,5835,1464,5838,1476,5850,1485,5858,1489,5858,1495,5852,1495,5848,1487,5839,1482,5835,1476,5829,1474,5828,1471,5826xe" filled="true" fillcolor="#ffffff" stroked="false">
                <v:path arrowok="t"/>
                <v:fill type="solid"/>
              </v:shape>
            </v:group>
            <v:group style="position:absolute;left:1463;top:5955;width:31;height:32" coordorigin="1463,5955" coordsize="31,32">
              <v:shape style="position:absolute;left:1463;top:5955;width:31;height:32" coordorigin="1463,5955" coordsize="31,32" path="m1487,5955l1485,5957,1483,5957,1476,5963,1471,5968,1463,5977,1464,5981,1469,5986,1473,5987,1482,5979,1487,5974,1494,5966,1494,5963,1492,5958,1489,5957,1487,5955xe" filled="true" fillcolor="#ffffff" stroked="false">
                <v:path arrowok="t"/>
                <v:fill type="solid"/>
              </v:shape>
            </v:group>
            <v:group style="position:absolute;left:1592;top:5955;width:32;height:32" coordorigin="1592,5955" coordsize="32,32">
              <v:shape style="position:absolute;left:1592;top:5955;width:32;height:32" coordorigin="1592,5955" coordsize="32,32" path="m1600,5955l1598,5957,1595,5959,1592,5964,1617,5987,1624,5981,1624,5976,1616,5968,1611,5963,1604,5957,1602,5957,1600,5955xe" filled="true" fillcolor="#ffffff" stroked="false">
                <v:path arrowok="t"/>
                <v:fill type="solid"/>
              </v:shape>
            </v:group>
            <v:group style="position:absolute;left:1592;top:5827;width:31;height:32" coordorigin="1592,5827" coordsize="31,32">
              <v:shape style="position:absolute;left:1592;top:5827;width:31;height:32" coordorigin="1592,5827" coordsize="31,32" path="m1616,5827l1614,5828,1612,5828,1605,5834,1600,5840,1592,5848,1592,5852,1598,5858,1602,5858,1611,5850,1616,5845,1622,5838,1622,5834,1621,5829,1618,5828,1616,5827xe" filled="true" fillcolor="#ffffff" stroked="false">
                <v:path arrowok="t"/>
                <v:fill type="solid"/>
              </v:shape>
            </v:group>
            <v:group style="position:absolute;left:1616;top:5899;width:37;height:15" coordorigin="1616,5899" coordsize="37,15">
              <v:shape style="position:absolute;left:1616;top:5899;width:37;height:15" coordorigin="1616,5899" coordsize="37,15" path="m1628,5899l1620,5900,1617,5903,1616,5911,1620,5914,1638,5914,1650,5914,1653,5911,1652,5902,1649,5900,1628,5899xe" filled="true" fillcolor="#ffffff" stroked="false">
                <v:path arrowok="t"/>
                <v:fill type="solid"/>
              </v:shape>
            </v:group>
            <v:group style="position:absolute;left:1434;top:5899;width:37;height:15" coordorigin="1434,5899" coordsize="37,15">
              <v:shape style="position:absolute;left:1434;top:5899;width:37;height:15" coordorigin="1434,5899" coordsize="37,15" path="m1453,5899l1442,5899,1438,5900,1435,5903,1434,5911,1437,5914,1449,5914,1456,5914,1468,5914,1471,5911,1470,5903,1468,5900,1463,5899,1453,5899xe" filled="true" fillcolor="#ffffff" stroked="false">
                <v:path arrowok="t"/>
                <v:fill type="solid"/>
              </v:shape>
            </v:group>
            <w10:wrap type="none"/>
          </v:group>
        </w:pict>
      </w:r>
      <w:r>
        <w:rPr>
          <w:rFonts w:ascii="Trebuchet MS" w:hAnsi="Trebuchet MS"/>
          <w:color w:val="FFFFFF"/>
          <w:spacing w:val="-3"/>
          <w:w w:val="115"/>
        </w:rPr>
        <w:t>RIGIPS</w:t>
      </w:r>
      <w:r>
        <w:rPr>
          <w:rFonts w:ascii="Trebuchet MS" w:hAnsi="Trebuchet MS"/>
          <w:color w:val="FFFFFF"/>
          <w:spacing w:val="-3"/>
          <w:w w:val="115"/>
          <w:position w:val="11"/>
          <w:sz w:val="18"/>
        </w:rPr>
        <w:t>®</w:t>
      </w:r>
      <w:r>
        <w:rPr>
          <w:rFonts w:ascii="Trebuchet MS" w:hAnsi="Trebuchet MS"/>
          <w:color w:val="FFFFFF"/>
          <w:spacing w:val="27"/>
          <w:w w:val="115"/>
          <w:position w:val="11"/>
          <w:sz w:val="18"/>
        </w:rPr>
        <w:t> </w:t>
      </w:r>
      <w:r>
        <w:rPr>
          <w:rFonts w:ascii="Trebuchet MS" w:hAnsi="Trebuchet MS"/>
          <w:color w:val="FFFFFF"/>
          <w:spacing w:val="-4"/>
          <w:w w:val="115"/>
        </w:rPr>
        <w:t>C</w:t>
      </w:r>
      <w:r>
        <w:rPr>
          <w:rFonts w:ascii="Trebuchet MS" w:hAnsi="Trebuchet MS"/>
          <w:color w:val="FFFFFF"/>
          <w:spacing w:val="-5"/>
          <w:w w:val="115"/>
        </w:rPr>
        <w:t>L</w:t>
      </w:r>
      <w:r>
        <w:rPr>
          <w:rFonts w:ascii="Trebuchet MS" w:hAnsi="Trebuchet MS"/>
          <w:color w:val="FFFFFF"/>
          <w:spacing w:val="-4"/>
          <w:w w:val="115"/>
        </w:rPr>
        <w:t>IMA</w:t>
      </w:r>
      <w:r>
        <w:rPr>
          <w:rFonts w:ascii="Trebuchet MS" w:hAnsi="Trebuchet MS"/>
          <w:color w:val="FFFFFF"/>
          <w:spacing w:val="-23"/>
          <w:w w:val="115"/>
        </w:rPr>
        <w:t> </w:t>
      </w:r>
      <w:r>
        <w:rPr>
          <w:rFonts w:ascii="Trebuchet MS" w:hAnsi="Trebuchet MS"/>
          <w:color w:val="FFFFFF"/>
          <w:spacing w:val="-6"/>
          <w:w w:val="115"/>
        </w:rPr>
        <w:t>T</w:t>
      </w:r>
      <w:r>
        <w:rPr>
          <w:rFonts w:ascii="Trebuchet MS" w:hAnsi="Trebuchet MS"/>
          <w:color w:val="FFFFFF"/>
          <w:spacing w:val="-5"/>
          <w:w w:val="115"/>
        </w:rPr>
        <w:t>O</w:t>
      </w:r>
      <w:r>
        <w:rPr>
          <w:rFonts w:ascii="Trebuchet MS" w:hAnsi="Trebuchet MS"/>
          <w:color w:val="FFFFFF"/>
          <w:spacing w:val="-6"/>
          <w:w w:val="115"/>
        </w:rPr>
        <w:t>P</w:t>
      </w:r>
      <w:r>
        <w:rPr>
          <w:rFonts w:ascii="Trebuchet MS" w:hAnsi="Trebuchet MS"/>
          <w:color w:val="FFFFFF"/>
          <w:spacing w:val="-23"/>
          <w:w w:val="115"/>
        </w:rPr>
        <w:t> </w:t>
      </w:r>
      <w:r>
        <w:rPr>
          <w:rFonts w:ascii="Trebuchet MS" w:hAnsi="Trebuchet MS"/>
          <w:color w:val="FFFFFF"/>
          <w:spacing w:val="-1"/>
          <w:w w:val="115"/>
        </w:rPr>
        <w:t>R</w:t>
      </w:r>
      <w:r>
        <w:rPr>
          <w:rFonts w:ascii="Trebuchet MS" w:hAnsi="Trebuchet MS"/>
          <w:color w:val="FFFFFF"/>
          <w:spacing w:val="-2"/>
          <w:w w:val="115"/>
        </w:rPr>
        <w:t>F</w:t>
      </w:r>
      <w:r>
        <w:rPr>
          <w:rFonts w:ascii="Trebuchet MS" w:hAnsi="Trebuchet MS"/>
          <w:color w:val="FFFFFF"/>
          <w:spacing w:val="-22"/>
          <w:w w:val="115"/>
        </w:rPr>
        <w:t> </w:t>
      </w:r>
      <w:r>
        <w:rPr>
          <w:rFonts w:ascii="Trebuchet MS" w:hAnsi="Trebuchet MS"/>
          <w:color w:val="FFFFFF"/>
          <w:spacing w:val="-4"/>
          <w:w w:val="115"/>
        </w:rPr>
        <w:t>1</w:t>
      </w:r>
      <w:r>
        <w:rPr>
          <w:rFonts w:ascii="Trebuchet MS" w:hAnsi="Trebuchet MS"/>
          <w:color w:val="FFFFFF"/>
          <w:spacing w:val="-2"/>
          <w:w w:val="115"/>
        </w:rPr>
        <w:t>0</w:t>
      </w:r>
      <w:r>
        <w:rPr>
          <w:rFonts w:ascii="Trebuchet MS" w:hAnsi="Trebuchet MS"/>
          <w:color w:val="FFFFFF"/>
          <w:spacing w:val="23"/>
          <w:w w:val="124"/>
        </w:rPr>
        <w:t> </w:t>
      </w:r>
      <w:r>
        <w:rPr>
          <w:rFonts w:ascii="Trebuchet MS" w:hAnsi="Trebuchet MS"/>
          <w:color w:val="FFFFFF"/>
          <w:spacing w:val="-4"/>
          <w:w w:val="115"/>
        </w:rPr>
        <w:t>É</w:t>
      </w:r>
      <w:r>
        <w:rPr>
          <w:rFonts w:ascii="Trebuchet MS" w:hAnsi="Trebuchet MS"/>
          <w:color w:val="FFFFFF"/>
          <w:spacing w:val="-5"/>
          <w:w w:val="115"/>
        </w:rPr>
        <w:t>P</w:t>
      </w:r>
      <w:r>
        <w:rPr>
          <w:rFonts w:ascii="Trebuchet MS" w:hAnsi="Trebuchet MS"/>
          <w:color w:val="FFFFFF"/>
          <w:spacing w:val="-4"/>
          <w:w w:val="115"/>
        </w:rPr>
        <w:t>Í</w:t>
      </w:r>
      <w:r>
        <w:rPr>
          <w:rFonts w:ascii="Trebuchet MS" w:hAnsi="Trebuchet MS"/>
          <w:color w:val="FFFFFF"/>
          <w:spacing w:val="-5"/>
          <w:w w:val="115"/>
        </w:rPr>
        <w:t>T</w:t>
      </w:r>
      <w:r>
        <w:rPr>
          <w:rFonts w:ascii="Trebuchet MS" w:hAnsi="Trebuchet MS"/>
          <w:color w:val="FFFFFF"/>
          <w:spacing w:val="-4"/>
          <w:w w:val="115"/>
        </w:rPr>
        <w:t>Ő</w:t>
      </w:r>
      <w:r>
        <w:rPr>
          <w:rFonts w:ascii="Trebuchet MS" w:hAnsi="Trebuchet MS"/>
          <w:color w:val="FFFFFF"/>
          <w:spacing w:val="-5"/>
          <w:w w:val="115"/>
        </w:rPr>
        <w:t>L</w:t>
      </w:r>
      <w:r>
        <w:rPr>
          <w:rFonts w:ascii="Trebuchet MS" w:hAnsi="Trebuchet MS"/>
          <w:color w:val="FFFFFF"/>
          <w:spacing w:val="-4"/>
          <w:w w:val="115"/>
        </w:rPr>
        <w:t>EMEZ</w:t>
      </w:r>
      <w:r>
        <w:rPr>
          <w:rFonts w:ascii="Trebuchet MS" w:hAnsi="Trebuchet MS"/>
          <w:b w:val="0"/>
        </w:rPr>
      </w:r>
    </w:p>
    <w:p>
      <w:pPr>
        <w:spacing w:line="251" w:lineRule="auto" w:before="150"/>
        <w:ind w:left="5561" w:right="355" w:firstLine="0"/>
        <w:jc w:val="left"/>
        <w:rPr>
          <w:rFonts w:ascii="Arial Narrow" w:hAnsi="Arial Narrow" w:cs="Arial Narrow" w:eastAsia="Arial Narrow"/>
          <w:sz w:val="24"/>
          <w:szCs w:val="24"/>
        </w:rPr>
      </w:pPr>
      <w:r>
        <w:rPr>
          <w:rFonts w:ascii="Arial Narrow" w:hAnsi="Arial Narrow"/>
          <w:color w:val="FFFFFF"/>
          <w:w w:val="140"/>
          <w:sz w:val="24"/>
        </w:rPr>
        <w:t>A</w:t>
      </w:r>
      <w:r>
        <w:rPr>
          <w:rFonts w:ascii="Arial Narrow" w:hAnsi="Arial Narrow"/>
          <w:color w:val="FFFFFF"/>
          <w:spacing w:val="-25"/>
          <w:w w:val="140"/>
          <w:sz w:val="24"/>
        </w:rPr>
        <w:t> </w:t>
      </w:r>
      <w:r>
        <w:rPr>
          <w:rFonts w:ascii="Arial Narrow" w:hAnsi="Arial Narrow"/>
          <w:color w:val="FFFFFF"/>
          <w:spacing w:val="-4"/>
          <w:w w:val="140"/>
          <w:sz w:val="24"/>
        </w:rPr>
        <w:t>C</w:t>
      </w:r>
      <w:r>
        <w:rPr>
          <w:rFonts w:ascii="Arial Narrow" w:hAnsi="Arial Narrow"/>
          <w:color w:val="FFFFFF"/>
          <w:spacing w:val="-3"/>
          <w:w w:val="140"/>
          <w:sz w:val="24"/>
        </w:rPr>
        <w:t>lim</w:t>
      </w:r>
      <w:r>
        <w:rPr>
          <w:rFonts w:ascii="Arial Narrow" w:hAnsi="Arial Narrow"/>
          <w:color w:val="FFFFFF"/>
          <w:spacing w:val="-4"/>
          <w:w w:val="140"/>
          <w:sz w:val="24"/>
        </w:rPr>
        <w:t>a</w:t>
      </w:r>
      <w:r>
        <w:rPr>
          <w:rFonts w:ascii="Arial Narrow" w:hAnsi="Arial Narrow"/>
          <w:color w:val="FFFFFF"/>
          <w:spacing w:val="-25"/>
          <w:w w:val="140"/>
          <w:sz w:val="24"/>
        </w:rPr>
        <w:t> </w:t>
      </w:r>
      <w:r>
        <w:rPr>
          <w:rFonts w:ascii="Arial Narrow" w:hAnsi="Arial Narrow"/>
          <w:color w:val="FFFFFF"/>
          <w:spacing w:val="-10"/>
          <w:w w:val="140"/>
          <w:sz w:val="24"/>
        </w:rPr>
        <w:t>T</w:t>
      </w:r>
      <w:r>
        <w:rPr>
          <w:rFonts w:ascii="Arial Narrow" w:hAnsi="Arial Narrow"/>
          <w:color w:val="FFFFFF"/>
          <w:spacing w:val="-9"/>
          <w:w w:val="140"/>
          <w:sz w:val="24"/>
        </w:rPr>
        <w:t>op</w:t>
      </w:r>
      <w:r>
        <w:rPr>
          <w:rFonts w:ascii="Arial Narrow" w:hAnsi="Arial Narrow"/>
          <w:color w:val="FFFFFF"/>
          <w:spacing w:val="-25"/>
          <w:w w:val="140"/>
          <w:sz w:val="24"/>
        </w:rPr>
        <w:t> </w:t>
      </w:r>
      <w:r>
        <w:rPr>
          <w:rFonts w:ascii="Arial Narrow" w:hAnsi="Arial Narrow"/>
          <w:color w:val="FFFFFF"/>
          <w:spacing w:val="-2"/>
          <w:w w:val="140"/>
          <w:sz w:val="24"/>
        </w:rPr>
        <w:t>RF</w:t>
      </w:r>
      <w:r>
        <w:rPr>
          <w:rFonts w:ascii="Arial Narrow" w:hAnsi="Arial Narrow"/>
          <w:color w:val="FFFFFF"/>
          <w:spacing w:val="-25"/>
          <w:w w:val="140"/>
          <w:sz w:val="24"/>
        </w:rPr>
        <w:t> </w:t>
      </w:r>
      <w:r>
        <w:rPr>
          <w:rFonts w:ascii="Arial Narrow" w:hAnsi="Arial Narrow"/>
          <w:color w:val="FFFFFF"/>
          <w:spacing w:val="-2"/>
          <w:w w:val="140"/>
          <w:sz w:val="24"/>
        </w:rPr>
        <w:t>1</w:t>
      </w:r>
      <w:r>
        <w:rPr>
          <w:rFonts w:ascii="Arial Narrow" w:hAnsi="Arial Narrow"/>
          <w:color w:val="FFFFFF"/>
          <w:spacing w:val="-1"/>
          <w:w w:val="140"/>
          <w:sz w:val="24"/>
        </w:rPr>
        <w:t>0</w:t>
      </w:r>
      <w:r>
        <w:rPr>
          <w:rFonts w:ascii="Arial Narrow" w:hAnsi="Arial Narrow"/>
          <w:color w:val="FFFFFF"/>
          <w:spacing w:val="-25"/>
          <w:w w:val="140"/>
          <w:sz w:val="24"/>
        </w:rPr>
        <w:t> </w:t>
      </w:r>
      <w:r>
        <w:rPr>
          <w:rFonts w:ascii="Arial Narrow" w:hAnsi="Arial Narrow"/>
          <w:color w:val="FFFFFF"/>
          <w:spacing w:val="-5"/>
          <w:w w:val="140"/>
          <w:sz w:val="24"/>
        </w:rPr>
        <w:t>é</w:t>
      </w:r>
      <w:r>
        <w:rPr>
          <w:rFonts w:ascii="Arial Narrow" w:hAnsi="Arial Narrow"/>
          <w:color w:val="FFFFFF"/>
          <w:spacing w:val="-4"/>
          <w:w w:val="140"/>
          <w:sz w:val="24"/>
        </w:rPr>
        <w:t>pítől</w:t>
      </w:r>
      <w:r>
        <w:rPr>
          <w:rFonts w:ascii="Arial Narrow" w:hAnsi="Arial Narrow"/>
          <w:color w:val="FFFFFF"/>
          <w:spacing w:val="-5"/>
          <w:w w:val="140"/>
          <w:sz w:val="24"/>
        </w:rPr>
        <w:t>e</w:t>
      </w:r>
      <w:r>
        <w:rPr>
          <w:rFonts w:ascii="Arial Narrow" w:hAnsi="Arial Narrow"/>
          <w:color w:val="FFFFFF"/>
          <w:spacing w:val="-4"/>
          <w:w w:val="140"/>
          <w:sz w:val="24"/>
        </w:rPr>
        <w:t>m</w:t>
      </w:r>
      <w:r>
        <w:rPr>
          <w:rFonts w:ascii="Arial Narrow" w:hAnsi="Arial Narrow"/>
          <w:color w:val="FFFFFF"/>
          <w:spacing w:val="-5"/>
          <w:w w:val="140"/>
          <w:sz w:val="24"/>
        </w:rPr>
        <w:t>ez</w:t>
      </w:r>
      <w:r>
        <w:rPr>
          <w:rFonts w:ascii="Arial Narrow" w:hAnsi="Arial Narrow"/>
          <w:color w:val="FFFFFF"/>
          <w:spacing w:val="-25"/>
          <w:w w:val="140"/>
          <w:sz w:val="24"/>
        </w:rPr>
        <w:t> </w:t>
      </w:r>
      <w:r>
        <w:rPr>
          <w:rFonts w:ascii="Arial Narrow" w:hAnsi="Arial Narrow"/>
          <w:color w:val="FFFFFF"/>
          <w:w w:val="140"/>
          <w:sz w:val="24"/>
        </w:rPr>
        <w:t>a</w:t>
      </w:r>
      <w:r>
        <w:rPr>
          <w:rFonts w:ascii="Arial Narrow" w:hAnsi="Arial Narrow"/>
          <w:color w:val="FFFFFF"/>
          <w:spacing w:val="-25"/>
          <w:w w:val="140"/>
          <w:sz w:val="24"/>
        </w:rPr>
        <w:t> </w:t>
      </w:r>
      <w:r>
        <w:rPr>
          <w:rFonts w:ascii="Arial Narrow" w:hAnsi="Arial Narrow"/>
          <w:color w:val="FFFFFF"/>
          <w:spacing w:val="-4"/>
          <w:w w:val="140"/>
          <w:sz w:val="24"/>
        </w:rPr>
        <w:t>na</w:t>
      </w:r>
      <w:r>
        <w:rPr>
          <w:rFonts w:ascii="Arial Narrow" w:hAnsi="Arial Narrow"/>
          <w:color w:val="FFFFFF"/>
          <w:spacing w:val="-3"/>
          <w:w w:val="140"/>
          <w:sz w:val="24"/>
        </w:rPr>
        <w:t>gy</w:t>
      </w:r>
      <w:r>
        <w:rPr>
          <w:rFonts w:ascii="Arial Narrow" w:hAnsi="Arial Narrow"/>
          <w:color w:val="FFFFFF"/>
          <w:spacing w:val="31"/>
          <w:w w:val="145"/>
          <w:sz w:val="24"/>
        </w:rPr>
        <w:t> </w:t>
      </w:r>
      <w:r>
        <w:rPr>
          <w:rFonts w:ascii="Arial Narrow" w:hAnsi="Arial Narrow"/>
          <w:color w:val="FFFFFF"/>
          <w:spacing w:val="-3"/>
          <w:w w:val="140"/>
          <w:sz w:val="24"/>
        </w:rPr>
        <w:t>sű</w:t>
      </w:r>
      <w:r>
        <w:rPr>
          <w:rFonts w:ascii="Arial Narrow" w:hAnsi="Arial Narrow"/>
          <w:color w:val="FFFFFF"/>
          <w:spacing w:val="-2"/>
          <w:w w:val="140"/>
          <w:sz w:val="24"/>
        </w:rPr>
        <w:t>r</w:t>
      </w:r>
      <w:r>
        <w:rPr>
          <w:rFonts w:ascii="Arial Narrow" w:hAnsi="Arial Narrow"/>
          <w:color w:val="FFFFFF"/>
          <w:spacing w:val="-3"/>
          <w:w w:val="140"/>
          <w:sz w:val="24"/>
        </w:rPr>
        <w:t>űs</w:t>
      </w:r>
      <w:r>
        <w:rPr>
          <w:rFonts w:ascii="Arial Narrow" w:hAnsi="Arial Narrow"/>
          <w:color w:val="FFFFFF"/>
          <w:spacing w:val="-2"/>
          <w:w w:val="140"/>
          <w:sz w:val="24"/>
        </w:rPr>
        <w:t>ég</w:t>
      </w:r>
      <w:r>
        <w:rPr>
          <w:rFonts w:ascii="Arial Narrow" w:hAnsi="Arial Narrow"/>
          <w:color w:val="FFFFFF"/>
          <w:spacing w:val="-3"/>
          <w:w w:val="140"/>
          <w:sz w:val="24"/>
        </w:rPr>
        <w:t>ű</w:t>
      </w:r>
      <w:r>
        <w:rPr>
          <w:rFonts w:ascii="Arial Narrow" w:hAnsi="Arial Narrow"/>
          <w:color w:val="FFFFFF"/>
          <w:spacing w:val="-49"/>
          <w:w w:val="140"/>
          <w:sz w:val="24"/>
        </w:rPr>
        <w:t> </w:t>
      </w:r>
      <w:r>
        <w:rPr>
          <w:rFonts w:ascii="Arial Narrow" w:hAnsi="Arial Narrow"/>
          <w:color w:val="FFFFFF"/>
          <w:spacing w:val="-3"/>
          <w:w w:val="140"/>
          <w:sz w:val="24"/>
        </w:rPr>
        <w:t>gi</w:t>
      </w:r>
      <w:r>
        <w:rPr>
          <w:rFonts w:ascii="Arial Narrow" w:hAnsi="Arial Narrow"/>
          <w:color w:val="FFFFFF"/>
          <w:spacing w:val="-4"/>
          <w:w w:val="140"/>
          <w:sz w:val="24"/>
        </w:rPr>
        <w:t>psz</w:t>
      </w:r>
      <w:r>
        <w:rPr>
          <w:rFonts w:ascii="Arial Narrow" w:hAnsi="Arial Narrow"/>
          <w:color w:val="FFFFFF"/>
          <w:spacing w:val="-3"/>
          <w:w w:val="140"/>
          <w:sz w:val="24"/>
        </w:rPr>
        <w:t>m</w:t>
      </w:r>
      <w:r>
        <w:rPr>
          <w:rFonts w:ascii="Arial Narrow" w:hAnsi="Arial Narrow"/>
          <w:color w:val="FFFFFF"/>
          <w:spacing w:val="-4"/>
          <w:w w:val="140"/>
          <w:sz w:val="24"/>
        </w:rPr>
        <w:t>agna</w:t>
      </w:r>
      <w:r>
        <w:rPr>
          <w:rFonts w:ascii="Arial Narrow" w:hAnsi="Arial Narrow"/>
          <w:color w:val="FFFFFF"/>
          <w:spacing w:val="-3"/>
          <w:w w:val="140"/>
          <w:sz w:val="24"/>
        </w:rPr>
        <w:t>k</w:t>
      </w:r>
      <w:r>
        <w:rPr>
          <w:rFonts w:ascii="Arial Narrow" w:hAnsi="Arial Narrow"/>
          <w:color w:val="FFFFFF"/>
          <w:spacing w:val="-49"/>
          <w:w w:val="140"/>
          <w:sz w:val="24"/>
        </w:rPr>
        <w:t> </w:t>
      </w:r>
      <w:r>
        <w:rPr>
          <w:rFonts w:ascii="Arial Narrow" w:hAnsi="Arial Narrow"/>
          <w:color w:val="FFFFFF"/>
          <w:spacing w:val="-4"/>
          <w:w w:val="140"/>
          <w:sz w:val="24"/>
        </w:rPr>
        <w:t>kö</w:t>
      </w:r>
      <w:r>
        <w:rPr>
          <w:rFonts w:ascii="Arial Narrow" w:hAnsi="Arial Narrow"/>
          <w:color w:val="FFFFFF"/>
          <w:spacing w:val="-5"/>
          <w:w w:val="140"/>
          <w:sz w:val="24"/>
        </w:rPr>
        <w:t>sz</w:t>
      </w:r>
      <w:r>
        <w:rPr>
          <w:rFonts w:ascii="Arial Narrow" w:hAnsi="Arial Narrow"/>
          <w:color w:val="FFFFFF"/>
          <w:spacing w:val="-4"/>
          <w:w w:val="140"/>
          <w:sz w:val="24"/>
        </w:rPr>
        <w:t>ö</w:t>
      </w:r>
      <w:r>
        <w:rPr>
          <w:rFonts w:ascii="Arial Narrow" w:hAnsi="Arial Narrow"/>
          <w:color w:val="FFFFFF"/>
          <w:spacing w:val="-5"/>
          <w:w w:val="140"/>
          <w:sz w:val="24"/>
        </w:rPr>
        <w:t>nhe</w:t>
      </w:r>
      <w:r>
        <w:rPr>
          <w:rFonts w:ascii="Arial Narrow" w:hAnsi="Arial Narrow"/>
          <w:color w:val="FFFFFF"/>
          <w:spacing w:val="-4"/>
          <w:w w:val="140"/>
          <w:sz w:val="24"/>
        </w:rPr>
        <w:t>tő</w:t>
      </w:r>
      <w:r>
        <w:rPr>
          <w:rFonts w:ascii="Arial Narrow" w:hAnsi="Arial Narrow"/>
          <w:color w:val="FFFFFF"/>
          <w:spacing w:val="-5"/>
          <w:w w:val="140"/>
          <w:sz w:val="24"/>
        </w:rPr>
        <w:t>en</w:t>
      </w:r>
      <w:r>
        <w:rPr>
          <w:rFonts w:ascii="Arial Narrow" w:hAnsi="Arial Narrow"/>
          <w:color w:val="FFFFFF"/>
          <w:spacing w:val="29"/>
          <w:w w:val="135"/>
          <w:sz w:val="24"/>
        </w:rPr>
        <w:t> </w:t>
      </w:r>
      <w:r>
        <w:rPr>
          <w:rFonts w:ascii="Arial Narrow" w:hAnsi="Arial Narrow"/>
          <w:color w:val="FFFFFF"/>
          <w:spacing w:val="-5"/>
          <w:w w:val="140"/>
          <w:sz w:val="24"/>
        </w:rPr>
        <w:t>e</w:t>
      </w:r>
      <w:r>
        <w:rPr>
          <w:rFonts w:ascii="Arial Narrow" w:hAnsi="Arial Narrow"/>
          <w:color w:val="FFFFFF"/>
          <w:spacing w:val="-4"/>
          <w:w w:val="140"/>
          <w:sz w:val="24"/>
        </w:rPr>
        <w:t>gy</w:t>
      </w:r>
      <w:r>
        <w:rPr>
          <w:rFonts w:ascii="Arial Narrow" w:hAnsi="Arial Narrow"/>
          <w:color w:val="FFFFFF"/>
          <w:spacing w:val="-5"/>
          <w:w w:val="140"/>
          <w:sz w:val="24"/>
        </w:rPr>
        <w:t>en</w:t>
      </w:r>
      <w:r>
        <w:rPr>
          <w:rFonts w:ascii="Arial Narrow" w:hAnsi="Arial Narrow"/>
          <w:color w:val="FFFFFF"/>
          <w:spacing w:val="-4"/>
          <w:w w:val="140"/>
          <w:sz w:val="24"/>
        </w:rPr>
        <w:t>l</w:t>
      </w:r>
      <w:r>
        <w:rPr>
          <w:rFonts w:ascii="Arial Narrow" w:hAnsi="Arial Narrow"/>
          <w:color w:val="FFFFFF"/>
          <w:spacing w:val="-5"/>
          <w:w w:val="140"/>
          <w:sz w:val="24"/>
        </w:rPr>
        <w:t>e</w:t>
      </w:r>
      <w:r>
        <w:rPr>
          <w:rFonts w:ascii="Arial Narrow" w:hAnsi="Arial Narrow"/>
          <w:color w:val="FFFFFF"/>
          <w:spacing w:val="-4"/>
          <w:w w:val="140"/>
          <w:sz w:val="24"/>
        </w:rPr>
        <w:t>t</w:t>
      </w:r>
      <w:r>
        <w:rPr>
          <w:rFonts w:ascii="Arial Narrow" w:hAnsi="Arial Narrow"/>
          <w:color w:val="FFFFFF"/>
          <w:spacing w:val="-5"/>
          <w:w w:val="140"/>
          <w:sz w:val="24"/>
        </w:rPr>
        <w:t>essé</w:t>
      </w:r>
      <w:r>
        <w:rPr>
          <w:rFonts w:ascii="Arial Narrow" w:hAnsi="Arial Narrow"/>
          <w:color w:val="FFFFFF"/>
          <w:spacing w:val="-20"/>
          <w:w w:val="140"/>
          <w:sz w:val="24"/>
        </w:rPr>
        <w:t> </w:t>
      </w:r>
      <w:r>
        <w:rPr>
          <w:rFonts w:ascii="Arial Narrow" w:hAnsi="Arial Narrow"/>
          <w:color w:val="FFFFFF"/>
          <w:spacing w:val="-4"/>
          <w:w w:val="140"/>
          <w:sz w:val="24"/>
        </w:rPr>
        <w:t>t</w:t>
      </w:r>
      <w:r>
        <w:rPr>
          <w:rFonts w:ascii="Arial Narrow" w:hAnsi="Arial Narrow"/>
          <w:color w:val="FFFFFF"/>
          <w:spacing w:val="-6"/>
          <w:w w:val="140"/>
          <w:sz w:val="24"/>
        </w:rPr>
        <w:t>esz</w:t>
      </w:r>
      <w:r>
        <w:rPr>
          <w:rFonts w:ascii="Arial Narrow" w:hAnsi="Arial Narrow"/>
          <w:color w:val="FFFFFF"/>
          <w:spacing w:val="-5"/>
          <w:w w:val="140"/>
          <w:sz w:val="24"/>
        </w:rPr>
        <w:t>i</w:t>
      </w:r>
      <w:r>
        <w:rPr>
          <w:rFonts w:ascii="Arial Narrow" w:hAnsi="Arial Narrow"/>
          <w:color w:val="FFFFFF"/>
          <w:spacing w:val="-20"/>
          <w:w w:val="140"/>
          <w:sz w:val="24"/>
        </w:rPr>
        <w:t> </w:t>
      </w:r>
      <w:r>
        <w:rPr>
          <w:rFonts w:ascii="Arial Narrow" w:hAnsi="Arial Narrow"/>
          <w:color w:val="FFFFFF"/>
          <w:spacing w:val="-3"/>
          <w:w w:val="140"/>
          <w:sz w:val="24"/>
        </w:rPr>
        <w:t>és</w:t>
      </w:r>
      <w:r>
        <w:rPr>
          <w:rFonts w:ascii="Arial Narrow" w:hAnsi="Arial Narrow"/>
          <w:color w:val="FFFFFF"/>
          <w:spacing w:val="-20"/>
          <w:w w:val="140"/>
          <w:sz w:val="24"/>
        </w:rPr>
        <w:t> </w:t>
      </w:r>
      <w:r>
        <w:rPr>
          <w:rFonts w:ascii="Arial Narrow" w:hAnsi="Arial Narrow"/>
          <w:color w:val="FFFFFF"/>
          <w:spacing w:val="-5"/>
          <w:w w:val="140"/>
          <w:sz w:val="24"/>
        </w:rPr>
        <w:t>foko</w:t>
      </w:r>
      <w:r>
        <w:rPr>
          <w:rFonts w:ascii="Arial Narrow" w:hAnsi="Arial Narrow"/>
          <w:color w:val="FFFFFF"/>
          <w:spacing w:val="-6"/>
          <w:w w:val="140"/>
          <w:sz w:val="24"/>
        </w:rPr>
        <w:t>zza</w:t>
      </w:r>
      <w:r>
        <w:rPr>
          <w:rFonts w:ascii="Arial Narrow" w:hAnsi="Arial Narrow"/>
          <w:color w:val="FFFFFF"/>
          <w:spacing w:val="-20"/>
          <w:w w:val="140"/>
          <w:sz w:val="24"/>
        </w:rPr>
        <w:t> </w:t>
      </w:r>
      <w:r>
        <w:rPr>
          <w:rFonts w:ascii="Arial Narrow" w:hAnsi="Arial Narrow"/>
          <w:color w:val="FFFFFF"/>
          <w:w w:val="140"/>
          <w:sz w:val="24"/>
        </w:rPr>
        <w:t>a</w:t>
      </w:r>
      <w:r>
        <w:rPr>
          <w:rFonts w:ascii="Arial Narrow" w:hAnsi="Arial Narrow"/>
          <w:color w:val="FFFFFF"/>
          <w:spacing w:val="-20"/>
          <w:w w:val="140"/>
          <w:sz w:val="24"/>
        </w:rPr>
        <w:t> </w:t>
      </w:r>
      <w:r>
        <w:rPr>
          <w:rFonts w:ascii="Arial Narrow" w:hAnsi="Arial Narrow"/>
          <w:color w:val="FFFFFF"/>
          <w:spacing w:val="-2"/>
          <w:w w:val="140"/>
          <w:sz w:val="24"/>
        </w:rPr>
        <w:t>hű</w:t>
      </w:r>
      <w:r>
        <w:rPr>
          <w:rFonts w:ascii="Arial Narrow" w:hAnsi="Arial Narrow"/>
          <w:color w:val="FFFFFF"/>
          <w:spacing w:val="-1"/>
          <w:w w:val="140"/>
          <w:sz w:val="24"/>
        </w:rPr>
        <w:t>tő-</w:t>
      </w:r>
      <w:r>
        <w:rPr>
          <w:rFonts w:ascii="Arial Narrow" w:hAnsi="Arial Narrow"/>
          <w:color w:val="FFFFFF"/>
          <w:spacing w:val="28"/>
          <w:w w:val="149"/>
          <w:sz w:val="24"/>
        </w:rPr>
        <w:t> </w:t>
      </w:r>
      <w:r>
        <w:rPr>
          <w:rFonts w:ascii="Arial Narrow" w:hAnsi="Arial Narrow"/>
          <w:color w:val="FFFFFF"/>
          <w:spacing w:val="-3"/>
          <w:w w:val="140"/>
          <w:sz w:val="24"/>
        </w:rPr>
        <w:t>f</w:t>
      </w:r>
      <w:r>
        <w:rPr>
          <w:rFonts w:ascii="Arial Narrow" w:hAnsi="Arial Narrow"/>
          <w:color w:val="FFFFFF"/>
          <w:spacing w:val="-4"/>
          <w:w w:val="140"/>
          <w:sz w:val="24"/>
        </w:rPr>
        <w:t>ű</w:t>
      </w:r>
      <w:r>
        <w:rPr>
          <w:rFonts w:ascii="Arial Narrow" w:hAnsi="Arial Narrow"/>
          <w:color w:val="FFFFFF"/>
          <w:spacing w:val="-3"/>
          <w:w w:val="140"/>
          <w:sz w:val="24"/>
        </w:rPr>
        <w:t>tő</w:t>
      </w:r>
      <w:r>
        <w:rPr>
          <w:rFonts w:ascii="Arial Narrow" w:hAnsi="Arial Narrow"/>
          <w:color w:val="FFFFFF"/>
          <w:spacing w:val="-2"/>
          <w:w w:val="140"/>
          <w:sz w:val="24"/>
        </w:rPr>
        <w:t> </w:t>
      </w:r>
      <w:r>
        <w:rPr>
          <w:rFonts w:ascii="Arial Narrow" w:hAnsi="Arial Narrow"/>
          <w:color w:val="FFFFFF"/>
          <w:spacing w:val="-4"/>
          <w:w w:val="140"/>
          <w:sz w:val="24"/>
        </w:rPr>
        <w:t>r</w:t>
      </w:r>
      <w:r>
        <w:rPr>
          <w:rFonts w:ascii="Arial Narrow" w:hAnsi="Arial Narrow"/>
          <w:color w:val="FFFFFF"/>
          <w:spacing w:val="-5"/>
          <w:w w:val="140"/>
          <w:sz w:val="24"/>
        </w:rPr>
        <w:t>endsz</w:t>
      </w:r>
      <w:r>
        <w:rPr>
          <w:rFonts w:ascii="Arial Narrow" w:hAnsi="Arial Narrow"/>
          <w:color w:val="FFFFFF"/>
          <w:spacing w:val="-4"/>
          <w:w w:val="140"/>
          <w:sz w:val="24"/>
        </w:rPr>
        <w:t>er</w:t>
      </w:r>
      <w:r>
        <w:rPr>
          <w:rFonts w:ascii="Arial Narrow" w:hAnsi="Arial Narrow"/>
          <w:color w:val="FFFFFF"/>
          <w:spacing w:val="-5"/>
          <w:w w:val="140"/>
          <w:sz w:val="24"/>
        </w:rPr>
        <w:t>ek</w:t>
      </w:r>
      <w:r>
        <w:rPr>
          <w:rFonts w:ascii="Arial Narrow" w:hAnsi="Arial Narrow"/>
          <w:color w:val="FFFFFF"/>
          <w:spacing w:val="-1"/>
          <w:w w:val="140"/>
          <w:sz w:val="24"/>
        </w:rPr>
        <w:t> </w:t>
      </w:r>
      <w:r>
        <w:rPr>
          <w:rFonts w:ascii="Arial Narrow" w:hAnsi="Arial Narrow"/>
          <w:color w:val="FFFFFF"/>
          <w:spacing w:val="-4"/>
          <w:w w:val="140"/>
          <w:sz w:val="24"/>
        </w:rPr>
        <w:t>t</w:t>
      </w:r>
      <w:r>
        <w:rPr>
          <w:rFonts w:ascii="Arial Narrow" w:hAnsi="Arial Narrow"/>
          <w:color w:val="FFFFFF"/>
          <w:spacing w:val="-5"/>
          <w:w w:val="140"/>
          <w:sz w:val="24"/>
        </w:rPr>
        <w:t>e</w:t>
      </w:r>
      <w:r>
        <w:rPr>
          <w:rFonts w:ascii="Arial Narrow" w:hAnsi="Arial Narrow"/>
          <w:color w:val="FFFFFF"/>
          <w:spacing w:val="-4"/>
          <w:w w:val="140"/>
          <w:sz w:val="24"/>
        </w:rPr>
        <w:t>lj</w:t>
      </w:r>
      <w:r>
        <w:rPr>
          <w:rFonts w:ascii="Arial Narrow" w:hAnsi="Arial Narrow"/>
          <w:color w:val="FFFFFF"/>
          <w:spacing w:val="-5"/>
          <w:w w:val="140"/>
          <w:sz w:val="24"/>
        </w:rPr>
        <w:t>esí</w:t>
      </w:r>
      <w:r>
        <w:rPr>
          <w:rFonts w:ascii="Arial Narrow" w:hAnsi="Arial Narrow"/>
          <w:color w:val="FFFFFF"/>
          <w:spacing w:val="-4"/>
          <w:w w:val="140"/>
          <w:sz w:val="24"/>
        </w:rPr>
        <w:t>tm</w:t>
      </w:r>
      <w:r>
        <w:rPr>
          <w:rFonts w:ascii="Arial Narrow" w:hAnsi="Arial Narrow"/>
          <w:color w:val="FFFFFF"/>
          <w:spacing w:val="-5"/>
          <w:w w:val="140"/>
          <w:sz w:val="24"/>
        </w:rPr>
        <w:t>én</w:t>
      </w:r>
      <w:r>
        <w:rPr>
          <w:rFonts w:ascii="Arial Narrow" w:hAnsi="Arial Narrow"/>
          <w:color w:val="FFFFFF"/>
          <w:spacing w:val="-4"/>
          <w:w w:val="140"/>
          <w:sz w:val="24"/>
        </w:rPr>
        <w:t>yl</w:t>
      </w:r>
      <w:r>
        <w:rPr>
          <w:rFonts w:ascii="Arial Narrow" w:hAnsi="Arial Narrow"/>
          <w:color w:val="FFFFFF"/>
          <w:spacing w:val="-5"/>
          <w:w w:val="140"/>
          <w:sz w:val="24"/>
        </w:rPr>
        <w:t>ea</w:t>
      </w:r>
      <w:r>
        <w:rPr>
          <w:rFonts w:ascii="Arial Narrow" w:hAnsi="Arial Narrow"/>
          <w:color w:val="FFFFFF"/>
          <w:spacing w:val="-4"/>
          <w:w w:val="140"/>
          <w:sz w:val="24"/>
        </w:rPr>
        <w:t>dó</w:t>
      </w:r>
      <w:r>
        <w:rPr>
          <w:rFonts w:ascii="Arial Narrow" w:hAnsi="Arial Narrow"/>
          <w:color w:val="FFFFFF"/>
          <w:spacing w:val="33"/>
          <w:w w:val="144"/>
          <w:sz w:val="24"/>
        </w:rPr>
        <w:t> </w:t>
      </w:r>
      <w:r>
        <w:rPr>
          <w:rFonts w:ascii="Arial Narrow" w:hAnsi="Arial Narrow"/>
          <w:color w:val="FFFFFF"/>
          <w:spacing w:val="-3"/>
          <w:w w:val="140"/>
          <w:sz w:val="24"/>
        </w:rPr>
        <w:t>k</w:t>
      </w:r>
      <w:r>
        <w:rPr>
          <w:rFonts w:ascii="Arial Narrow" w:hAnsi="Arial Narrow"/>
          <w:color w:val="FFFFFF"/>
          <w:spacing w:val="-4"/>
          <w:w w:val="140"/>
          <w:sz w:val="24"/>
        </w:rPr>
        <w:t>épessé</w:t>
      </w:r>
      <w:r>
        <w:rPr>
          <w:rFonts w:ascii="Arial Narrow" w:hAnsi="Arial Narrow"/>
          <w:color w:val="FFFFFF"/>
          <w:spacing w:val="-3"/>
          <w:w w:val="140"/>
          <w:sz w:val="24"/>
        </w:rPr>
        <w:t>g</w:t>
      </w:r>
      <w:r>
        <w:rPr>
          <w:rFonts w:ascii="Arial Narrow" w:hAnsi="Arial Narrow"/>
          <w:color w:val="FFFFFF"/>
          <w:spacing w:val="-4"/>
          <w:w w:val="140"/>
          <w:sz w:val="24"/>
        </w:rPr>
        <w:t>é</w:t>
      </w:r>
      <w:r>
        <w:rPr>
          <w:rFonts w:ascii="Arial Narrow" w:hAnsi="Arial Narrow"/>
          <w:color w:val="FFFFFF"/>
          <w:spacing w:val="-3"/>
          <w:w w:val="140"/>
          <w:sz w:val="24"/>
        </w:rPr>
        <w:t>t</w:t>
      </w:r>
      <w:r>
        <w:rPr>
          <w:rFonts w:ascii="Arial Narrow" w:hAnsi="Arial Narrow"/>
          <w:color w:val="FFFFFF"/>
          <w:spacing w:val="-4"/>
          <w:w w:val="140"/>
          <w:sz w:val="24"/>
        </w:rPr>
        <w:t>.</w:t>
      </w:r>
      <w:r>
        <w:rPr>
          <w:rFonts w:ascii="Arial Narrow" w:hAnsi="Arial Narrow"/>
          <w:sz w:val="24"/>
        </w:rPr>
      </w:r>
    </w:p>
    <w:p>
      <w:pPr>
        <w:spacing w:after="0" w:line="251" w:lineRule="auto"/>
        <w:jc w:val="left"/>
        <w:rPr>
          <w:rFonts w:ascii="Arial Narrow" w:hAnsi="Arial Narrow" w:cs="Arial Narrow" w:eastAsia="Arial Narrow"/>
          <w:sz w:val="24"/>
          <w:szCs w:val="24"/>
        </w:rPr>
        <w:sectPr>
          <w:headerReference w:type="default" r:id="rId34"/>
          <w:footerReference w:type="default" r:id="rId35"/>
          <w:pgSz w:w="11910" w:h="16840"/>
          <w:pgMar w:header="0" w:footer="0" w:top="620" w:bottom="0" w:left="600" w:right="600"/>
        </w:sectPr>
      </w:pPr>
    </w:p>
    <w:p>
      <w:pPr>
        <w:spacing w:line="240" w:lineRule="auto" w:before="0"/>
        <w:rPr>
          <w:rFonts w:ascii="Arial Narrow" w:hAnsi="Arial Narrow" w:cs="Arial Narrow" w:eastAsia="Arial Narrow"/>
          <w:sz w:val="16"/>
          <w:szCs w:val="16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16"/>
          <w:szCs w:val="16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16"/>
          <w:szCs w:val="16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16"/>
          <w:szCs w:val="16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16"/>
          <w:szCs w:val="16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16"/>
          <w:szCs w:val="16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16"/>
          <w:szCs w:val="16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16"/>
          <w:szCs w:val="16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16"/>
          <w:szCs w:val="16"/>
        </w:rPr>
      </w:pPr>
    </w:p>
    <w:p>
      <w:pPr>
        <w:spacing w:line="240" w:lineRule="auto" w:before="5"/>
        <w:rPr>
          <w:rFonts w:ascii="Arial Narrow" w:hAnsi="Arial Narrow" w:cs="Arial Narrow" w:eastAsia="Arial Narrow"/>
          <w:sz w:val="17"/>
          <w:szCs w:val="17"/>
        </w:rPr>
      </w:pPr>
    </w:p>
    <w:p>
      <w:pPr>
        <w:spacing w:before="0"/>
        <w:ind w:left="1228" w:right="0" w:firstLine="0"/>
        <w:jc w:val="left"/>
        <w:rPr>
          <w:rFonts w:ascii="Trebuchet MS" w:hAnsi="Trebuchet MS" w:cs="Trebuchet MS" w:eastAsia="Trebuchet MS"/>
          <w:sz w:val="16"/>
          <w:szCs w:val="16"/>
        </w:rPr>
      </w:pPr>
      <w:r>
        <w:rPr>
          <w:rFonts w:ascii="Trebuchet MS" w:hAnsi="Trebuchet MS"/>
          <w:b/>
          <w:color w:val="006CB7"/>
          <w:spacing w:val="-5"/>
          <w:w w:val="115"/>
          <w:sz w:val="16"/>
        </w:rPr>
        <w:t>MAGYAR</w:t>
      </w:r>
      <w:r>
        <w:rPr>
          <w:rFonts w:ascii="Trebuchet MS" w:hAnsi="Trebuchet MS"/>
          <w:b/>
          <w:color w:val="006CB7"/>
          <w:spacing w:val="9"/>
          <w:w w:val="115"/>
          <w:sz w:val="16"/>
        </w:rPr>
        <w:t> </w:t>
      </w:r>
      <w:r>
        <w:rPr>
          <w:rFonts w:ascii="Trebuchet MS" w:hAnsi="Trebuchet MS"/>
          <w:b/>
          <w:color w:val="006CB7"/>
          <w:w w:val="115"/>
          <w:sz w:val="16"/>
        </w:rPr>
        <w:t>TERMÉK</w:t>
      </w:r>
      <w:r>
        <w:rPr>
          <w:rFonts w:ascii="Trebuchet MS" w:hAnsi="Trebuchet MS"/>
          <w:sz w:val="16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16"/>
          <w:szCs w:val="16"/>
        </w:rPr>
      </w:pPr>
    </w:p>
    <w:p>
      <w:pPr>
        <w:spacing w:line="240" w:lineRule="auto" w:before="2"/>
        <w:rPr>
          <w:rFonts w:ascii="Trebuchet MS" w:hAnsi="Trebuchet MS" w:cs="Trebuchet MS" w:eastAsia="Trebuchet MS"/>
          <w:b/>
          <w:bCs/>
          <w:sz w:val="23"/>
          <w:szCs w:val="23"/>
        </w:rPr>
      </w:pPr>
    </w:p>
    <w:p>
      <w:pPr>
        <w:spacing w:line="247" w:lineRule="auto" w:before="0"/>
        <w:ind w:left="1228" w:right="204" w:firstLine="0"/>
        <w:jc w:val="left"/>
        <w:rPr>
          <w:rFonts w:ascii="Trebuchet MS" w:hAnsi="Trebuchet MS" w:cs="Trebuchet MS" w:eastAsia="Trebuchet MS"/>
          <w:sz w:val="16"/>
          <w:szCs w:val="16"/>
        </w:rPr>
      </w:pPr>
      <w:r>
        <w:rPr>
          <w:rFonts w:ascii="Trebuchet MS" w:hAnsi="Trebuchet MS"/>
          <w:b/>
          <w:color w:val="006CB7"/>
          <w:spacing w:val="-3"/>
          <w:w w:val="115"/>
          <w:sz w:val="16"/>
        </w:rPr>
        <w:t>OKOS</w:t>
      </w:r>
      <w:r>
        <w:rPr>
          <w:rFonts w:ascii="Trebuchet MS" w:hAnsi="Trebuchet MS"/>
          <w:b/>
          <w:color w:val="006CB7"/>
          <w:spacing w:val="-1"/>
          <w:w w:val="115"/>
          <w:sz w:val="16"/>
        </w:rPr>
        <w:t> </w:t>
      </w:r>
      <w:r>
        <w:rPr>
          <w:rFonts w:ascii="Trebuchet MS" w:hAnsi="Trebuchet MS"/>
          <w:b/>
          <w:color w:val="006CB7"/>
          <w:spacing w:val="-2"/>
          <w:w w:val="115"/>
          <w:sz w:val="16"/>
        </w:rPr>
        <w:t>O</w:t>
      </w:r>
      <w:r>
        <w:rPr>
          <w:rFonts w:ascii="Trebuchet MS" w:hAnsi="Trebuchet MS"/>
          <w:b/>
          <w:color w:val="006CB7"/>
          <w:spacing w:val="-3"/>
          <w:w w:val="115"/>
          <w:sz w:val="16"/>
        </w:rPr>
        <w:t>TTH</w:t>
      </w:r>
      <w:r>
        <w:rPr>
          <w:rFonts w:ascii="Trebuchet MS" w:hAnsi="Trebuchet MS"/>
          <w:b/>
          <w:color w:val="006CB7"/>
          <w:spacing w:val="-2"/>
          <w:w w:val="115"/>
          <w:sz w:val="16"/>
        </w:rPr>
        <w:t>ON</w:t>
      </w:r>
      <w:r>
        <w:rPr>
          <w:rFonts w:ascii="Trebuchet MS" w:hAnsi="Trebuchet MS"/>
          <w:b/>
          <w:color w:val="006CB7"/>
          <w:spacing w:val="26"/>
          <w:w w:val="118"/>
          <w:sz w:val="16"/>
        </w:rPr>
        <w:t> </w:t>
      </w:r>
      <w:r>
        <w:rPr>
          <w:rFonts w:ascii="Trebuchet MS" w:hAnsi="Trebuchet MS"/>
          <w:b/>
          <w:color w:val="006CB7"/>
          <w:spacing w:val="-3"/>
          <w:w w:val="120"/>
          <w:sz w:val="16"/>
        </w:rPr>
        <w:t>MEGOL</w:t>
      </w:r>
      <w:r>
        <w:rPr>
          <w:rFonts w:ascii="Trebuchet MS" w:hAnsi="Trebuchet MS"/>
          <w:b/>
          <w:color w:val="006CB7"/>
          <w:spacing w:val="-2"/>
          <w:w w:val="120"/>
          <w:sz w:val="16"/>
        </w:rPr>
        <w:t>DÁSOK</w:t>
      </w:r>
      <w:r>
        <w:rPr>
          <w:rFonts w:ascii="Trebuchet MS" w:hAnsi="Trebuchet MS"/>
          <w:sz w:val="16"/>
        </w:rPr>
      </w:r>
    </w:p>
    <w:p>
      <w:pPr>
        <w:pStyle w:val="BodyText"/>
        <w:spacing w:line="250" w:lineRule="auto" w:before="154"/>
        <w:ind w:left="1228" w:right="899" w:hanging="1"/>
        <w:jc w:val="left"/>
      </w:pPr>
      <w:r>
        <w:rPr>
          <w:w w:val="110"/>
        </w:rPr>
        <w:br w:type="column"/>
      </w:r>
      <w:r>
        <w:rPr>
          <w:color w:val="FFFFFF"/>
          <w:w w:val="110"/>
        </w:rPr>
        <w:t>A</w:t>
      </w:r>
      <w:r>
        <w:rPr>
          <w:color w:val="FFFFFF"/>
          <w:spacing w:val="3"/>
          <w:w w:val="110"/>
        </w:rPr>
        <w:t> </w:t>
      </w:r>
      <w:r>
        <w:rPr>
          <w:color w:val="FFFFFF"/>
          <w:spacing w:val="-2"/>
          <w:w w:val="110"/>
        </w:rPr>
        <w:t>Ri</w:t>
      </w:r>
      <w:r>
        <w:rPr>
          <w:color w:val="FFFFFF"/>
          <w:spacing w:val="-1"/>
          <w:w w:val="110"/>
        </w:rPr>
        <w:t>gip</w:t>
      </w:r>
      <w:r>
        <w:rPr>
          <w:color w:val="FFFFFF"/>
          <w:spacing w:val="-2"/>
          <w:w w:val="110"/>
        </w:rPr>
        <w:t>s</w:t>
      </w:r>
      <w:r>
        <w:rPr>
          <w:color w:val="FFFFFF"/>
          <w:spacing w:val="-1"/>
          <w:w w:val="110"/>
          <w:position w:val="6"/>
          <w:sz w:val="10"/>
        </w:rPr>
        <w:t>®</w:t>
      </w:r>
      <w:r>
        <w:rPr>
          <w:color w:val="FFFFFF"/>
          <w:spacing w:val="29"/>
          <w:w w:val="110"/>
          <w:position w:val="6"/>
          <w:sz w:val="10"/>
        </w:rPr>
        <w:t> </w:t>
      </w:r>
      <w:r>
        <w:rPr>
          <w:color w:val="FFFFFF"/>
          <w:spacing w:val="-2"/>
          <w:w w:val="110"/>
        </w:rPr>
        <w:t>C</w:t>
      </w:r>
      <w:r>
        <w:rPr>
          <w:color w:val="FFFFFF"/>
          <w:spacing w:val="-1"/>
          <w:w w:val="110"/>
        </w:rPr>
        <w:t>lim</w:t>
      </w:r>
      <w:r>
        <w:rPr>
          <w:color w:val="FFFFFF"/>
          <w:spacing w:val="-2"/>
          <w:w w:val="110"/>
        </w:rPr>
        <w:t>a</w:t>
      </w:r>
      <w:r>
        <w:rPr>
          <w:color w:val="FFFFFF"/>
          <w:spacing w:val="4"/>
          <w:w w:val="110"/>
        </w:rPr>
        <w:t> </w:t>
      </w:r>
      <w:r>
        <w:rPr>
          <w:color w:val="FFFFFF"/>
          <w:spacing w:val="-7"/>
          <w:w w:val="110"/>
        </w:rPr>
        <w:t>T</w:t>
      </w:r>
      <w:r>
        <w:rPr>
          <w:color w:val="FFFFFF"/>
          <w:spacing w:val="-6"/>
          <w:w w:val="110"/>
        </w:rPr>
        <w:t>op</w:t>
      </w:r>
      <w:r>
        <w:rPr>
          <w:color w:val="FFFFFF"/>
          <w:spacing w:val="4"/>
          <w:w w:val="110"/>
        </w:rPr>
        <w:t> </w:t>
      </w:r>
      <w:r>
        <w:rPr>
          <w:color w:val="FFFFFF"/>
          <w:spacing w:val="1"/>
          <w:w w:val="110"/>
        </w:rPr>
        <w:t>RF</w:t>
      </w:r>
      <w:r>
        <w:rPr>
          <w:color w:val="FFFFFF"/>
          <w:spacing w:val="3"/>
          <w:w w:val="110"/>
        </w:rPr>
        <w:t> </w:t>
      </w:r>
      <w:r>
        <w:rPr>
          <w:color w:val="FFFFFF"/>
          <w:spacing w:val="1"/>
          <w:w w:val="110"/>
        </w:rPr>
        <w:t>1</w:t>
      </w:r>
      <w:r>
        <w:rPr>
          <w:color w:val="FFFFFF"/>
          <w:w w:val="110"/>
        </w:rPr>
        <w:t>0</w:t>
      </w:r>
      <w:r>
        <w:rPr>
          <w:color w:val="FFFFFF"/>
          <w:spacing w:val="4"/>
          <w:w w:val="110"/>
        </w:rPr>
        <w:t> </w:t>
      </w:r>
      <w:r>
        <w:rPr>
          <w:color w:val="FFFFFF"/>
          <w:spacing w:val="-2"/>
          <w:w w:val="110"/>
        </w:rPr>
        <w:t>é</w:t>
      </w:r>
      <w:r>
        <w:rPr>
          <w:color w:val="FFFFFF"/>
          <w:spacing w:val="-1"/>
          <w:w w:val="110"/>
        </w:rPr>
        <w:t>p</w:t>
      </w:r>
      <w:r>
        <w:rPr>
          <w:color w:val="FFFFFF"/>
          <w:spacing w:val="-2"/>
          <w:w w:val="110"/>
        </w:rPr>
        <w:t>í</w:t>
      </w:r>
      <w:r>
        <w:rPr>
          <w:color w:val="FFFFFF"/>
          <w:spacing w:val="-1"/>
          <w:w w:val="110"/>
        </w:rPr>
        <w:t>től</w:t>
      </w:r>
      <w:r>
        <w:rPr>
          <w:color w:val="FFFFFF"/>
          <w:spacing w:val="-2"/>
          <w:w w:val="110"/>
        </w:rPr>
        <w:t>e</w:t>
      </w:r>
      <w:r>
        <w:rPr>
          <w:color w:val="FFFFFF"/>
          <w:spacing w:val="-1"/>
          <w:w w:val="110"/>
        </w:rPr>
        <w:t>m</w:t>
      </w:r>
      <w:r>
        <w:rPr>
          <w:color w:val="FFFFFF"/>
          <w:spacing w:val="-2"/>
          <w:w w:val="110"/>
        </w:rPr>
        <w:t>e</w:t>
      </w:r>
      <w:r>
        <w:rPr>
          <w:color w:val="FFFFFF"/>
          <w:spacing w:val="-1"/>
          <w:w w:val="110"/>
        </w:rPr>
        <w:t>zt</w:t>
      </w:r>
      <w:r>
        <w:rPr>
          <w:color w:val="FFFFFF"/>
          <w:spacing w:val="4"/>
          <w:w w:val="110"/>
        </w:rPr>
        <w:t> </w:t>
      </w:r>
      <w:r>
        <w:rPr>
          <w:color w:val="FFFFFF"/>
          <w:w w:val="110"/>
        </w:rPr>
        <w:t>hűtő-</w:t>
      </w:r>
      <w:r>
        <w:rPr>
          <w:color w:val="FFFFFF"/>
          <w:spacing w:val="33"/>
          <w:w w:val="122"/>
        </w:rPr>
        <w:t> </w:t>
      </w:r>
      <w:r>
        <w:rPr>
          <w:color w:val="FFFFFF"/>
          <w:w w:val="110"/>
        </w:rPr>
        <w:t>fűtő</w:t>
      </w:r>
      <w:r>
        <w:rPr>
          <w:color w:val="FFFFFF"/>
          <w:spacing w:val="25"/>
          <w:w w:val="110"/>
        </w:rPr>
        <w:t> </w:t>
      </w:r>
      <w:r>
        <w:rPr>
          <w:color w:val="FFFFFF"/>
          <w:spacing w:val="-1"/>
          <w:w w:val="110"/>
        </w:rPr>
        <w:t>f</w:t>
      </w:r>
      <w:r>
        <w:rPr>
          <w:color w:val="FFFFFF"/>
          <w:spacing w:val="-2"/>
          <w:w w:val="110"/>
        </w:rPr>
        <w:t>e</w:t>
      </w:r>
      <w:r>
        <w:rPr>
          <w:color w:val="FFFFFF"/>
          <w:spacing w:val="-1"/>
          <w:w w:val="110"/>
        </w:rPr>
        <w:t>lül</w:t>
      </w:r>
      <w:r>
        <w:rPr>
          <w:color w:val="FFFFFF"/>
          <w:spacing w:val="-2"/>
          <w:w w:val="110"/>
        </w:rPr>
        <w:t>e</w:t>
      </w:r>
      <w:r>
        <w:rPr>
          <w:color w:val="FFFFFF"/>
          <w:spacing w:val="-1"/>
          <w:w w:val="110"/>
        </w:rPr>
        <w:t>t</w:t>
      </w:r>
      <w:r>
        <w:rPr>
          <w:color w:val="FFFFFF"/>
          <w:spacing w:val="-2"/>
          <w:w w:val="110"/>
        </w:rPr>
        <w:t>e</w:t>
      </w:r>
      <w:r>
        <w:rPr>
          <w:color w:val="FFFFFF"/>
          <w:spacing w:val="-1"/>
          <w:w w:val="110"/>
        </w:rPr>
        <w:t>k</w:t>
      </w:r>
      <w:r>
        <w:rPr>
          <w:color w:val="FFFFFF"/>
          <w:spacing w:val="25"/>
          <w:w w:val="110"/>
        </w:rPr>
        <w:t> </w:t>
      </w:r>
      <w:r>
        <w:rPr>
          <w:color w:val="FFFFFF"/>
          <w:spacing w:val="-1"/>
          <w:w w:val="110"/>
        </w:rPr>
        <w:t>burkol</w:t>
      </w:r>
      <w:r>
        <w:rPr>
          <w:color w:val="FFFFFF"/>
          <w:spacing w:val="-2"/>
          <w:w w:val="110"/>
        </w:rPr>
        <w:t>ásá</w:t>
      </w:r>
      <w:r>
        <w:rPr>
          <w:color w:val="FFFFFF"/>
          <w:spacing w:val="-1"/>
          <w:w w:val="110"/>
        </w:rPr>
        <w:t>r</w:t>
      </w:r>
      <w:r>
        <w:rPr>
          <w:color w:val="FFFFFF"/>
          <w:spacing w:val="-2"/>
          <w:w w:val="110"/>
        </w:rPr>
        <w:t>a</w:t>
      </w:r>
      <w:r>
        <w:rPr>
          <w:color w:val="FFFFFF"/>
          <w:spacing w:val="25"/>
          <w:w w:val="110"/>
        </w:rPr>
        <w:t> </w:t>
      </w:r>
      <w:r>
        <w:rPr>
          <w:color w:val="FFFFFF"/>
          <w:spacing w:val="-1"/>
          <w:w w:val="110"/>
        </w:rPr>
        <w:t>fejl</w:t>
      </w:r>
      <w:r>
        <w:rPr>
          <w:color w:val="FFFFFF"/>
          <w:spacing w:val="-2"/>
          <w:w w:val="110"/>
        </w:rPr>
        <w:t>es</w:t>
      </w:r>
      <w:r>
        <w:rPr>
          <w:color w:val="FFFFFF"/>
          <w:spacing w:val="-1"/>
          <w:w w:val="110"/>
        </w:rPr>
        <w:t>zt</w:t>
      </w:r>
      <w:r>
        <w:rPr>
          <w:color w:val="FFFFFF"/>
          <w:spacing w:val="-2"/>
          <w:w w:val="110"/>
        </w:rPr>
        <w:t>e</w:t>
      </w:r>
      <w:r>
        <w:rPr>
          <w:color w:val="FFFFFF"/>
          <w:spacing w:val="-1"/>
          <w:w w:val="110"/>
        </w:rPr>
        <w:t>ttük</w:t>
      </w:r>
      <w:r>
        <w:rPr>
          <w:color w:val="FFFFFF"/>
          <w:spacing w:val="25"/>
          <w:w w:val="110"/>
        </w:rPr>
        <w:t> </w:t>
      </w:r>
      <w:r>
        <w:rPr>
          <w:color w:val="FFFFFF"/>
          <w:w w:val="110"/>
        </w:rPr>
        <w:t>ki.</w:t>
      </w:r>
      <w:r>
        <w:rPr/>
      </w:r>
    </w:p>
    <w:p>
      <w:pPr>
        <w:pStyle w:val="BodyText"/>
        <w:spacing w:line="250" w:lineRule="auto"/>
        <w:ind w:left="1228" w:right="837"/>
        <w:jc w:val="left"/>
      </w:pPr>
      <w:r>
        <w:rPr>
          <w:color w:val="FFFFFF"/>
          <w:w w:val="110"/>
        </w:rPr>
        <w:t>A</w:t>
      </w:r>
      <w:r>
        <w:rPr>
          <w:color w:val="FFFFFF"/>
          <w:spacing w:val="1"/>
          <w:w w:val="110"/>
        </w:rPr>
        <w:t>z</w:t>
      </w:r>
      <w:r>
        <w:rPr>
          <w:color w:val="FFFFFF"/>
          <w:spacing w:val="6"/>
          <w:w w:val="110"/>
        </w:rPr>
        <w:t> </w:t>
      </w:r>
      <w:r>
        <w:rPr>
          <w:color w:val="FFFFFF"/>
          <w:spacing w:val="-1"/>
          <w:w w:val="110"/>
        </w:rPr>
        <w:t>ép</w:t>
      </w:r>
      <w:r>
        <w:rPr>
          <w:color w:val="FFFFFF"/>
          <w:spacing w:val="-2"/>
          <w:w w:val="110"/>
        </w:rPr>
        <w:t>í</w:t>
      </w:r>
      <w:r>
        <w:rPr>
          <w:color w:val="FFFFFF"/>
          <w:spacing w:val="-1"/>
          <w:w w:val="110"/>
        </w:rPr>
        <w:t>tőlemez</w:t>
      </w:r>
      <w:r>
        <w:rPr>
          <w:color w:val="FFFFFF"/>
          <w:spacing w:val="7"/>
          <w:w w:val="110"/>
        </w:rPr>
        <w:t> </w:t>
      </w:r>
      <w:r>
        <w:rPr>
          <w:color w:val="FFFFFF"/>
          <w:w w:val="110"/>
        </w:rPr>
        <w:t>megjelenésében</w:t>
      </w:r>
      <w:r>
        <w:rPr>
          <w:color w:val="FFFFFF"/>
          <w:spacing w:val="6"/>
          <w:w w:val="110"/>
        </w:rPr>
        <w:t> </w:t>
      </w:r>
      <w:r>
        <w:rPr>
          <w:color w:val="FFFFFF"/>
          <w:spacing w:val="-1"/>
          <w:w w:val="110"/>
        </w:rPr>
        <w:t>n</w:t>
      </w:r>
      <w:r>
        <w:rPr>
          <w:color w:val="FFFFFF"/>
          <w:spacing w:val="-2"/>
          <w:w w:val="110"/>
        </w:rPr>
        <w:t>a</w:t>
      </w:r>
      <w:r>
        <w:rPr>
          <w:color w:val="FFFFFF"/>
          <w:spacing w:val="-1"/>
          <w:w w:val="110"/>
        </w:rPr>
        <w:t>gyon</w:t>
      </w:r>
      <w:r>
        <w:rPr>
          <w:color w:val="FFFFFF"/>
          <w:spacing w:val="7"/>
          <w:w w:val="110"/>
        </w:rPr>
        <w:t> </w:t>
      </w:r>
      <w:r>
        <w:rPr>
          <w:color w:val="FFFFFF"/>
          <w:spacing w:val="-1"/>
          <w:w w:val="110"/>
        </w:rPr>
        <w:t>h</w:t>
      </w:r>
      <w:r>
        <w:rPr>
          <w:color w:val="FFFFFF"/>
          <w:spacing w:val="-2"/>
          <w:w w:val="110"/>
        </w:rPr>
        <w:t>as</w:t>
      </w:r>
      <w:r>
        <w:rPr>
          <w:color w:val="FFFFFF"/>
          <w:spacing w:val="-1"/>
          <w:w w:val="110"/>
        </w:rPr>
        <w:t>onló</w:t>
      </w:r>
      <w:r>
        <w:rPr>
          <w:color w:val="FFFFFF"/>
          <w:spacing w:val="32"/>
          <w:w w:val="116"/>
        </w:rPr>
        <w:t> </w:t>
      </w:r>
      <w:r>
        <w:rPr>
          <w:color w:val="FFFFFF"/>
          <w:w w:val="110"/>
        </w:rPr>
        <w:t>a</w:t>
      </w:r>
      <w:r>
        <w:rPr>
          <w:color w:val="FFFFFF"/>
          <w:spacing w:val="11"/>
          <w:w w:val="110"/>
        </w:rPr>
        <w:t> </w:t>
      </w:r>
      <w:r>
        <w:rPr>
          <w:color w:val="FFFFFF"/>
          <w:spacing w:val="-1"/>
          <w:w w:val="110"/>
        </w:rPr>
        <w:t>norm</w:t>
      </w:r>
      <w:r>
        <w:rPr>
          <w:color w:val="FFFFFF"/>
          <w:spacing w:val="-2"/>
          <w:w w:val="110"/>
        </w:rPr>
        <w:t>á</w:t>
      </w:r>
      <w:r>
        <w:rPr>
          <w:color w:val="FFFFFF"/>
          <w:spacing w:val="-1"/>
          <w:w w:val="110"/>
        </w:rPr>
        <w:t>l</w:t>
      </w:r>
      <w:r>
        <w:rPr>
          <w:color w:val="FFFFFF"/>
          <w:spacing w:val="11"/>
          <w:w w:val="110"/>
        </w:rPr>
        <w:t> </w:t>
      </w:r>
      <w:r>
        <w:rPr>
          <w:color w:val="FFFFFF"/>
          <w:spacing w:val="-2"/>
          <w:w w:val="110"/>
        </w:rPr>
        <w:t>gip</w:t>
      </w:r>
      <w:r>
        <w:rPr>
          <w:color w:val="FFFFFF"/>
          <w:spacing w:val="-3"/>
          <w:w w:val="110"/>
        </w:rPr>
        <w:t>s</w:t>
      </w:r>
      <w:r>
        <w:rPr>
          <w:color w:val="FFFFFF"/>
          <w:spacing w:val="-2"/>
          <w:w w:val="110"/>
        </w:rPr>
        <w:t>zk</w:t>
      </w:r>
      <w:r>
        <w:rPr>
          <w:color w:val="FFFFFF"/>
          <w:spacing w:val="-3"/>
          <w:w w:val="110"/>
        </w:rPr>
        <w:t>a</w:t>
      </w:r>
      <w:r>
        <w:rPr>
          <w:color w:val="FFFFFF"/>
          <w:spacing w:val="-2"/>
          <w:w w:val="110"/>
        </w:rPr>
        <w:t>rtonokhoz</w:t>
      </w:r>
      <w:r>
        <w:rPr>
          <w:color w:val="FFFFFF"/>
          <w:spacing w:val="-3"/>
          <w:w w:val="110"/>
        </w:rPr>
        <w:t>,</w:t>
      </w:r>
      <w:r>
        <w:rPr>
          <w:color w:val="FFFFFF"/>
          <w:spacing w:val="11"/>
          <w:w w:val="110"/>
        </w:rPr>
        <w:t> </w:t>
      </w:r>
      <w:r>
        <w:rPr>
          <w:color w:val="FFFFFF"/>
          <w:w w:val="110"/>
        </w:rPr>
        <w:t>de</w:t>
      </w:r>
      <w:r>
        <w:rPr>
          <w:color w:val="FFFFFF"/>
          <w:spacing w:val="11"/>
          <w:w w:val="110"/>
        </w:rPr>
        <w:t> </w:t>
      </w:r>
      <w:r>
        <w:rPr>
          <w:color w:val="FFFFFF"/>
          <w:spacing w:val="-2"/>
          <w:w w:val="110"/>
        </w:rPr>
        <w:t>a</w:t>
      </w:r>
      <w:r>
        <w:rPr>
          <w:color w:val="FFFFFF"/>
          <w:spacing w:val="-1"/>
          <w:w w:val="110"/>
        </w:rPr>
        <w:t>zokn</w:t>
      </w:r>
      <w:r>
        <w:rPr>
          <w:color w:val="FFFFFF"/>
          <w:spacing w:val="-2"/>
          <w:w w:val="110"/>
        </w:rPr>
        <w:t>á</w:t>
      </w:r>
      <w:r>
        <w:rPr>
          <w:color w:val="FFFFFF"/>
          <w:spacing w:val="-1"/>
          <w:w w:val="110"/>
        </w:rPr>
        <w:t>l</w:t>
      </w:r>
      <w:r>
        <w:rPr/>
      </w:r>
    </w:p>
    <w:p>
      <w:pPr>
        <w:pStyle w:val="BodyText"/>
        <w:spacing w:line="250" w:lineRule="auto"/>
        <w:ind w:left="1228" w:right="413"/>
        <w:jc w:val="left"/>
      </w:pPr>
      <w:r>
        <w:rPr>
          <w:color w:val="FFFFFF"/>
          <w:spacing w:val="-2"/>
          <w:w w:val="110"/>
        </w:rPr>
        <w:t>v</w:t>
      </w:r>
      <w:r>
        <w:rPr>
          <w:color w:val="FFFFFF"/>
          <w:spacing w:val="-3"/>
          <w:w w:val="110"/>
        </w:rPr>
        <w:t>é</w:t>
      </w:r>
      <w:r>
        <w:rPr>
          <w:color w:val="FFFFFF"/>
          <w:spacing w:val="-2"/>
          <w:w w:val="110"/>
        </w:rPr>
        <w:t>kony</w:t>
      </w:r>
      <w:r>
        <w:rPr>
          <w:color w:val="FFFFFF"/>
          <w:spacing w:val="-3"/>
          <w:w w:val="110"/>
        </w:rPr>
        <w:t>a</w:t>
      </w:r>
      <w:r>
        <w:rPr>
          <w:color w:val="FFFFFF"/>
          <w:spacing w:val="-2"/>
          <w:w w:val="110"/>
        </w:rPr>
        <w:t>bb</w:t>
      </w:r>
      <w:r>
        <w:rPr>
          <w:color w:val="FFFFFF"/>
          <w:spacing w:val="-3"/>
          <w:w w:val="110"/>
        </w:rPr>
        <w:t>,</w:t>
      </w:r>
      <w:r>
        <w:rPr>
          <w:color w:val="FFFFFF"/>
          <w:spacing w:val="10"/>
          <w:w w:val="110"/>
        </w:rPr>
        <w:t> </w:t>
      </w:r>
      <w:r>
        <w:rPr>
          <w:color w:val="FFFFFF"/>
          <w:spacing w:val="-2"/>
          <w:w w:val="110"/>
        </w:rPr>
        <w:t>na</w:t>
      </w:r>
      <w:r>
        <w:rPr>
          <w:color w:val="FFFFFF"/>
          <w:spacing w:val="-1"/>
          <w:w w:val="110"/>
        </w:rPr>
        <w:t>gyobb</w:t>
      </w:r>
      <w:r>
        <w:rPr>
          <w:color w:val="FFFFFF"/>
          <w:spacing w:val="11"/>
          <w:w w:val="110"/>
        </w:rPr>
        <w:t> </w:t>
      </w:r>
      <w:r>
        <w:rPr>
          <w:color w:val="FFFFFF"/>
          <w:w w:val="110"/>
        </w:rPr>
        <w:t>sűrűségű</w:t>
      </w:r>
      <w:r>
        <w:rPr>
          <w:color w:val="FFFFFF"/>
          <w:spacing w:val="11"/>
          <w:w w:val="110"/>
        </w:rPr>
        <w:t> </w:t>
      </w:r>
      <w:r>
        <w:rPr>
          <w:color w:val="FFFFFF"/>
          <w:w w:val="110"/>
        </w:rPr>
        <w:t>és</w:t>
      </w:r>
      <w:r>
        <w:rPr>
          <w:color w:val="FFFFFF"/>
          <w:spacing w:val="11"/>
          <w:w w:val="110"/>
        </w:rPr>
        <w:t> </w:t>
      </w:r>
      <w:r>
        <w:rPr>
          <w:color w:val="FFFFFF"/>
          <w:spacing w:val="-1"/>
          <w:w w:val="110"/>
        </w:rPr>
        <w:t>jobb</w:t>
      </w:r>
      <w:r>
        <w:rPr>
          <w:color w:val="FFFFFF"/>
          <w:spacing w:val="11"/>
          <w:w w:val="110"/>
        </w:rPr>
        <w:t> </w:t>
      </w:r>
      <w:r>
        <w:rPr>
          <w:color w:val="FFFFFF"/>
          <w:spacing w:val="-3"/>
          <w:w w:val="110"/>
        </w:rPr>
        <w:t>hőv</w:t>
      </w:r>
      <w:r>
        <w:rPr>
          <w:color w:val="FFFFFF"/>
          <w:spacing w:val="-4"/>
          <w:w w:val="110"/>
        </w:rPr>
        <w:t>e</w:t>
      </w:r>
      <w:r>
        <w:rPr>
          <w:color w:val="FFFFFF"/>
          <w:spacing w:val="-3"/>
          <w:w w:val="110"/>
        </w:rPr>
        <w:t>z</w:t>
      </w:r>
      <w:r>
        <w:rPr>
          <w:color w:val="FFFFFF"/>
          <w:spacing w:val="-4"/>
          <w:w w:val="110"/>
        </w:rPr>
        <w:t>e</w:t>
      </w:r>
      <w:r>
        <w:rPr>
          <w:color w:val="FFFFFF"/>
          <w:spacing w:val="-3"/>
          <w:w w:val="110"/>
        </w:rPr>
        <w:t>t</w:t>
      </w:r>
      <w:r>
        <w:rPr>
          <w:color w:val="FFFFFF"/>
          <w:spacing w:val="-4"/>
          <w:w w:val="110"/>
        </w:rPr>
        <w:t>és</w:t>
      </w:r>
      <w:r>
        <w:rPr>
          <w:color w:val="FFFFFF"/>
          <w:spacing w:val="-3"/>
          <w:w w:val="110"/>
        </w:rPr>
        <w:t>i</w:t>
      </w:r>
      <w:r>
        <w:rPr>
          <w:color w:val="FFFFFF"/>
          <w:spacing w:val="41"/>
          <w:w w:val="118"/>
        </w:rPr>
        <w:t> </w:t>
      </w:r>
      <w:r>
        <w:rPr>
          <w:color w:val="FFFFFF"/>
          <w:spacing w:val="-3"/>
          <w:w w:val="110"/>
        </w:rPr>
        <w:t>t</w:t>
      </w:r>
      <w:r>
        <w:rPr>
          <w:color w:val="FFFFFF"/>
          <w:spacing w:val="-4"/>
          <w:w w:val="110"/>
        </w:rPr>
        <w:t>é</w:t>
      </w:r>
      <w:r>
        <w:rPr>
          <w:color w:val="FFFFFF"/>
          <w:spacing w:val="-3"/>
          <w:w w:val="110"/>
        </w:rPr>
        <w:t>ny</w:t>
      </w:r>
      <w:r>
        <w:rPr>
          <w:color w:val="FFFFFF"/>
          <w:spacing w:val="-4"/>
          <w:w w:val="110"/>
        </w:rPr>
        <w:t>e</w:t>
      </w:r>
      <w:r>
        <w:rPr>
          <w:color w:val="FFFFFF"/>
          <w:spacing w:val="-3"/>
          <w:w w:val="110"/>
        </w:rPr>
        <w:t>zővel</w:t>
      </w:r>
      <w:r>
        <w:rPr>
          <w:color w:val="FFFFFF"/>
          <w:spacing w:val="29"/>
          <w:w w:val="110"/>
        </w:rPr>
        <w:t> </w:t>
      </w:r>
      <w:r>
        <w:rPr>
          <w:color w:val="FFFFFF"/>
          <w:spacing w:val="-1"/>
          <w:w w:val="110"/>
        </w:rPr>
        <w:t>r</w:t>
      </w:r>
      <w:r>
        <w:rPr>
          <w:color w:val="FFFFFF"/>
          <w:spacing w:val="-2"/>
          <w:w w:val="110"/>
        </w:rPr>
        <w:t>e</w:t>
      </w:r>
      <w:r>
        <w:rPr>
          <w:color w:val="FFFFFF"/>
          <w:spacing w:val="-1"/>
          <w:w w:val="110"/>
        </w:rPr>
        <w:t>ndelk</w:t>
      </w:r>
      <w:r>
        <w:rPr>
          <w:color w:val="FFFFFF"/>
          <w:spacing w:val="-2"/>
          <w:w w:val="110"/>
        </w:rPr>
        <w:t>e</w:t>
      </w:r>
      <w:r>
        <w:rPr>
          <w:color w:val="FFFFFF"/>
          <w:spacing w:val="-1"/>
          <w:w w:val="110"/>
        </w:rPr>
        <w:t>zik</w:t>
      </w:r>
      <w:r>
        <w:rPr>
          <w:color w:val="FFFFFF"/>
          <w:spacing w:val="-2"/>
          <w:w w:val="110"/>
        </w:rPr>
        <w:t>.</w:t>
      </w:r>
      <w:r>
        <w:rPr>
          <w:color w:val="FFFFFF"/>
          <w:spacing w:val="29"/>
          <w:w w:val="110"/>
        </w:rPr>
        <w:t> </w:t>
      </w:r>
      <w:r>
        <w:rPr>
          <w:color w:val="FFFFFF"/>
          <w:w w:val="110"/>
        </w:rPr>
        <w:t>Hűtő-fűtő</w:t>
      </w:r>
      <w:r>
        <w:rPr>
          <w:color w:val="FFFFFF"/>
          <w:spacing w:val="30"/>
          <w:w w:val="110"/>
        </w:rPr>
        <w:t> </w:t>
      </w:r>
      <w:r>
        <w:rPr>
          <w:color w:val="FFFFFF"/>
          <w:spacing w:val="-1"/>
          <w:w w:val="110"/>
        </w:rPr>
        <w:t>p</w:t>
      </w:r>
      <w:r>
        <w:rPr>
          <w:color w:val="FFFFFF"/>
          <w:spacing w:val="-2"/>
          <w:w w:val="110"/>
        </w:rPr>
        <w:t>a</w:t>
      </w:r>
      <w:r>
        <w:rPr>
          <w:color w:val="FFFFFF"/>
          <w:spacing w:val="-1"/>
          <w:w w:val="110"/>
        </w:rPr>
        <w:t>nel</w:t>
      </w:r>
      <w:r>
        <w:rPr>
          <w:color w:val="FFFFFF"/>
          <w:spacing w:val="-2"/>
          <w:w w:val="110"/>
        </w:rPr>
        <w:t>e</w:t>
      </w:r>
      <w:r>
        <w:rPr>
          <w:color w:val="FFFFFF"/>
          <w:spacing w:val="-1"/>
          <w:w w:val="110"/>
        </w:rPr>
        <w:t>k</w:t>
      </w:r>
      <w:r>
        <w:rPr>
          <w:color w:val="FFFFFF"/>
          <w:spacing w:val="-2"/>
          <w:w w:val="110"/>
        </w:rPr>
        <w:t>e</w:t>
      </w:r>
      <w:r>
        <w:rPr>
          <w:color w:val="FFFFFF"/>
          <w:spacing w:val="-1"/>
          <w:w w:val="110"/>
        </w:rPr>
        <w:t>t</w:t>
      </w:r>
      <w:r>
        <w:rPr>
          <w:color w:val="FFFFFF"/>
          <w:spacing w:val="-2"/>
          <w:w w:val="110"/>
        </w:rPr>
        <w:t>,</w:t>
      </w:r>
      <w:r>
        <w:rPr>
          <w:color w:val="FFFFFF"/>
          <w:spacing w:val="23"/>
          <w:w w:val="88"/>
        </w:rPr>
        <w:t> </w:t>
      </w:r>
      <w:r>
        <w:rPr>
          <w:color w:val="FFFFFF"/>
          <w:spacing w:val="-2"/>
          <w:w w:val="110"/>
        </w:rPr>
        <w:t>gép</w:t>
      </w:r>
      <w:r>
        <w:rPr>
          <w:color w:val="FFFFFF"/>
          <w:spacing w:val="-3"/>
          <w:w w:val="110"/>
        </w:rPr>
        <w:t>és</w:t>
      </w:r>
      <w:r>
        <w:rPr>
          <w:color w:val="FFFFFF"/>
          <w:spacing w:val="-2"/>
          <w:w w:val="110"/>
        </w:rPr>
        <w:t>z</w:t>
      </w:r>
      <w:r>
        <w:rPr>
          <w:color w:val="FFFFFF"/>
          <w:spacing w:val="-3"/>
          <w:w w:val="110"/>
        </w:rPr>
        <w:t>e</w:t>
      </w:r>
      <w:r>
        <w:rPr>
          <w:color w:val="FFFFFF"/>
          <w:spacing w:val="-2"/>
          <w:w w:val="110"/>
        </w:rPr>
        <w:t>ti</w:t>
      </w:r>
      <w:r>
        <w:rPr>
          <w:color w:val="FFFFFF"/>
          <w:spacing w:val="7"/>
          <w:w w:val="110"/>
        </w:rPr>
        <w:t> </w:t>
      </w:r>
      <w:r>
        <w:rPr>
          <w:color w:val="FFFFFF"/>
          <w:spacing w:val="-2"/>
          <w:w w:val="110"/>
        </w:rPr>
        <w:t>e</w:t>
      </w:r>
      <w:r>
        <w:rPr>
          <w:color w:val="FFFFFF"/>
          <w:spacing w:val="-1"/>
          <w:w w:val="110"/>
        </w:rPr>
        <w:t>lemek</w:t>
      </w:r>
      <w:r>
        <w:rPr>
          <w:color w:val="FFFFFF"/>
          <w:spacing w:val="-2"/>
          <w:w w:val="110"/>
        </w:rPr>
        <w:t>e</w:t>
      </w:r>
      <w:r>
        <w:rPr>
          <w:color w:val="FFFFFF"/>
          <w:spacing w:val="-1"/>
          <w:w w:val="110"/>
        </w:rPr>
        <w:t>t</w:t>
      </w:r>
      <w:r>
        <w:rPr>
          <w:color w:val="FFFFFF"/>
          <w:spacing w:val="7"/>
          <w:w w:val="110"/>
        </w:rPr>
        <w:t> </w:t>
      </w:r>
      <w:r>
        <w:rPr>
          <w:color w:val="FFFFFF"/>
          <w:w w:val="110"/>
        </w:rPr>
        <w:t>a</w:t>
      </w:r>
      <w:r>
        <w:rPr>
          <w:color w:val="FFFFFF"/>
          <w:spacing w:val="8"/>
          <w:w w:val="110"/>
        </w:rPr>
        <w:t> </w:t>
      </w:r>
      <w:r>
        <w:rPr>
          <w:color w:val="FFFFFF"/>
          <w:spacing w:val="-2"/>
          <w:w w:val="110"/>
        </w:rPr>
        <w:t>R</w:t>
      </w:r>
      <w:r>
        <w:rPr>
          <w:color w:val="FFFFFF"/>
          <w:spacing w:val="-1"/>
          <w:w w:val="110"/>
        </w:rPr>
        <w:t>igip</w:t>
      </w:r>
      <w:r>
        <w:rPr>
          <w:color w:val="FFFFFF"/>
          <w:spacing w:val="-2"/>
          <w:w w:val="110"/>
        </w:rPr>
        <w:t>s</w:t>
      </w:r>
      <w:r>
        <w:rPr>
          <w:color w:val="FFFFFF"/>
          <w:spacing w:val="-1"/>
          <w:w w:val="110"/>
          <w:position w:val="6"/>
          <w:sz w:val="10"/>
        </w:rPr>
        <w:t>®</w:t>
      </w:r>
      <w:r>
        <w:rPr>
          <w:color w:val="FFFFFF"/>
          <w:w w:val="110"/>
          <w:position w:val="6"/>
          <w:sz w:val="10"/>
        </w:rPr>
        <w:t> </w:t>
      </w:r>
      <w:r>
        <w:rPr>
          <w:color w:val="FFFFFF"/>
          <w:spacing w:val="2"/>
          <w:w w:val="110"/>
          <w:position w:val="6"/>
          <w:sz w:val="10"/>
        </w:rPr>
        <w:t> </w:t>
      </w:r>
      <w:r>
        <w:rPr>
          <w:color w:val="FFFFFF"/>
          <w:w w:val="110"/>
        </w:rPr>
        <w:t>nem</w:t>
      </w:r>
      <w:r>
        <w:rPr>
          <w:color w:val="FFFFFF"/>
          <w:spacing w:val="7"/>
          <w:w w:val="110"/>
        </w:rPr>
        <w:t> </w:t>
      </w:r>
      <w:r>
        <w:rPr>
          <w:color w:val="FFFFFF"/>
          <w:spacing w:val="-1"/>
          <w:w w:val="110"/>
        </w:rPr>
        <w:t>forg</w:t>
      </w:r>
      <w:r>
        <w:rPr>
          <w:color w:val="FFFFFF"/>
          <w:spacing w:val="-2"/>
          <w:w w:val="110"/>
        </w:rPr>
        <w:t>a</w:t>
      </w:r>
      <w:r>
        <w:rPr>
          <w:color w:val="FFFFFF"/>
          <w:spacing w:val="-1"/>
          <w:w w:val="110"/>
        </w:rPr>
        <w:t>lm</w:t>
      </w:r>
      <w:r>
        <w:rPr>
          <w:color w:val="FFFFFF"/>
          <w:spacing w:val="-2"/>
          <w:w w:val="110"/>
        </w:rPr>
        <w:t>a</w:t>
      </w:r>
      <w:r>
        <w:rPr>
          <w:color w:val="FFFFFF"/>
          <w:spacing w:val="-1"/>
          <w:w w:val="110"/>
        </w:rPr>
        <w:t>z</w:t>
      </w:r>
      <w:r>
        <w:rPr>
          <w:color w:val="FFFFFF"/>
          <w:spacing w:val="-2"/>
          <w:w w:val="110"/>
        </w:rPr>
        <w:t>.</w:t>
      </w:r>
      <w:r>
        <w:rPr/>
      </w:r>
    </w:p>
    <w:p>
      <w:pPr>
        <w:pStyle w:val="BodyText"/>
        <w:spacing w:line="250" w:lineRule="auto"/>
        <w:ind w:left="1228" w:right="899"/>
        <w:jc w:val="left"/>
      </w:pPr>
      <w:r>
        <w:rPr>
          <w:color w:val="FFFFFF"/>
          <w:w w:val="110"/>
        </w:rPr>
        <w:t>A</w:t>
      </w:r>
      <w:r>
        <w:rPr>
          <w:color w:val="FFFFFF"/>
          <w:spacing w:val="-3"/>
          <w:w w:val="110"/>
        </w:rPr>
        <w:t> </w:t>
      </w:r>
      <w:r>
        <w:rPr>
          <w:color w:val="FFFFFF"/>
          <w:spacing w:val="-2"/>
          <w:w w:val="110"/>
        </w:rPr>
        <w:t>Ri</w:t>
      </w:r>
      <w:r>
        <w:rPr>
          <w:color w:val="FFFFFF"/>
          <w:spacing w:val="-1"/>
          <w:w w:val="110"/>
        </w:rPr>
        <w:t>gip</w:t>
      </w:r>
      <w:r>
        <w:rPr>
          <w:color w:val="FFFFFF"/>
          <w:spacing w:val="-2"/>
          <w:w w:val="110"/>
        </w:rPr>
        <w:t>s</w:t>
      </w:r>
      <w:r>
        <w:rPr>
          <w:color w:val="FFFFFF"/>
          <w:spacing w:val="-1"/>
          <w:w w:val="110"/>
          <w:position w:val="6"/>
          <w:sz w:val="10"/>
        </w:rPr>
        <w:t>®</w:t>
      </w:r>
      <w:r>
        <w:rPr>
          <w:color w:val="FFFFFF"/>
          <w:spacing w:val="22"/>
          <w:w w:val="110"/>
          <w:position w:val="6"/>
          <w:sz w:val="10"/>
        </w:rPr>
        <w:t> </w:t>
      </w:r>
      <w:r>
        <w:rPr>
          <w:color w:val="FFFFFF"/>
          <w:spacing w:val="-2"/>
          <w:w w:val="110"/>
        </w:rPr>
        <w:t>C</w:t>
      </w:r>
      <w:r>
        <w:rPr>
          <w:color w:val="FFFFFF"/>
          <w:spacing w:val="-1"/>
          <w:w w:val="110"/>
        </w:rPr>
        <w:t>lim</w:t>
      </w:r>
      <w:r>
        <w:rPr>
          <w:color w:val="FFFFFF"/>
          <w:spacing w:val="-2"/>
          <w:w w:val="110"/>
        </w:rPr>
        <w:t>a</w:t>
      </w:r>
      <w:r>
        <w:rPr>
          <w:color w:val="FFFFFF"/>
          <w:spacing w:val="-3"/>
          <w:w w:val="110"/>
        </w:rPr>
        <w:t> </w:t>
      </w:r>
      <w:r>
        <w:rPr>
          <w:color w:val="FFFFFF"/>
          <w:spacing w:val="-7"/>
          <w:w w:val="110"/>
        </w:rPr>
        <w:t>T</w:t>
      </w:r>
      <w:r>
        <w:rPr>
          <w:color w:val="FFFFFF"/>
          <w:spacing w:val="-6"/>
          <w:w w:val="110"/>
        </w:rPr>
        <w:t>op</w:t>
      </w:r>
      <w:r>
        <w:rPr>
          <w:color w:val="FFFFFF"/>
          <w:spacing w:val="-3"/>
          <w:w w:val="110"/>
        </w:rPr>
        <w:t> </w:t>
      </w:r>
      <w:r>
        <w:rPr>
          <w:color w:val="FFFFFF"/>
          <w:spacing w:val="1"/>
          <w:w w:val="110"/>
        </w:rPr>
        <w:t>RF</w:t>
      </w:r>
      <w:r>
        <w:rPr>
          <w:color w:val="FFFFFF"/>
          <w:spacing w:val="-3"/>
          <w:w w:val="110"/>
        </w:rPr>
        <w:t> </w:t>
      </w:r>
      <w:r>
        <w:rPr>
          <w:color w:val="FFFFFF"/>
          <w:spacing w:val="1"/>
          <w:w w:val="110"/>
        </w:rPr>
        <w:t>1</w:t>
      </w:r>
      <w:r>
        <w:rPr>
          <w:color w:val="FFFFFF"/>
          <w:w w:val="110"/>
        </w:rPr>
        <w:t>0</w:t>
      </w:r>
      <w:r>
        <w:rPr>
          <w:color w:val="FFFFFF"/>
          <w:spacing w:val="-3"/>
          <w:w w:val="110"/>
        </w:rPr>
        <w:t> </w:t>
      </w:r>
      <w:r>
        <w:rPr>
          <w:color w:val="FFFFFF"/>
          <w:spacing w:val="-2"/>
          <w:w w:val="110"/>
        </w:rPr>
        <w:t>é</w:t>
      </w:r>
      <w:r>
        <w:rPr>
          <w:color w:val="FFFFFF"/>
          <w:spacing w:val="-1"/>
          <w:w w:val="110"/>
        </w:rPr>
        <w:t>p</w:t>
      </w:r>
      <w:r>
        <w:rPr>
          <w:color w:val="FFFFFF"/>
          <w:spacing w:val="-2"/>
          <w:w w:val="110"/>
        </w:rPr>
        <w:t>í</w:t>
      </w:r>
      <w:r>
        <w:rPr>
          <w:color w:val="FFFFFF"/>
          <w:spacing w:val="-1"/>
          <w:w w:val="110"/>
        </w:rPr>
        <w:t>től</w:t>
      </w:r>
      <w:r>
        <w:rPr>
          <w:color w:val="FFFFFF"/>
          <w:spacing w:val="-2"/>
          <w:w w:val="110"/>
        </w:rPr>
        <w:t>e</w:t>
      </w:r>
      <w:r>
        <w:rPr>
          <w:color w:val="FFFFFF"/>
          <w:spacing w:val="-1"/>
          <w:w w:val="110"/>
        </w:rPr>
        <w:t>m</w:t>
      </w:r>
      <w:r>
        <w:rPr>
          <w:color w:val="FFFFFF"/>
          <w:spacing w:val="-2"/>
          <w:w w:val="110"/>
        </w:rPr>
        <w:t>e</w:t>
      </w:r>
      <w:r>
        <w:rPr>
          <w:color w:val="FFFFFF"/>
          <w:spacing w:val="-1"/>
          <w:w w:val="110"/>
        </w:rPr>
        <w:t>z</w:t>
      </w:r>
      <w:r>
        <w:rPr>
          <w:color w:val="FFFFFF"/>
          <w:spacing w:val="-2"/>
          <w:w w:val="110"/>
        </w:rPr>
        <w:t>e</w:t>
      </w:r>
      <w:r>
        <w:rPr>
          <w:color w:val="FFFFFF"/>
          <w:spacing w:val="-1"/>
          <w:w w:val="110"/>
        </w:rPr>
        <w:t>k</w:t>
      </w:r>
      <w:r>
        <w:rPr>
          <w:color w:val="FFFFFF"/>
          <w:spacing w:val="30"/>
          <w:w w:val="113"/>
        </w:rPr>
        <w:t> </w:t>
      </w:r>
      <w:r>
        <w:rPr>
          <w:color w:val="FFFFFF"/>
          <w:spacing w:val="-3"/>
          <w:w w:val="110"/>
        </w:rPr>
        <w:t>Ri</w:t>
      </w:r>
      <w:r>
        <w:rPr>
          <w:color w:val="FFFFFF"/>
          <w:spacing w:val="-2"/>
          <w:w w:val="110"/>
        </w:rPr>
        <w:t>giprofilokhoz</w:t>
      </w:r>
      <w:r>
        <w:rPr>
          <w:color w:val="FFFFFF"/>
          <w:w w:val="110"/>
        </w:rPr>
        <w:t> </w:t>
      </w:r>
      <w:r>
        <w:rPr>
          <w:color w:val="FFFFFF"/>
          <w:spacing w:val="2"/>
          <w:w w:val="110"/>
        </w:rPr>
        <w:t> </w:t>
      </w:r>
      <w:r>
        <w:rPr>
          <w:color w:val="FFFFFF"/>
          <w:spacing w:val="-1"/>
          <w:w w:val="110"/>
        </w:rPr>
        <w:t>tört</w:t>
      </w:r>
      <w:r>
        <w:rPr>
          <w:color w:val="FFFFFF"/>
          <w:spacing w:val="-2"/>
          <w:w w:val="110"/>
        </w:rPr>
        <w:t>é</w:t>
      </w:r>
      <w:r>
        <w:rPr>
          <w:color w:val="FFFFFF"/>
          <w:spacing w:val="-1"/>
          <w:w w:val="110"/>
        </w:rPr>
        <w:t>nő</w:t>
      </w:r>
      <w:r>
        <w:rPr>
          <w:color w:val="FFFFFF"/>
          <w:w w:val="110"/>
        </w:rPr>
        <w:t> </w:t>
      </w:r>
      <w:r>
        <w:rPr>
          <w:color w:val="FFFFFF"/>
          <w:spacing w:val="2"/>
          <w:w w:val="110"/>
        </w:rPr>
        <w:t> </w:t>
      </w:r>
      <w:r>
        <w:rPr>
          <w:color w:val="FFFFFF"/>
          <w:spacing w:val="-2"/>
          <w:w w:val="110"/>
        </w:rPr>
        <w:t>rögz</w:t>
      </w:r>
      <w:r>
        <w:rPr>
          <w:color w:val="FFFFFF"/>
          <w:spacing w:val="-3"/>
          <w:w w:val="110"/>
        </w:rPr>
        <w:t>í</w:t>
      </w:r>
      <w:r>
        <w:rPr>
          <w:color w:val="FFFFFF"/>
          <w:spacing w:val="-2"/>
          <w:w w:val="110"/>
        </w:rPr>
        <w:t>t</w:t>
      </w:r>
      <w:r>
        <w:rPr>
          <w:color w:val="FFFFFF"/>
          <w:spacing w:val="-3"/>
          <w:w w:val="110"/>
        </w:rPr>
        <w:t>ésé</w:t>
      </w:r>
      <w:r>
        <w:rPr>
          <w:color w:val="FFFFFF"/>
          <w:spacing w:val="-2"/>
          <w:w w:val="110"/>
        </w:rPr>
        <w:t>h</w:t>
      </w:r>
      <w:r>
        <w:rPr>
          <w:color w:val="FFFFFF"/>
          <w:spacing w:val="-3"/>
          <w:w w:val="110"/>
        </w:rPr>
        <w:t>e</w:t>
      </w:r>
      <w:r>
        <w:rPr>
          <w:color w:val="FFFFFF"/>
          <w:spacing w:val="-2"/>
          <w:w w:val="110"/>
        </w:rPr>
        <w:t>z</w:t>
      </w:r>
      <w:r>
        <w:rPr/>
      </w:r>
    </w:p>
    <w:p>
      <w:pPr>
        <w:pStyle w:val="BodyText"/>
        <w:spacing w:line="250" w:lineRule="auto"/>
        <w:ind w:left="1228" w:right="1151"/>
        <w:jc w:val="left"/>
      </w:pPr>
      <w:r>
        <w:rPr>
          <w:color w:val="FFFFFF"/>
          <w:w w:val="110"/>
        </w:rPr>
        <w:t>a</w:t>
      </w:r>
      <w:r>
        <w:rPr>
          <w:color w:val="FFFFFF"/>
          <w:spacing w:val="-2"/>
          <w:w w:val="110"/>
        </w:rPr>
        <w:t> Ha</w:t>
      </w:r>
      <w:r>
        <w:rPr>
          <w:color w:val="FFFFFF"/>
          <w:spacing w:val="-1"/>
          <w:w w:val="110"/>
        </w:rPr>
        <w:t>rtFix</w:t>
      </w:r>
      <w:r>
        <w:rPr>
          <w:color w:val="FFFFFF"/>
          <w:spacing w:val="-2"/>
          <w:w w:val="110"/>
        </w:rPr>
        <w:t> </w:t>
      </w:r>
      <w:r>
        <w:rPr>
          <w:color w:val="FFFFFF"/>
          <w:spacing w:val="-1"/>
          <w:w w:val="110"/>
        </w:rPr>
        <w:t>c</w:t>
      </w:r>
      <w:r>
        <w:rPr>
          <w:color w:val="FFFFFF"/>
          <w:spacing w:val="-2"/>
          <w:w w:val="110"/>
        </w:rPr>
        <w:t>sa</w:t>
      </w:r>
      <w:r>
        <w:rPr>
          <w:color w:val="FFFFFF"/>
          <w:spacing w:val="-1"/>
          <w:w w:val="110"/>
        </w:rPr>
        <w:t>v</w:t>
      </w:r>
      <w:r>
        <w:rPr>
          <w:color w:val="FFFFFF"/>
          <w:spacing w:val="-2"/>
          <w:w w:val="110"/>
        </w:rPr>
        <w:t>a</w:t>
      </w:r>
      <w:r>
        <w:rPr>
          <w:color w:val="FFFFFF"/>
          <w:spacing w:val="-1"/>
          <w:w w:val="110"/>
        </w:rPr>
        <w:t>rok</w:t>
      </w:r>
      <w:r>
        <w:rPr>
          <w:color w:val="FFFFFF"/>
          <w:spacing w:val="-2"/>
          <w:w w:val="110"/>
        </w:rPr>
        <w:t> a</w:t>
      </w:r>
      <w:r>
        <w:rPr>
          <w:color w:val="FFFFFF"/>
          <w:spacing w:val="-1"/>
          <w:w w:val="110"/>
        </w:rPr>
        <w:t>lk</w:t>
      </w:r>
      <w:r>
        <w:rPr>
          <w:color w:val="FFFFFF"/>
          <w:spacing w:val="-2"/>
          <w:w w:val="110"/>
        </w:rPr>
        <w:t>a</w:t>
      </w:r>
      <w:r>
        <w:rPr>
          <w:color w:val="FFFFFF"/>
          <w:spacing w:val="-1"/>
          <w:w w:val="110"/>
        </w:rPr>
        <w:t>lm</w:t>
      </w:r>
      <w:r>
        <w:rPr>
          <w:color w:val="FFFFFF"/>
          <w:spacing w:val="-2"/>
          <w:w w:val="110"/>
        </w:rPr>
        <w:t>a</w:t>
      </w:r>
      <w:r>
        <w:rPr>
          <w:color w:val="FFFFFF"/>
          <w:spacing w:val="-1"/>
          <w:w w:val="110"/>
        </w:rPr>
        <w:t>z</w:t>
      </w:r>
      <w:r>
        <w:rPr>
          <w:color w:val="FFFFFF"/>
          <w:spacing w:val="-2"/>
          <w:w w:val="110"/>
        </w:rPr>
        <w:t>ásá</w:t>
      </w:r>
      <w:r>
        <w:rPr>
          <w:color w:val="FFFFFF"/>
          <w:spacing w:val="-1"/>
          <w:w w:val="110"/>
        </w:rPr>
        <w:t>t</w:t>
      </w:r>
      <w:r>
        <w:rPr>
          <w:color w:val="FFFFFF"/>
          <w:spacing w:val="-2"/>
          <w:w w:val="110"/>
        </w:rPr>
        <w:t> </w:t>
      </w:r>
      <w:r>
        <w:rPr>
          <w:color w:val="FFFFFF"/>
          <w:spacing w:val="-1"/>
          <w:w w:val="110"/>
        </w:rPr>
        <w:t>j</w:t>
      </w:r>
      <w:r>
        <w:rPr>
          <w:color w:val="FFFFFF"/>
          <w:spacing w:val="-2"/>
          <w:w w:val="110"/>
        </w:rPr>
        <w:t>a</w:t>
      </w:r>
      <w:r>
        <w:rPr>
          <w:color w:val="FFFFFF"/>
          <w:spacing w:val="-1"/>
          <w:w w:val="110"/>
        </w:rPr>
        <w:t>v</w:t>
      </w:r>
      <w:r>
        <w:rPr>
          <w:color w:val="FFFFFF"/>
          <w:spacing w:val="-2"/>
          <w:w w:val="110"/>
        </w:rPr>
        <w:t>as</w:t>
      </w:r>
      <w:r>
        <w:rPr>
          <w:color w:val="FFFFFF"/>
          <w:spacing w:val="-1"/>
          <w:w w:val="110"/>
        </w:rPr>
        <w:t>oljuk</w:t>
      </w:r>
      <w:r>
        <w:rPr>
          <w:color w:val="FFFFFF"/>
          <w:spacing w:val="-2"/>
          <w:w w:val="110"/>
        </w:rPr>
        <w:t>.</w:t>
      </w:r>
      <w:r>
        <w:rPr>
          <w:color w:val="FFFFFF"/>
          <w:spacing w:val="25"/>
          <w:w w:val="88"/>
        </w:rPr>
        <w:t> </w:t>
      </w:r>
      <w:r>
        <w:rPr>
          <w:color w:val="FFFFFF"/>
          <w:w w:val="110"/>
        </w:rPr>
        <w:t>A</w:t>
      </w:r>
      <w:r>
        <w:rPr>
          <w:color w:val="FFFFFF"/>
          <w:spacing w:val="1"/>
          <w:w w:val="110"/>
        </w:rPr>
        <w:t>z</w:t>
      </w:r>
      <w:r>
        <w:rPr>
          <w:color w:val="FFFFFF"/>
          <w:spacing w:val="8"/>
          <w:w w:val="110"/>
        </w:rPr>
        <w:t> </w:t>
      </w:r>
      <w:r>
        <w:rPr>
          <w:color w:val="FFFFFF"/>
          <w:spacing w:val="-3"/>
          <w:w w:val="110"/>
        </w:rPr>
        <w:t>e</w:t>
      </w:r>
      <w:r>
        <w:rPr>
          <w:color w:val="FFFFFF"/>
          <w:spacing w:val="-2"/>
          <w:w w:val="110"/>
        </w:rPr>
        <w:t>lk</w:t>
      </w:r>
      <w:r>
        <w:rPr>
          <w:color w:val="FFFFFF"/>
          <w:spacing w:val="-3"/>
          <w:w w:val="110"/>
        </w:rPr>
        <w:t>és</w:t>
      </w:r>
      <w:r>
        <w:rPr>
          <w:color w:val="FFFFFF"/>
          <w:spacing w:val="-2"/>
          <w:w w:val="110"/>
        </w:rPr>
        <w:t>zült</w:t>
      </w:r>
      <w:r>
        <w:rPr>
          <w:color w:val="FFFFFF"/>
          <w:spacing w:val="9"/>
          <w:w w:val="110"/>
        </w:rPr>
        <w:t> </w:t>
      </w:r>
      <w:r>
        <w:rPr>
          <w:color w:val="FFFFFF"/>
          <w:spacing w:val="-1"/>
          <w:w w:val="110"/>
        </w:rPr>
        <w:t>f</w:t>
      </w:r>
      <w:r>
        <w:rPr>
          <w:color w:val="FFFFFF"/>
          <w:spacing w:val="-2"/>
          <w:w w:val="110"/>
        </w:rPr>
        <w:t>e</w:t>
      </w:r>
      <w:r>
        <w:rPr>
          <w:color w:val="FFFFFF"/>
          <w:spacing w:val="-1"/>
          <w:w w:val="110"/>
        </w:rPr>
        <w:t>lül</w:t>
      </w:r>
      <w:r>
        <w:rPr>
          <w:color w:val="FFFFFF"/>
          <w:spacing w:val="-2"/>
          <w:w w:val="110"/>
        </w:rPr>
        <w:t>e</w:t>
      </w:r>
      <w:r>
        <w:rPr>
          <w:color w:val="FFFFFF"/>
          <w:spacing w:val="-1"/>
          <w:w w:val="110"/>
        </w:rPr>
        <w:t>t</w:t>
      </w:r>
      <w:r>
        <w:rPr>
          <w:color w:val="FFFFFF"/>
          <w:spacing w:val="-2"/>
          <w:w w:val="110"/>
        </w:rPr>
        <w:t>e</w:t>
      </w:r>
      <w:r>
        <w:rPr>
          <w:color w:val="FFFFFF"/>
          <w:spacing w:val="-1"/>
          <w:w w:val="110"/>
        </w:rPr>
        <w:t>k</w:t>
      </w:r>
      <w:r>
        <w:rPr>
          <w:color w:val="FFFFFF"/>
          <w:spacing w:val="8"/>
          <w:w w:val="110"/>
        </w:rPr>
        <w:t> </w:t>
      </w:r>
      <w:r>
        <w:rPr>
          <w:color w:val="FFFFFF"/>
          <w:spacing w:val="-1"/>
          <w:w w:val="110"/>
        </w:rPr>
        <w:t>h</w:t>
      </w:r>
      <w:r>
        <w:rPr>
          <w:color w:val="FFFFFF"/>
          <w:spacing w:val="-2"/>
          <w:w w:val="110"/>
        </w:rPr>
        <w:t>é</w:t>
      </w:r>
      <w:r>
        <w:rPr>
          <w:color w:val="FFFFFF"/>
          <w:spacing w:val="-1"/>
          <w:w w:val="110"/>
        </w:rPr>
        <w:t>zagol</w:t>
      </w:r>
      <w:r>
        <w:rPr>
          <w:color w:val="FFFFFF"/>
          <w:spacing w:val="-2"/>
          <w:w w:val="110"/>
        </w:rPr>
        <w:t>ása</w:t>
      </w:r>
      <w:r>
        <w:rPr>
          <w:color w:val="FFFFFF"/>
          <w:spacing w:val="9"/>
          <w:w w:val="110"/>
        </w:rPr>
        <w:t> </w:t>
      </w:r>
      <w:r>
        <w:rPr>
          <w:color w:val="FFFFFF"/>
          <w:spacing w:val="-2"/>
          <w:w w:val="110"/>
        </w:rPr>
        <w:t>V</w:t>
      </w:r>
      <w:r>
        <w:rPr>
          <w:color w:val="FFFFFF"/>
          <w:spacing w:val="-3"/>
          <w:w w:val="110"/>
        </w:rPr>
        <w:t>a</w:t>
      </w:r>
      <w:r>
        <w:rPr>
          <w:color w:val="FFFFFF"/>
          <w:spacing w:val="-2"/>
          <w:w w:val="110"/>
        </w:rPr>
        <w:t>rio</w:t>
      </w:r>
      <w:r>
        <w:rPr>
          <w:color w:val="FFFFFF"/>
          <w:spacing w:val="31"/>
          <w:w w:val="116"/>
        </w:rPr>
        <w:t> </w:t>
      </w:r>
      <w:r>
        <w:rPr>
          <w:color w:val="FFFFFF"/>
          <w:spacing w:val="-1"/>
          <w:w w:val="110"/>
        </w:rPr>
        <w:t>h</w:t>
      </w:r>
      <w:r>
        <w:rPr>
          <w:color w:val="FFFFFF"/>
          <w:spacing w:val="-2"/>
          <w:w w:val="110"/>
        </w:rPr>
        <w:t>éza</w:t>
      </w:r>
      <w:r>
        <w:rPr>
          <w:color w:val="FFFFFF"/>
          <w:spacing w:val="-1"/>
          <w:w w:val="110"/>
        </w:rPr>
        <w:t>goló</w:t>
      </w:r>
      <w:r>
        <w:rPr>
          <w:color w:val="FFFFFF"/>
          <w:spacing w:val="26"/>
          <w:w w:val="110"/>
        </w:rPr>
        <w:t> </w:t>
      </w:r>
      <w:r>
        <w:rPr>
          <w:color w:val="FFFFFF"/>
          <w:spacing w:val="-2"/>
          <w:w w:val="110"/>
        </w:rPr>
        <w:t>gip</w:t>
      </w:r>
      <w:r>
        <w:rPr>
          <w:color w:val="FFFFFF"/>
          <w:spacing w:val="-3"/>
          <w:w w:val="110"/>
        </w:rPr>
        <w:t>ss</w:t>
      </w:r>
      <w:r>
        <w:rPr>
          <w:color w:val="FFFFFF"/>
          <w:spacing w:val="-2"/>
          <w:w w:val="110"/>
        </w:rPr>
        <w:t>z</w:t>
      </w:r>
      <w:r>
        <w:rPr>
          <w:color w:val="FFFFFF"/>
          <w:spacing w:val="-3"/>
          <w:w w:val="110"/>
        </w:rPr>
        <w:t>e</w:t>
      </w:r>
      <w:r>
        <w:rPr>
          <w:color w:val="FFFFFF"/>
          <w:spacing w:val="-2"/>
          <w:w w:val="110"/>
        </w:rPr>
        <w:t>l</w:t>
      </w:r>
      <w:r>
        <w:rPr>
          <w:color w:val="FFFFFF"/>
          <w:spacing w:val="26"/>
          <w:w w:val="110"/>
        </w:rPr>
        <w:t> </w:t>
      </w:r>
      <w:r>
        <w:rPr>
          <w:color w:val="FFFFFF"/>
          <w:spacing w:val="-1"/>
          <w:w w:val="110"/>
        </w:rPr>
        <w:t>tört</w:t>
      </w:r>
      <w:r>
        <w:rPr>
          <w:color w:val="FFFFFF"/>
          <w:spacing w:val="-2"/>
          <w:w w:val="110"/>
        </w:rPr>
        <w:t>é</w:t>
      </w:r>
      <w:r>
        <w:rPr>
          <w:color w:val="FFFFFF"/>
          <w:spacing w:val="-1"/>
          <w:w w:val="110"/>
        </w:rPr>
        <w:t>nik</w:t>
      </w:r>
      <w:r>
        <w:rPr>
          <w:color w:val="FFFFFF"/>
          <w:spacing w:val="-2"/>
          <w:w w:val="110"/>
        </w:rPr>
        <w:t>.</w:t>
      </w:r>
      <w:r>
        <w:rPr/>
      </w:r>
    </w:p>
    <w:p>
      <w:pPr>
        <w:spacing w:after="0" w:line="250" w:lineRule="auto"/>
        <w:jc w:val="left"/>
        <w:sectPr>
          <w:type w:val="continuous"/>
          <w:pgSz w:w="11910" w:h="16840"/>
          <w:pgMar w:top="1580" w:bottom="280" w:left="600" w:right="600"/>
          <w:cols w:num="2" w:equalWidth="0">
            <w:col w:w="2680" w:space="1652"/>
            <w:col w:w="6378"/>
          </w:cols>
        </w:sectPr>
      </w:pPr>
    </w:p>
    <w:p>
      <w:pPr>
        <w:spacing w:line="240" w:lineRule="auto" w:before="1"/>
        <w:rPr>
          <w:rFonts w:ascii="Arial" w:hAnsi="Arial" w:cs="Arial" w:eastAsia="Arial"/>
          <w:sz w:val="17"/>
          <w:szCs w:val="17"/>
        </w:rPr>
      </w:pPr>
    </w:p>
    <w:p>
      <w:pPr>
        <w:spacing w:line="247" w:lineRule="auto" w:before="85"/>
        <w:ind w:left="1228" w:right="7078" w:firstLine="0"/>
        <w:jc w:val="left"/>
        <w:rPr>
          <w:rFonts w:ascii="Trebuchet MS" w:hAnsi="Trebuchet MS" w:cs="Trebuchet MS" w:eastAsia="Trebuchet MS"/>
          <w:sz w:val="16"/>
          <w:szCs w:val="16"/>
        </w:rPr>
      </w:pPr>
      <w:r>
        <w:rPr>
          <w:rFonts w:ascii="Trebuchet MS" w:hAnsi="Trebuchet MS"/>
          <w:b/>
          <w:color w:val="006CB7"/>
          <w:spacing w:val="-3"/>
          <w:w w:val="115"/>
          <w:sz w:val="16"/>
        </w:rPr>
        <w:t>HŰTŐ-FŰTŐ</w:t>
      </w:r>
      <w:r>
        <w:rPr>
          <w:rFonts w:ascii="Trebuchet MS" w:hAnsi="Trebuchet MS"/>
          <w:b/>
          <w:color w:val="006CB7"/>
          <w:spacing w:val="24"/>
          <w:w w:val="113"/>
          <w:sz w:val="16"/>
        </w:rPr>
        <w:t> </w:t>
      </w:r>
      <w:r>
        <w:rPr>
          <w:rFonts w:ascii="Trebuchet MS" w:hAnsi="Trebuchet MS"/>
          <w:b/>
          <w:color w:val="006CB7"/>
          <w:spacing w:val="-1"/>
          <w:w w:val="115"/>
          <w:sz w:val="16"/>
        </w:rPr>
        <w:t>RENDSZEREK</w:t>
      </w:r>
      <w:r>
        <w:rPr>
          <w:rFonts w:ascii="Trebuchet MS" w:hAnsi="Trebuchet MS"/>
          <w:b/>
          <w:color w:val="006CB7"/>
          <w:spacing w:val="-2"/>
          <w:w w:val="115"/>
          <w:sz w:val="16"/>
        </w:rPr>
        <w:t>H</w:t>
      </w:r>
      <w:r>
        <w:rPr>
          <w:rFonts w:ascii="Trebuchet MS" w:hAnsi="Trebuchet MS"/>
          <w:b/>
          <w:color w:val="006CB7"/>
          <w:spacing w:val="-1"/>
          <w:w w:val="115"/>
          <w:sz w:val="16"/>
        </w:rPr>
        <w:t>EZ</w:t>
      </w:r>
      <w:r>
        <w:rPr>
          <w:rFonts w:ascii="Trebuchet MS" w:hAnsi="Trebuchet MS"/>
          <w:sz w:val="16"/>
        </w:rPr>
      </w:r>
    </w:p>
    <w:p>
      <w:pPr>
        <w:spacing w:line="128" w:lineRule="exact" w:before="0"/>
        <w:ind w:left="1228" w:right="0" w:firstLine="0"/>
        <w:jc w:val="left"/>
        <w:rPr>
          <w:rFonts w:ascii="Arial" w:hAnsi="Arial" w:cs="Arial" w:eastAsia="Arial"/>
          <w:sz w:val="12"/>
          <w:szCs w:val="12"/>
        </w:rPr>
      </w:pPr>
      <w:r>
        <w:rPr>
          <w:rFonts w:ascii="Arial" w:hAnsi="Arial"/>
          <w:color w:val="006CB7"/>
          <w:spacing w:val="-1"/>
          <w:w w:val="115"/>
          <w:sz w:val="12"/>
        </w:rPr>
        <w:t>(</w:t>
      </w:r>
      <w:r>
        <w:rPr>
          <w:rFonts w:ascii="Arial" w:hAnsi="Arial"/>
          <w:color w:val="006CB7"/>
          <w:spacing w:val="-2"/>
          <w:w w:val="115"/>
          <w:sz w:val="12"/>
        </w:rPr>
        <w:t>ƛ</w:t>
      </w:r>
      <w:r>
        <w:rPr>
          <w:rFonts w:ascii="Arial" w:hAnsi="Arial"/>
          <w:color w:val="006CB7"/>
          <w:spacing w:val="-10"/>
          <w:w w:val="115"/>
          <w:sz w:val="12"/>
        </w:rPr>
        <w:t> </w:t>
      </w:r>
      <w:r>
        <w:rPr>
          <w:rFonts w:ascii="Arial" w:hAnsi="Arial"/>
          <w:color w:val="006CB7"/>
          <w:w w:val="115"/>
          <w:sz w:val="12"/>
        </w:rPr>
        <w:t>=</w:t>
      </w:r>
      <w:r>
        <w:rPr>
          <w:rFonts w:ascii="Arial" w:hAnsi="Arial"/>
          <w:color w:val="006CB7"/>
          <w:spacing w:val="-7"/>
          <w:w w:val="115"/>
          <w:sz w:val="12"/>
        </w:rPr>
        <w:t> </w:t>
      </w:r>
      <w:r>
        <w:rPr>
          <w:rFonts w:ascii="Arial" w:hAnsi="Arial"/>
          <w:color w:val="006CB7"/>
          <w:w w:val="115"/>
          <w:sz w:val="12"/>
        </w:rPr>
        <w:t>0,3</w:t>
      </w:r>
      <w:r>
        <w:rPr>
          <w:rFonts w:ascii="Arial" w:hAnsi="Arial"/>
          <w:color w:val="006CB7"/>
          <w:spacing w:val="-7"/>
          <w:w w:val="115"/>
          <w:sz w:val="12"/>
        </w:rPr>
        <w:t> </w:t>
      </w:r>
      <w:r>
        <w:rPr>
          <w:rFonts w:ascii="Arial" w:hAnsi="Arial"/>
          <w:color w:val="006CB7"/>
          <w:spacing w:val="-1"/>
          <w:w w:val="115"/>
          <w:sz w:val="12"/>
        </w:rPr>
        <w:t>W/</w:t>
      </w:r>
      <w:r>
        <w:rPr>
          <w:rFonts w:ascii="Arial" w:hAnsi="Arial"/>
          <w:color w:val="006CB7"/>
          <w:spacing w:val="-2"/>
          <w:w w:val="115"/>
          <w:sz w:val="12"/>
        </w:rPr>
        <w:t>MK</w:t>
      </w:r>
      <w:r>
        <w:rPr>
          <w:rFonts w:ascii="Arial" w:hAnsi="Arial"/>
          <w:color w:val="006CB7"/>
          <w:spacing w:val="-1"/>
          <w:w w:val="115"/>
          <w:sz w:val="12"/>
        </w:rPr>
        <w:t>)</w:t>
      </w:r>
      <w:r>
        <w:rPr>
          <w:rFonts w:ascii="Arial" w:hAnsi="Arial"/>
          <w:sz w:val="12"/>
        </w:rPr>
      </w:r>
    </w:p>
    <w:p>
      <w:pPr>
        <w:spacing w:line="240" w:lineRule="auto" w:before="7"/>
        <w:rPr>
          <w:rFonts w:ascii="Arial" w:hAnsi="Arial" w:cs="Arial" w:eastAsia="Arial"/>
          <w:sz w:val="20"/>
          <w:szCs w:val="20"/>
        </w:rPr>
      </w:pPr>
    </w:p>
    <w:p>
      <w:pPr>
        <w:spacing w:after="0" w:line="240" w:lineRule="auto"/>
        <w:rPr>
          <w:rFonts w:ascii="Arial" w:hAnsi="Arial" w:cs="Arial" w:eastAsia="Arial"/>
          <w:sz w:val="20"/>
          <w:szCs w:val="20"/>
        </w:rPr>
        <w:sectPr>
          <w:type w:val="continuous"/>
          <w:pgSz w:w="11910" w:h="16840"/>
          <w:pgMar w:top="1580" w:bottom="280" w:left="600" w:right="600"/>
        </w:sectPr>
      </w:pPr>
    </w:p>
    <w:p>
      <w:pPr>
        <w:spacing w:line="184" w:lineRule="exact" w:before="85"/>
        <w:ind w:left="1228" w:right="0" w:firstLine="0"/>
        <w:jc w:val="left"/>
        <w:rPr>
          <w:rFonts w:ascii="Trebuchet MS" w:hAnsi="Trebuchet MS" w:cs="Trebuchet MS" w:eastAsia="Trebuchet MS"/>
          <w:sz w:val="16"/>
          <w:szCs w:val="16"/>
        </w:rPr>
      </w:pPr>
      <w:r>
        <w:rPr>
          <w:rFonts w:ascii="Trebuchet MS" w:hAnsi="Trebuchet MS"/>
          <w:b/>
          <w:color w:val="006CB7"/>
          <w:w w:val="115"/>
          <w:sz w:val="16"/>
        </w:rPr>
        <w:t>NEM</w:t>
      </w:r>
      <w:r>
        <w:rPr>
          <w:rFonts w:ascii="Trebuchet MS" w:hAnsi="Trebuchet MS"/>
          <w:b/>
          <w:color w:val="006CB7"/>
          <w:spacing w:val="-11"/>
          <w:w w:val="115"/>
          <w:sz w:val="16"/>
        </w:rPr>
        <w:t> </w:t>
      </w:r>
      <w:r>
        <w:rPr>
          <w:rFonts w:ascii="Trebuchet MS" w:hAnsi="Trebuchet MS"/>
          <w:b/>
          <w:color w:val="006CB7"/>
          <w:spacing w:val="-2"/>
          <w:w w:val="115"/>
          <w:sz w:val="16"/>
        </w:rPr>
        <w:t>ÉG</w:t>
      </w:r>
      <w:r>
        <w:rPr>
          <w:rFonts w:ascii="Trebuchet MS" w:hAnsi="Trebuchet MS"/>
          <w:b/>
          <w:color w:val="006CB7"/>
          <w:spacing w:val="-3"/>
          <w:w w:val="115"/>
          <w:sz w:val="16"/>
        </w:rPr>
        <w:t>H</w:t>
      </w:r>
      <w:r>
        <w:rPr>
          <w:rFonts w:ascii="Trebuchet MS" w:hAnsi="Trebuchet MS"/>
          <w:b/>
          <w:color w:val="006CB7"/>
          <w:spacing w:val="-2"/>
          <w:w w:val="115"/>
          <w:sz w:val="16"/>
        </w:rPr>
        <w:t>E</w:t>
      </w:r>
      <w:r>
        <w:rPr>
          <w:rFonts w:ascii="Trebuchet MS" w:hAnsi="Trebuchet MS"/>
          <w:b/>
          <w:color w:val="006CB7"/>
          <w:spacing w:val="-3"/>
          <w:w w:val="115"/>
          <w:sz w:val="16"/>
        </w:rPr>
        <w:t>TŐ</w:t>
      </w:r>
      <w:r>
        <w:rPr>
          <w:rFonts w:ascii="Trebuchet MS" w:hAnsi="Trebuchet MS"/>
          <w:sz w:val="16"/>
        </w:rPr>
      </w:r>
    </w:p>
    <w:p>
      <w:pPr>
        <w:spacing w:line="136" w:lineRule="exact" w:before="0"/>
        <w:ind w:left="76" w:right="0" w:firstLine="0"/>
        <w:jc w:val="center"/>
        <w:rPr>
          <w:rFonts w:ascii="Arial" w:hAnsi="Arial" w:cs="Arial" w:eastAsia="Arial"/>
          <w:sz w:val="12"/>
          <w:szCs w:val="12"/>
        </w:rPr>
      </w:pPr>
      <w:r>
        <w:rPr>
          <w:rFonts w:ascii="Arial"/>
          <w:color w:val="006CB7"/>
          <w:spacing w:val="-1"/>
          <w:w w:val="110"/>
          <w:sz w:val="12"/>
        </w:rPr>
        <w:t>(A</w:t>
      </w:r>
      <w:r>
        <w:rPr>
          <w:rFonts w:ascii="Arial"/>
          <w:color w:val="006CB7"/>
          <w:spacing w:val="-2"/>
          <w:w w:val="110"/>
          <w:sz w:val="12"/>
        </w:rPr>
        <w:t>2</w:t>
      </w:r>
      <w:r>
        <w:rPr>
          <w:rFonts w:ascii="Arial"/>
          <w:color w:val="006CB7"/>
          <w:spacing w:val="-1"/>
          <w:w w:val="110"/>
          <w:sz w:val="12"/>
        </w:rPr>
        <w:t>-</w:t>
      </w:r>
      <w:r>
        <w:rPr>
          <w:rFonts w:ascii="Arial"/>
          <w:color w:val="006CB7"/>
          <w:spacing w:val="-2"/>
          <w:w w:val="110"/>
          <w:sz w:val="12"/>
        </w:rPr>
        <w:t>S1,</w:t>
      </w:r>
      <w:r>
        <w:rPr>
          <w:rFonts w:ascii="Arial"/>
          <w:color w:val="006CB7"/>
          <w:spacing w:val="-1"/>
          <w:w w:val="110"/>
          <w:sz w:val="12"/>
        </w:rPr>
        <w:t>D0)</w:t>
      </w:r>
      <w:r>
        <w:rPr>
          <w:rFonts w:ascii="Arial"/>
          <w:sz w:val="12"/>
        </w:rPr>
      </w: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line="240" w:lineRule="auto" w:before="0"/>
        <w:rPr>
          <w:rFonts w:ascii="Arial" w:hAnsi="Arial" w:cs="Arial" w:eastAsia="Arial"/>
          <w:sz w:val="12"/>
          <w:szCs w:val="12"/>
        </w:rPr>
      </w:pPr>
    </w:p>
    <w:p>
      <w:pPr>
        <w:spacing w:before="75"/>
        <w:ind w:left="1228" w:right="0" w:firstLine="0"/>
        <w:jc w:val="left"/>
        <w:rPr>
          <w:rFonts w:ascii="Trebuchet MS" w:hAnsi="Trebuchet MS" w:cs="Trebuchet MS" w:eastAsia="Trebuchet MS"/>
          <w:sz w:val="16"/>
          <w:szCs w:val="16"/>
        </w:rPr>
      </w:pPr>
      <w:r>
        <w:rPr>
          <w:rFonts w:ascii="Trebuchet MS" w:hAnsi="Trebuchet MS"/>
          <w:b/>
          <w:color w:val="006CB7"/>
          <w:spacing w:val="-4"/>
          <w:w w:val="115"/>
          <w:sz w:val="16"/>
        </w:rPr>
        <w:t>KÖ</w:t>
      </w:r>
      <w:r>
        <w:rPr>
          <w:rFonts w:ascii="Trebuchet MS" w:hAnsi="Trebuchet MS"/>
          <w:b/>
          <w:color w:val="006CB7"/>
          <w:spacing w:val="-5"/>
          <w:w w:val="115"/>
          <w:sz w:val="16"/>
        </w:rPr>
        <w:t>LT</w:t>
      </w:r>
      <w:r>
        <w:rPr>
          <w:rFonts w:ascii="Trebuchet MS" w:hAnsi="Trebuchet MS"/>
          <w:b/>
          <w:color w:val="006CB7"/>
          <w:spacing w:val="-4"/>
          <w:w w:val="115"/>
          <w:sz w:val="16"/>
        </w:rPr>
        <w:t>SÉG</w:t>
      </w:r>
      <w:r>
        <w:rPr>
          <w:rFonts w:ascii="Trebuchet MS" w:hAnsi="Trebuchet MS"/>
          <w:b/>
          <w:color w:val="006CB7"/>
          <w:spacing w:val="-5"/>
          <w:w w:val="115"/>
          <w:sz w:val="16"/>
        </w:rPr>
        <w:t>T</w:t>
      </w:r>
      <w:r>
        <w:rPr>
          <w:rFonts w:ascii="Trebuchet MS" w:hAnsi="Trebuchet MS"/>
          <w:b/>
          <w:color w:val="006CB7"/>
          <w:spacing w:val="-4"/>
          <w:w w:val="115"/>
          <w:sz w:val="16"/>
        </w:rPr>
        <w:t>AKARÉKOS</w:t>
      </w:r>
      <w:r>
        <w:rPr>
          <w:rFonts w:ascii="Trebuchet MS" w:hAnsi="Trebuchet MS"/>
          <w:sz w:val="16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16"/>
          <w:szCs w:val="16"/>
        </w:rPr>
      </w:pP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16"/>
          <w:szCs w:val="16"/>
        </w:rPr>
      </w:pPr>
    </w:p>
    <w:p>
      <w:pPr>
        <w:spacing w:line="240" w:lineRule="auto" w:before="5"/>
        <w:rPr>
          <w:rFonts w:ascii="Trebuchet MS" w:hAnsi="Trebuchet MS" w:cs="Trebuchet MS" w:eastAsia="Trebuchet MS"/>
          <w:b/>
          <w:bCs/>
          <w:sz w:val="15"/>
          <w:szCs w:val="15"/>
        </w:rPr>
      </w:pPr>
    </w:p>
    <w:p>
      <w:pPr>
        <w:spacing w:before="0"/>
        <w:ind w:left="1228" w:right="0" w:firstLine="0"/>
        <w:jc w:val="left"/>
        <w:rPr>
          <w:rFonts w:ascii="Trebuchet MS" w:hAnsi="Trebuchet MS" w:cs="Trebuchet MS" w:eastAsia="Trebuchet MS"/>
          <w:sz w:val="16"/>
          <w:szCs w:val="16"/>
        </w:rPr>
      </w:pPr>
      <w:r>
        <w:rPr>
          <w:rFonts w:ascii="Trebuchet MS" w:hAnsi="Trebuchet MS"/>
          <w:b/>
          <w:color w:val="006CB7"/>
          <w:spacing w:val="-5"/>
          <w:w w:val="115"/>
          <w:sz w:val="16"/>
        </w:rPr>
        <w:t>INNOVA</w:t>
      </w:r>
      <w:r>
        <w:rPr>
          <w:rFonts w:ascii="Trebuchet MS" w:hAnsi="Trebuchet MS"/>
          <w:b/>
          <w:color w:val="006CB7"/>
          <w:spacing w:val="-6"/>
          <w:w w:val="115"/>
          <w:sz w:val="16"/>
        </w:rPr>
        <w:t>T</w:t>
      </w:r>
      <w:r>
        <w:rPr>
          <w:rFonts w:ascii="Trebuchet MS" w:hAnsi="Trebuchet MS"/>
          <w:b/>
          <w:color w:val="006CB7"/>
          <w:spacing w:val="-5"/>
          <w:w w:val="115"/>
          <w:sz w:val="16"/>
        </w:rPr>
        <w:t>ÍV</w:t>
      </w:r>
      <w:r>
        <w:rPr>
          <w:rFonts w:ascii="Trebuchet MS" w:hAnsi="Trebuchet MS"/>
          <w:b/>
          <w:color w:val="006CB7"/>
          <w:spacing w:val="13"/>
          <w:w w:val="115"/>
          <w:sz w:val="16"/>
        </w:rPr>
        <w:t> </w:t>
      </w:r>
      <w:r>
        <w:rPr>
          <w:rFonts w:ascii="Trebuchet MS" w:hAnsi="Trebuchet MS"/>
          <w:b/>
          <w:color w:val="006CB7"/>
          <w:spacing w:val="-2"/>
          <w:w w:val="115"/>
          <w:sz w:val="16"/>
        </w:rPr>
        <w:t>TE</w:t>
      </w:r>
      <w:r>
        <w:rPr>
          <w:rFonts w:ascii="Trebuchet MS" w:hAnsi="Trebuchet MS"/>
          <w:b/>
          <w:color w:val="006CB7"/>
          <w:spacing w:val="-1"/>
          <w:w w:val="115"/>
          <w:sz w:val="16"/>
        </w:rPr>
        <w:t>RMÉK</w:t>
      </w:r>
      <w:r>
        <w:rPr>
          <w:rFonts w:ascii="Trebuchet MS" w:hAnsi="Trebuchet MS"/>
          <w:sz w:val="16"/>
        </w:rPr>
      </w:r>
    </w:p>
    <w:p>
      <w:pPr>
        <w:spacing w:line="480" w:lineRule="exact" w:before="376"/>
        <w:ind w:left="1228" w:right="1497" w:firstLine="0"/>
        <w:jc w:val="left"/>
        <w:rPr>
          <w:rFonts w:ascii="Calibri" w:hAnsi="Calibri" w:cs="Calibri" w:eastAsia="Calibri"/>
          <w:sz w:val="48"/>
          <w:szCs w:val="48"/>
        </w:rPr>
      </w:pPr>
      <w:r>
        <w:rPr>
          <w:w w:val="75"/>
        </w:rPr>
        <w:br w:type="column"/>
      </w:r>
      <w:r>
        <w:rPr>
          <w:rFonts w:ascii="Calibri" w:hAnsi="Calibri"/>
          <w:b/>
          <w:color w:val="0097D6"/>
          <w:spacing w:val="-10"/>
          <w:w w:val="75"/>
          <w:sz w:val="48"/>
        </w:rPr>
        <w:t>Hővezetési</w:t>
      </w:r>
      <w:r>
        <w:rPr>
          <w:rFonts w:ascii="Calibri" w:hAnsi="Calibri"/>
          <w:b/>
          <w:color w:val="0097D6"/>
          <w:spacing w:val="-2"/>
          <w:w w:val="75"/>
          <w:sz w:val="48"/>
        </w:rPr>
        <w:t> </w:t>
      </w:r>
      <w:r>
        <w:rPr>
          <w:rFonts w:ascii="Calibri" w:hAnsi="Calibri"/>
          <w:b/>
          <w:color w:val="0097D6"/>
          <w:spacing w:val="-13"/>
          <w:w w:val="75"/>
          <w:sz w:val="48"/>
        </w:rPr>
        <w:t>tén</w:t>
      </w:r>
      <w:r>
        <w:rPr>
          <w:rFonts w:ascii="Calibri" w:hAnsi="Calibri"/>
          <w:b/>
          <w:color w:val="0097D6"/>
          <w:spacing w:val="-14"/>
          <w:w w:val="75"/>
          <w:sz w:val="48"/>
        </w:rPr>
        <w:t>yező:</w:t>
      </w:r>
      <w:r>
        <w:rPr>
          <w:rFonts w:ascii="Calibri" w:hAnsi="Calibri"/>
          <w:b/>
          <w:color w:val="0097D6"/>
          <w:spacing w:val="13"/>
          <w:w w:val="70"/>
          <w:sz w:val="48"/>
        </w:rPr>
        <w:t> </w:t>
      </w:r>
      <w:r>
        <w:rPr>
          <w:rFonts w:ascii="Calibri" w:hAnsi="Calibri"/>
          <w:b/>
          <w:color w:val="0097D6"/>
          <w:spacing w:val="-8"/>
          <w:w w:val="80"/>
          <w:sz w:val="48"/>
        </w:rPr>
        <w:t>0,3</w:t>
      </w:r>
      <w:r>
        <w:rPr>
          <w:rFonts w:ascii="Calibri" w:hAnsi="Calibri"/>
          <w:b/>
          <w:color w:val="0097D6"/>
          <w:spacing w:val="19"/>
          <w:w w:val="80"/>
          <w:sz w:val="48"/>
        </w:rPr>
        <w:t> </w:t>
      </w:r>
      <w:r>
        <w:rPr>
          <w:rFonts w:ascii="Calibri" w:hAnsi="Calibri"/>
          <w:b/>
          <w:color w:val="0097D6"/>
          <w:spacing w:val="-13"/>
          <w:w w:val="80"/>
          <w:sz w:val="48"/>
        </w:rPr>
        <w:t>W/mK</w:t>
      </w:r>
      <w:r>
        <w:rPr>
          <w:rFonts w:ascii="Calibri" w:hAnsi="Calibri"/>
          <w:sz w:val="48"/>
        </w:rPr>
      </w:r>
    </w:p>
    <w:p>
      <w:pPr>
        <w:spacing w:after="0" w:line="480" w:lineRule="exact"/>
        <w:jc w:val="left"/>
        <w:rPr>
          <w:rFonts w:ascii="Calibri" w:hAnsi="Calibri" w:cs="Calibri" w:eastAsia="Calibri"/>
          <w:sz w:val="48"/>
          <w:szCs w:val="48"/>
        </w:rPr>
        <w:sectPr>
          <w:type w:val="continuous"/>
          <w:pgSz w:w="11910" w:h="16840"/>
          <w:pgMar w:top="1580" w:bottom="280" w:left="600" w:right="600"/>
          <w:cols w:num="2" w:equalWidth="0">
            <w:col w:w="3027" w:space="2140"/>
            <w:col w:w="5543"/>
          </w:cols>
        </w:sect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1"/>
        <w:rPr>
          <w:rFonts w:ascii="Calibri" w:hAnsi="Calibri" w:cs="Calibri" w:eastAsia="Calibri"/>
          <w:b/>
          <w:bCs/>
          <w:sz w:val="24"/>
          <w:szCs w:val="24"/>
        </w:rPr>
      </w:pPr>
    </w:p>
    <w:p>
      <w:pPr>
        <w:pStyle w:val="Heading5"/>
        <w:spacing w:line="247" w:lineRule="auto"/>
        <w:ind w:left="7292" w:right="135" w:firstLine="193"/>
        <w:jc w:val="right"/>
        <w:rPr>
          <w:b w:val="0"/>
          <w:bCs w:val="0"/>
        </w:rPr>
      </w:pPr>
      <w:r>
        <w:rPr>
          <w:color w:val="006CB7"/>
          <w:spacing w:val="-4"/>
          <w:w w:val="115"/>
        </w:rPr>
        <w:t>RIGIPS</w:t>
      </w:r>
      <w:r>
        <w:rPr>
          <w:color w:val="006CB7"/>
          <w:spacing w:val="-4"/>
          <w:w w:val="115"/>
          <w:position w:val="8"/>
          <w:sz w:val="14"/>
        </w:rPr>
        <w:t>®</w:t>
      </w:r>
      <w:r>
        <w:rPr>
          <w:color w:val="006CB7"/>
          <w:spacing w:val="14"/>
          <w:w w:val="115"/>
          <w:position w:val="8"/>
          <w:sz w:val="14"/>
        </w:rPr>
        <w:t> </w:t>
      </w:r>
      <w:r>
        <w:rPr>
          <w:color w:val="006CB7"/>
          <w:spacing w:val="-5"/>
          <w:w w:val="115"/>
        </w:rPr>
        <w:t>C</w:t>
      </w:r>
      <w:r>
        <w:rPr>
          <w:color w:val="006CB7"/>
          <w:spacing w:val="-6"/>
          <w:w w:val="115"/>
        </w:rPr>
        <w:t>L</w:t>
      </w:r>
      <w:r>
        <w:rPr>
          <w:color w:val="006CB7"/>
          <w:spacing w:val="-5"/>
          <w:w w:val="115"/>
        </w:rPr>
        <w:t>IMA</w:t>
      </w:r>
      <w:r>
        <w:rPr>
          <w:color w:val="006CB7"/>
          <w:spacing w:val="-22"/>
          <w:w w:val="115"/>
        </w:rPr>
        <w:t> </w:t>
      </w:r>
      <w:r>
        <w:rPr>
          <w:color w:val="006CB7"/>
          <w:spacing w:val="-6"/>
          <w:w w:val="115"/>
        </w:rPr>
        <w:t>T</w:t>
      </w:r>
      <w:r>
        <w:rPr>
          <w:color w:val="006CB7"/>
          <w:spacing w:val="-5"/>
          <w:w w:val="115"/>
        </w:rPr>
        <w:t>O</w:t>
      </w:r>
      <w:r>
        <w:rPr>
          <w:color w:val="006CB7"/>
          <w:spacing w:val="-6"/>
          <w:w w:val="115"/>
        </w:rPr>
        <w:t>P</w:t>
      </w:r>
      <w:r>
        <w:rPr>
          <w:color w:val="006CB7"/>
          <w:spacing w:val="-22"/>
          <w:w w:val="115"/>
        </w:rPr>
        <w:t> </w:t>
      </w:r>
      <w:r>
        <w:rPr>
          <w:color w:val="006CB7"/>
          <w:spacing w:val="-2"/>
          <w:w w:val="115"/>
        </w:rPr>
        <w:t>R</w:t>
      </w:r>
      <w:r>
        <w:rPr>
          <w:color w:val="006CB7"/>
          <w:spacing w:val="-3"/>
          <w:w w:val="115"/>
        </w:rPr>
        <w:t>F</w:t>
      </w:r>
      <w:r>
        <w:rPr>
          <w:color w:val="006CB7"/>
          <w:spacing w:val="-23"/>
          <w:w w:val="115"/>
        </w:rPr>
        <w:t> </w:t>
      </w:r>
      <w:r>
        <w:rPr>
          <w:color w:val="006CB7"/>
          <w:spacing w:val="-5"/>
          <w:w w:val="115"/>
        </w:rPr>
        <w:t>1</w:t>
      </w:r>
      <w:r>
        <w:rPr>
          <w:color w:val="006CB7"/>
          <w:spacing w:val="-3"/>
          <w:w w:val="115"/>
        </w:rPr>
        <w:t>0</w:t>
      </w:r>
      <w:r>
        <w:rPr>
          <w:color w:val="006CB7"/>
          <w:spacing w:val="28"/>
          <w:w w:val="124"/>
        </w:rPr>
        <w:t> </w:t>
      </w:r>
      <w:r>
        <w:rPr>
          <w:color w:val="006CB7"/>
          <w:spacing w:val="-5"/>
          <w:w w:val="115"/>
        </w:rPr>
        <w:t>T</w:t>
      </w:r>
      <w:r>
        <w:rPr>
          <w:color w:val="006CB7"/>
          <w:spacing w:val="-4"/>
          <w:w w:val="115"/>
        </w:rPr>
        <w:t>ERMÉK</w:t>
      </w:r>
      <w:r>
        <w:rPr>
          <w:color w:val="006CB7"/>
          <w:spacing w:val="-5"/>
          <w:w w:val="115"/>
        </w:rPr>
        <w:t>TUL</w:t>
      </w:r>
      <w:r>
        <w:rPr>
          <w:color w:val="006CB7"/>
          <w:spacing w:val="-4"/>
          <w:w w:val="115"/>
        </w:rPr>
        <w:t>A</w:t>
      </w:r>
      <w:r>
        <w:rPr>
          <w:color w:val="006CB7"/>
          <w:spacing w:val="-5"/>
          <w:w w:val="115"/>
        </w:rPr>
        <w:t>J</w:t>
      </w:r>
      <w:r>
        <w:rPr>
          <w:color w:val="006CB7"/>
          <w:spacing w:val="-4"/>
          <w:w w:val="115"/>
        </w:rPr>
        <w:t>DONSÁGOK</w:t>
      </w:r>
      <w:r>
        <w:rPr>
          <w:color w:val="006CB7"/>
          <w:spacing w:val="27"/>
          <w:w w:val="118"/>
        </w:rPr>
        <w:t> </w:t>
      </w:r>
      <w:r>
        <w:rPr>
          <w:color w:val="006CB7"/>
          <w:spacing w:val="-2"/>
          <w:w w:val="115"/>
        </w:rPr>
        <w:t>ÉS</w:t>
      </w:r>
      <w:r>
        <w:rPr>
          <w:color w:val="006CB7"/>
          <w:spacing w:val="-14"/>
          <w:w w:val="115"/>
        </w:rPr>
        <w:t> </w:t>
      </w:r>
      <w:r>
        <w:rPr>
          <w:color w:val="006CB7"/>
          <w:spacing w:val="-5"/>
          <w:w w:val="115"/>
        </w:rPr>
        <w:t>T</w:t>
      </w:r>
      <w:r>
        <w:rPr>
          <w:color w:val="006CB7"/>
          <w:spacing w:val="-4"/>
          <w:w w:val="115"/>
        </w:rPr>
        <w:t>ERMÉK</w:t>
      </w:r>
      <w:r>
        <w:rPr>
          <w:color w:val="006CB7"/>
          <w:spacing w:val="-5"/>
          <w:w w:val="115"/>
        </w:rPr>
        <w:t>J</w:t>
      </w:r>
      <w:r>
        <w:rPr>
          <w:color w:val="006CB7"/>
          <w:spacing w:val="-4"/>
          <w:w w:val="115"/>
        </w:rPr>
        <w:t>EL</w:t>
      </w:r>
      <w:r>
        <w:rPr>
          <w:color w:val="006CB7"/>
          <w:spacing w:val="-5"/>
          <w:w w:val="115"/>
        </w:rPr>
        <w:t>L</w:t>
      </w:r>
      <w:r>
        <w:rPr>
          <w:color w:val="006CB7"/>
          <w:spacing w:val="-4"/>
          <w:w w:val="115"/>
        </w:rPr>
        <w:t>EMZŐ</w:t>
      </w:r>
      <w:r>
        <w:rPr>
          <w:color w:val="006CB7"/>
          <w:spacing w:val="-5"/>
          <w:w w:val="115"/>
        </w:rPr>
        <w:t>K:</w:t>
      </w:r>
      <w:r>
        <w:rPr>
          <w:b w:val="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19"/>
          <w:szCs w:val="19"/>
        </w:rPr>
      </w:pPr>
    </w:p>
    <w:p>
      <w:pPr>
        <w:spacing w:line="20" w:lineRule="atLeast"/>
        <w:ind w:left="104" w:right="0" w:firstLine="0"/>
        <w:rPr>
          <w:rFonts w:ascii="Trebuchet MS" w:hAnsi="Trebuchet MS" w:cs="Trebuchet MS" w:eastAsia="Trebuchet MS"/>
          <w:sz w:val="2"/>
          <w:szCs w:val="2"/>
        </w:rPr>
      </w:pPr>
      <w:r>
        <w:rPr>
          <w:rFonts w:ascii="Trebuchet MS" w:hAnsi="Trebuchet MS" w:cs="Trebuchet MS" w:eastAsia="Trebuchet MS"/>
          <w:sz w:val="2"/>
          <w:szCs w:val="2"/>
        </w:rPr>
        <w:pict>
          <v:group style="width:524.85pt;height:1pt;mso-position-horizontal-relative:char;mso-position-vertical-relative:line" coordorigin="0,0" coordsize="10497,20">
            <v:group style="position:absolute;left:10;top:10;width:10477;height:2" coordorigin="10,10" coordsize="10477,2">
              <v:shape style="position:absolute;left:10;top:10;width:10477;height:2" coordorigin="10,10" coordsize="10477,0" path="m10,10l10487,10e" filled="false" stroked="true" strokeweight="1.000025pt" strokecolor="#006cb7">
                <v:path arrowok="t"/>
              </v:shape>
            </v:group>
          </v:group>
        </w:pict>
      </w:r>
      <w:r>
        <w:rPr>
          <w:rFonts w:ascii="Trebuchet MS" w:hAnsi="Trebuchet MS" w:cs="Trebuchet MS" w:eastAsia="Trebuchet MS"/>
          <w:sz w:val="2"/>
          <w:szCs w:val="2"/>
        </w:rPr>
      </w:r>
    </w:p>
    <w:p>
      <w:pPr>
        <w:spacing w:before="72"/>
        <w:ind w:left="171" w:right="0" w:firstLine="0"/>
        <w:jc w:val="left"/>
        <w:rPr>
          <w:rFonts w:ascii="Trebuchet MS" w:hAnsi="Trebuchet MS" w:cs="Trebuchet MS" w:eastAsia="Trebuchet MS"/>
          <w:sz w:val="16"/>
          <w:szCs w:val="16"/>
        </w:rPr>
      </w:pPr>
      <w:r>
        <w:rPr>
          <w:rFonts w:ascii="Trebuchet MS" w:hAnsi="Trebuchet MS"/>
          <w:b/>
          <w:color w:val="006CB7"/>
          <w:w w:val="120"/>
          <w:sz w:val="16"/>
        </w:rPr>
        <w:t>MÉRETEK</w:t>
      </w:r>
      <w:r>
        <w:rPr>
          <w:rFonts w:ascii="Trebuchet MS" w:hAnsi="Trebuchet MS"/>
          <w:b/>
          <w:color w:val="006CB7"/>
          <w:spacing w:val="-32"/>
          <w:w w:val="120"/>
          <w:sz w:val="16"/>
        </w:rPr>
        <w:t> </w:t>
      </w:r>
      <w:r>
        <w:rPr>
          <w:rFonts w:ascii="Trebuchet MS" w:hAnsi="Trebuchet MS"/>
          <w:b/>
          <w:color w:val="006CB7"/>
          <w:w w:val="120"/>
          <w:sz w:val="16"/>
        </w:rPr>
        <w:t>ÉS</w:t>
      </w:r>
      <w:r>
        <w:rPr>
          <w:rFonts w:ascii="Trebuchet MS" w:hAnsi="Trebuchet MS"/>
          <w:b/>
          <w:color w:val="006CB7"/>
          <w:spacing w:val="-32"/>
          <w:w w:val="120"/>
          <w:sz w:val="16"/>
        </w:rPr>
        <w:t> </w:t>
      </w:r>
      <w:r>
        <w:rPr>
          <w:rFonts w:ascii="Trebuchet MS" w:hAnsi="Trebuchet MS"/>
          <w:b/>
          <w:color w:val="006CB7"/>
          <w:spacing w:val="-2"/>
          <w:w w:val="120"/>
          <w:sz w:val="16"/>
        </w:rPr>
        <w:t>F</w:t>
      </w:r>
      <w:r>
        <w:rPr>
          <w:rFonts w:ascii="Trebuchet MS" w:hAnsi="Trebuchet MS"/>
          <w:b/>
          <w:color w:val="006CB7"/>
          <w:spacing w:val="-1"/>
          <w:w w:val="120"/>
          <w:sz w:val="16"/>
        </w:rPr>
        <w:t>OR</w:t>
      </w:r>
      <w:r>
        <w:rPr>
          <w:rFonts w:ascii="Trebuchet MS" w:hAnsi="Trebuchet MS"/>
          <w:b/>
          <w:color w:val="006CB7"/>
          <w:spacing w:val="-2"/>
          <w:w w:val="120"/>
          <w:sz w:val="16"/>
        </w:rPr>
        <w:t>G</w:t>
      </w:r>
      <w:r>
        <w:rPr>
          <w:rFonts w:ascii="Trebuchet MS" w:hAnsi="Trebuchet MS"/>
          <w:b/>
          <w:color w:val="006CB7"/>
          <w:spacing w:val="-1"/>
          <w:w w:val="120"/>
          <w:sz w:val="16"/>
        </w:rPr>
        <w:t>A</w:t>
      </w:r>
      <w:r>
        <w:rPr>
          <w:rFonts w:ascii="Trebuchet MS" w:hAnsi="Trebuchet MS"/>
          <w:b/>
          <w:color w:val="006CB7"/>
          <w:spacing w:val="-2"/>
          <w:w w:val="120"/>
          <w:sz w:val="16"/>
        </w:rPr>
        <w:t>LM</w:t>
      </w:r>
      <w:r>
        <w:rPr>
          <w:rFonts w:ascii="Trebuchet MS" w:hAnsi="Trebuchet MS"/>
          <w:b/>
          <w:color w:val="006CB7"/>
          <w:spacing w:val="-1"/>
          <w:w w:val="120"/>
          <w:sz w:val="16"/>
        </w:rPr>
        <w:t>AZÁS</w:t>
      </w:r>
      <w:r>
        <w:rPr>
          <w:rFonts w:ascii="Trebuchet MS" w:hAnsi="Trebuchet MS"/>
          <w:b/>
          <w:color w:val="006CB7"/>
          <w:spacing w:val="-2"/>
          <w:w w:val="120"/>
          <w:sz w:val="16"/>
        </w:rPr>
        <w:t>H</w:t>
      </w:r>
      <w:r>
        <w:rPr>
          <w:rFonts w:ascii="Trebuchet MS" w:hAnsi="Trebuchet MS"/>
          <w:b/>
          <w:color w:val="006CB7"/>
          <w:spacing w:val="-1"/>
          <w:w w:val="120"/>
          <w:sz w:val="16"/>
        </w:rPr>
        <w:t>OZ</w:t>
      </w:r>
      <w:r>
        <w:rPr>
          <w:rFonts w:ascii="Trebuchet MS" w:hAnsi="Trebuchet MS"/>
          <w:b/>
          <w:color w:val="006CB7"/>
          <w:spacing w:val="-32"/>
          <w:w w:val="120"/>
          <w:sz w:val="16"/>
        </w:rPr>
        <w:t> </w:t>
      </w:r>
      <w:r>
        <w:rPr>
          <w:rFonts w:ascii="Trebuchet MS" w:hAnsi="Trebuchet MS"/>
          <w:b/>
          <w:color w:val="006CB7"/>
          <w:spacing w:val="-1"/>
          <w:w w:val="120"/>
          <w:sz w:val="16"/>
        </w:rPr>
        <w:t>SZ</w:t>
      </w:r>
      <w:r>
        <w:rPr>
          <w:rFonts w:ascii="Trebuchet MS" w:hAnsi="Trebuchet MS"/>
          <w:b/>
          <w:color w:val="006CB7"/>
          <w:spacing w:val="-2"/>
          <w:w w:val="120"/>
          <w:sz w:val="16"/>
        </w:rPr>
        <w:t>Ü</w:t>
      </w:r>
      <w:r>
        <w:rPr>
          <w:rFonts w:ascii="Trebuchet MS" w:hAnsi="Trebuchet MS"/>
          <w:b/>
          <w:color w:val="006CB7"/>
          <w:spacing w:val="-1"/>
          <w:w w:val="120"/>
          <w:sz w:val="16"/>
        </w:rPr>
        <w:t>KS</w:t>
      </w:r>
      <w:r>
        <w:rPr>
          <w:rFonts w:ascii="Trebuchet MS" w:hAnsi="Trebuchet MS"/>
          <w:b/>
          <w:color w:val="006CB7"/>
          <w:spacing w:val="-2"/>
          <w:w w:val="120"/>
          <w:sz w:val="16"/>
        </w:rPr>
        <w:t>ÉGE</w:t>
      </w:r>
      <w:r>
        <w:rPr>
          <w:rFonts w:ascii="Trebuchet MS" w:hAnsi="Trebuchet MS"/>
          <w:b/>
          <w:color w:val="006CB7"/>
          <w:spacing w:val="-1"/>
          <w:w w:val="120"/>
          <w:sz w:val="16"/>
        </w:rPr>
        <w:t>S</w:t>
      </w:r>
      <w:r>
        <w:rPr>
          <w:rFonts w:ascii="Trebuchet MS" w:hAnsi="Trebuchet MS"/>
          <w:b/>
          <w:color w:val="006CB7"/>
          <w:spacing w:val="-31"/>
          <w:w w:val="120"/>
          <w:sz w:val="16"/>
        </w:rPr>
        <w:t> </w:t>
      </w:r>
      <w:r>
        <w:rPr>
          <w:rFonts w:ascii="Trebuchet MS" w:hAnsi="Trebuchet MS"/>
          <w:b/>
          <w:color w:val="006CB7"/>
          <w:spacing w:val="-4"/>
          <w:w w:val="120"/>
          <w:sz w:val="16"/>
        </w:rPr>
        <w:t>ADA</w:t>
      </w:r>
      <w:r>
        <w:rPr>
          <w:rFonts w:ascii="Trebuchet MS" w:hAnsi="Trebuchet MS"/>
          <w:b/>
          <w:color w:val="006CB7"/>
          <w:spacing w:val="-5"/>
          <w:w w:val="120"/>
          <w:sz w:val="16"/>
        </w:rPr>
        <w:t>TOK</w:t>
      </w:r>
      <w:r>
        <w:rPr>
          <w:rFonts w:ascii="Trebuchet MS" w:hAnsi="Trebuchet MS"/>
          <w:b/>
          <w:color w:val="006CB7"/>
          <w:spacing w:val="-6"/>
          <w:w w:val="120"/>
          <w:sz w:val="16"/>
        </w:rPr>
        <w:t>:</w:t>
      </w:r>
      <w:r>
        <w:rPr>
          <w:rFonts w:ascii="Trebuchet MS" w:hAnsi="Trebuchet MS"/>
          <w:sz w:val="16"/>
        </w:rPr>
      </w:r>
    </w:p>
    <w:p>
      <w:pPr>
        <w:spacing w:line="240" w:lineRule="auto" w:before="3"/>
        <w:rPr>
          <w:rFonts w:ascii="Trebuchet MS" w:hAnsi="Trebuchet MS" w:cs="Trebuchet MS" w:eastAsia="Trebuchet MS"/>
          <w:b/>
          <w:bCs/>
          <w:sz w:val="19"/>
          <w:szCs w:val="19"/>
        </w:rPr>
      </w:pPr>
    </w:p>
    <w:p>
      <w:pPr>
        <w:spacing w:line="200" w:lineRule="atLeast"/>
        <w:ind w:left="114" w:right="0" w:firstLine="0"/>
        <w:rPr>
          <w:rFonts w:ascii="Trebuchet MS" w:hAnsi="Trebuchet MS" w:cs="Trebuchet MS" w:eastAsia="Trebuchet MS"/>
          <w:sz w:val="20"/>
          <w:szCs w:val="20"/>
        </w:rPr>
      </w:pPr>
      <w:r>
        <w:rPr>
          <w:rFonts w:ascii="Trebuchet MS" w:hAnsi="Trebuchet MS" w:cs="Trebuchet MS" w:eastAsia="Trebuchet MS"/>
          <w:sz w:val="20"/>
          <w:szCs w:val="20"/>
        </w:rPr>
        <w:pict>
          <v:group style="width:523.85pt;height:60.55pt;mso-position-horizontal-relative:char;mso-position-vertical-relative:line" coordorigin="0,0" coordsize="10477,1211">
            <v:group style="position:absolute;left:0;top:520;width:10477;height:341" coordorigin="0,520" coordsize="10477,341">
              <v:shape style="position:absolute;left:0;top:520;width:10477;height:341" coordorigin="0,520" coordsize="10477,341" path="m57,520l35,525,17,537,5,555,0,577,0,804,4,826,17,844,34,856,56,860,10420,860,10442,856,10460,844,10472,826,10477,804,10477,577,10442,525,57,520xe" filled="true" fillcolor="#dce8f7" stroked="false">
                <v:path arrowok="t"/>
                <v:fill type="solid"/>
              </v:shape>
            </v:group>
            <v:group style="position:absolute;left:6565;top:10;width:2;height:1191" coordorigin="6565,10" coordsize="2,1191">
              <v:shape style="position:absolute;left:6565;top:10;width:2;height:1191" coordorigin="6565,10" coordsize="0,1191" path="m6565,10l6565,1201e" filled="false" stroked="true" strokeweight="1.000006pt" strokecolor="#006cb7">
                <v:path arrowok="t"/>
              </v:shape>
            </v:group>
            <v:group style="position:absolute;left:7586;top:10;width:2;height:1191" coordorigin="7586,10" coordsize="2,1191">
              <v:shape style="position:absolute;left:7586;top:10;width:2;height:1191" coordorigin="7586,10" coordsize="0,1191" path="m7586,10l7586,1201e" filled="false" stroked="true" strokeweight="1.000004pt" strokecolor="#006cb7">
                <v:path arrowok="t"/>
              </v:shape>
            </v:group>
            <v:group style="position:absolute;left:952;top:10;width:2;height:1191" coordorigin="952,10" coordsize="2,1191">
              <v:shape style="position:absolute;left:952;top:10;width:2;height:1191" coordorigin="952,10" coordsize="0,1191" path="m952,10l952,1201e" filled="false" stroked="true" strokeweight="1.0pt" strokecolor="#006cb7">
                <v:path arrowok="t"/>
              </v:shape>
            </v:group>
            <v:group style="position:absolute;left:1916;top:10;width:2;height:1191" coordorigin="1916,10" coordsize="2,1191">
              <v:shape style="position:absolute;left:1916;top:10;width:2;height:1191" coordorigin="1916,10" coordsize="0,1191" path="m1916,10l1916,1201e" filled="false" stroked="true" strokeweight="1.000004pt" strokecolor="#006cb7">
                <v:path arrowok="t"/>
              </v:shape>
            </v:group>
            <v:group style="position:absolute;left:2880;top:10;width:2;height:1191" coordorigin="2880,10" coordsize="2,1191">
              <v:shape style="position:absolute;left:2880;top:10;width:2;height:1191" coordorigin="2880,10" coordsize="0,1191" path="m2880,10l2880,1201e" filled="false" stroked="true" strokeweight="1.000007pt" strokecolor="#006cb7">
                <v:path arrowok="t"/>
              </v:shape>
            </v:group>
            <v:group style="position:absolute;left:3900;top:10;width:2;height:1191" coordorigin="3900,10" coordsize="2,1191">
              <v:shape style="position:absolute;left:3900;top:10;width:2;height:1191" coordorigin="3900,10" coordsize="0,1191" path="m3900,10l3900,1201e" filled="false" stroked="true" strokeweight="1.000003pt" strokecolor="#006cb7">
                <v:path arrowok="t"/>
              </v:shape>
            </v:group>
            <v:group style="position:absolute;left:5148;top:10;width:2;height:1191" coordorigin="5148,10" coordsize="2,1191">
              <v:shape style="position:absolute;left:5148;top:10;width:2;height:1191" coordorigin="5148,10" coordsize="0,1191" path="m5148,10l5148,1201e" filled="false" stroked="true" strokeweight="1.000014pt" strokecolor="#006cb7">
                <v:path arrowok="t"/>
              </v:shape>
            </v:group>
            <v:group style="position:absolute;left:8549;top:10;width:2;height:1191" coordorigin="8549,10" coordsize="2,1191">
              <v:shape style="position:absolute;left:8549;top:10;width:2;height:1191" coordorigin="8549,10" coordsize="0,1191" path="m8549,10l8549,1201e" filled="false" stroked="true" strokeweight="1.000009pt" strokecolor="#006cb7">
                <v:path arrowok="t"/>
              </v:shape>
            </v:group>
            <v:group style="position:absolute;left:9513;top:10;width:2;height:1191" coordorigin="9513,10" coordsize="2,1191">
              <v:shape style="position:absolute;left:9513;top:10;width:2;height:1191" coordorigin="9513,10" coordsize="0,1191" path="m9513,10l9513,1201e" filled="false" stroked="true" strokeweight="1.000013pt" strokecolor="#006cb7">
                <v:path arrowok="t"/>
              </v:shape>
              <v:shape style="position:absolute;left:59;top:194;width:2760;height:160" type="#_x0000_t202" filled="false" stroked="false">
                <v:textbox inset="0,0,0,0">
                  <w:txbxContent>
                    <w:p>
                      <w:pPr>
                        <w:spacing w:line="16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/>
                          <w:color w:val="231F20"/>
                          <w:spacing w:val="-2"/>
                          <w:w w:val="105"/>
                          <w:sz w:val="16"/>
                        </w:rPr>
                        <w:t>V</w:t>
                      </w:r>
                      <w:r>
                        <w:rPr>
                          <w:rFonts w:ascii="Arial" w:hAnsi="Arial"/>
                          <w:color w:val="231F20"/>
                          <w:spacing w:val="-3"/>
                          <w:w w:val="105"/>
                          <w:sz w:val="16"/>
                        </w:rPr>
                        <w:t>as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05"/>
                          <w:sz w:val="16"/>
                        </w:rPr>
                        <w:t>tag</w:t>
                      </w:r>
                      <w:r>
                        <w:rPr>
                          <w:rFonts w:ascii="Arial" w:hAnsi="Arial"/>
                          <w:color w:val="231F20"/>
                          <w:spacing w:val="-3"/>
                          <w:w w:val="105"/>
                          <w:sz w:val="16"/>
                        </w:rPr>
                        <w:t>s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05"/>
                          <w:sz w:val="16"/>
                        </w:rPr>
                        <w:t>ág</w:t>
                      </w:r>
                      <w:r>
                        <w:rPr>
                          <w:rFonts w:ascii="Arial" w:hAnsi="Arial"/>
                          <w:color w:val="231F20"/>
                          <w:w w:val="105"/>
                          <w:sz w:val="16"/>
                        </w:rPr>
                        <w:t>   </w:t>
                      </w:r>
                      <w:r>
                        <w:rPr>
                          <w:rFonts w:ascii="Arial" w:hAnsi="Arial"/>
                          <w:color w:val="231F20"/>
                          <w:spacing w:val="11"/>
                          <w:w w:val="105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231F20"/>
                          <w:spacing w:val="-3"/>
                          <w:w w:val="105"/>
                          <w:sz w:val="16"/>
                        </w:rPr>
                        <w:t>S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05"/>
                          <w:sz w:val="16"/>
                        </w:rPr>
                        <w:t>zél</w:t>
                      </w:r>
                      <w:r>
                        <w:rPr>
                          <w:rFonts w:ascii="Arial" w:hAnsi="Arial"/>
                          <w:color w:val="231F20"/>
                          <w:spacing w:val="-3"/>
                          <w:w w:val="105"/>
                          <w:sz w:val="16"/>
                        </w:rPr>
                        <w:t>ess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05"/>
                          <w:sz w:val="16"/>
                        </w:rPr>
                        <w:t>ég</w:t>
                      </w:r>
                      <w:r>
                        <w:rPr>
                          <w:rFonts w:ascii="Arial" w:hAnsi="Arial"/>
                          <w:color w:val="231F20"/>
                          <w:w w:val="105"/>
                          <w:sz w:val="16"/>
                        </w:rPr>
                        <w:t>   </w:t>
                      </w:r>
                      <w:r>
                        <w:rPr>
                          <w:rFonts w:ascii="Arial" w:hAnsi="Arial"/>
                          <w:color w:val="231F20"/>
                          <w:spacing w:val="1"/>
                          <w:w w:val="105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05"/>
                          <w:sz w:val="16"/>
                        </w:rPr>
                        <w:t>Ho</w:t>
                      </w:r>
                      <w:r>
                        <w:rPr>
                          <w:rFonts w:ascii="Arial" w:hAnsi="Arial"/>
                          <w:color w:val="231F20"/>
                          <w:spacing w:val="-3"/>
                          <w:w w:val="105"/>
                          <w:sz w:val="16"/>
                        </w:rPr>
                        <w:t>ss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05"/>
                          <w:sz w:val="16"/>
                        </w:rPr>
                        <w:t>zúság</w:t>
                      </w:r>
                      <w:r>
                        <w:rPr>
                          <w:rFonts w:ascii="Arial" w:hAns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2951;top:98;width:878;height:682" type="#_x0000_t202" filled="false" stroked="false">
                <v:textbox inset="0,0,0,0">
                  <w:txbxContent>
                    <w:p>
                      <w:pPr>
                        <w:spacing w:line="169" w:lineRule="exact" w:before="0"/>
                        <w:ind w:left="-1" w:right="0" w:firstLine="0"/>
                        <w:jc w:val="center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color w:val="231F20"/>
                          <w:spacing w:val="1"/>
                          <w:w w:val="110"/>
                          <w:sz w:val="16"/>
                        </w:rPr>
                        <w:t>Ra</w:t>
                      </w:r>
                      <w:r>
                        <w:rPr>
                          <w:rFonts w:ascii="Arial"/>
                          <w:color w:val="231F20"/>
                          <w:w w:val="110"/>
                          <w:sz w:val="16"/>
                        </w:rPr>
                        <w:t>k</w:t>
                      </w:r>
                      <w:r>
                        <w:rPr>
                          <w:rFonts w:ascii="Arial"/>
                          <w:color w:val="231F20"/>
                          <w:spacing w:val="1"/>
                          <w:w w:val="110"/>
                          <w:sz w:val="16"/>
                        </w:rPr>
                        <w:t>la</w:t>
                      </w:r>
                      <w:r>
                        <w:rPr>
                          <w:rFonts w:ascii="Arial"/>
                          <w:color w:val="231F20"/>
                          <w:w w:val="110"/>
                          <w:sz w:val="16"/>
                        </w:rPr>
                        <w:t>p</w:t>
                      </w:r>
                      <w:r>
                        <w:rPr>
                          <w:rFonts w:ascii="Arial"/>
                          <w:sz w:val="16"/>
                        </w:rPr>
                      </w:r>
                    </w:p>
                    <w:p>
                      <w:pPr>
                        <w:spacing w:before="8"/>
                        <w:ind w:left="0" w:right="0" w:firstLine="0"/>
                        <w:jc w:val="center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/>
                          <w:color w:val="231F20"/>
                          <w:spacing w:val="1"/>
                          <w:w w:val="110"/>
                          <w:sz w:val="16"/>
                        </w:rPr>
                        <w:t>menn</w:t>
                      </w:r>
                      <w:r>
                        <w:rPr>
                          <w:rFonts w:ascii="Arial" w:hAnsi="Arial"/>
                          <w:color w:val="231F20"/>
                          <w:w w:val="110"/>
                          <w:sz w:val="16"/>
                        </w:rPr>
                        <w:t>yi</w:t>
                      </w:r>
                      <w:r>
                        <w:rPr>
                          <w:rFonts w:ascii="Arial" w:hAnsi="Arial"/>
                          <w:color w:val="231F20"/>
                          <w:spacing w:val="1"/>
                          <w:w w:val="110"/>
                          <w:sz w:val="16"/>
                        </w:rPr>
                        <w:t>sé</w:t>
                      </w:r>
                      <w:r>
                        <w:rPr>
                          <w:rFonts w:ascii="Arial" w:hAnsi="Arial"/>
                          <w:color w:val="231F20"/>
                          <w:w w:val="110"/>
                          <w:sz w:val="16"/>
                        </w:rPr>
                        <w:t>g</w:t>
                      </w:r>
                      <w:r>
                        <w:rPr>
                          <w:rFonts w:ascii="Arial" w:hAnsi="Arial"/>
                          <w:sz w:val="16"/>
                        </w:rPr>
                      </w:r>
                    </w:p>
                    <w:p>
                      <w:pPr>
                        <w:spacing w:line="240" w:lineRule="auto" w:before="6"/>
                        <w:rPr>
                          <w:rFonts w:ascii="Trebuchet MS" w:hAnsi="Trebuchet MS" w:cs="Trebuchet MS" w:eastAsia="Trebuchet MS"/>
                          <w:b/>
                          <w:bCs/>
                          <w:sz w:val="12"/>
                          <w:szCs w:val="12"/>
                        </w:rPr>
                      </w:pPr>
                    </w:p>
                    <w:p>
                      <w:pPr>
                        <w:spacing w:line="175" w:lineRule="exact" w:before="0"/>
                        <w:ind w:left="0" w:right="0" w:firstLine="0"/>
                        <w:jc w:val="center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color w:val="231F20"/>
                          <w:spacing w:val="-3"/>
                          <w:w w:val="120"/>
                          <w:sz w:val="16"/>
                        </w:rPr>
                        <w:t>db</w:t>
                      </w:r>
                      <w:r>
                        <w:rPr>
                          <w:rFonts w:ascii="Arial"/>
                          <w:color w:val="231F20"/>
                          <w:spacing w:val="-2"/>
                          <w:w w:val="120"/>
                          <w:sz w:val="16"/>
                        </w:rPr>
                        <w:t>/</w:t>
                      </w:r>
                      <w:r>
                        <w:rPr>
                          <w:rFonts w:ascii="Arial"/>
                          <w:color w:val="231F20"/>
                          <w:spacing w:val="-3"/>
                          <w:w w:val="120"/>
                          <w:sz w:val="16"/>
                        </w:rPr>
                        <w:t>r</w:t>
                      </w:r>
                      <w:r>
                        <w:rPr>
                          <w:rFonts w:ascii="Arial"/>
                          <w:color w:val="231F20"/>
                          <w:spacing w:val="-4"/>
                          <w:w w:val="120"/>
                          <w:sz w:val="16"/>
                        </w:rPr>
                        <w:t>akla</w:t>
                      </w:r>
                      <w:r>
                        <w:rPr>
                          <w:rFonts w:ascii="Arial"/>
                          <w:color w:val="231F20"/>
                          <w:spacing w:val="-3"/>
                          <w:w w:val="120"/>
                          <w:sz w:val="16"/>
                        </w:rPr>
                        <w:t>p</w:t>
                      </w:r>
                      <w:r>
                        <w:rPr>
                          <w:rFonts w:asci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4149;top:194;width:750;height:160" type="#_x0000_t202" filled="false" stroked="false">
                <v:textbox inset="0,0,0,0">
                  <w:txbxContent>
                    <w:p>
                      <w:pPr>
                        <w:spacing w:line="16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/>
                          <w:color w:val="231F20"/>
                          <w:spacing w:val="-3"/>
                          <w:w w:val="110"/>
                          <w:sz w:val="16"/>
                        </w:rPr>
                        <w:t>C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6"/>
                        </w:rPr>
                        <w:t>ikk</w:t>
                      </w:r>
                      <w:r>
                        <w:rPr>
                          <w:rFonts w:ascii="Arial" w:hAnsi="Arial"/>
                          <w:color w:val="231F20"/>
                          <w:spacing w:val="-3"/>
                          <w:w w:val="110"/>
                          <w:sz w:val="16"/>
                        </w:rPr>
                        <w:t>szá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6"/>
                        </w:rPr>
                        <w:t>m</w:t>
                      </w:r>
                      <w:r>
                        <w:rPr>
                          <w:rFonts w:ascii="Arial" w:hAns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5506;top:194;width:701;height:160" type="#_x0000_t202" filled="false" stroked="false">
                <v:textbox inset="0,0,0,0">
                  <w:txbxContent>
                    <w:p>
                      <w:pPr>
                        <w:spacing w:line="16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/>
                          <w:color w:val="231F20"/>
                          <w:w w:val="110"/>
                          <w:sz w:val="16"/>
                        </w:rPr>
                        <w:t>EAN</w:t>
                      </w:r>
                      <w:r>
                        <w:rPr>
                          <w:rFonts w:ascii="Arial" w:hAnsi="Arial"/>
                          <w:color w:val="231F20"/>
                          <w:spacing w:val="4"/>
                          <w:w w:val="110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6"/>
                        </w:rPr>
                        <w:t>kód</w:t>
                      </w:r>
                      <w:r>
                        <w:rPr>
                          <w:rFonts w:ascii="Arial" w:hAns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6857;top:194;width:435;height:160" type="#_x0000_t202" filled="false" stroked="false">
                <v:textbox inset="0,0,0,0">
                  <w:txbxContent>
                    <w:p>
                      <w:pPr>
                        <w:spacing w:line="16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color w:val="231F20"/>
                          <w:spacing w:val="-2"/>
                          <w:w w:val="105"/>
                          <w:sz w:val="16"/>
                        </w:rPr>
                        <w:t>VTSZ</w:t>
                      </w:r>
                      <w:r>
                        <w:rPr>
                          <w:rFonts w:asci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7725;top:98;width:1581;height:682" type="#_x0000_t202" filled="false" stroked="false">
                <v:textbox inset="0,0,0,0">
                  <w:txbxContent>
                    <w:p>
                      <w:pPr>
                        <w:spacing w:line="123" w:lineRule="exact" w:before="0"/>
                        <w:ind w:left="129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/>
                          <w:color w:val="231F20"/>
                          <w:spacing w:val="-4"/>
                          <w:w w:val="110"/>
                          <w:sz w:val="16"/>
                        </w:rPr>
                        <w:t>T</w:t>
                      </w:r>
                      <w:r>
                        <w:rPr>
                          <w:rFonts w:ascii="Arial" w:hAnsi="Arial"/>
                          <w:color w:val="231F20"/>
                          <w:spacing w:val="-3"/>
                          <w:w w:val="110"/>
                          <w:sz w:val="16"/>
                        </w:rPr>
                        <w:t>ábl</w:t>
                      </w:r>
                      <w:r>
                        <w:rPr>
                          <w:rFonts w:ascii="Arial" w:hAnsi="Arial"/>
                          <w:color w:val="231F20"/>
                          <w:spacing w:val="-4"/>
                          <w:w w:val="110"/>
                          <w:sz w:val="16"/>
                        </w:rPr>
                        <w:t>a</w:t>
                      </w:r>
                      <w:r>
                        <w:rPr>
                          <w:rFonts w:ascii="Arial" w:hAnsi="Arial"/>
                          <w:sz w:val="16"/>
                        </w:rPr>
                      </w:r>
                    </w:p>
                    <w:p>
                      <w:pPr>
                        <w:tabs>
                          <w:tab w:pos="1029" w:val="left" w:leader="none"/>
                        </w:tabs>
                        <w:spacing w:line="238" w:lineRule="exact" w:before="0"/>
                        <w:ind w:left="0" w:right="0" w:firstLine="97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/>
                          <w:color w:val="231F20"/>
                          <w:spacing w:val="-2"/>
                          <w:w w:val="115"/>
                          <w:sz w:val="16"/>
                        </w:rPr>
                        <w:t>f</w:t>
                      </w:r>
                      <w:r>
                        <w:rPr>
                          <w:rFonts w:ascii="Arial" w:hAnsi="Arial"/>
                          <w:color w:val="231F20"/>
                          <w:spacing w:val="-3"/>
                          <w:w w:val="115"/>
                          <w:sz w:val="16"/>
                        </w:rPr>
                        <w:t>e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5"/>
                          <w:sz w:val="16"/>
                        </w:rPr>
                        <w:t>l</w:t>
                      </w:r>
                      <w:r>
                        <w:rPr>
                          <w:rFonts w:ascii="Arial" w:hAnsi="Arial"/>
                          <w:color w:val="231F20"/>
                          <w:spacing w:val="-3"/>
                          <w:w w:val="115"/>
                          <w:sz w:val="16"/>
                        </w:rPr>
                        <w:t>ü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5"/>
                          <w:sz w:val="16"/>
                        </w:rPr>
                        <w:t>l</w:t>
                      </w:r>
                      <w:r>
                        <w:rPr>
                          <w:rFonts w:ascii="Arial" w:hAnsi="Arial"/>
                          <w:color w:val="231F20"/>
                          <w:spacing w:val="-3"/>
                          <w:w w:val="115"/>
                          <w:sz w:val="16"/>
                        </w:rPr>
                        <w:t>e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5"/>
                          <w:sz w:val="16"/>
                        </w:rPr>
                        <w:t>t</w:t>
                        <w:tab/>
                      </w:r>
                      <w:r>
                        <w:rPr>
                          <w:rFonts w:ascii="Arial" w:hAnsi="Arial"/>
                          <w:color w:val="231F20"/>
                          <w:spacing w:val="-3"/>
                          <w:w w:val="110"/>
                          <w:position w:val="10"/>
                          <w:sz w:val="16"/>
                        </w:rPr>
                        <w:t>Töm</w:t>
                      </w:r>
                      <w:r>
                        <w:rPr>
                          <w:rFonts w:ascii="Arial" w:hAnsi="Arial"/>
                          <w:color w:val="231F20"/>
                          <w:spacing w:val="-4"/>
                          <w:w w:val="110"/>
                          <w:position w:val="10"/>
                          <w:sz w:val="16"/>
                        </w:rPr>
                        <w:t>e</w:t>
                      </w:r>
                      <w:r>
                        <w:rPr>
                          <w:rFonts w:ascii="Arial" w:hAnsi="Arial"/>
                          <w:color w:val="231F20"/>
                          <w:spacing w:val="-3"/>
                          <w:w w:val="110"/>
                          <w:position w:val="10"/>
                          <w:sz w:val="16"/>
                        </w:rPr>
                        <w:t>g</w:t>
                      </w:r>
                      <w:r>
                        <w:rPr>
                          <w:rFonts w:ascii="Arial" w:hAnsi="Arial"/>
                          <w:sz w:val="16"/>
                        </w:rPr>
                      </w:r>
                    </w:p>
                    <w:p>
                      <w:pPr>
                        <w:spacing w:line="175" w:lineRule="exact" w:before="145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/>
                          <w:color w:val="231F20"/>
                          <w:spacing w:val="-2"/>
                          <w:w w:val="120"/>
                          <w:sz w:val="16"/>
                        </w:rPr>
                        <w:t>m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20"/>
                          <w:position w:val="5"/>
                          <w:sz w:val="9"/>
                        </w:rPr>
                        <w:t>2</w:t>
                      </w:r>
                      <w:r>
                        <w:rPr>
                          <w:rFonts w:ascii="Arial" w:hAnsi="Arial"/>
                          <w:color w:val="231F20"/>
                          <w:spacing w:val="-1"/>
                          <w:w w:val="120"/>
                          <w:sz w:val="16"/>
                        </w:rPr>
                        <w:t>/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20"/>
                          <w:sz w:val="16"/>
                        </w:rPr>
                        <w:t>tá</w:t>
                      </w:r>
                      <w:r>
                        <w:rPr>
                          <w:rFonts w:ascii="Arial" w:hAnsi="Arial"/>
                          <w:color w:val="231F20"/>
                          <w:spacing w:val="-1"/>
                          <w:w w:val="120"/>
                          <w:sz w:val="16"/>
                        </w:rPr>
                        <w:t>bl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20"/>
                          <w:sz w:val="16"/>
                        </w:rPr>
                        <w:t>a</w:t>
                      </w:r>
                      <w:r>
                        <w:rPr>
                          <w:rFonts w:ascii="Arial" w:hAns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319;top:619;width:305;height:160" type="#_x0000_t202" filled="false" stroked="false">
                <v:textbox inset="0,0,0,0">
                  <w:txbxContent>
                    <w:p>
                      <w:pPr>
                        <w:spacing w:line="16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color w:val="231F20"/>
                          <w:w w:val="110"/>
                          <w:sz w:val="16"/>
                        </w:rPr>
                        <w:t>mm</w:t>
                      </w:r>
                      <w:r>
                        <w:rPr>
                          <w:rFonts w:asci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1282;top:619;width:305;height:160" type="#_x0000_t202" filled="false" stroked="false">
                <v:textbox inset="0,0,0,0">
                  <w:txbxContent>
                    <w:p>
                      <w:pPr>
                        <w:spacing w:line="16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color w:val="231F20"/>
                          <w:w w:val="110"/>
                          <w:sz w:val="16"/>
                        </w:rPr>
                        <w:t>mm</w:t>
                      </w:r>
                      <w:r>
                        <w:rPr>
                          <w:rFonts w:asci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2246;top:619;width:305;height:160" type="#_x0000_t202" filled="false" stroked="false">
                <v:textbox inset="0,0,0,0">
                  <w:txbxContent>
                    <w:p>
                      <w:pPr>
                        <w:spacing w:line="16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color w:val="231F20"/>
                          <w:w w:val="110"/>
                          <w:sz w:val="16"/>
                        </w:rPr>
                        <w:t>mm</w:t>
                      </w:r>
                      <w:r>
                        <w:rPr>
                          <w:rFonts w:asci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8699;top:619;width:666;height:160" type="#_x0000_t202" filled="false" stroked="false">
                <v:textbox inset="0,0,0,0">
                  <w:txbxContent>
                    <w:p>
                      <w:pPr>
                        <w:spacing w:line="16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/>
                          <w:color w:val="231F20"/>
                          <w:spacing w:val="-3"/>
                          <w:w w:val="120"/>
                          <w:sz w:val="16"/>
                        </w:rPr>
                        <w:t>k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20"/>
                          <w:sz w:val="16"/>
                        </w:rPr>
                        <w:t>g/</w:t>
                      </w:r>
                      <w:r>
                        <w:rPr>
                          <w:rFonts w:ascii="Arial" w:hAnsi="Arial"/>
                          <w:color w:val="231F20"/>
                          <w:spacing w:val="-3"/>
                          <w:w w:val="120"/>
                          <w:sz w:val="16"/>
                        </w:rPr>
                        <w:t>tá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20"/>
                          <w:sz w:val="16"/>
                        </w:rPr>
                        <w:t>bl</w:t>
                      </w:r>
                      <w:r>
                        <w:rPr>
                          <w:rFonts w:ascii="Arial" w:hAnsi="Arial"/>
                          <w:color w:val="231F20"/>
                          <w:spacing w:val="-3"/>
                          <w:w w:val="120"/>
                          <w:sz w:val="16"/>
                        </w:rPr>
                        <w:t>a</w:t>
                      </w:r>
                      <w:r>
                        <w:rPr>
                          <w:rFonts w:ascii="Arial" w:hAns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9624;top:98;width:752;height:682" type="#_x0000_t202" filled="false" stroked="false">
                <v:textbox inset="0,0,0,0">
                  <w:txbxContent>
                    <w:p>
                      <w:pPr>
                        <w:spacing w:line="169" w:lineRule="exact" w:before="0"/>
                        <w:ind w:left="0" w:right="3" w:firstLine="0"/>
                        <w:jc w:val="center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/>
                          <w:color w:val="231F20"/>
                          <w:spacing w:val="-3"/>
                          <w:w w:val="120"/>
                          <w:sz w:val="16"/>
                        </w:rPr>
                        <w:t>B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20"/>
                          <w:sz w:val="16"/>
                        </w:rPr>
                        <w:t>r</w:t>
                      </w:r>
                      <w:r>
                        <w:rPr>
                          <w:rFonts w:ascii="Arial" w:hAnsi="Arial"/>
                          <w:color w:val="231F20"/>
                          <w:spacing w:val="-3"/>
                          <w:w w:val="120"/>
                          <w:sz w:val="16"/>
                        </w:rPr>
                        <w:t>u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20"/>
                          <w:sz w:val="16"/>
                        </w:rPr>
                        <w:t>ttó</w:t>
                      </w:r>
                      <w:r>
                        <w:rPr>
                          <w:rFonts w:ascii="Arial" w:hAnsi="Arial"/>
                          <w:sz w:val="16"/>
                        </w:rPr>
                      </w:r>
                    </w:p>
                    <w:p>
                      <w:pPr>
                        <w:spacing w:before="8"/>
                        <w:ind w:left="-1" w:right="0" w:firstLine="0"/>
                        <w:jc w:val="center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/>
                          <w:color w:val="231F20"/>
                          <w:spacing w:val="-2"/>
                          <w:w w:val="115"/>
                          <w:sz w:val="16"/>
                        </w:rPr>
                        <w:t>töm</w:t>
                      </w:r>
                      <w:r>
                        <w:rPr>
                          <w:rFonts w:ascii="Arial" w:hAnsi="Arial"/>
                          <w:color w:val="231F20"/>
                          <w:spacing w:val="-3"/>
                          <w:w w:val="115"/>
                          <w:sz w:val="16"/>
                        </w:rPr>
                        <w:t>e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5"/>
                          <w:sz w:val="16"/>
                        </w:rPr>
                        <w:t>g</w:t>
                      </w:r>
                      <w:r>
                        <w:rPr>
                          <w:rFonts w:ascii="Arial" w:hAnsi="Arial"/>
                          <w:sz w:val="16"/>
                        </w:rPr>
                      </w:r>
                    </w:p>
                    <w:p>
                      <w:pPr>
                        <w:spacing w:line="240" w:lineRule="auto" w:before="6"/>
                        <w:rPr>
                          <w:rFonts w:ascii="Trebuchet MS" w:hAnsi="Trebuchet MS" w:cs="Trebuchet MS" w:eastAsia="Trebuchet MS"/>
                          <w:b/>
                          <w:bCs/>
                          <w:sz w:val="12"/>
                          <w:szCs w:val="12"/>
                        </w:rPr>
                      </w:pPr>
                    </w:p>
                    <w:p>
                      <w:pPr>
                        <w:spacing w:line="175" w:lineRule="exact" w:before="0"/>
                        <w:ind w:left="0" w:right="0" w:firstLine="0"/>
                        <w:jc w:val="center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color w:val="231F20"/>
                          <w:spacing w:val="-4"/>
                          <w:w w:val="115"/>
                          <w:sz w:val="16"/>
                        </w:rPr>
                        <w:t>k</w:t>
                      </w:r>
                      <w:r>
                        <w:rPr>
                          <w:rFonts w:ascii="Arial"/>
                          <w:color w:val="231F20"/>
                          <w:spacing w:val="-3"/>
                          <w:w w:val="115"/>
                          <w:sz w:val="16"/>
                        </w:rPr>
                        <w:t>g</w:t>
                      </w:r>
                      <w:r>
                        <w:rPr>
                          <w:rFonts w:ascii="Arial"/>
                          <w:color w:val="231F20"/>
                          <w:spacing w:val="-2"/>
                          <w:w w:val="115"/>
                          <w:sz w:val="16"/>
                        </w:rPr>
                        <w:t>/</w:t>
                      </w:r>
                      <w:r>
                        <w:rPr>
                          <w:rFonts w:ascii="Arial"/>
                          <w:color w:val="231F20"/>
                          <w:spacing w:val="-3"/>
                          <w:w w:val="115"/>
                          <w:sz w:val="16"/>
                        </w:rPr>
                        <w:t>r</w:t>
                      </w:r>
                      <w:r>
                        <w:rPr>
                          <w:rFonts w:ascii="Arial"/>
                          <w:color w:val="231F20"/>
                          <w:spacing w:val="-4"/>
                          <w:w w:val="115"/>
                          <w:sz w:val="16"/>
                        </w:rPr>
                        <w:t>akla</w:t>
                      </w:r>
                      <w:r>
                        <w:rPr>
                          <w:rFonts w:ascii="Arial"/>
                          <w:color w:val="231F20"/>
                          <w:spacing w:val="-3"/>
                          <w:w w:val="115"/>
                          <w:sz w:val="16"/>
                        </w:rPr>
                        <w:t>p</w:t>
                      </w:r>
                      <w:r>
                        <w:rPr>
                          <w:rFonts w:asci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383;top:959;width:182;height:160" type="#_x0000_t202" filled="false" stroked="false">
                <v:textbox inset="0,0,0,0">
                  <w:txbxContent>
                    <w:p>
                      <w:pPr>
                        <w:spacing w:line="16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color w:val="231F20"/>
                          <w:spacing w:val="3"/>
                          <w:w w:val="95"/>
                          <w:sz w:val="16"/>
                        </w:rPr>
                        <w:t>10</w:t>
                      </w:r>
                      <w:r>
                        <w:rPr>
                          <w:rFonts w:asci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1238;top:959;width:393;height:160" type="#_x0000_t202" filled="false" stroked="false">
                <v:textbox inset="0,0,0,0">
                  <w:txbxContent>
                    <w:p>
                      <w:pPr>
                        <w:spacing w:line="16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color w:val="231F20"/>
                          <w:spacing w:val="2"/>
                          <w:w w:val="105"/>
                          <w:sz w:val="16"/>
                        </w:rPr>
                        <w:t>120</w:t>
                      </w:r>
                      <w:r>
                        <w:rPr>
                          <w:rFonts w:ascii="Arial"/>
                          <w:color w:val="231F20"/>
                          <w:spacing w:val="1"/>
                          <w:w w:val="105"/>
                          <w:sz w:val="16"/>
                        </w:rPr>
                        <w:t>0</w:t>
                      </w:r>
                      <w:r>
                        <w:rPr>
                          <w:rFonts w:asci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2172;top:959;width:458;height:160" type="#_x0000_t202" filled="false" stroked="false">
                <v:textbox inset="0,0,0,0">
                  <w:txbxContent>
                    <w:p>
                      <w:pPr>
                        <w:spacing w:line="16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color w:val="231F20"/>
                          <w:spacing w:val="4"/>
                          <w:w w:val="120"/>
                          <w:sz w:val="16"/>
                        </w:rPr>
                        <w:t>2</w:t>
                      </w:r>
                      <w:r>
                        <w:rPr>
                          <w:rFonts w:ascii="Arial"/>
                          <w:color w:val="231F20"/>
                          <w:spacing w:val="3"/>
                          <w:w w:val="120"/>
                          <w:sz w:val="16"/>
                        </w:rPr>
                        <w:t>000</w:t>
                      </w:r>
                      <w:r>
                        <w:rPr>
                          <w:rFonts w:asci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3282;top:959;width:220;height:160" type="#_x0000_t202" filled="false" stroked="false">
                <v:textbox inset="0,0,0,0">
                  <w:txbxContent>
                    <w:p>
                      <w:pPr>
                        <w:spacing w:line="16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color w:val="231F20"/>
                          <w:spacing w:val="3"/>
                          <w:w w:val="120"/>
                          <w:sz w:val="16"/>
                        </w:rPr>
                        <w:t>50</w:t>
                      </w:r>
                      <w:r>
                        <w:rPr>
                          <w:rFonts w:asci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3983;top:959;width:3491;height:160" type="#_x0000_t202" filled="false" stroked="false">
                <v:textbox inset="0,0,0,0">
                  <w:txbxContent>
                    <w:p>
                      <w:pPr>
                        <w:spacing w:line="16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color w:val="231F20"/>
                          <w:spacing w:val="2"/>
                          <w:w w:val="105"/>
                          <w:sz w:val="16"/>
                        </w:rPr>
                        <w:t>5200444432</w:t>
                      </w:r>
                      <w:r>
                        <w:rPr>
                          <w:rFonts w:ascii="Arial"/>
                          <w:color w:val="231F20"/>
                          <w:w w:val="105"/>
                          <w:sz w:val="16"/>
                        </w:rPr>
                        <w:t>   </w:t>
                      </w:r>
                      <w:r>
                        <w:rPr>
                          <w:rFonts w:ascii="Arial"/>
                          <w:color w:val="231F20"/>
                          <w:spacing w:val="38"/>
                          <w:w w:val="105"/>
                          <w:sz w:val="16"/>
                        </w:rPr>
                        <w:t> </w:t>
                      </w:r>
                      <w:r>
                        <w:rPr>
                          <w:rFonts w:ascii="Arial"/>
                          <w:color w:val="231F20"/>
                          <w:spacing w:val="1"/>
                          <w:w w:val="105"/>
                          <w:sz w:val="16"/>
                        </w:rPr>
                        <w:t>599595</w:t>
                      </w:r>
                      <w:r>
                        <w:rPr>
                          <w:rFonts w:ascii="Arial"/>
                          <w:color w:val="231F20"/>
                          <w:spacing w:val="3"/>
                          <w:w w:val="105"/>
                          <w:sz w:val="16"/>
                        </w:rPr>
                        <w:t>1</w:t>
                      </w:r>
                      <w:r>
                        <w:rPr>
                          <w:rFonts w:ascii="Arial"/>
                          <w:color w:val="231F20"/>
                          <w:spacing w:val="1"/>
                          <w:w w:val="105"/>
                          <w:sz w:val="16"/>
                        </w:rPr>
                        <w:t>2</w:t>
                      </w:r>
                      <w:r>
                        <w:rPr>
                          <w:rFonts w:ascii="Arial"/>
                          <w:color w:val="231F20"/>
                          <w:spacing w:val="3"/>
                          <w:w w:val="105"/>
                          <w:sz w:val="16"/>
                        </w:rPr>
                        <w:t>1</w:t>
                      </w:r>
                      <w:r>
                        <w:rPr>
                          <w:rFonts w:ascii="Arial"/>
                          <w:color w:val="231F20"/>
                          <w:spacing w:val="1"/>
                          <w:w w:val="105"/>
                          <w:sz w:val="16"/>
                        </w:rPr>
                        <w:t>6363</w:t>
                      </w:r>
                      <w:r>
                        <w:rPr>
                          <w:rFonts w:ascii="Arial"/>
                          <w:color w:val="231F20"/>
                          <w:w w:val="105"/>
                          <w:sz w:val="16"/>
                        </w:rPr>
                        <w:t>    </w:t>
                      </w:r>
                      <w:r>
                        <w:rPr>
                          <w:rFonts w:ascii="Arial"/>
                          <w:color w:val="231F20"/>
                          <w:spacing w:val="35"/>
                          <w:w w:val="105"/>
                          <w:sz w:val="16"/>
                        </w:rPr>
                        <w:t> </w:t>
                      </w:r>
                      <w:r>
                        <w:rPr>
                          <w:rFonts w:ascii="Arial"/>
                          <w:color w:val="231F20"/>
                          <w:spacing w:val="2"/>
                          <w:w w:val="105"/>
                          <w:sz w:val="16"/>
                        </w:rPr>
                        <w:t>6809</w:t>
                      </w:r>
                      <w:r>
                        <w:rPr>
                          <w:rFonts w:ascii="Arial"/>
                          <w:color w:val="231F20"/>
                          <w:spacing w:val="4"/>
                          <w:w w:val="105"/>
                          <w:sz w:val="16"/>
                        </w:rPr>
                        <w:t>1</w:t>
                      </w:r>
                      <w:r>
                        <w:rPr>
                          <w:rFonts w:ascii="Arial"/>
                          <w:color w:val="231F20"/>
                          <w:spacing w:val="3"/>
                          <w:w w:val="105"/>
                          <w:sz w:val="16"/>
                        </w:rPr>
                        <w:t>10</w:t>
                      </w:r>
                      <w:r>
                        <w:rPr>
                          <w:rFonts w:ascii="Arial"/>
                          <w:color w:val="231F20"/>
                          <w:spacing w:val="2"/>
                          <w:w w:val="105"/>
                          <w:sz w:val="16"/>
                        </w:rPr>
                        <w:t>0</w:t>
                      </w:r>
                      <w:r>
                        <w:rPr>
                          <w:rFonts w:asci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7942;top:959;width:250;height:160" type="#_x0000_t202" filled="false" stroked="false">
                <v:textbox inset="0,0,0,0">
                  <w:txbxContent>
                    <w:p>
                      <w:pPr>
                        <w:spacing w:line="16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color w:val="231F20"/>
                          <w:spacing w:val="2"/>
                          <w:w w:val="110"/>
                          <w:sz w:val="16"/>
                        </w:rPr>
                        <w:t>2,</w:t>
                      </w:r>
                      <w:r>
                        <w:rPr>
                          <w:rFonts w:ascii="Arial"/>
                          <w:color w:val="231F20"/>
                          <w:spacing w:val="1"/>
                          <w:w w:val="110"/>
                          <w:sz w:val="16"/>
                        </w:rPr>
                        <w:t>4</w:t>
                      </w:r>
                      <w:r>
                        <w:rPr>
                          <w:rFonts w:asci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8809;top:959;width:448;height:160" type="#_x0000_t202" filled="false" stroked="false">
                <v:textbox inset="0,0,0,0">
                  <w:txbxContent>
                    <w:p>
                      <w:pPr>
                        <w:spacing w:line="16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color w:val="231F20"/>
                          <w:spacing w:val="2"/>
                          <w:w w:val="105"/>
                          <w:sz w:val="16"/>
                        </w:rPr>
                        <w:t>23</w:t>
                      </w:r>
                      <w:r>
                        <w:rPr>
                          <w:rFonts w:ascii="Arial"/>
                          <w:color w:val="231F20"/>
                          <w:spacing w:val="3"/>
                          <w:w w:val="105"/>
                          <w:sz w:val="16"/>
                        </w:rPr>
                        <w:t>,</w:t>
                      </w:r>
                      <w:r>
                        <w:rPr>
                          <w:rFonts w:ascii="Arial"/>
                          <w:color w:val="231F20"/>
                          <w:spacing w:val="2"/>
                          <w:w w:val="105"/>
                          <w:sz w:val="16"/>
                        </w:rPr>
                        <w:t>52</w:t>
                      </w:r>
                      <w:r>
                        <w:rPr>
                          <w:rFonts w:asci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9842;top:959;width:315;height:160" type="#_x0000_t202" filled="false" stroked="false">
                <v:textbox inset="0,0,0,0">
                  <w:txbxContent>
                    <w:p>
                      <w:pPr>
                        <w:spacing w:line="16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color w:val="231F20"/>
                          <w:spacing w:val="-2"/>
                          <w:w w:val="85"/>
                          <w:sz w:val="16"/>
                        </w:rPr>
                        <w:t>11</w:t>
                      </w:r>
                      <w:r>
                        <w:rPr>
                          <w:rFonts w:ascii="Arial"/>
                          <w:color w:val="231F20"/>
                          <w:spacing w:val="-1"/>
                          <w:w w:val="85"/>
                          <w:sz w:val="16"/>
                        </w:rPr>
                        <w:t>76</w:t>
                      </w:r>
                      <w:r>
                        <w:rPr>
                          <w:rFonts w:asci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rebuchet MS" w:hAnsi="Trebuchet MS" w:cs="Trebuchet MS" w:eastAsia="Trebuchet MS"/>
          <w:sz w:val="20"/>
          <w:szCs w:val="20"/>
        </w:rPr>
      </w:r>
    </w:p>
    <w:p>
      <w:pPr>
        <w:spacing w:line="240" w:lineRule="auto" w:before="6"/>
        <w:rPr>
          <w:rFonts w:ascii="Trebuchet MS" w:hAnsi="Trebuchet MS" w:cs="Trebuchet MS" w:eastAsia="Trebuchet MS"/>
          <w:b/>
          <w:bCs/>
          <w:sz w:val="23"/>
          <w:szCs w:val="23"/>
        </w:rPr>
      </w:pPr>
    </w:p>
    <w:p>
      <w:pPr>
        <w:spacing w:line="20" w:lineRule="atLeast"/>
        <w:ind w:left="104" w:right="0" w:firstLine="0"/>
        <w:rPr>
          <w:rFonts w:ascii="Trebuchet MS" w:hAnsi="Trebuchet MS" w:cs="Trebuchet MS" w:eastAsia="Trebuchet MS"/>
          <w:sz w:val="2"/>
          <w:szCs w:val="2"/>
        </w:rPr>
      </w:pPr>
      <w:r>
        <w:rPr>
          <w:rFonts w:ascii="Trebuchet MS" w:hAnsi="Trebuchet MS" w:cs="Trebuchet MS" w:eastAsia="Trebuchet MS"/>
          <w:sz w:val="2"/>
          <w:szCs w:val="2"/>
        </w:rPr>
        <w:pict>
          <v:group style="width:524.85pt;height:1pt;mso-position-horizontal-relative:char;mso-position-vertical-relative:line" coordorigin="0,0" coordsize="10497,20">
            <v:group style="position:absolute;left:10;top:10;width:10477;height:2" coordorigin="10,10" coordsize="10477,2">
              <v:shape style="position:absolute;left:10;top:10;width:10477;height:2" coordorigin="10,10" coordsize="10477,0" path="m10,10l10487,10e" filled="false" stroked="true" strokeweight="1.000021pt" strokecolor="#006cb7">
                <v:path arrowok="t"/>
              </v:shape>
            </v:group>
          </v:group>
        </w:pict>
      </w:r>
      <w:r>
        <w:rPr>
          <w:rFonts w:ascii="Trebuchet MS" w:hAnsi="Trebuchet MS" w:cs="Trebuchet MS" w:eastAsia="Trebuchet MS"/>
          <w:sz w:val="2"/>
          <w:szCs w:val="2"/>
        </w:rPr>
      </w:r>
    </w:p>
    <w:p>
      <w:pPr>
        <w:spacing w:before="72"/>
        <w:ind w:left="171" w:right="0" w:firstLine="0"/>
        <w:jc w:val="left"/>
        <w:rPr>
          <w:rFonts w:ascii="Trebuchet MS" w:hAnsi="Trebuchet MS" w:cs="Trebuchet MS" w:eastAsia="Trebuchet MS"/>
          <w:sz w:val="16"/>
          <w:szCs w:val="16"/>
        </w:rPr>
      </w:pPr>
      <w:r>
        <w:rPr>
          <w:rFonts w:ascii="Trebuchet MS" w:hAnsi="Trebuchet MS"/>
          <w:b/>
          <w:color w:val="006CB7"/>
          <w:w w:val="115"/>
          <w:sz w:val="16"/>
        </w:rPr>
        <w:t>TERMÉKTULAJDONSÁGOK</w:t>
      </w:r>
      <w:r>
        <w:rPr>
          <w:rFonts w:ascii="Trebuchet MS" w:hAnsi="Trebuchet MS"/>
          <w:b/>
          <w:color w:val="006CB7"/>
          <w:spacing w:val="-2"/>
          <w:w w:val="115"/>
          <w:sz w:val="16"/>
        </w:rPr>
        <w:t> </w:t>
      </w:r>
      <w:r>
        <w:rPr>
          <w:rFonts w:ascii="Trebuchet MS" w:hAnsi="Trebuchet MS"/>
          <w:b/>
          <w:color w:val="006CB7"/>
          <w:w w:val="115"/>
          <w:sz w:val="16"/>
        </w:rPr>
        <w:t>ÉS</w:t>
      </w:r>
      <w:r>
        <w:rPr>
          <w:rFonts w:ascii="Trebuchet MS" w:hAnsi="Trebuchet MS"/>
          <w:b/>
          <w:color w:val="006CB7"/>
          <w:spacing w:val="-2"/>
          <w:w w:val="115"/>
          <w:sz w:val="16"/>
        </w:rPr>
        <w:t> T</w:t>
      </w:r>
      <w:r>
        <w:rPr>
          <w:rFonts w:ascii="Trebuchet MS" w:hAnsi="Trebuchet MS"/>
          <w:b/>
          <w:color w:val="006CB7"/>
          <w:spacing w:val="-1"/>
          <w:w w:val="115"/>
          <w:sz w:val="16"/>
        </w:rPr>
        <w:t>EL</w:t>
      </w:r>
      <w:r>
        <w:rPr>
          <w:rFonts w:ascii="Trebuchet MS" w:hAnsi="Trebuchet MS"/>
          <w:b/>
          <w:color w:val="006CB7"/>
          <w:spacing w:val="-2"/>
          <w:w w:val="115"/>
          <w:sz w:val="16"/>
        </w:rPr>
        <w:t>JE</w:t>
      </w:r>
      <w:r>
        <w:rPr>
          <w:rFonts w:ascii="Trebuchet MS" w:hAnsi="Trebuchet MS"/>
          <w:b/>
          <w:color w:val="006CB7"/>
          <w:spacing w:val="-1"/>
          <w:w w:val="115"/>
          <w:sz w:val="16"/>
        </w:rPr>
        <w:t>SÍ</w:t>
      </w:r>
      <w:r>
        <w:rPr>
          <w:rFonts w:ascii="Trebuchet MS" w:hAnsi="Trebuchet MS"/>
          <w:b/>
          <w:color w:val="006CB7"/>
          <w:spacing w:val="-2"/>
          <w:w w:val="115"/>
          <w:sz w:val="16"/>
        </w:rPr>
        <w:t>T</w:t>
      </w:r>
      <w:r>
        <w:rPr>
          <w:rFonts w:ascii="Trebuchet MS" w:hAnsi="Trebuchet MS"/>
          <w:b/>
          <w:color w:val="006CB7"/>
          <w:spacing w:val="-1"/>
          <w:w w:val="115"/>
          <w:sz w:val="16"/>
        </w:rPr>
        <w:t>MÉNY</w:t>
      </w:r>
      <w:r>
        <w:rPr>
          <w:rFonts w:ascii="Trebuchet MS" w:hAnsi="Trebuchet MS"/>
          <w:b/>
          <w:color w:val="006CB7"/>
          <w:spacing w:val="-2"/>
          <w:w w:val="115"/>
          <w:sz w:val="16"/>
        </w:rPr>
        <w:t>JELL</w:t>
      </w:r>
      <w:r>
        <w:rPr>
          <w:rFonts w:ascii="Trebuchet MS" w:hAnsi="Trebuchet MS"/>
          <w:b/>
          <w:color w:val="006CB7"/>
          <w:spacing w:val="-1"/>
          <w:w w:val="115"/>
          <w:sz w:val="16"/>
        </w:rPr>
        <w:t>EMZŐK</w:t>
      </w:r>
      <w:r>
        <w:rPr>
          <w:rFonts w:ascii="Trebuchet MS" w:hAnsi="Trebuchet MS"/>
          <w:b/>
          <w:color w:val="006CB7"/>
          <w:spacing w:val="-2"/>
          <w:w w:val="115"/>
          <w:sz w:val="16"/>
        </w:rPr>
        <w:t>:</w:t>
      </w:r>
      <w:r>
        <w:rPr>
          <w:rFonts w:ascii="Trebuchet MS" w:hAnsi="Trebuchet MS"/>
          <w:sz w:val="16"/>
        </w:rPr>
      </w:r>
    </w:p>
    <w:p>
      <w:pPr>
        <w:spacing w:line="240" w:lineRule="auto" w:before="3"/>
        <w:rPr>
          <w:rFonts w:ascii="Trebuchet MS" w:hAnsi="Trebuchet MS" w:cs="Trebuchet MS" w:eastAsia="Trebuchet MS"/>
          <w:b/>
          <w:bCs/>
          <w:sz w:val="19"/>
          <w:szCs w:val="19"/>
        </w:rPr>
      </w:pPr>
    </w:p>
    <w:p>
      <w:pPr>
        <w:spacing w:line="200" w:lineRule="atLeast"/>
        <w:ind w:left="114" w:right="0" w:firstLine="0"/>
        <w:rPr>
          <w:rFonts w:ascii="Trebuchet MS" w:hAnsi="Trebuchet MS" w:cs="Trebuchet MS" w:eastAsia="Trebuchet MS"/>
          <w:sz w:val="20"/>
          <w:szCs w:val="20"/>
        </w:rPr>
      </w:pPr>
      <w:r>
        <w:rPr>
          <w:rFonts w:ascii="Trebuchet MS" w:hAnsi="Trebuchet MS" w:cs="Trebuchet MS" w:eastAsia="Trebuchet MS"/>
          <w:sz w:val="20"/>
          <w:szCs w:val="20"/>
        </w:rPr>
        <w:pict>
          <v:group style="width:523.85pt;height:69.05pt;mso-position-horizontal-relative:char;mso-position-vertical-relative:line" coordorigin="0,0" coordsize="10477,1381">
            <v:group style="position:absolute;left:0;top:520;width:10477;height:511" coordorigin="0,520" coordsize="10477,511">
              <v:shape style="position:absolute;left:0;top:520;width:10477;height:511" coordorigin="0,520" coordsize="10477,511" path="m57,520l35,525,17,537,5,555,0,577,0,974,4,996,17,1014,34,1026,56,1030,10420,1030,10442,1026,10460,1014,10472,996,10477,974,10477,577,10442,525,57,520xe" filled="true" fillcolor="#dce8f7" stroked="false">
                <v:path arrowok="t"/>
                <v:fill type="solid"/>
              </v:shape>
            </v:group>
            <v:group style="position:absolute;left:6871;top:10;width:2;height:1361" coordorigin="6871,10" coordsize="2,1361">
              <v:shape style="position:absolute;left:6871;top:10;width:2;height:1361" coordorigin="6871,10" coordsize="0,1361" path="m6871,10l6871,1371e" filled="false" stroked="true" strokeweight="1.000005pt" strokecolor="#006cb7">
                <v:path arrowok="t"/>
              </v:shape>
            </v:group>
            <v:group style="position:absolute;left:8035;top:10;width:2;height:1361" coordorigin="8035,10" coordsize="2,1361">
              <v:shape style="position:absolute;left:8035;top:10;width:2;height:1361" coordorigin="8035,10" coordsize="0,1361" path="m8035,10l8035,1371e" filled="false" stroked="true" strokeweight="1.000009pt" strokecolor="#006cb7">
                <v:path arrowok="t"/>
              </v:shape>
            </v:group>
            <v:group style="position:absolute;left:1277;top:10;width:2;height:1361" coordorigin="1277,10" coordsize="2,1361">
              <v:shape style="position:absolute;left:1277;top:10;width:2;height:1361" coordorigin="1277,10" coordsize="0,1361" path="m1277,10l1277,1371e" filled="false" stroked="true" strokeweight="1.0pt" strokecolor="#006cb7">
                <v:path arrowok="t"/>
              </v:shape>
            </v:group>
            <v:group style="position:absolute;left:2442;top:10;width:2;height:1361" coordorigin="2442,10" coordsize="2,1361">
              <v:shape style="position:absolute;left:2442;top:10;width:2;height:1361" coordorigin="2442,10" coordsize="0,1361" path="m2442,10l2442,1371e" filled="false" stroked="true" strokeweight="1.000004pt" strokecolor="#006cb7">
                <v:path arrowok="t"/>
              </v:shape>
            </v:group>
            <v:group style="position:absolute;left:3606;top:10;width:2;height:1361" coordorigin="3606,10" coordsize="2,1361">
              <v:shape style="position:absolute;left:3606;top:10;width:2;height:1361" coordorigin="3606,10" coordsize="0,1361" path="m3606,10l3606,1371e" filled="false" stroked="true" strokeweight="1.000007pt" strokecolor="#006cb7">
                <v:path arrowok="t"/>
              </v:shape>
            </v:group>
            <v:group style="position:absolute;left:4656;top:10;width:2;height:1361" coordorigin="4656,10" coordsize="2,1361">
              <v:shape style="position:absolute;left:4656;top:10;width:2;height:1361" coordorigin="4656,10" coordsize="0,1361" path="m4656,10l4656,1371e" filled="false" stroked="true" strokeweight="1.000008pt" strokecolor="#006cb7">
                <v:path arrowok="t"/>
              </v:shape>
            </v:group>
            <v:group style="position:absolute;left:5707;top:10;width:2;height:1361" coordorigin="5707,10" coordsize="2,1361">
              <v:shape style="position:absolute;left:5707;top:10;width:2;height:1361" coordorigin="5707,10" coordsize="0,1361" path="m5707,10l5707,1371e" filled="false" stroked="true" strokeweight="1.000007pt" strokecolor="#006cb7">
                <v:path arrowok="t"/>
              </v:shape>
            </v:group>
            <v:group style="position:absolute;left:9313;top:10;width:2;height:1361" coordorigin="9313,10" coordsize="2,1361">
              <v:shape style="position:absolute;left:9313;top:10;width:2;height:1361" coordorigin="9313,10" coordsize="0,1361" path="m9313,10l9313,1371e" filled="false" stroked="true" strokeweight="1.000006pt" strokecolor="#006cb7">
                <v:path arrowok="t"/>
              </v:shape>
              <v:shape style="position:absolute;left:85;top:98;width:1098;height:352" type="#_x0000_t202" filled="false" stroked="false">
                <v:textbox inset="0,0,0,0">
                  <w:txbxContent>
                    <w:p>
                      <w:pPr>
                        <w:spacing w:line="169" w:lineRule="exact" w:before="0"/>
                        <w:ind w:left="62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color w:val="231F20"/>
                          <w:spacing w:val="-1"/>
                          <w:w w:val="105"/>
                          <w:sz w:val="16"/>
                        </w:rPr>
                        <w:t>M</w:t>
                      </w:r>
                      <w:r>
                        <w:rPr>
                          <w:rFonts w:ascii="Arial"/>
                          <w:color w:val="231F20"/>
                          <w:spacing w:val="-2"/>
                          <w:w w:val="105"/>
                          <w:sz w:val="16"/>
                        </w:rPr>
                        <w:t>S</w:t>
                      </w:r>
                      <w:r>
                        <w:rPr>
                          <w:rFonts w:ascii="Arial"/>
                          <w:color w:val="231F20"/>
                          <w:spacing w:val="-1"/>
                          <w:w w:val="105"/>
                          <w:sz w:val="16"/>
                        </w:rPr>
                        <w:t>Z</w:t>
                      </w:r>
                      <w:r>
                        <w:rPr>
                          <w:rFonts w:ascii="Arial"/>
                          <w:color w:val="231F20"/>
                          <w:spacing w:val="6"/>
                          <w:w w:val="105"/>
                          <w:sz w:val="16"/>
                        </w:rPr>
                        <w:t> </w:t>
                      </w:r>
                      <w:r>
                        <w:rPr>
                          <w:rFonts w:ascii="Arial"/>
                          <w:color w:val="231F20"/>
                          <w:spacing w:val="-2"/>
                          <w:w w:val="105"/>
                          <w:sz w:val="16"/>
                        </w:rPr>
                        <w:t>E</w:t>
                      </w:r>
                      <w:r>
                        <w:rPr>
                          <w:rFonts w:ascii="Arial"/>
                          <w:color w:val="231F20"/>
                          <w:spacing w:val="-1"/>
                          <w:w w:val="105"/>
                          <w:sz w:val="16"/>
                        </w:rPr>
                        <w:t>N</w:t>
                      </w:r>
                      <w:r>
                        <w:rPr>
                          <w:rFonts w:ascii="Arial"/>
                          <w:color w:val="231F20"/>
                          <w:spacing w:val="7"/>
                          <w:w w:val="105"/>
                          <w:sz w:val="16"/>
                        </w:rPr>
                        <w:t> </w:t>
                      </w:r>
                      <w:r>
                        <w:rPr>
                          <w:rFonts w:ascii="Arial"/>
                          <w:color w:val="231F20"/>
                          <w:spacing w:val="-1"/>
                          <w:w w:val="105"/>
                          <w:sz w:val="16"/>
                        </w:rPr>
                        <w:t>520</w:t>
                      </w:r>
                      <w:r>
                        <w:rPr>
                          <w:rFonts w:ascii="Arial"/>
                          <w:sz w:val="16"/>
                        </w:rPr>
                      </w:r>
                    </w:p>
                    <w:p>
                      <w:pPr>
                        <w:spacing w:line="175" w:lineRule="exact" w:before="8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/>
                          <w:color w:val="231F20"/>
                          <w:spacing w:val="-4"/>
                          <w:w w:val="110"/>
                          <w:sz w:val="16"/>
                        </w:rPr>
                        <w:t>s</w:t>
                      </w:r>
                      <w:r>
                        <w:rPr>
                          <w:rFonts w:ascii="Arial" w:hAnsi="Arial"/>
                          <w:color w:val="231F20"/>
                          <w:spacing w:val="-3"/>
                          <w:w w:val="110"/>
                          <w:sz w:val="16"/>
                        </w:rPr>
                        <w:t>z</w:t>
                      </w:r>
                      <w:r>
                        <w:rPr>
                          <w:rFonts w:ascii="Arial" w:hAnsi="Arial"/>
                          <w:color w:val="231F20"/>
                          <w:spacing w:val="-4"/>
                          <w:w w:val="110"/>
                          <w:sz w:val="16"/>
                        </w:rPr>
                        <w:t>e</w:t>
                      </w:r>
                      <w:r>
                        <w:rPr>
                          <w:rFonts w:ascii="Arial" w:hAnsi="Arial"/>
                          <w:color w:val="231F20"/>
                          <w:spacing w:val="-3"/>
                          <w:w w:val="110"/>
                          <w:sz w:val="16"/>
                        </w:rPr>
                        <w:t>rinti</w:t>
                      </w:r>
                      <w:r>
                        <w:rPr>
                          <w:rFonts w:ascii="Arial" w:hAnsi="Arial"/>
                          <w:color w:val="231F20"/>
                          <w:spacing w:val="8"/>
                          <w:w w:val="110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231F20"/>
                          <w:spacing w:val="-1"/>
                          <w:w w:val="110"/>
                          <w:sz w:val="16"/>
                        </w:rPr>
                        <w:t>jelöl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6"/>
                        </w:rPr>
                        <w:t>és</w:t>
                      </w:r>
                      <w:r>
                        <w:rPr>
                          <w:rFonts w:ascii="Arial" w:hAns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1592;top:98;width:536;height:352" type="#_x0000_t202" filled="false" stroked="false">
                <v:textbox inset="0,0,0,0">
                  <w:txbxContent>
                    <w:p>
                      <w:pPr>
                        <w:spacing w:line="169" w:lineRule="exact" w:before="0"/>
                        <w:ind w:left="68" w:right="0" w:hanging="69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color w:val="231F20"/>
                          <w:spacing w:val="-2"/>
                          <w:w w:val="115"/>
                          <w:sz w:val="16"/>
                        </w:rPr>
                        <w:t>Kar</w:t>
                      </w:r>
                      <w:r>
                        <w:rPr>
                          <w:rFonts w:ascii="Arial"/>
                          <w:color w:val="231F20"/>
                          <w:spacing w:val="-1"/>
                          <w:w w:val="115"/>
                          <w:sz w:val="16"/>
                        </w:rPr>
                        <w:t>to</w:t>
                      </w:r>
                      <w:r>
                        <w:rPr>
                          <w:rFonts w:ascii="Arial"/>
                          <w:color w:val="231F20"/>
                          <w:spacing w:val="-2"/>
                          <w:w w:val="115"/>
                          <w:sz w:val="16"/>
                        </w:rPr>
                        <w:t>n</w:t>
                      </w:r>
                      <w:r>
                        <w:rPr>
                          <w:rFonts w:ascii="Arial"/>
                          <w:sz w:val="16"/>
                        </w:rPr>
                      </w:r>
                    </w:p>
                    <w:p>
                      <w:pPr>
                        <w:spacing w:line="175" w:lineRule="exact" w:before="8"/>
                        <w:ind w:left="68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/>
                          <w:color w:val="231F20"/>
                          <w:spacing w:val="-3"/>
                          <w:w w:val="105"/>
                          <w:sz w:val="16"/>
                        </w:rPr>
                        <w:t>s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05"/>
                          <w:sz w:val="16"/>
                        </w:rPr>
                        <w:t>z</w:t>
                      </w:r>
                      <w:r>
                        <w:rPr>
                          <w:rFonts w:ascii="Arial" w:hAnsi="Arial"/>
                          <w:color w:val="231F20"/>
                          <w:spacing w:val="-3"/>
                          <w:w w:val="105"/>
                          <w:sz w:val="16"/>
                        </w:rPr>
                        <w:t>í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05"/>
                          <w:sz w:val="16"/>
                        </w:rPr>
                        <w:t>ne</w:t>
                      </w:r>
                      <w:r>
                        <w:rPr>
                          <w:rFonts w:ascii="Arial" w:hAns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2554;top:98;width:1921;height:352" type="#_x0000_t202" filled="false" stroked="false">
                <v:textbox inset="0,0,0,0">
                  <w:txbxContent>
                    <w:p>
                      <w:pPr>
                        <w:tabs>
                          <w:tab w:pos="1241" w:val="left" w:leader="none"/>
                        </w:tabs>
                        <w:spacing w:line="221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/>
                          <w:color w:val="231F20"/>
                          <w:spacing w:val="-3"/>
                          <w:w w:val="110"/>
                          <w:sz w:val="16"/>
                        </w:rPr>
                        <w:t>H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6"/>
                        </w:rPr>
                        <w:t>o</w:t>
                      </w:r>
                      <w:r>
                        <w:rPr>
                          <w:rFonts w:ascii="Arial" w:hAnsi="Arial"/>
                          <w:color w:val="231F20"/>
                          <w:spacing w:val="-3"/>
                          <w:w w:val="110"/>
                          <w:sz w:val="16"/>
                        </w:rPr>
                        <w:t>ss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6"/>
                        </w:rPr>
                        <w:t>z</w:t>
                      </w:r>
                      <w:r>
                        <w:rPr>
                          <w:rFonts w:ascii="Arial" w:hAnsi="Arial"/>
                          <w:color w:val="231F20"/>
                          <w:spacing w:val="-3"/>
                          <w:w w:val="110"/>
                          <w:sz w:val="16"/>
                        </w:rPr>
                        <w:t>a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6"/>
                        </w:rPr>
                        <w:t>nti</w:t>
                      </w:r>
                      <w:r>
                        <w:rPr>
                          <w:rFonts w:ascii="Arial" w:hAnsi="Arial"/>
                          <w:color w:val="231F20"/>
                          <w:spacing w:val="-8"/>
                          <w:w w:val="110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6"/>
                        </w:rPr>
                        <w:t>é</w:t>
                      </w:r>
                      <w:r>
                        <w:rPr>
                          <w:rFonts w:ascii="Arial" w:hAnsi="Arial"/>
                          <w:color w:val="231F20"/>
                          <w:spacing w:val="-1"/>
                          <w:w w:val="110"/>
                          <w:sz w:val="16"/>
                        </w:rPr>
                        <w:t>l</w:t>
                        <w:tab/>
                      </w:r>
                      <w:r>
                        <w:rPr>
                          <w:rFonts w:ascii="Arial" w:hAnsi="Arial"/>
                          <w:color w:val="231F20"/>
                          <w:spacing w:val="-3"/>
                          <w:w w:val="110"/>
                          <w:position w:val="10"/>
                          <w:sz w:val="16"/>
                        </w:rPr>
                        <w:t>Ke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position w:val="10"/>
                          <w:sz w:val="16"/>
                        </w:rPr>
                        <w:t>r</w:t>
                      </w:r>
                      <w:r>
                        <w:rPr>
                          <w:rFonts w:ascii="Arial" w:hAnsi="Arial"/>
                          <w:color w:val="231F20"/>
                          <w:spacing w:val="-3"/>
                          <w:w w:val="110"/>
                          <w:position w:val="10"/>
                          <w:sz w:val="16"/>
                        </w:rPr>
                        <w:t>es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position w:val="10"/>
                          <w:sz w:val="16"/>
                        </w:rPr>
                        <w:t>zt-</w:t>
                      </w:r>
                      <w:r>
                        <w:rPr>
                          <w:rFonts w:ascii="Arial" w:hAnsi="Arial"/>
                          <w:sz w:val="16"/>
                        </w:rPr>
                      </w:r>
                    </w:p>
                    <w:p>
                      <w:pPr>
                        <w:spacing w:line="131" w:lineRule="exact" w:before="0"/>
                        <w:ind w:left="1233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/>
                          <w:color w:val="231F20"/>
                          <w:spacing w:val="1"/>
                          <w:w w:val="110"/>
                          <w:sz w:val="16"/>
                        </w:rPr>
                        <w:t>i</w:t>
                      </w:r>
                      <w:r>
                        <w:rPr>
                          <w:rFonts w:ascii="Arial" w:hAnsi="Arial"/>
                          <w:color w:val="231F20"/>
                          <w:w w:val="110"/>
                          <w:sz w:val="16"/>
                        </w:rPr>
                        <w:t>r</w:t>
                      </w:r>
                      <w:r>
                        <w:rPr>
                          <w:rFonts w:ascii="Arial" w:hAnsi="Arial"/>
                          <w:color w:val="231F20"/>
                          <w:spacing w:val="3"/>
                          <w:w w:val="110"/>
                          <w:sz w:val="16"/>
                        </w:rPr>
                        <w:t>á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6"/>
                        </w:rPr>
                        <w:t>n</w:t>
                      </w:r>
                      <w:r>
                        <w:rPr>
                          <w:rFonts w:ascii="Arial" w:hAnsi="Arial"/>
                          <w:color w:val="231F20"/>
                          <w:spacing w:val="1"/>
                          <w:w w:val="110"/>
                          <w:sz w:val="16"/>
                        </w:rPr>
                        <w:t>y</w:t>
                      </w:r>
                      <w:r>
                        <w:rPr>
                          <w:rFonts w:ascii="Arial" w:hAnsi="Arial"/>
                          <w:color w:val="231F20"/>
                          <w:w w:val="110"/>
                          <w:sz w:val="16"/>
                        </w:rPr>
                        <w:t>ú</w:t>
                      </w:r>
                      <w:r>
                        <w:rPr>
                          <w:rFonts w:ascii="Arial" w:hAnsi="Arial"/>
                          <w:color w:val="231F20"/>
                          <w:spacing w:val="10"/>
                          <w:w w:val="110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231F20"/>
                          <w:spacing w:val="2"/>
                          <w:w w:val="110"/>
                          <w:sz w:val="16"/>
                        </w:rPr>
                        <w:t>é</w:t>
                      </w:r>
                      <w:r>
                        <w:rPr>
                          <w:rFonts w:ascii="Arial" w:hAnsi="Arial"/>
                          <w:color w:val="231F20"/>
                          <w:w w:val="110"/>
                          <w:sz w:val="16"/>
                        </w:rPr>
                        <w:t>l</w:t>
                      </w:r>
                      <w:r>
                        <w:rPr>
                          <w:rFonts w:ascii="Arial" w:hAns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4859;top:98;width:1859;height:352" type="#_x0000_t202" filled="false" stroked="false">
                <v:textbox inset="0,0,0,0">
                  <w:txbxContent>
                    <w:p>
                      <w:pPr>
                        <w:tabs>
                          <w:tab w:pos="1002" w:val="left" w:leader="none"/>
                        </w:tabs>
                        <w:spacing w:line="223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/>
                          <w:color w:val="231F20"/>
                          <w:spacing w:val="-2"/>
                          <w:w w:val="105"/>
                          <w:position w:val="-9"/>
                          <w:sz w:val="16"/>
                        </w:rPr>
                        <w:t>S</w:t>
                      </w:r>
                      <w:r>
                        <w:rPr>
                          <w:rFonts w:ascii="Arial" w:hAnsi="Arial"/>
                          <w:color w:val="231F20"/>
                          <w:spacing w:val="-1"/>
                          <w:w w:val="105"/>
                          <w:position w:val="-9"/>
                          <w:sz w:val="16"/>
                        </w:rPr>
                        <w:t>űrű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05"/>
                          <w:position w:val="-9"/>
                          <w:sz w:val="16"/>
                        </w:rPr>
                        <w:t>s</w:t>
                      </w:r>
                      <w:r>
                        <w:rPr>
                          <w:rFonts w:ascii="Arial" w:hAnsi="Arial"/>
                          <w:color w:val="231F20"/>
                          <w:spacing w:val="-1"/>
                          <w:w w:val="105"/>
                          <w:position w:val="-9"/>
                          <w:sz w:val="16"/>
                        </w:rPr>
                        <w:t>ég</w:t>
                        <w:tab/>
                      </w:r>
                      <w:r>
                        <w:rPr>
                          <w:rFonts w:ascii="Arial" w:hAnsi="Arial"/>
                          <w:color w:val="231F20"/>
                          <w:spacing w:val="-4"/>
                          <w:w w:val="110"/>
                          <w:sz w:val="16"/>
                        </w:rPr>
                        <w:t>H</w:t>
                      </w:r>
                      <w:r>
                        <w:rPr>
                          <w:rFonts w:ascii="Arial" w:hAnsi="Arial"/>
                          <w:color w:val="231F20"/>
                          <w:spacing w:val="-3"/>
                          <w:w w:val="110"/>
                          <w:sz w:val="16"/>
                        </w:rPr>
                        <w:t>őv</w:t>
                      </w:r>
                      <w:r>
                        <w:rPr>
                          <w:rFonts w:ascii="Arial" w:hAnsi="Arial"/>
                          <w:color w:val="231F20"/>
                          <w:spacing w:val="-4"/>
                          <w:w w:val="110"/>
                          <w:sz w:val="16"/>
                        </w:rPr>
                        <w:t>eze</w:t>
                      </w:r>
                      <w:r>
                        <w:rPr>
                          <w:rFonts w:ascii="Arial" w:hAnsi="Arial"/>
                          <w:color w:val="231F20"/>
                          <w:spacing w:val="-3"/>
                          <w:w w:val="110"/>
                          <w:sz w:val="16"/>
                        </w:rPr>
                        <w:t>t</w:t>
                      </w:r>
                      <w:r>
                        <w:rPr>
                          <w:rFonts w:ascii="Arial" w:hAnsi="Arial"/>
                          <w:color w:val="231F20"/>
                          <w:spacing w:val="-4"/>
                          <w:w w:val="110"/>
                          <w:sz w:val="16"/>
                        </w:rPr>
                        <w:t>és</w:t>
                      </w:r>
                      <w:r>
                        <w:rPr>
                          <w:rFonts w:ascii="Arial" w:hAnsi="Arial"/>
                          <w:color w:val="231F20"/>
                          <w:spacing w:val="-3"/>
                          <w:w w:val="110"/>
                          <w:sz w:val="16"/>
                        </w:rPr>
                        <w:t>i</w:t>
                      </w:r>
                      <w:r>
                        <w:rPr>
                          <w:rFonts w:ascii="Arial" w:hAnsi="Arial"/>
                          <w:sz w:val="16"/>
                        </w:rPr>
                      </w:r>
                    </w:p>
                    <w:p>
                      <w:pPr>
                        <w:spacing w:line="129" w:lineRule="exact" w:before="0"/>
                        <w:ind w:left="1120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/>
                          <w:color w:val="231F20"/>
                          <w:spacing w:val="-4"/>
                          <w:w w:val="115"/>
                          <w:sz w:val="16"/>
                        </w:rPr>
                        <w:t>t</w:t>
                      </w:r>
                      <w:r>
                        <w:rPr>
                          <w:rFonts w:ascii="Arial" w:hAnsi="Arial"/>
                          <w:color w:val="231F20"/>
                          <w:spacing w:val="-5"/>
                          <w:w w:val="115"/>
                          <w:sz w:val="16"/>
                        </w:rPr>
                        <w:t>é</w:t>
                      </w:r>
                      <w:r>
                        <w:rPr>
                          <w:rFonts w:ascii="Arial" w:hAnsi="Arial"/>
                          <w:color w:val="231F20"/>
                          <w:spacing w:val="-4"/>
                          <w:w w:val="115"/>
                          <w:sz w:val="16"/>
                        </w:rPr>
                        <w:t>ny</w:t>
                      </w:r>
                      <w:r>
                        <w:rPr>
                          <w:rFonts w:ascii="Arial" w:hAnsi="Arial"/>
                          <w:color w:val="231F20"/>
                          <w:spacing w:val="-5"/>
                          <w:w w:val="115"/>
                          <w:sz w:val="16"/>
                        </w:rPr>
                        <w:t>ez</w:t>
                      </w:r>
                      <w:r>
                        <w:rPr>
                          <w:rFonts w:ascii="Arial" w:hAnsi="Arial"/>
                          <w:color w:val="231F20"/>
                          <w:spacing w:val="-4"/>
                          <w:w w:val="115"/>
                          <w:sz w:val="16"/>
                        </w:rPr>
                        <w:t>ő</w:t>
                      </w:r>
                      <w:r>
                        <w:rPr>
                          <w:rFonts w:ascii="Arial" w:hAns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6965;top:98;width:978;height:352" type="#_x0000_t202" filled="false" stroked="false">
                <v:textbox inset="0,0,0,0">
                  <w:txbxContent>
                    <w:p>
                      <w:pPr>
                        <w:spacing w:line="169" w:lineRule="exact" w:before="0"/>
                        <w:ind w:left="0" w:right="0" w:firstLine="0"/>
                        <w:jc w:val="center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/>
                          <w:color w:val="231F20"/>
                          <w:spacing w:val="-3"/>
                          <w:w w:val="110"/>
                          <w:sz w:val="16"/>
                        </w:rPr>
                        <w:t>Ma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6"/>
                        </w:rPr>
                        <w:t>xim</w:t>
                      </w:r>
                      <w:r>
                        <w:rPr>
                          <w:rFonts w:ascii="Arial" w:hAnsi="Arial"/>
                          <w:color w:val="231F20"/>
                          <w:spacing w:val="-3"/>
                          <w:w w:val="110"/>
                          <w:sz w:val="16"/>
                        </w:rPr>
                        <w:t>á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6"/>
                        </w:rPr>
                        <w:t>li</w:t>
                      </w:r>
                      <w:r>
                        <w:rPr>
                          <w:rFonts w:ascii="Arial" w:hAnsi="Arial"/>
                          <w:color w:val="231F20"/>
                          <w:spacing w:val="-3"/>
                          <w:w w:val="110"/>
                          <w:sz w:val="16"/>
                        </w:rPr>
                        <w:t>s</w:t>
                      </w:r>
                      <w:r>
                        <w:rPr>
                          <w:rFonts w:ascii="Arial" w:hAnsi="Arial"/>
                          <w:sz w:val="16"/>
                        </w:rPr>
                      </w:r>
                    </w:p>
                    <w:p>
                      <w:pPr>
                        <w:spacing w:line="175" w:lineRule="exact" w:before="8"/>
                        <w:ind w:left="0" w:right="0" w:firstLine="0"/>
                        <w:jc w:val="center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/>
                          <w:color w:val="231F20"/>
                          <w:spacing w:val="-1"/>
                          <w:w w:val="110"/>
                          <w:sz w:val="16"/>
                        </w:rPr>
                        <w:t>hőmér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6"/>
                        </w:rPr>
                        <w:t>s</w:t>
                      </w:r>
                      <w:r>
                        <w:rPr>
                          <w:rFonts w:ascii="Arial" w:hAnsi="Arial"/>
                          <w:color w:val="231F20"/>
                          <w:spacing w:val="-1"/>
                          <w:w w:val="110"/>
                          <w:sz w:val="16"/>
                        </w:rPr>
                        <w:t>ékl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6"/>
                        </w:rPr>
                        <w:t>e</w:t>
                      </w:r>
                      <w:r>
                        <w:rPr>
                          <w:rFonts w:ascii="Arial" w:hAnsi="Arial"/>
                          <w:color w:val="231F20"/>
                          <w:spacing w:val="-1"/>
                          <w:w w:val="110"/>
                          <w:sz w:val="16"/>
                        </w:rPr>
                        <w:t>t</w:t>
                      </w:r>
                      <w:r>
                        <w:rPr>
                          <w:rFonts w:ascii="Arial" w:hAns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4944;top:704;width:475;height:160" type="#_x0000_t202" filled="false" stroked="false">
                <v:textbox inset="0,0,0,0">
                  <w:txbxContent>
                    <w:p>
                      <w:pPr>
                        <w:spacing w:line="16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Arial"/>
                          <w:color w:val="231F20"/>
                          <w:spacing w:val="-4"/>
                          <w:w w:val="120"/>
                          <w:sz w:val="16"/>
                        </w:rPr>
                        <w:t>k</w:t>
                      </w:r>
                      <w:r>
                        <w:rPr>
                          <w:rFonts w:ascii="Arial"/>
                          <w:color w:val="231F20"/>
                          <w:spacing w:val="-3"/>
                          <w:w w:val="120"/>
                          <w:sz w:val="16"/>
                        </w:rPr>
                        <w:t>g/m</w:t>
                      </w:r>
                      <w:r>
                        <w:rPr>
                          <w:rFonts w:ascii="Arial"/>
                          <w:color w:val="231F20"/>
                          <w:spacing w:val="-4"/>
                          <w:w w:val="120"/>
                          <w:position w:val="5"/>
                          <w:sz w:val="9"/>
                        </w:rPr>
                        <w:t>3</w:t>
                      </w:r>
                      <w:r>
                        <w:rPr>
                          <w:rFonts w:ascii="Arial"/>
                          <w:sz w:val="9"/>
                        </w:rPr>
                      </w:r>
                    </w:p>
                  </w:txbxContent>
                </v:textbox>
                <w10:wrap type="none"/>
              </v:shape>
              <v:shape style="position:absolute;left:6030;top:704;width:518;height:160" type="#_x0000_t202" filled="false" stroked="false">
                <v:textbox inset="0,0,0,0">
                  <w:txbxContent>
                    <w:p>
                      <w:pPr>
                        <w:spacing w:line="16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color w:val="231F20"/>
                          <w:spacing w:val="-3"/>
                          <w:w w:val="120"/>
                          <w:sz w:val="16"/>
                        </w:rPr>
                        <w:t>W/</w:t>
                      </w:r>
                      <w:r>
                        <w:rPr>
                          <w:rFonts w:ascii="Arial"/>
                          <w:color w:val="231F20"/>
                          <w:spacing w:val="-4"/>
                          <w:w w:val="120"/>
                          <w:sz w:val="16"/>
                        </w:rPr>
                        <w:t>mK</w:t>
                      </w:r>
                      <w:r>
                        <w:rPr>
                          <w:rFonts w:asci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7361;top:704;width:176;height:160" type="#_x0000_t202" filled="false" stroked="false">
                <v:textbox inset="0,0,0,0">
                  <w:txbxContent>
                    <w:p>
                      <w:pPr>
                        <w:spacing w:line="16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 w:eastAsia="Arial"/>
                          <w:color w:val="231F20"/>
                          <w:spacing w:val="-8"/>
                          <w:w w:val="105"/>
                          <w:sz w:val="16"/>
                          <w:szCs w:val="16"/>
                        </w:rPr>
                        <w:t>°C</w:t>
                      </w:r>
                      <w:r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517;top:1129;width:239;height:160" type="#_x0000_t202" filled="false" stroked="false">
                <v:textbox inset="0,0,0,0">
                  <w:txbxContent>
                    <w:p>
                      <w:pPr>
                        <w:spacing w:line="16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color w:val="231F20"/>
                          <w:spacing w:val="3"/>
                          <w:w w:val="105"/>
                          <w:sz w:val="16"/>
                        </w:rPr>
                        <w:t>DF</w:t>
                      </w:r>
                      <w:r>
                        <w:rPr>
                          <w:rFonts w:asci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1406;top:1129;width:911;height:160" type="#_x0000_t202" filled="false" stroked="false">
                <v:textbox inset="0,0,0,0">
                  <w:txbxContent>
                    <w:p>
                      <w:pPr>
                        <w:spacing w:line="16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/>
                          <w:color w:val="231F20"/>
                          <w:w w:val="110"/>
                          <w:sz w:val="16"/>
                        </w:rPr>
                        <w:t>nyers</w:t>
                      </w:r>
                      <w:r>
                        <w:rPr>
                          <w:rFonts w:ascii="Arial" w:hAnsi="Arial"/>
                          <w:color w:val="231F20"/>
                          <w:spacing w:val="9"/>
                          <w:w w:val="110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231F20"/>
                          <w:spacing w:val="1"/>
                          <w:w w:val="110"/>
                          <w:sz w:val="16"/>
                        </w:rPr>
                        <w:t>f</w:t>
                      </w:r>
                      <w:r>
                        <w:rPr>
                          <w:rFonts w:ascii="Arial" w:hAnsi="Arial"/>
                          <w:color w:val="231F20"/>
                          <w:spacing w:val="2"/>
                          <w:w w:val="110"/>
                          <w:sz w:val="16"/>
                        </w:rPr>
                        <w:t>ehér</w:t>
                      </w:r>
                      <w:r>
                        <w:rPr>
                          <w:rFonts w:ascii="Arial" w:hAns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2842;top:1129;width:366;height:160" type="#_x0000_t202" filled="false" stroked="false">
                <v:textbox inset="0,0,0,0">
                  <w:txbxContent>
                    <w:p>
                      <w:pPr>
                        <w:spacing w:line="16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color w:val="231F20"/>
                          <w:spacing w:val="2"/>
                          <w:sz w:val="16"/>
                        </w:rPr>
                        <w:t>P</w:t>
                      </w:r>
                      <w:r>
                        <w:rPr>
                          <w:rFonts w:ascii="Arial"/>
                          <w:color w:val="231F20"/>
                          <w:spacing w:val="1"/>
                          <w:sz w:val="16"/>
                        </w:rPr>
                        <w:t>RO</w:t>
                      </w:r>
                      <w:r>
                        <w:rPr>
                          <w:rFonts w:asci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3900;top:1129;width:462;height:160" type="#_x0000_t202" filled="false" stroked="false">
                <v:textbox inset="0,0,0,0">
                  <w:txbxContent>
                    <w:p>
                      <w:pPr>
                        <w:spacing w:line="16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/>
                          <w:color w:val="231F20"/>
                          <w:spacing w:val="-1"/>
                          <w:w w:val="120"/>
                          <w:sz w:val="16"/>
                        </w:rPr>
                        <w:t>f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20"/>
                          <w:sz w:val="16"/>
                        </w:rPr>
                        <w:t>ózo</w:t>
                      </w:r>
                      <w:r>
                        <w:rPr>
                          <w:rFonts w:ascii="Arial" w:hAnsi="Arial"/>
                          <w:color w:val="231F20"/>
                          <w:spacing w:val="-1"/>
                          <w:w w:val="120"/>
                          <w:sz w:val="16"/>
                        </w:rPr>
                        <w:t>lt</w:t>
                      </w:r>
                      <w:r>
                        <w:rPr>
                          <w:rFonts w:ascii="Arial" w:hAns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5017;top:1129;width:336;height:160" type="#_x0000_t202" filled="false" stroked="false">
                <v:textbox inset="0,0,0,0">
                  <w:txbxContent>
                    <w:p>
                      <w:pPr>
                        <w:spacing w:line="16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color w:val="231F20"/>
                          <w:spacing w:val="4"/>
                          <w:w w:val="115"/>
                          <w:sz w:val="16"/>
                        </w:rPr>
                        <w:t>980</w:t>
                      </w:r>
                      <w:r>
                        <w:rPr>
                          <w:rFonts w:asci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6159;top:1129;width:261;height:160" type="#_x0000_t202" filled="false" stroked="false">
                <v:textbox inset="0,0,0,0">
                  <w:txbxContent>
                    <w:p>
                      <w:pPr>
                        <w:spacing w:line="16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color w:val="231F20"/>
                          <w:spacing w:val="1"/>
                          <w:w w:val="110"/>
                          <w:sz w:val="16"/>
                        </w:rPr>
                        <w:t>0,</w:t>
                      </w:r>
                      <w:r>
                        <w:rPr>
                          <w:rFonts w:ascii="Arial"/>
                          <w:color w:val="231F20"/>
                          <w:spacing w:val="2"/>
                          <w:w w:val="110"/>
                          <w:sz w:val="16"/>
                        </w:rPr>
                        <w:t>3</w:t>
                      </w:r>
                      <w:r>
                        <w:rPr>
                          <w:rFonts w:asci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7229;top:1129;width:440;height:160" type="#_x0000_t202" filled="false" stroked="false">
                <v:textbox inset="0,0,0,0">
                  <w:txbxContent>
                    <w:p>
                      <w:pPr>
                        <w:spacing w:line="16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 w:eastAsia="Arial"/>
                          <w:color w:val="231F20"/>
                          <w:spacing w:val="1"/>
                          <w:w w:val="115"/>
                          <w:sz w:val="16"/>
                          <w:szCs w:val="16"/>
                        </w:rPr>
                        <w:t>5</w:t>
                      </w:r>
                      <w:r>
                        <w:rPr>
                          <w:rFonts w:ascii="Arial" w:hAnsi="Arial" w:cs="Arial" w:eastAsia="Arial"/>
                          <w:color w:val="231F20"/>
                          <w:w w:val="115"/>
                          <w:sz w:val="16"/>
                          <w:szCs w:val="16"/>
                        </w:rPr>
                        <w:t>0</w:t>
                      </w:r>
                      <w:r>
                        <w:rPr>
                          <w:rFonts w:ascii="Arial" w:hAnsi="Arial" w:cs="Arial" w:eastAsia="Arial"/>
                          <w:color w:val="231F20"/>
                          <w:spacing w:val="-10"/>
                          <w:w w:val="115"/>
                          <w:sz w:val="16"/>
                          <w:szCs w:val="16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color w:val="231F20"/>
                          <w:spacing w:val="-9"/>
                          <w:w w:val="115"/>
                          <w:sz w:val="16"/>
                          <w:szCs w:val="16"/>
                        </w:rPr>
                        <w:t>°C</w:t>
                      </w:r>
                      <w:r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8142;top:98;width:1064;height:1192" type="#_x0000_t202" filled="false" stroked="false">
                <v:textbox inset="0,0,0,0">
                  <w:txbxContent>
                    <w:p>
                      <w:pPr>
                        <w:spacing w:line="169" w:lineRule="exact" w:before="0"/>
                        <w:ind w:left="0" w:right="0" w:firstLine="0"/>
                        <w:jc w:val="center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color w:val="231F20"/>
                          <w:spacing w:val="-2"/>
                          <w:w w:val="110"/>
                          <w:sz w:val="16"/>
                        </w:rPr>
                        <w:t>M</w:t>
                      </w:r>
                      <w:r>
                        <w:rPr>
                          <w:rFonts w:ascii="Arial"/>
                          <w:color w:val="231F20"/>
                          <w:spacing w:val="-1"/>
                          <w:w w:val="110"/>
                          <w:sz w:val="16"/>
                        </w:rPr>
                        <w:t>egengedett</w:t>
                      </w:r>
                      <w:r>
                        <w:rPr>
                          <w:rFonts w:ascii="Arial"/>
                          <w:sz w:val="16"/>
                        </w:rPr>
                      </w:r>
                    </w:p>
                    <w:p>
                      <w:pPr>
                        <w:spacing w:before="8"/>
                        <w:ind w:left="0" w:right="0" w:firstLine="0"/>
                        <w:jc w:val="center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6"/>
                        </w:rPr>
                        <w:t>p</w:t>
                      </w:r>
                      <w:r>
                        <w:rPr>
                          <w:rFonts w:ascii="Arial" w:hAnsi="Arial"/>
                          <w:color w:val="231F20"/>
                          <w:spacing w:val="-3"/>
                          <w:w w:val="110"/>
                          <w:sz w:val="16"/>
                        </w:rPr>
                        <w:t>á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6"/>
                        </w:rPr>
                        <w:t>r</w:t>
                      </w:r>
                      <w:r>
                        <w:rPr>
                          <w:rFonts w:ascii="Arial" w:hAnsi="Arial"/>
                          <w:color w:val="231F20"/>
                          <w:spacing w:val="-3"/>
                          <w:w w:val="110"/>
                          <w:sz w:val="16"/>
                        </w:rPr>
                        <w:t>a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6"/>
                        </w:rPr>
                        <w:t>ter</w:t>
                      </w:r>
                      <w:r>
                        <w:rPr>
                          <w:rFonts w:ascii="Arial" w:hAnsi="Arial"/>
                          <w:color w:val="231F20"/>
                          <w:spacing w:val="-3"/>
                          <w:w w:val="110"/>
                          <w:sz w:val="16"/>
                        </w:rPr>
                        <w:t>he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6"/>
                        </w:rPr>
                        <w:t>l</w:t>
                      </w:r>
                      <w:r>
                        <w:rPr>
                          <w:rFonts w:ascii="Arial" w:hAnsi="Arial"/>
                          <w:color w:val="231F20"/>
                          <w:spacing w:val="-3"/>
                          <w:w w:val="110"/>
                          <w:sz w:val="16"/>
                        </w:rPr>
                        <w:t>és</w:t>
                      </w:r>
                      <w:r>
                        <w:rPr>
                          <w:rFonts w:ascii="Arial" w:hAnsi="Arial"/>
                          <w:sz w:val="16"/>
                        </w:rPr>
                      </w:r>
                    </w:p>
                    <w:p>
                      <w:pPr>
                        <w:spacing w:line="250" w:lineRule="auto" w:before="134"/>
                        <w:ind w:left="17" w:right="15" w:firstLine="0"/>
                        <w:jc w:val="center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/>
                          <w:color w:val="231F20"/>
                          <w:spacing w:val="-1"/>
                          <w:w w:val="110"/>
                          <w:sz w:val="16"/>
                        </w:rPr>
                        <w:t>rel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6"/>
                        </w:rPr>
                        <w:t>.</w:t>
                      </w:r>
                      <w:r>
                        <w:rPr>
                          <w:rFonts w:ascii="Arial" w:hAnsi="Arial"/>
                          <w:color w:val="231F20"/>
                          <w:spacing w:val="20"/>
                          <w:w w:val="88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231F20"/>
                          <w:spacing w:val="-1"/>
                          <w:w w:val="110"/>
                          <w:sz w:val="16"/>
                        </w:rPr>
                        <w:t>p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6"/>
                        </w:rPr>
                        <w:t>á</w:t>
                      </w:r>
                      <w:r>
                        <w:rPr>
                          <w:rFonts w:ascii="Arial" w:hAnsi="Arial"/>
                          <w:color w:val="231F20"/>
                          <w:spacing w:val="-1"/>
                          <w:w w:val="110"/>
                          <w:sz w:val="16"/>
                        </w:rPr>
                        <w:t>r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6"/>
                        </w:rPr>
                        <w:t>a</w:t>
                      </w:r>
                      <w:r>
                        <w:rPr>
                          <w:rFonts w:ascii="Arial" w:hAnsi="Arial"/>
                          <w:color w:val="231F20"/>
                          <w:spacing w:val="-1"/>
                          <w:w w:val="110"/>
                          <w:sz w:val="16"/>
                        </w:rPr>
                        <w:t>tartalom</w:t>
                      </w:r>
                      <w:r>
                        <w:rPr>
                          <w:rFonts w:ascii="Arial" w:hAnsi="Arial"/>
                          <w:sz w:val="16"/>
                        </w:rPr>
                      </w:r>
                    </w:p>
                    <w:p>
                      <w:pPr>
                        <w:spacing w:line="175" w:lineRule="exact" w:before="137"/>
                        <w:ind w:left="0" w:right="0" w:firstLine="0"/>
                        <w:jc w:val="center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color w:val="231F20"/>
                          <w:w w:val="105"/>
                          <w:sz w:val="16"/>
                        </w:rPr>
                        <w:t>70%</w:t>
                      </w:r>
                      <w:r>
                        <w:rPr>
                          <w:rFonts w:asci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9448;top:98;width:904;height:352" type="#_x0000_t202" filled="false" stroked="false">
                <v:textbox inset="0,0,0,0">
                  <w:txbxContent>
                    <w:p>
                      <w:pPr>
                        <w:spacing w:line="169" w:lineRule="exact" w:before="0"/>
                        <w:ind w:left="0" w:right="0" w:firstLine="0"/>
                        <w:jc w:val="center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/>
                          <w:color w:val="231F20"/>
                          <w:spacing w:val="-3"/>
                          <w:w w:val="110"/>
                          <w:sz w:val="16"/>
                        </w:rPr>
                        <w:t>T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6"/>
                        </w:rPr>
                        <w:t>űzv</w:t>
                      </w:r>
                      <w:r>
                        <w:rPr>
                          <w:rFonts w:ascii="Arial" w:hAnsi="Arial"/>
                          <w:color w:val="231F20"/>
                          <w:spacing w:val="-3"/>
                          <w:w w:val="110"/>
                          <w:sz w:val="16"/>
                        </w:rPr>
                        <w:t>é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6"/>
                        </w:rPr>
                        <w:t>delmi</w:t>
                      </w:r>
                      <w:r>
                        <w:rPr>
                          <w:rFonts w:ascii="Arial" w:hAnsi="Arial"/>
                          <w:sz w:val="16"/>
                        </w:rPr>
                      </w:r>
                    </w:p>
                    <w:p>
                      <w:pPr>
                        <w:spacing w:line="175" w:lineRule="exact" w:before="8"/>
                        <w:ind w:left="0" w:right="0" w:firstLine="0"/>
                        <w:jc w:val="center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/>
                          <w:color w:val="231F20"/>
                          <w:spacing w:val="-2"/>
                          <w:w w:val="115"/>
                          <w:sz w:val="16"/>
                        </w:rPr>
                        <w:t>o</w:t>
                      </w:r>
                      <w:r>
                        <w:rPr>
                          <w:rFonts w:ascii="Arial" w:hAnsi="Arial"/>
                          <w:color w:val="231F20"/>
                          <w:spacing w:val="-3"/>
                          <w:w w:val="115"/>
                          <w:sz w:val="16"/>
                        </w:rPr>
                        <w:t>sz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5"/>
                          <w:sz w:val="16"/>
                        </w:rPr>
                        <w:t>t</w:t>
                      </w:r>
                      <w:r>
                        <w:rPr>
                          <w:rFonts w:ascii="Arial" w:hAnsi="Arial"/>
                          <w:color w:val="231F20"/>
                          <w:spacing w:val="-3"/>
                          <w:w w:val="115"/>
                          <w:sz w:val="16"/>
                        </w:rPr>
                        <w:t>á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5"/>
                          <w:sz w:val="16"/>
                        </w:rPr>
                        <w:t>ly</w:t>
                      </w:r>
                      <w:r>
                        <w:rPr>
                          <w:rFonts w:ascii="Arial" w:hAns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9785;top:1129;width:236;height:160" type="#_x0000_t202" filled="false" stroked="false">
                <v:textbox inset="0,0,0,0">
                  <w:txbxContent>
                    <w:p>
                      <w:pPr>
                        <w:spacing w:line="16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color w:val="231F20"/>
                          <w:spacing w:val="5"/>
                          <w:w w:val="110"/>
                          <w:sz w:val="16"/>
                        </w:rPr>
                        <w:t>A2</w:t>
                      </w:r>
                      <w:r>
                        <w:rPr>
                          <w:rFonts w:asci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rebuchet MS" w:hAnsi="Trebuchet MS" w:cs="Trebuchet MS" w:eastAsia="Trebuchet MS"/>
          <w:sz w:val="20"/>
          <w:szCs w:val="20"/>
        </w:rPr>
      </w:r>
    </w:p>
    <w:p>
      <w:pPr>
        <w:spacing w:line="240" w:lineRule="auto" w:before="7"/>
        <w:rPr>
          <w:rFonts w:ascii="Trebuchet MS" w:hAnsi="Trebuchet MS" w:cs="Trebuchet MS" w:eastAsia="Trebuchet MS"/>
          <w:b/>
          <w:bCs/>
          <w:sz w:val="9"/>
          <w:szCs w:val="9"/>
        </w:rPr>
      </w:pPr>
    </w:p>
    <w:p>
      <w:pPr>
        <w:pStyle w:val="BodyText"/>
        <w:spacing w:line="240" w:lineRule="auto" w:before="83"/>
        <w:ind w:right="0"/>
        <w:jc w:val="left"/>
      </w:pPr>
      <w:r>
        <w:rPr/>
        <w:pict>
          <v:group style="position:absolute;margin-left:53.149601pt;margin-top:5.221895pt;width:.1pt;height:8.550pt;mso-position-horizontal-relative:page;mso-position-vertical-relative:paragraph;z-index:5608" coordorigin="1063,104" coordsize="2,171">
            <v:shape style="position:absolute;left:1063;top:104;width:2;height:171" coordorigin="1063,104" coordsize="0,171" path="m1063,104l1063,275e" filled="false" stroked="true" strokeweight=".5pt" strokecolor="#006cb7">
              <v:path arrowok="t"/>
            </v:shape>
            <w10:wrap type="none"/>
          </v:group>
        </w:pict>
      </w:r>
      <w:r>
        <w:rPr>
          <w:color w:val="006CB7"/>
          <w:w w:val="115"/>
        </w:rPr>
        <w:t>6</w:t>
      </w:r>
      <w:r>
        <w:rPr/>
      </w:r>
    </w:p>
    <w:p>
      <w:pPr>
        <w:spacing w:after="0" w:line="240" w:lineRule="auto"/>
        <w:jc w:val="left"/>
        <w:sectPr>
          <w:type w:val="continuous"/>
          <w:pgSz w:w="11910" w:h="16840"/>
          <w:pgMar w:top="1580" w:bottom="280" w:left="600" w:right="600"/>
        </w:sectPr>
      </w:pPr>
    </w:p>
    <w:p>
      <w:pPr>
        <w:pStyle w:val="Heading2"/>
        <w:spacing w:line="240" w:lineRule="auto"/>
        <w:ind w:left="5639" w:right="0"/>
        <w:jc w:val="left"/>
        <w:rPr>
          <w:b w:val="0"/>
          <w:bCs w:val="0"/>
        </w:rPr>
      </w:pPr>
      <w:r>
        <w:rPr/>
        <w:pict>
          <v:group style="position:absolute;margin-left:0pt;margin-top:.000015pt;width:595.3pt;height:841.9pt;mso-position-horizontal-relative:page;mso-position-vertical-relative:page;z-index:-169600" coordorigin="0,0" coordsize="11906,16838">
            <v:shape style="position:absolute;left:0;top:0;width:11906;height:16838" type="#_x0000_t75" stroked="false">
              <v:imagedata r:id="rId39" o:title=""/>
            </v:shape>
            <v:group style="position:absolute;left:6236;top:0;width:4955;height:1984" coordorigin="6236,0" coordsize="4955,1984">
              <v:shape style="position:absolute;left:6236;top:0;width:4955;height:1984" coordorigin="6236,0" coordsize="4955,1984" path="m11191,0l6236,0,6236,1804,6247,1869,6275,1923,6337,1970,6396,1984,6418,1984,10982,1099,11042,1078,11095,1042,11139,994,11171,938,11189,876,11191,0xe" filled="true" fillcolor="#006cb7" stroked="false">
                <v:path arrowok="t"/>
                <v:fill type="solid"/>
              </v:shape>
            </v:group>
            <v:group style="position:absolute;left:714;top:7654;width:4882;height:8470" coordorigin="714,7654" coordsize="4882,8470">
              <v:shape style="position:absolute;left:714;top:7654;width:4882;height:8470" coordorigin="714,7654" coordsize="4882,8470" path="m5351,7654l1006,8494,936,8517,872,8554,816,8604,771,8664,737,8731,718,8804,714,8854,714,15872,723,15943,747,16005,785,16056,834,16093,892,16116,959,16123,982,16122,5304,15283,5374,15260,5438,15223,5494,15173,5539,15113,5573,15046,5592,14973,5596,14923,5596,7905,5587,7834,5563,7772,5525,7722,5476,7684,5417,7661,5351,7654xe" filled="true" fillcolor="#ffffff" stroked="false">
                <v:path arrowok="t"/>
                <v:fill type="solid"/>
              </v:shape>
            </v:group>
            <w10:wrap type="none"/>
          </v:group>
        </w:pict>
      </w:r>
      <w:r>
        <w:rPr>
          <w:color w:val="FFFFFF"/>
          <w:w w:val="85"/>
        </w:rPr>
        <w:t>Rigips®</w:t>
      </w:r>
      <w:r>
        <w:rPr>
          <w:color w:val="FFFFFF"/>
          <w:spacing w:val="-33"/>
          <w:w w:val="85"/>
        </w:rPr>
        <w:t> </w:t>
      </w:r>
      <w:r>
        <w:rPr>
          <w:color w:val="FFFFFF"/>
          <w:w w:val="85"/>
        </w:rPr>
        <w:t>Clima</w:t>
      </w:r>
      <w:r>
        <w:rPr>
          <w:color w:val="FFFFFF"/>
          <w:spacing w:val="-33"/>
          <w:w w:val="85"/>
        </w:rPr>
        <w:t> </w:t>
      </w:r>
      <w:r>
        <w:rPr>
          <w:color w:val="FFFFFF"/>
          <w:spacing w:val="-10"/>
          <w:w w:val="85"/>
        </w:rPr>
        <w:t>T</w:t>
      </w:r>
      <w:r>
        <w:rPr>
          <w:color w:val="FFFFFF"/>
          <w:spacing w:val="-13"/>
          <w:w w:val="85"/>
        </w:rPr>
        <w:t>op</w:t>
      </w:r>
      <w:r>
        <w:rPr>
          <w:color w:val="FFFFFF"/>
          <w:spacing w:val="-32"/>
          <w:w w:val="85"/>
        </w:rPr>
        <w:t> </w:t>
      </w:r>
      <w:r>
        <w:rPr>
          <w:color w:val="FFFFFF"/>
          <w:w w:val="85"/>
        </w:rPr>
        <w:t>RF</w:t>
      </w:r>
      <w:r>
        <w:rPr>
          <w:color w:val="FFFFFF"/>
          <w:spacing w:val="-33"/>
          <w:w w:val="85"/>
        </w:rPr>
        <w:t> </w:t>
      </w:r>
      <w:r>
        <w:rPr>
          <w:color w:val="FFFFFF"/>
          <w:w w:val="85"/>
        </w:rPr>
        <w:t>10</w:t>
      </w:r>
      <w:r>
        <w:rPr>
          <w:color w:val="FFFFFF"/>
          <w:spacing w:val="-32"/>
          <w:w w:val="85"/>
        </w:rPr>
        <w:t> </w:t>
      </w:r>
      <w:r>
        <w:rPr>
          <w:color w:val="FFFFFF"/>
          <w:w w:val="85"/>
        </w:rPr>
        <w:t>építőlemez</w:t>
      </w:r>
      <w:r>
        <w:rPr>
          <w:b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11"/>
        <w:rPr>
          <w:rFonts w:ascii="Calibri" w:hAnsi="Calibri" w:cs="Calibri" w:eastAsia="Calibri"/>
          <w:b/>
          <w:bCs/>
          <w:sz w:val="18"/>
          <w:szCs w:val="18"/>
        </w:rPr>
      </w:pPr>
    </w:p>
    <w:p>
      <w:pPr>
        <w:pStyle w:val="Heading5"/>
        <w:spacing w:line="240" w:lineRule="auto" w:before="0"/>
        <w:ind w:right="0"/>
        <w:jc w:val="left"/>
        <w:rPr>
          <w:b w:val="0"/>
          <w:bCs w:val="0"/>
        </w:rPr>
      </w:pPr>
      <w:r>
        <w:rPr>
          <w:color w:val="006CB7"/>
          <w:w w:val="115"/>
        </w:rPr>
        <w:t>A</w:t>
      </w:r>
      <w:r>
        <w:rPr>
          <w:color w:val="006CB7"/>
          <w:spacing w:val="-25"/>
          <w:w w:val="115"/>
        </w:rPr>
        <w:t> </w:t>
      </w:r>
      <w:r>
        <w:rPr>
          <w:color w:val="006CB7"/>
          <w:spacing w:val="-5"/>
          <w:w w:val="115"/>
        </w:rPr>
        <w:t>C</w:t>
      </w:r>
      <w:r>
        <w:rPr>
          <w:color w:val="006CB7"/>
          <w:spacing w:val="-6"/>
          <w:w w:val="115"/>
        </w:rPr>
        <w:t>L</w:t>
      </w:r>
      <w:r>
        <w:rPr>
          <w:color w:val="006CB7"/>
          <w:spacing w:val="-5"/>
          <w:w w:val="115"/>
        </w:rPr>
        <w:t>IMA</w:t>
      </w:r>
      <w:r>
        <w:rPr>
          <w:color w:val="006CB7"/>
          <w:spacing w:val="-25"/>
          <w:w w:val="115"/>
        </w:rPr>
        <w:t> </w:t>
      </w:r>
      <w:r>
        <w:rPr>
          <w:color w:val="006CB7"/>
          <w:spacing w:val="-6"/>
          <w:w w:val="115"/>
        </w:rPr>
        <w:t>T</w:t>
      </w:r>
      <w:r>
        <w:rPr>
          <w:color w:val="006CB7"/>
          <w:spacing w:val="-5"/>
          <w:w w:val="115"/>
        </w:rPr>
        <w:t>O</w:t>
      </w:r>
      <w:r>
        <w:rPr>
          <w:color w:val="006CB7"/>
          <w:spacing w:val="-6"/>
          <w:w w:val="115"/>
        </w:rPr>
        <w:t>P</w:t>
      </w:r>
      <w:r>
        <w:rPr>
          <w:color w:val="006CB7"/>
          <w:spacing w:val="-25"/>
          <w:w w:val="115"/>
        </w:rPr>
        <w:t> </w:t>
      </w:r>
      <w:r>
        <w:rPr>
          <w:color w:val="006CB7"/>
          <w:spacing w:val="-2"/>
          <w:w w:val="115"/>
        </w:rPr>
        <w:t>R</w:t>
      </w:r>
      <w:r>
        <w:rPr>
          <w:color w:val="006CB7"/>
          <w:spacing w:val="-3"/>
          <w:w w:val="115"/>
        </w:rPr>
        <w:t>F</w:t>
      </w:r>
      <w:r>
        <w:rPr>
          <w:color w:val="006CB7"/>
          <w:spacing w:val="-25"/>
          <w:w w:val="115"/>
        </w:rPr>
        <w:t> </w:t>
      </w:r>
      <w:r>
        <w:rPr>
          <w:color w:val="006CB7"/>
          <w:spacing w:val="-5"/>
          <w:w w:val="115"/>
        </w:rPr>
        <w:t>1</w:t>
      </w:r>
      <w:r>
        <w:rPr>
          <w:color w:val="006CB7"/>
          <w:spacing w:val="-3"/>
          <w:w w:val="115"/>
        </w:rPr>
        <w:t>0</w:t>
      </w:r>
      <w:r>
        <w:rPr>
          <w:b w:val="0"/>
        </w:rPr>
      </w:r>
    </w:p>
    <w:p>
      <w:pPr>
        <w:spacing w:before="9"/>
        <w:ind w:left="107" w:right="0" w:firstLine="0"/>
        <w:jc w:val="left"/>
        <w:rPr>
          <w:rFonts w:ascii="Trebuchet MS" w:hAnsi="Trebuchet MS" w:cs="Trebuchet MS" w:eastAsia="Trebuchet MS"/>
          <w:sz w:val="24"/>
          <w:szCs w:val="24"/>
        </w:rPr>
      </w:pPr>
      <w:r>
        <w:rPr>
          <w:rFonts w:ascii="Trebuchet MS" w:hAnsi="Trebuchet MS"/>
          <w:b/>
          <w:color w:val="006CB7"/>
          <w:spacing w:val="-5"/>
          <w:w w:val="105"/>
          <w:sz w:val="24"/>
        </w:rPr>
        <w:t>ép</w:t>
      </w:r>
      <w:r>
        <w:rPr>
          <w:rFonts w:ascii="Trebuchet MS" w:hAnsi="Trebuchet MS"/>
          <w:b/>
          <w:color w:val="006CB7"/>
          <w:spacing w:val="-6"/>
          <w:w w:val="105"/>
          <w:sz w:val="24"/>
        </w:rPr>
        <w:t>ít</w:t>
      </w:r>
      <w:r>
        <w:rPr>
          <w:rFonts w:ascii="Trebuchet MS" w:hAnsi="Trebuchet MS"/>
          <w:b/>
          <w:color w:val="006CB7"/>
          <w:spacing w:val="-5"/>
          <w:w w:val="105"/>
          <w:sz w:val="24"/>
        </w:rPr>
        <w:t>őlemez</w:t>
      </w:r>
      <w:r>
        <w:rPr>
          <w:rFonts w:ascii="Trebuchet MS" w:hAnsi="Trebuchet MS"/>
          <w:b/>
          <w:color w:val="006CB7"/>
          <w:spacing w:val="33"/>
          <w:w w:val="105"/>
          <w:sz w:val="24"/>
        </w:rPr>
        <w:t> </w:t>
      </w:r>
      <w:r>
        <w:rPr>
          <w:rFonts w:ascii="Trebuchet MS" w:hAnsi="Trebuchet MS"/>
          <w:b/>
          <w:color w:val="006CB7"/>
          <w:spacing w:val="-6"/>
          <w:w w:val="105"/>
          <w:sz w:val="24"/>
        </w:rPr>
        <w:t>e</w:t>
      </w:r>
      <w:r>
        <w:rPr>
          <w:rFonts w:ascii="Trebuchet MS" w:hAnsi="Trebuchet MS"/>
          <w:b/>
          <w:color w:val="006CB7"/>
          <w:spacing w:val="-7"/>
          <w:w w:val="105"/>
          <w:sz w:val="24"/>
        </w:rPr>
        <w:t>l</w:t>
      </w:r>
      <w:r>
        <w:rPr>
          <w:rFonts w:ascii="Trebuchet MS" w:hAnsi="Trebuchet MS"/>
          <w:b/>
          <w:color w:val="006CB7"/>
          <w:spacing w:val="-6"/>
          <w:w w:val="105"/>
          <w:sz w:val="24"/>
        </w:rPr>
        <w:t>őnye</w:t>
      </w:r>
      <w:r>
        <w:rPr>
          <w:rFonts w:ascii="Trebuchet MS" w:hAnsi="Trebuchet MS"/>
          <w:b/>
          <w:color w:val="006CB7"/>
          <w:spacing w:val="-7"/>
          <w:w w:val="105"/>
          <w:sz w:val="24"/>
        </w:rPr>
        <w:t>i</w:t>
      </w:r>
      <w:r>
        <w:rPr>
          <w:rFonts w:ascii="Trebuchet MS" w:hAnsi="Trebuchet MS"/>
          <w:b/>
          <w:color w:val="006CB7"/>
          <w:spacing w:val="-8"/>
          <w:w w:val="105"/>
          <w:sz w:val="24"/>
        </w:rPr>
        <w:t>:</w:t>
      </w:r>
      <w:r>
        <w:rPr>
          <w:rFonts w:ascii="Trebuchet MS" w:hAnsi="Trebuchet MS"/>
          <w:sz w:val="24"/>
        </w:rPr>
      </w:r>
    </w:p>
    <w:p>
      <w:pPr>
        <w:pStyle w:val="BodyText"/>
        <w:numPr>
          <w:ilvl w:val="0"/>
          <w:numId w:val="9"/>
        </w:numPr>
        <w:tabs>
          <w:tab w:pos="278" w:val="left" w:leader="none"/>
        </w:tabs>
        <w:spacing w:line="240" w:lineRule="auto" w:before="107" w:after="0"/>
        <w:ind w:left="277" w:right="0" w:hanging="170"/>
        <w:jc w:val="left"/>
      </w:pPr>
      <w:r>
        <w:rPr>
          <w:color w:val="231F20"/>
          <w:w w:val="115"/>
        </w:rPr>
        <w:t>Jó</w:t>
      </w:r>
      <w:r>
        <w:rPr>
          <w:color w:val="231F20"/>
          <w:spacing w:val="-13"/>
          <w:w w:val="115"/>
        </w:rPr>
        <w:t> </w:t>
      </w:r>
      <w:r>
        <w:rPr>
          <w:color w:val="231F20"/>
          <w:spacing w:val="-4"/>
          <w:w w:val="115"/>
        </w:rPr>
        <w:t>h</w:t>
      </w:r>
      <w:r>
        <w:rPr>
          <w:color w:val="231F20"/>
          <w:spacing w:val="-3"/>
          <w:w w:val="115"/>
        </w:rPr>
        <w:t>őv</w:t>
      </w:r>
      <w:r>
        <w:rPr>
          <w:color w:val="231F20"/>
          <w:spacing w:val="-4"/>
          <w:w w:val="115"/>
        </w:rPr>
        <w:t>eze</w:t>
      </w:r>
      <w:r>
        <w:rPr>
          <w:color w:val="231F20"/>
          <w:spacing w:val="-3"/>
          <w:w w:val="115"/>
        </w:rPr>
        <w:t>t</w:t>
      </w:r>
      <w:r>
        <w:rPr>
          <w:color w:val="231F20"/>
          <w:spacing w:val="-4"/>
          <w:w w:val="115"/>
        </w:rPr>
        <w:t>és</w:t>
      </w:r>
      <w:r>
        <w:rPr>
          <w:color w:val="231F20"/>
          <w:spacing w:val="-3"/>
          <w:w w:val="115"/>
        </w:rPr>
        <w:t>i</w:t>
      </w:r>
      <w:r>
        <w:rPr>
          <w:color w:val="231F20"/>
          <w:spacing w:val="-12"/>
          <w:w w:val="115"/>
        </w:rPr>
        <w:t> </w:t>
      </w:r>
      <w:r>
        <w:rPr>
          <w:color w:val="231F20"/>
          <w:spacing w:val="-3"/>
          <w:w w:val="115"/>
        </w:rPr>
        <w:t>t</w:t>
      </w:r>
      <w:r>
        <w:rPr>
          <w:color w:val="231F20"/>
          <w:spacing w:val="-4"/>
          <w:w w:val="115"/>
        </w:rPr>
        <w:t>én</w:t>
      </w:r>
      <w:r>
        <w:rPr>
          <w:color w:val="231F20"/>
          <w:spacing w:val="-3"/>
          <w:w w:val="115"/>
        </w:rPr>
        <w:t>y</w:t>
      </w:r>
      <w:r>
        <w:rPr>
          <w:color w:val="231F20"/>
          <w:spacing w:val="-4"/>
          <w:w w:val="115"/>
        </w:rPr>
        <w:t>ez</w:t>
      </w:r>
      <w:r>
        <w:rPr>
          <w:color w:val="231F20"/>
          <w:spacing w:val="-3"/>
          <w:w w:val="115"/>
        </w:rPr>
        <w:t>ő</w:t>
      </w:r>
      <w:r>
        <w:rPr>
          <w:color w:val="231F20"/>
          <w:spacing w:val="-4"/>
          <w:w w:val="115"/>
        </w:rPr>
        <w:t>:</w:t>
      </w:r>
      <w:r>
        <w:rPr>
          <w:color w:val="231F20"/>
          <w:spacing w:val="-12"/>
          <w:w w:val="115"/>
        </w:rPr>
        <w:t> </w:t>
      </w:r>
      <w:r>
        <w:rPr>
          <w:color w:val="231F20"/>
          <w:w w:val="115"/>
        </w:rPr>
        <w:t>0</w:t>
      </w:r>
      <w:r>
        <w:rPr>
          <w:color w:val="231F20"/>
          <w:spacing w:val="1"/>
          <w:w w:val="115"/>
        </w:rPr>
        <w:t>,3</w:t>
      </w:r>
      <w:r>
        <w:rPr>
          <w:color w:val="231F20"/>
          <w:w w:val="115"/>
        </w:rPr>
        <w:t>0</w:t>
      </w:r>
      <w:r>
        <w:rPr>
          <w:color w:val="231F20"/>
          <w:spacing w:val="-12"/>
          <w:w w:val="115"/>
        </w:rPr>
        <w:t> </w:t>
      </w:r>
      <w:r>
        <w:rPr>
          <w:color w:val="231F20"/>
          <w:spacing w:val="-4"/>
          <w:w w:val="115"/>
        </w:rPr>
        <w:t>W</w:t>
      </w:r>
      <w:r>
        <w:rPr>
          <w:color w:val="231F20"/>
          <w:spacing w:val="-3"/>
          <w:w w:val="115"/>
        </w:rPr>
        <w:t>/</w:t>
      </w:r>
      <w:r>
        <w:rPr>
          <w:color w:val="231F20"/>
          <w:spacing w:val="-4"/>
          <w:w w:val="115"/>
        </w:rPr>
        <w:t>m</w:t>
      </w:r>
      <w:r>
        <w:rPr>
          <w:color w:val="231F20"/>
          <w:spacing w:val="-5"/>
          <w:w w:val="115"/>
        </w:rPr>
        <w:t>K</w:t>
      </w:r>
      <w:r>
        <w:rPr>
          <w:color w:val="231F20"/>
          <w:spacing w:val="-6"/>
          <w:w w:val="115"/>
        </w:rPr>
        <w:t>;</w:t>
      </w:r>
      <w:r>
        <w:rPr/>
      </w:r>
    </w:p>
    <w:p>
      <w:pPr>
        <w:pStyle w:val="BodyText"/>
        <w:numPr>
          <w:ilvl w:val="0"/>
          <w:numId w:val="9"/>
        </w:numPr>
        <w:tabs>
          <w:tab w:pos="278" w:val="left" w:leader="none"/>
        </w:tabs>
        <w:spacing w:line="240" w:lineRule="auto" w:before="65" w:after="0"/>
        <w:ind w:left="277" w:right="0" w:hanging="170"/>
        <w:jc w:val="left"/>
      </w:pPr>
      <w:r>
        <w:rPr>
          <w:color w:val="231F20"/>
          <w:spacing w:val="-1"/>
          <w:w w:val="110"/>
        </w:rPr>
        <w:t>N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gyobb</w:t>
      </w:r>
      <w:r>
        <w:rPr>
          <w:color w:val="231F20"/>
          <w:spacing w:val="14"/>
          <w:w w:val="110"/>
        </w:rPr>
        <w:t> </w:t>
      </w:r>
      <w:r>
        <w:rPr>
          <w:color w:val="231F20"/>
          <w:w w:val="110"/>
        </w:rPr>
        <w:t>sűrűségű</w:t>
      </w:r>
      <w:r>
        <w:rPr>
          <w:color w:val="231F20"/>
          <w:spacing w:val="15"/>
          <w:w w:val="110"/>
        </w:rPr>
        <w:t> </w:t>
      </w:r>
      <w:r>
        <w:rPr>
          <w:color w:val="231F20"/>
          <w:spacing w:val="-2"/>
          <w:w w:val="110"/>
        </w:rPr>
        <w:t>gip</w:t>
      </w:r>
      <w:r>
        <w:rPr>
          <w:color w:val="231F20"/>
          <w:spacing w:val="-3"/>
          <w:w w:val="110"/>
        </w:rPr>
        <w:t>s</w:t>
      </w:r>
      <w:r>
        <w:rPr>
          <w:color w:val="231F20"/>
          <w:spacing w:val="-2"/>
          <w:w w:val="110"/>
        </w:rPr>
        <w:t>zm</w:t>
      </w:r>
      <w:r>
        <w:rPr>
          <w:color w:val="231F20"/>
          <w:spacing w:val="-3"/>
          <w:w w:val="110"/>
        </w:rPr>
        <w:t>a</w:t>
      </w:r>
      <w:r>
        <w:rPr>
          <w:color w:val="231F20"/>
          <w:spacing w:val="-2"/>
          <w:w w:val="110"/>
        </w:rPr>
        <w:t>g</w:t>
      </w:r>
      <w:r>
        <w:rPr>
          <w:color w:val="231F20"/>
          <w:spacing w:val="-3"/>
          <w:w w:val="110"/>
        </w:rPr>
        <w:t>;</w:t>
      </w:r>
      <w:r>
        <w:rPr/>
      </w:r>
    </w:p>
    <w:p>
      <w:pPr>
        <w:pStyle w:val="BodyText"/>
        <w:numPr>
          <w:ilvl w:val="0"/>
          <w:numId w:val="9"/>
        </w:numPr>
        <w:tabs>
          <w:tab w:pos="278" w:val="left" w:leader="none"/>
        </w:tabs>
        <w:spacing w:line="250" w:lineRule="auto" w:before="65" w:after="0"/>
        <w:ind w:left="277" w:right="5570" w:hanging="170"/>
        <w:jc w:val="left"/>
      </w:pPr>
      <w:r>
        <w:rPr>
          <w:color w:val="231F20"/>
          <w:spacing w:val="-3"/>
          <w:w w:val="110"/>
        </w:rPr>
        <w:t>E</w:t>
      </w:r>
      <w:r>
        <w:rPr>
          <w:color w:val="231F20"/>
          <w:spacing w:val="-2"/>
          <w:w w:val="110"/>
        </w:rPr>
        <w:t>gy</w:t>
      </w:r>
      <w:r>
        <w:rPr>
          <w:color w:val="231F20"/>
          <w:spacing w:val="-3"/>
          <w:w w:val="110"/>
        </w:rPr>
        <w:t>e</w:t>
      </w:r>
      <w:r>
        <w:rPr>
          <w:color w:val="231F20"/>
          <w:spacing w:val="-2"/>
          <w:w w:val="110"/>
        </w:rPr>
        <w:t>nl</w:t>
      </w:r>
      <w:r>
        <w:rPr>
          <w:color w:val="231F20"/>
          <w:spacing w:val="-3"/>
          <w:w w:val="110"/>
        </w:rPr>
        <w:t>e</w:t>
      </w:r>
      <w:r>
        <w:rPr>
          <w:color w:val="231F20"/>
          <w:spacing w:val="-2"/>
          <w:w w:val="110"/>
        </w:rPr>
        <w:t>t</w:t>
      </w:r>
      <w:r>
        <w:rPr>
          <w:color w:val="231F20"/>
          <w:spacing w:val="-3"/>
          <w:w w:val="110"/>
        </w:rPr>
        <w:t>essé</w:t>
      </w:r>
      <w:r>
        <w:rPr>
          <w:color w:val="231F20"/>
          <w:spacing w:val="9"/>
          <w:w w:val="110"/>
        </w:rPr>
        <w:t> </w:t>
      </w:r>
      <w:r>
        <w:rPr>
          <w:color w:val="231F20"/>
          <w:spacing w:val="-2"/>
          <w:w w:val="110"/>
        </w:rPr>
        <w:t>t</w:t>
      </w:r>
      <w:r>
        <w:rPr>
          <w:color w:val="231F20"/>
          <w:spacing w:val="-3"/>
          <w:w w:val="110"/>
        </w:rPr>
        <w:t>es</w:t>
      </w:r>
      <w:r>
        <w:rPr>
          <w:color w:val="231F20"/>
          <w:spacing w:val="-2"/>
          <w:w w:val="110"/>
        </w:rPr>
        <w:t>zi</w:t>
      </w:r>
      <w:r>
        <w:rPr>
          <w:color w:val="231F20"/>
          <w:spacing w:val="10"/>
          <w:w w:val="110"/>
        </w:rPr>
        <w:t> </w:t>
      </w:r>
      <w:r>
        <w:rPr>
          <w:color w:val="231F20"/>
          <w:w w:val="110"/>
        </w:rPr>
        <w:t>és</w:t>
      </w:r>
      <w:r>
        <w:rPr>
          <w:color w:val="231F20"/>
          <w:spacing w:val="10"/>
          <w:w w:val="110"/>
        </w:rPr>
        <w:t> </w:t>
      </w:r>
      <w:r>
        <w:rPr>
          <w:color w:val="231F20"/>
          <w:spacing w:val="-2"/>
          <w:w w:val="110"/>
        </w:rPr>
        <w:t>fokozz</w:t>
      </w:r>
      <w:r>
        <w:rPr>
          <w:color w:val="231F20"/>
          <w:spacing w:val="-3"/>
          <w:w w:val="110"/>
        </w:rPr>
        <w:t>a</w:t>
      </w:r>
      <w:r>
        <w:rPr>
          <w:color w:val="231F20"/>
          <w:spacing w:val="9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10"/>
          <w:w w:val="110"/>
        </w:rPr>
        <w:t> </w:t>
      </w:r>
      <w:r>
        <w:rPr>
          <w:color w:val="231F20"/>
          <w:w w:val="110"/>
        </w:rPr>
        <w:t>hűtő-fűtő</w:t>
      </w:r>
      <w:r>
        <w:rPr>
          <w:color w:val="231F20"/>
          <w:spacing w:val="21"/>
          <w:w w:val="116"/>
        </w:rPr>
        <w:t> </w:t>
      </w:r>
      <w:r>
        <w:rPr>
          <w:color w:val="231F20"/>
          <w:spacing w:val="-1"/>
          <w:w w:val="110"/>
        </w:rPr>
        <w:t>rend</w:t>
      </w:r>
      <w:r>
        <w:rPr>
          <w:color w:val="231F20"/>
          <w:spacing w:val="-2"/>
          <w:w w:val="110"/>
        </w:rPr>
        <w:t>s</w:t>
      </w:r>
      <w:r>
        <w:rPr>
          <w:color w:val="231F20"/>
          <w:spacing w:val="-1"/>
          <w:w w:val="110"/>
        </w:rPr>
        <w:t>zerek</w:t>
      </w:r>
      <w:r>
        <w:rPr>
          <w:color w:val="231F20"/>
          <w:spacing w:val="16"/>
          <w:w w:val="110"/>
        </w:rPr>
        <w:t> 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lj</w:t>
      </w:r>
      <w:r>
        <w:rPr>
          <w:color w:val="231F20"/>
          <w:spacing w:val="-2"/>
          <w:w w:val="110"/>
        </w:rPr>
        <w:t>esí</w:t>
      </w:r>
      <w:r>
        <w:rPr>
          <w:color w:val="231F20"/>
          <w:spacing w:val="-1"/>
          <w:w w:val="110"/>
        </w:rPr>
        <w:t>tményl</w:t>
      </w:r>
      <w:r>
        <w:rPr>
          <w:color w:val="231F20"/>
          <w:spacing w:val="-2"/>
          <w:w w:val="110"/>
        </w:rPr>
        <w:t>ea</w:t>
      </w:r>
      <w:r>
        <w:rPr>
          <w:color w:val="231F20"/>
          <w:spacing w:val="-1"/>
          <w:w w:val="110"/>
        </w:rPr>
        <w:t>dó</w:t>
      </w:r>
      <w:r>
        <w:rPr>
          <w:color w:val="231F20"/>
          <w:spacing w:val="17"/>
          <w:w w:val="110"/>
        </w:rPr>
        <w:t> </w:t>
      </w:r>
      <w:r>
        <w:rPr>
          <w:color w:val="231F20"/>
          <w:spacing w:val="-1"/>
          <w:w w:val="110"/>
        </w:rPr>
        <w:t>kép</w:t>
      </w:r>
      <w:r>
        <w:rPr>
          <w:color w:val="231F20"/>
          <w:spacing w:val="-2"/>
          <w:w w:val="110"/>
        </w:rPr>
        <w:t>essé</w:t>
      </w:r>
      <w:r>
        <w:rPr>
          <w:color w:val="231F20"/>
          <w:spacing w:val="-1"/>
          <w:w w:val="110"/>
        </w:rPr>
        <w:t>g</w:t>
      </w:r>
      <w:r>
        <w:rPr>
          <w:color w:val="231F20"/>
          <w:spacing w:val="-2"/>
          <w:w w:val="110"/>
        </w:rPr>
        <w:t>é</w:t>
      </w:r>
      <w:r>
        <w:rPr>
          <w:color w:val="231F20"/>
          <w:spacing w:val="-1"/>
          <w:w w:val="110"/>
        </w:rPr>
        <w:t>t</w:t>
      </w:r>
      <w:r>
        <w:rPr>
          <w:color w:val="231F20"/>
          <w:spacing w:val="-2"/>
          <w:w w:val="110"/>
        </w:rPr>
        <w:t>;</w:t>
      </w:r>
      <w:r>
        <w:rPr/>
      </w:r>
    </w:p>
    <w:p>
      <w:pPr>
        <w:pStyle w:val="BodyText"/>
        <w:numPr>
          <w:ilvl w:val="0"/>
          <w:numId w:val="9"/>
        </w:numPr>
        <w:tabs>
          <w:tab w:pos="278" w:val="left" w:leader="none"/>
        </w:tabs>
        <w:spacing w:line="240" w:lineRule="auto" w:before="57" w:after="0"/>
        <w:ind w:left="277" w:right="0" w:hanging="170"/>
        <w:jc w:val="left"/>
      </w:pPr>
      <w:r>
        <w:rPr>
          <w:color w:val="231F20"/>
          <w:spacing w:val="-2"/>
          <w:w w:val="110"/>
        </w:rPr>
        <w:t>M</w:t>
      </w:r>
      <w:r>
        <w:rPr>
          <w:color w:val="231F20"/>
          <w:spacing w:val="-1"/>
          <w:w w:val="110"/>
        </w:rPr>
        <w:t>agy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r</w:t>
      </w:r>
      <w:r>
        <w:rPr>
          <w:color w:val="231F20"/>
          <w:spacing w:val="5"/>
          <w:w w:val="110"/>
        </w:rPr>
        <w:t> </w:t>
      </w:r>
      <w:r>
        <w:rPr>
          <w:color w:val="231F20"/>
          <w:w w:val="110"/>
        </w:rPr>
        <w:t>gyártás.</w:t>
      </w:r>
      <w:r>
        <w:rPr/>
      </w:r>
    </w:p>
    <w:p>
      <w:pPr>
        <w:spacing w:line="240" w:lineRule="auto" w:before="0"/>
        <w:rPr>
          <w:rFonts w:ascii="Arial" w:hAnsi="Arial" w:cs="Arial" w:eastAsia="Arial"/>
          <w:sz w:val="18"/>
          <w:szCs w:val="18"/>
        </w:rPr>
      </w:pPr>
    </w:p>
    <w:p>
      <w:pPr>
        <w:spacing w:line="240" w:lineRule="auto" w:before="4"/>
        <w:rPr>
          <w:rFonts w:ascii="Arial" w:hAnsi="Arial" w:cs="Arial" w:eastAsia="Arial"/>
          <w:sz w:val="18"/>
          <w:szCs w:val="18"/>
        </w:rPr>
      </w:pPr>
    </w:p>
    <w:p>
      <w:pPr>
        <w:pStyle w:val="Heading5"/>
        <w:spacing w:line="247" w:lineRule="auto" w:before="0"/>
        <w:ind w:right="5570"/>
        <w:jc w:val="left"/>
        <w:rPr>
          <w:b w:val="0"/>
          <w:bCs w:val="0"/>
        </w:rPr>
      </w:pPr>
      <w:r>
        <w:rPr>
          <w:color w:val="006CB7"/>
          <w:spacing w:val="-5"/>
          <w:w w:val="110"/>
        </w:rPr>
        <w:t>L</w:t>
      </w:r>
      <w:r>
        <w:rPr>
          <w:color w:val="006CB7"/>
          <w:spacing w:val="-6"/>
          <w:w w:val="110"/>
        </w:rPr>
        <w:t>e</w:t>
      </w:r>
      <w:r>
        <w:rPr>
          <w:color w:val="006CB7"/>
          <w:spacing w:val="-5"/>
          <w:w w:val="110"/>
        </w:rPr>
        <w:t>ggy</w:t>
      </w:r>
      <w:r>
        <w:rPr>
          <w:color w:val="006CB7"/>
          <w:spacing w:val="-6"/>
          <w:w w:val="110"/>
        </w:rPr>
        <w:t>akr</w:t>
      </w:r>
      <w:r>
        <w:rPr>
          <w:color w:val="006CB7"/>
          <w:spacing w:val="-5"/>
          <w:w w:val="110"/>
        </w:rPr>
        <w:t>abb</w:t>
      </w:r>
      <w:r>
        <w:rPr>
          <w:color w:val="006CB7"/>
          <w:spacing w:val="-6"/>
          <w:w w:val="110"/>
        </w:rPr>
        <w:t>an</w:t>
      </w:r>
      <w:r>
        <w:rPr>
          <w:color w:val="006CB7"/>
          <w:spacing w:val="17"/>
          <w:w w:val="110"/>
        </w:rPr>
        <w:t> </w:t>
      </w:r>
      <w:r>
        <w:rPr>
          <w:color w:val="006CB7"/>
          <w:spacing w:val="-5"/>
          <w:w w:val="110"/>
        </w:rPr>
        <w:t>é</w:t>
      </w:r>
      <w:r>
        <w:rPr>
          <w:color w:val="006CB7"/>
          <w:spacing w:val="-4"/>
          <w:w w:val="110"/>
        </w:rPr>
        <w:t>p</w:t>
      </w:r>
      <w:r>
        <w:rPr>
          <w:color w:val="006CB7"/>
          <w:spacing w:val="-5"/>
          <w:w w:val="110"/>
        </w:rPr>
        <w:t>ített</w:t>
      </w:r>
      <w:r>
        <w:rPr>
          <w:color w:val="006CB7"/>
          <w:spacing w:val="27"/>
          <w:w w:val="104"/>
        </w:rPr>
        <w:t> </w:t>
      </w:r>
      <w:r>
        <w:rPr>
          <w:color w:val="006CB7"/>
          <w:spacing w:val="-6"/>
          <w:w w:val="110"/>
        </w:rPr>
        <w:t>s</w:t>
      </w:r>
      <w:r>
        <w:rPr>
          <w:color w:val="006CB7"/>
          <w:spacing w:val="-7"/>
          <w:w w:val="110"/>
        </w:rPr>
        <w:t>zerkezetek</w:t>
      </w:r>
      <w:r>
        <w:rPr>
          <w:color w:val="006CB7"/>
          <w:spacing w:val="-9"/>
          <w:w w:val="110"/>
        </w:rPr>
        <w:t>:</w:t>
      </w:r>
      <w:r>
        <w:rPr>
          <w:b w:val="0"/>
        </w:rPr>
      </w:r>
    </w:p>
    <w:p>
      <w:pPr>
        <w:numPr>
          <w:ilvl w:val="0"/>
          <w:numId w:val="9"/>
        </w:numPr>
        <w:tabs>
          <w:tab w:pos="278" w:val="left" w:leader="none"/>
        </w:tabs>
        <w:spacing w:line="247" w:lineRule="auto" w:before="98"/>
        <w:ind w:left="277" w:right="5331" w:hanging="170"/>
        <w:jc w:val="left"/>
        <w:rPr>
          <w:rFonts w:ascii="Trebuchet MS" w:hAnsi="Trebuchet MS" w:cs="Trebuchet MS" w:eastAsia="Trebuchet MS"/>
          <w:sz w:val="18"/>
          <w:szCs w:val="18"/>
        </w:rPr>
      </w:pPr>
      <w:r>
        <w:rPr>
          <w:rFonts w:ascii="Trebuchet MS" w:hAnsi="Trebuchet MS"/>
          <w:b/>
          <w:color w:val="231F20"/>
          <w:spacing w:val="1"/>
          <w:w w:val="110"/>
          <w:sz w:val="18"/>
        </w:rPr>
        <w:t>Hűt</w:t>
      </w:r>
      <w:r>
        <w:rPr>
          <w:rFonts w:ascii="Trebuchet MS" w:hAnsi="Trebuchet MS"/>
          <w:b/>
          <w:color w:val="231F20"/>
          <w:w w:val="110"/>
          <w:sz w:val="18"/>
        </w:rPr>
        <w:t>ő</w:t>
      </w:r>
      <w:r>
        <w:rPr>
          <w:rFonts w:ascii="Trebuchet MS" w:hAnsi="Trebuchet MS"/>
          <w:b/>
          <w:color w:val="231F20"/>
          <w:spacing w:val="1"/>
          <w:w w:val="110"/>
          <w:sz w:val="18"/>
        </w:rPr>
        <w:t>-fűt</w:t>
      </w:r>
      <w:r>
        <w:rPr>
          <w:rFonts w:ascii="Trebuchet MS" w:hAnsi="Trebuchet MS"/>
          <w:b/>
          <w:color w:val="231F20"/>
          <w:w w:val="110"/>
          <w:sz w:val="18"/>
        </w:rPr>
        <w:t>ő</w:t>
      </w:r>
      <w:r>
        <w:rPr>
          <w:rFonts w:ascii="Trebuchet MS" w:hAnsi="Trebuchet MS"/>
          <w:b/>
          <w:color w:val="231F20"/>
          <w:spacing w:val="-10"/>
          <w:w w:val="110"/>
          <w:sz w:val="18"/>
        </w:rPr>
        <w:t> </w:t>
      </w:r>
      <w:r>
        <w:rPr>
          <w:rFonts w:ascii="Trebuchet MS" w:hAnsi="Trebuchet MS"/>
          <w:b/>
          <w:color w:val="231F20"/>
          <w:spacing w:val="-1"/>
          <w:w w:val="110"/>
          <w:sz w:val="18"/>
        </w:rPr>
        <w:t>á</w:t>
      </w:r>
      <w:r>
        <w:rPr>
          <w:rFonts w:ascii="Trebuchet MS" w:hAnsi="Trebuchet MS"/>
          <w:b/>
          <w:color w:val="231F20"/>
          <w:spacing w:val="-2"/>
          <w:w w:val="110"/>
          <w:sz w:val="18"/>
        </w:rPr>
        <w:t>l</w:t>
      </w:r>
      <w:r>
        <w:rPr>
          <w:rFonts w:ascii="Trebuchet MS" w:hAnsi="Trebuchet MS"/>
          <w:b/>
          <w:color w:val="231F20"/>
          <w:spacing w:val="-1"/>
          <w:w w:val="110"/>
          <w:sz w:val="18"/>
        </w:rPr>
        <w:t>m</w:t>
      </w:r>
      <w:r>
        <w:rPr>
          <w:rFonts w:ascii="Trebuchet MS" w:hAnsi="Trebuchet MS"/>
          <w:b/>
          <w:color w:val="231F20"/>
          <w:spacing w:val="-2"/>
          <w:w w:val="110"/>
          <w:sz w:val="18"/>
        </w:rPr>
        <w:t>enn</w:t>
      </w:r>
      <w:r>
        <w:rPr>
          <w:rFonts w:ascii="Trebuchet MS" w:hAnsi="Trebuchet MS"/>
          <w:b/>
          <w:color w:val="231F20"/>
          <w:spacing w:val="-1"/>
          <w:w w:val="110"/>
          <w:sz w:val="18"/>
        </w:rPr>
        <w:t>y</w:t>
      </w:r>
      <w:r>
        <w:rPr>
          <w:rFonts w:ascii="Trebuchet MS" w:hAnsi="Trebuchet MS"/>
          <w:b/>
          <w:color w:val="231F20"/>
          <w:spacing w:val="-2"/>
          <w:w w:val="110"/>
          <w:sz w:val="18"/>
        </w:rPr>
        <w:t>ezet</w:t>
      </w:r>
      <w:r>
        <w:rPr>
          <w:rFonts w:ascii="Trebuchet MS" w:hAnsi="Trebuchet MS"/>
          <w:b/>
          <w:color w:val="231F20"/>
          <w:spacing w:val="-10"/>
          <w:w w:val="110"/>
          <w:sz w:val="18"/>
        </w:rPr>
        <w:t> </w:t>
      </w:r>
      <w:r>
        <w:rPr>
          <w:rFonts w:ascii="Trebuchet MS" w:hAnsi="Trebuchet MS"/>
          <w:b/>
          <w:color w:val="231F20"/>
          <w:w w:val="110"/>
          <w:sz w:val="18"/>
        </w:rPr>
        <w:t>szimpla</w:t>
      </w:r>
      <w:r>
        <w:rPr>
          <w:rFonts w:ascii="Trebuchet MS" w:hAnsi="Trebuchet MS"/>
          <w:b/>
          <w:color w:val="231F20"/>
          <w:spacing w:val="-10"/>
          <w:w w:val="110"/>
          <w:sz w:val="18"/>
        </w:rPr>
        <w:t> </w:t>
      </w:r>
      <w:r>
        <w:rPr>
          <w:rFonts w:ascii="Trebuchet MS" w:hAnsi="Trebuchet MS"/>
          <w:b/>
          <w:color w:val="231F20"/>
          <w:spacing w:val="-1"/>
          <w:w w:val="110"/>
          <w:sz w:val="18"/>
        </w:rPr>
        <w:t>vagy</w:t>
      </w:r>
      <w:r>
        <w:rPr>
          <w:rFonts w:ascii="Trebuchet MS" w:hAnsi="Trebuchet MS"/>
          <w:b/>
          <w:color w:val="231F20"/>
          <w:spacing w:val="-10"/>
          <w:w w:val="110"/>
          <w:sz w:val="18"/>
        </w:rPr>
        <w:t> </w:t>
      </w:r>
      <w:r>
        <w:rPr>
          <w:rFonts w:ascii="Trebuchet MS" w:hAnsi="Trebuchet MS"/>
          <w:b/>
          <w:color w:val="231F20"/>
          <w:w w:val="110"/>
          <w:sz w:val="18"/>
        </w:rPr>
        <w:t>dupla</w:t>
      </w:r>
      <w:r>
        <w:rPr>
          <w:rFonts w:ascii="Trebuchet MS" w:hAnsi="Trebuchet MS"/>
          <w:b/>
          <w:color w:val="231F20"/>
          <w:spacing w:val="38"/>
          <w:w w:val="111"/>
          <w:sz w:val="18"/>
        </w:rPr>
        <w:t> </w:t>
      </w:r>
      <w:r>
        <w:rPr>
          <w:rFonts w:ascii="Trebuchet MS" w:hAnsi="Trebuchet MS"/>
          <w:b/>
          <w:color w:val="231F20"/>
          <w:w w:val="105"/>
          <w:sz w:val="18"/>
        </w:rPr>
        <w:t>profilvázzal</w:t>
      </w:r>
      <w:r>
        <w:rPr>
          <w:rFonts w:ascii="Trebuchet MS" w:hAnsi="Trebuchet MS"/>
          <w:b/>
          <w:color w:val="231F20"/>
          <w:spacing w:val="23"/>
          <w:w w:val="105"/>
          <w:sz w:val="18"/>
        </w:rPr>
        <w:t> </w:t>
      </w:r>
      <w:r>
        <w:rPr>
          <w:rFonts w:ascii="Trebuchet MS" w:hAnsi="Trebuchet MS"/>
          <w:b/>
          <w:color w:val="231F20"/>
          <w:spacing w:val="-1"/>
          <w:w w:val="105"/>
          <w:sz w:val="18"/>
        </w:rPr>
        <w:t>sze</w:t>
      </w:r>
      <w:r>
        <w:rPr>
          <w:rFonts w:ascii="Trebuchet MS" w:hAnsi="Trebuchet MS"/>
          <w:b/>
          <w:color w:val="231F20"/>
          <w:spacing w:val="-2"/>
          <w:w w:val="105"/>
          <w:sz w:val="18"/>
        </w:rPr>
        <w:t>r</w:t>
      </w:r>
      <w:r>
        <w:rPr>
          <w:rFonts w:ascii="Trebuchet MS" w:hAnsi="Trebuchet MS"/>
          <w:b/>
          <w:color w:val="231F20"/>
          <w:spacing w:val="-1"/>
          <w:w w:val="105"/>
          <w:sz w:val="18"/>
        </w:rPr>
        <w:t>e</w:t>
      </w:r>
      <w:r>
        <w:rPr>
          <w:rFonts w:ascii="Trebuchet MS" w:hAnsi="Trebuchet MS"/>
          <w:b/>
          <w:color w:val="231F20"/>
          <w:spacing w:val="-2"/>
          <w:w w:val="105"/>
          <w:sz w:val="18"/>
        </w:rPr>
        <w:t>l</w:t>
      </w:r>
      <w:r>
        <w:rPr>
          <w:rFonts w:ascii="Trebuchet MS" w:hAnsi="Trebuchet MS"/>
          <w:b/>
          <w:color w:val="231F20"/>
          <w:spacing w:val="-1"/>
          <w:w w:val="105"/>
          <w:sz w:val="18"/>
        </w:rPr>
        <w:t>ve</w:t>
      </w:r>
      <w:r>
        <w:rPr>
          <w:rFonts w:ascii="Trebuchet MS" w:hAnsi="Trebuchet MS"/>
          <w:b/>
          <w:color w:val="231F20"/>
          <w:spacing w:val="-2"/>
          <w:w w:val="105"/>
          <w:sz w:val="18"/>
        </w:rPr>
        <w:t>;</w:t>
      </w:r>
      <w:r>
        <w:rPr>
          <w:rFonts w:ascii="Trebuchet MS" w:hAnsi="Trebuchet MS"/>
          <w:sz w:val="18"/>
        </w:rPr>
      </w:r>
    </w:p>
    <w:p>
      <w:pPr>
        <w:pStyle w:val="BodyText"/>
        <w:numPr>
          <w:ilvl w:val="0"/>
          <w:numId w:val="9"/>
        </w:numPr>
        <w:tabs>
          <w:tab w:pos="278" w:val="left" w:leader="none"/>
        </w:tabs>
        <w:spacing w:line="240" w:lineRule="auto" w:before="57" w:after="0"/>
        <w:ind w:left="277" w:right="0" w:hanging="170"/>
        <w:jc w:val="left"/>
      </w:pPr>
      <w:r>
        <w:rPr>
          <w:color w:val="231F20"/>
          <w:w w:val="115"/>
        </w:rPr>
        <w:t>Hűtő-fűtő</w:t>
      </w:r>
      <w:r>
        <w:rPr>
          <w:color w:val="231F20"/>
          <w:spacing w:val="-7"/>
          <w:w w:val="115"/>
        </w:rPr>
        <w:t> </w:t>
      </w:r>
      <w:r>
        <w:rPr>
          <w:color w:val="231F20"/>
          <w:spacing w:val="-2"/>
          <w:w w:val="115"/>
        </w:rPr>
        <w:t>e</w:t>
      </w:r>
      <w:r>
        <w:rPr>
          <w:color w:val="231F20"/>
          <w:spacing w:val="-1"/>
          <w:w w:val="115"/>
        </w:rPr>
        <w:t>lőt</w:t>
      </w:r>
      <w:r>
        <w:rPr>
          <w:color w:val="231F20"/>
          <w:spacing w:val="-2"/>
          <w:w w:val="115"/>
        </w:rPr>
        <w:t>é</w:t>
      </w:r>
      <w:r>
        <w:rPr>
          <w:color w:val="231F20"/>
          <w:spacing w:val="-1"/>
          <w:w w:val="115"/>
        </w:rPr>
        <w:t>t</w:t>
      </w:r>
      <w:r>
        <w:rPr>
          <w:color w:val="231F20"/>
          <w:spacing w:val="-2"/>
          <w:w w:val="115"/>
        </w:rPr>
        <w:t>hé</w:t>
      </w:r>
      <w:r>
        <w:rPr>
          <w:color w:val="231F20"/>
          <w:spacing w:val="-1"/>
          <w:w w:val="115"/>
        </w:rPr>
        <w:t>j</w:t>
      </w:r>
      <w:r>
        <w:rPr>
          <w:color w:val="231F20"/>
          <w:spacing w:val="-2"/>
          <w:w w:val="115"/>
        </w:rPr>
        <w:t>a</w:t>
      </w:r>
      <w:r>
        <w:rPr>
          <w:color w:val="231F20"/>
          <w:spacing w:val="-1"/>
          <w:w w:val="115"/>
        </w:rPr>
        <w:t>k</w:t>
      </w:r>
      <w:r>
        <w:rPr>
          <w:color w:val="231F20"/>
          <w:spacing w:val="-2"/>
          <w:w w:val="115"/>
        </w:rPr>
        <w:t>.</w:t>
      </w:r>
      <w:r>
        <w:rPr/>
      </w:r>
    </w:p>
    <w:p>
      <w:pPr>
        <w:spacing w:line="240" w:lineRule="auto" w:before="0"/>
        <w:rPr>
          <w:rFonts w:ascii="Arial" w:hAnsi="Arial" w:cs="Arial" w:eastAsia="Arial"/>
          <w:sz w:val="18"/>
          <w:szCs w:val="18"/>
        </w:rPr>
      </w:pPr>
    </w:p>
    <w:p>
      <w:pPr>
        <w:spacing w:line="240" w:lineRule="auto" w:before="4"/>
        <w:rPr>
          <w:rFonts w:ascii="Arial" w:hAnsi="Arial" w:cs="Arial" w:eastAsia="Arial"/>
          <w:sz w:val="18"/>
          <w:szCs w:val="18"/>
        </w:rPr>
      </w:pPr>
    </w:p>
    <w:p>
      <w:pPr>
        <w:pStyle w:val="Heading5"/>
        <w:spacing w:line="240" w:lineRule="auto" w:before="0"/>
        <w:ind w:right="0"/>
        <w:jc w:val="left"/>
        <w:rPr>
          <w:b w:val="0"/>
          <w:bCs w:val="0"/>
        </w:rPr>
      </w:pPr>
      <w:r>
        <w:rPr>
          <w:color w:val="006CB7"/>
          <w:spacing w:val="-4"/>
          <w:w w:val="105"/>
        </w:rPr>
        <w:t>A</w:t>
      </w:r>
      <w:r>
        <w:rPr>
          <w:color w:val="006CB7"/>
          <w:spacing w:val="-6"/>
          <w:w w:val="105"/>
        </w:rPr>
        <w:t>j</w:t>
      </w:r>
      <w:r>
        <w:rPr>
          <w:color w:val="006CB7"/>
          <w:spacing w:val="-4"/>
          <w:w w:val="105"/>
        </w:rPr>
        <w:t>án</w:t>
      </w:r>
      <w:r>
        <w:rPr>
          <w:color w:val="006CB7"/>
          <w:spacing w:val="-5"/>
          <w:w w:val="105"/>
        </w:rPr>
        <w:t>l</w:t>
      </w:r>
      <w:r>
        <w:rPr>
          <w:color w:val="006CB7"/>
          <w:spacing w:val="-4"/>
          <w:w w:val="105"/>
        </w:rPr>
        <w:t>o</w:t>
      </w:r>
      <w:r>
        <w:rPr>
          <w:color w:val="006CB7"/>
          <w:spacing w:val="-5"/>
          <w:w w:val="105"/>
        </w:rPr>
        <w:t>tt</w:t>
      </w:r>
      <w:r>
        <w:rPr>
          <w:color w:val="006CB7"/>
          <w:spacing w:val="15"/>
          <w:w w:val="105"/>
        </w:rPr>
        <w:t> </w:t>
      </w:r>
      <w:r>
        <w:rPr>
          <w:color w:val="006CB7"/>
          <w:spacing w:val="-6"/>
          <w:w w:val="105"/>
        </w:rPr>
        <w:t>f</w:t>
      </w:r>
      <w:r>
        <w:rPr>
          <w:color w:val="006CB7"/>
          <w:spacing w:val="-5"/>
          <w:w w:val="105"/>
        </w:rPr>
        <w:t>e</w:t>
      </w:r>
      <w:r>
        <w:rPr>
          <w:color w:val="006CB7"/>
          <w:spacing w:val="-6"/>
          <w:w w:val="105"/>
        </w:rPr>
        <w:t>lh</w:t>
      </w:r>
      <w:r>
        <w:rPr>
          <w:color w:val="006CB7"/>
          <w:spacing w:val="-5"/>
          <w:w w:val="105"/>
        </w:rPr>
        <w:t>aszná</w:t>
      </w:r>
      <w:r>
        <w:rPr>
          <w:color w:val="006CB7"/>
          <w:spacing w:val="-6"/>
          <w:w w:val="105"/>
        </w:rPr>
        <w:t>l</w:t>
      </w:r>
      <w:r>
        <w:rPr>
          <w:color w:val="006CB7"/>
          <w:spacing w:val="-5"/>
          <w:w w:val="105"/>
        </w:rPr>
        <w:t>ási</w:t>
      </w:r>
      <w:r>
        <w:rPr>
          <w:color w:val="006CB7"/>
          <w:spacing w:val="15"/>
          <w:w w:val="105"/>
        </w:rPr>
        <w:t> </w:t>
      </w:r>
      <w:r>
        <w:rPr>
          <w:color w:val="006CB7"/>
          <w:spacing w:val="-6"/>
          <w:w w:val="105"/>
        </w:rPr>
        <w:t>ter</w:t>
      </w:r>
      <w:r>
        <w:rPr>
          <w:color w:val="006CB7"/>
          <w:spacing w:val="-5"/>
          <w:w w:val="105"/>
        </w:rPr>
        <w:t>üle</w:t>
      </w:r>
      <w:r>
        <w:rPr>
          <w:color w:val="006CB7"/>
          <w:spacing w:val="-6"/>
          <w:w w:val="105"/>
        </w:rPr>
        <w:t>t</w:t>
      </w:r>
      <w:r>
        <w:rPr>
          <w:color w:val="006CB7"/>
          <w:spacing w:val="-5"/>
          <w:w w:val="105"/>
        </w:rPr>
        <w:t>ek</w:t>
      </w:r>
      <w:r>
        <w:rPr>
          <w:color w:val="006CB7"/>
          <w:spacing w:val="-7"/>
          <w:w w:val="105"/>
        </w:rPr>
        <w:t>:</w:t>
      </w:r>
      <w:r>
        <w:rPr>
          <w:b w:val="0"/>
        </w:rPr>
      </w:r>
    </w:p>
    <w:p>
      <w:pPr>
        <w:pStyle w:val="BodyText"/>
        <w:numPr>
          <w:ilvl w:val="0"/>
          <w:numId w:val="9"/>
        </w:numPr>
        <w:tabs>
          <w:tab w:pos="278" w:val="left" w:leader="none"/>
        </w:tabs>
        <w:spacing w:line="250" w:lineRule="auto" w:before="107" w:after="0"/>
        <w:ind w:left="277" w:right="5648" w:hanging="170"/>
        <w:jc w:val="left"/>
      </w:pPr>
      <w:r>
        <w:rPr>
          <w:color w:val="231F20"/>
          <w:spacing w:val="-2"/>
          <w:w w:val="110"/>
        </w:rPr>
        <w:t>I</w:t>
      </w:r>
      <w:r>
        <w:rPr>
          <w:color w:val="231F20"/>
          <w:spacing w:val="-1"/>
          <w:w w:val="110"/>
        </w:rPr>
        <w:t>rod</w:t>
      </w:r>
      <w:r>
        <w:rPr>
          <w:color w:val="231F20"/>
          <w:spacing w:val="-2"/>
          <w:w w:val="110"/>
        </w:rPr>
        <w:t>ahá</w:t>
      </w:r>
      <w:r>
        <w:rPr>
          <w:color w:val="231F20"/>
          <w:spacing w:val="-1"/>
          <w:w w:val="110"/>
        </w:rPr>
        <w:t>zak</w:t>
      </w:r>
      <w:r>
        <w:rPr>
          <w:color w:val="231F20"/>
          <w:spacing w:val="-2"/>
          <w:w w:val="110"/>
        </w:rPr>
        <w:t>,</w:t>
      </w:r>
      <w:r>
        <w:rPr>
          <w:color w:val="231F20"/>
          <w:spacing w:val="-3"/>
          <w:w w:val="110"/>
        </w:rPr>
        <w:t> </w:t>
      </w:r>
      <w:r>
        <w:rPr>
          <w:color w:val="231F20"/>
          <w:spacing w:val="-2"/>
          <w:w w:val="110"/>
        </w:rPr>
        <w:t>s</w:t>
      </w:r>
      <w:r>
        <w:rPr>
          <w:color w:val="231F20"/>
          <w:spacing w:val="-1"/>
          <w:w w:val="110"/>
        </w:rPr>
        <w:t>z</w:t>
      </w:r>
      <w:r>
        <w:rPr>
          <w:color w:val="231F20"/>
          <w:spacing w:val="-2"/>
          <w:w w:val="110"/>
        </w:rPr>
        <w:t>á</w:t>
      </w:r>
      <w:r>
        <w:rPr>
          <w:color w:val="231F20"/>
          <w:spacing w:val="-1"/>
          <w:w w:val="110"/>
        </w:rPr>
        <w:t>llodák</w:t>
      </w:r>
      <w:r>
        <w:rPr>
          <w:color w:val="231F20"/>
          <w:spacing w:val="-2"/>
          <w:w w:val="110"/>
        </w:rPr>
        <w:t>, </w:t>
      </w:r>
      <w:r>
        <w:rPr>
          <w:color w:val="231F20"/>
          <w:spacing w:val="-1"/>
          <w:w w:val="110"/>
        </w:rPr>
        <w:t>kórh</w:t>
      </w:r>
      <w:r>
        <w:rPr>
          <w:color w:val="231F20"/>
          <w:spacing w:val="-2"/>
          <w:w w:val="110"/>
        </w:rPr>
        <w:t>á</w:t>
      </w:r>
      <w:r>
        <w:rPr>
          <w:color w:val="231F20"/>
          <w:spacing w:val="-1"/>
          <w:w w:val="110"/>
        </w:rPr>
        <w:t>zak</w:t>
      </w:r>
      <w:r>
        <w:rPr>
          <w:color w:val="231F20"/>
          <w:spacing w:val="-2"/>
          <w:w w:val="110"/>
        </w:rPr>
        <w:t> kor</w:t>
      </w:r>
      <w:r>
        <w:rPr>
          <w:color w:val="231F20"/>
          <w:spacing w:val="-3"/>
          <w:w w:val="110"/>
        </w:rPr>
        <w:t>s</w:t>
      </w:r>
      <w:r>
        <w:rPr>
          <w:color w:val="231F20"/>
          <w:spacing w:val="-2"/>
          <w:w w:val="110"/>
        </w:rPr>
        <w:t>z</w:t>
      </w:r>
      <w:r>
        <w:rPr>
          <w:color w:val="231F20"/>
          <w:spacing w:val="-3"/>
          <w:w w:val="110"/>
        </w:rPr>
        <w:t>e</w:t>
      </w:r>
      <w:r>
        <w:rPr>
          <w:color w:val="231F20"/>
          <w:spacing w:val="-2"/>
          <w:w w:val="110"/>
        </w:rPr>
        <w:t>rű</w:t>
      </w:r>
      <w:r>
        <w:rPr>
          <w:color w:val="231F20"/>
          <w:spacing w:val="43"/>
          <w:w w:val="110"/>
        </w:rPr>
        <w:t> </w:t>
      </w:r>
      <w:r>
        <w:rPr>
          <w:color w:val="231F20"/>
          <w:w w:val="110"/>
        </w:rPr>
        <w:t>és 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n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rgi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tak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r</w:t>
      </w:r>
      <w:r>
        <w:rPr>
          <w:color w:val="231F20"/>
          <w:spacing w:val="-2"/>
          <w:w w:val="110"/>
        </w:rPr>
        <w:t>é</w:t>
      </w:r>
      <w:r>
        <w:rPr>
          <w:color w:val="231F20"/>
          <w:spacing w:val="-1"/>
          <w:w w:val="110"/>
        </w:rPr>
        <w:t>ko</w:t>
      </w:r>
      <w:r>
        <w:rPr>
          <w:color w:val="231F20"/>
          <w:spacing w:val="-2"/>
          <w:w w:val="110"/>
        </w:rPr>
        <w:t>s</w:t>
      </w:r>
      <w:r>
        <w:rPr>
          <w:color w:val="231F20"/>
          <w:spacing w:val="1"/>
          <w:w w:val="110"/>
        </w:rPr>
        <w:t> </w:t>
      </w:r>
      <w:r>
        <w:rPr>
          <w:color w:val="231F20"/>
          <w:spacing w:val="-1"/>
          <w:w w:val="110"/>
        </w:rPr>
        <w:t>fűt</w:t>
      </w:r>
      <w:r>
        <w:rPr>
          <w:color w:val="231F20"/>
          <w:spacing w:val="-2"/>
          <w:w w:val="110"/>
        </w:rPr>
        <w:t>és</w:t>
      </w:r>
      <w:r>
        <w:rPr>
          <w:color w:val="231F20"/>
          <w:spacing w:val="-1"/>
          <w:w w:val="110"/>
        </w:rPr>
        <w:t>i</w:t>
      </w:r>
      <w:r>
        <w:rPr>
          <w:color w:val="231F20"/>
          <w:w w:val="110"/>
        </w:rPr>
        <w:t> és</w:t>
      </w:r>
      <w:r>
        <w:rPr>
          <w:color w:val="231F20"/>
          <w:spacing w:val="1"/>
          <w:w w:val="110"/>
        </w:rPr>
        <w:t> </w:t>
      </w:r>
      <w:r>
        <w:rPr>
          <w:color w:val="231F20"/>
          <w:spacing w:val="-1"/>
          <w:w w:val="110"/>
        </w:rPr>
        <w:t>hűt</w:t>
      </w:r>
      <w:r>
        <w:rPr>
          <w:color w:val="231F20"/>
          <w:spacing w:val="-2"/>
          <w:w w:val="110"/>
        </w:rPr>
        <w:t>és</w:t>
      </w:r>
      <w:r>
        <w:rPr>
          <w:color w:val="231F20"/>
          <w:spacing w:val="-1"/>
          <w:w w:val="110"/>
        </w:rPr>
        <w:t>i</w:t>
      </w:r>
      <w:r>
        <w:rPr>
          <w:color w:val="231F20"/>
          <w:spacing w:val="30"/>
          <w:w w:val="118"/>
        </w:rPr>
        <w:t> </w:t>
      </w:r>
      <w:r>
        <w:rPr>
          <w:color w:val="231F20"/>
          <w:spacing w:val="-1"/>
          <w:w w:val="110"/>
        </w:rPr>
        <w:t>m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gold</w:t>
      </w:r>
      <w:r>
        <w:rPr>
          <w:color w:val="231F20"/>
          <w:spacing w:val="-2"/>
          <w:w w:val="110"/>
        </w:rPr>
        <w:t>ás</w:t>
      </w:r>
      <w:r>
        <w:rPr>
          <w:color w:val="231F20"/>
          <w:spacing w:val="-1"/>
          <w:w w:val="110"/>
        </w:rPr>
        <w:t>aihoz</w:t>
      </w:r>
      <w:r>
        <w:rPr>
          <w:color w:val="231F20"/>
          <w:spacing w:val="-2"/>
          <w:w w:val="110"/>
        </w:rPr>
        <w:t>;</w:t>
      </w:r>
      <w:r>
        <w:rPr/>
      </w:r>
    </w:p>
    <w:p>
      <w:pPr>
        <w:pStyle w:val="BodyText"/>
        <w:numPr>
          <w:ilvl w:val="0"/>
          <w:numId w:val="9"/>
        </w:numPr>
        <w:tabs>
          <w:tab w:pos="278" w:val="left" w:leader="none"/>
        </w:tabs>
        <w:spacing w:line="250" w:lineRule="auto" w:before="57" w:after="0"/>
        <w:ind w:left="277" w:right="6514" w:hanging="170"/>
        <w:jc w:val="left"/>
      </w:pPr>
      <w:r>
        <w:rPr>
          <w:color w:val="231F20"/>
          <w:spacing w:val="-1"/>
          <w:w w:val="110"/>
        </w:rPr>
        <w:t>tár</w:t>
      </w:r>
      <w:r>
        <w:rPr>
          <w:color w:val="231F20"/>
          <w:spacing w:val="-2"/>
          <w:w w:val="110"/>
        </w:rPr>
        <w:t>sas</w:t>
      </w:r>
      <w:r>
        <w:rPr>
          <w:color w:val="231F20"/>
          <w:spacing w:val="-1"/>
          <w:w w:val="110"/>
        </w:rPr>
        <w:t>h</w:t>
      </w:r>
      <w:r>
        <w:rPr>
          <w:color w:val="231F20"/>
          <w:spacing w:val="-2"/>
          <w:w w:val="110"/>
        </w:rPr>
        <w:t>á</w:t>
      </w:r>
      <w:r>
        <w:rPr>
          <w:color w:val="231F20"/>
          <w:spacing w:val="-1"/>
          <w:w w:val="110"/>
        </w:rPr>
        <w:t>z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k</w:t>
      </w:r>
      <w:r>
        <w:rPr>
          <w:color w:val="231F20"/>
          <w:spacing w:val="34"/>
          <w:w w:val="110"/>
        </w:rPr>
        <w:t> </w:t>
      </w:r>
      <w:r>
        <w:rPr>
          <w:color w:val="231F20"/>
          <w:spacing w:val="-2"/>
          <w:w w:val="110"/>
        </w:rPr>
        <w:t>kompl</w:t>
      </w:r>
      <w:r>
        <w:rPr>
          <w:color w:val="231F20"/>
          <w:spacing w:val="-3"/>
          <w:w w:val="110"/>
        </w:rPr>
        <w:t>e</w:t>
      </w:r>
      <w:r>
        <w:rPr>
          <w:color w:val="231F20"/>
          <w:spacing w:val="-2"/>
          <w:w w:val="110"/>
        </w:rPr>
        <w:t>x</w:t>
      </w:r>
      <w:r>
        <w:rPr>
          <w:color w:val="231F20"/>
          <w:spacing w:val="35"/>
          <w:w w:val="110"/>
        </w:rPr>
        <w:t> </w:t>
      </w:r>
      <w:r>
        <w:rPr>
          <w:color w:val="231F20"/>
          <w:w w:val="110"/>
        </w:rPr>
        <w:t>hűtő-fűtő</w:t>
      </w:r>
      <w:r>
        <w:rPr>
          <w:color w:val="231F20"/>
          <w:spacing w:val="27"/>
          <w:w w:val="116"/>
        </w:rPr>
        <w:t> </w:t>
      </w:r>
      <w:r>
        <w:rPr>
          <w:color w:val="231F20"/>
          <w:spacing w:val="-1"/>
          <w:w w:val="110"/>
        </w:rPr>
        <w:t>rend</w:t>
      </w:r>
      <w:r>
        <w:rPr>
          <w:color w:val="231F20"/>
          <w:spacing w:val="-2"/>
          <w:w w:val="110"/>
        </w:rPr>
        <w:t>s</w:t>
      </w:r>
      <w:r>
        <w:rPr>
          <w:color w:val="231F20"/>
          <w:spacing w:val="-1"/>
          <w:w w:val="110"/>
        </w:rPr>
        <w:t>zer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ihez</w:t>
      </w:r>
      <w:r>
        <w:rPr>
          <w:color w:val="231F20"/>
          <w:spacing w:val="-2"/>
          <w:w w:val="110"/>
        </w:rPr>
        <w:t>;</w:t>
      </w:r>
      <w:r>
        <w:rPr/>
      </w:r>
    </w:p>
    <w:p>
      <w:pPr>
        <w:pStyle w:val="BodyText"/>
        <w:numPr>
          <w:ilvl w:val="0"/>
          <w:numId w:val="9"/>
        </w:numPr>
        <w:tabs>
          <w:tab w:pos="278" w:val="left" w:leader="none"/>
        </w:tabs>
        <w:spacing w:line="250" w:lineRule="auto" w:before="57" w:after="0"/>
        <w:ind w:left="277" w:right="7105" w:hanging="170"/>
        <w:jc w:val="left"/>
      </w:pPr>
      <w:r>
        <w:rPr>
          <w:color w:val="231F20"/>
          <w:w w:val="110"/>
        </w:rPr>
        <w:t>családi</w:t>
      </w:r>
      <w:r>
        <w:rPr>
          <w:color w:val="231F20"/>
          <w:spacing w:val="4"/>
          <w:w w:val="110"/>
        </w:rPr>
        <w:t> </w:t>
      </w:r>
      <w:r>
        <w:rPr>
          <w:color w:val="231F20"/>
          <w:spacing w:val="-1"/>
          <w:w w:val="110"/>
        </w:rPr>
        <w:t>h</w:t>
      </w:r>
      <w:r>
        <w:rPr>
          <w:color w:val="231F20"/>
          <w:spacing w:val="-2"/>
          <w:w w:val="110"/>
        </w:rPr>
        <w:t>áza</w:t>
      </w:r>
      <w:r>
        <w:rPr>
          <w:color w:val="231F20"/>
          <w:spacing w:val="-1"/>
          <w:w w:val="110"/>
        </w:rPr>
        <w:t>kb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n</w:t>
      </w:r>
      <w:r>
        <w:rPr>
          <w:color w:val="231F20"/>
          <w:spacing w:val="4"/>
          <w:w w:val="110"/>
        </w:rPr>
        <w:t> </w:t>
      </w:r>
      <w:r>
        <w:rPr>
          <w:color w:val="231F20"/>
          <w:spacing w:val="-3"/>
          <w:w w:val="110"/>
        </w:rPr>
        <w:t>e</w:t>
      </w:r>
      <w:r>
        <w:rPr>
          <w:color w:val="231F20"/>
          <w:spacing w:val="-2"/>
          <w:w w:val="110"/>
        </w:rPr>
        <w:t>gy</w:t>
      </w:r>
      <w:r>
        <w:rPr>
          <w:color w:val="231F20"/>
          <w:spacing w:val="-3"/>
          <w:w w:val="110"/>
        </w:rPr>
        <w:t>e</w:t>
      </w:r>
      <w:r>
        <w:rPr>
          <w:color w:val="231F20"/>
          <w:spacing w:val="-2"/>
          <w:w w:val="110"/>
        </w:rPr>
        <w:t>di</w:t>
      </w:r>
      <w:r>
        <w:rPr>
          <w:color w:val="231F20"/>
          <w:spacing w:val="20"/>
          <w:w w:val="119"/>
        </w:rPr>
        <w:t> </w:t>
      </w:r>
      <w:r>
        <w:rPr>
          <w:color w:val="231F20"/>
          <w:spacing w:val="-2"/>
          <w:w w:val="110"/>
        </w:rPr>
        <w:t>ig</w:t>
      </w:r>
      <w:r>
        <w:rPr>
          <w:color w:val="231F20"/>
          <w:spacing w:val="-3"/>
          <w:w w:val="110"/>
        </w:rPr>
        <w:t>é</w:t>
      </w:r>
      <w:r>
        <w:rPr>
          <w:color w:val="231F20"/>
          <w:spacing w:val="-2"/>
          <w:w w:val="110"/>
        </w:rPr>
        <w:t>ny</w:t>
      </w:r>
      <w:r>
        <w:rPr>
          <w:color w:val="231F20"/>
          <w:spacing w:val="-3"/>
          <w:w w:val="110"/>
        </w:rPr>
        <w:t>e</w:t>
      </w:r>
      <w:r>
        <w:rPr>
          <w:color w:val="231F20"/>
          <w:spacing w:val="-2"/>
          <w:w w:val="110"/>
        </w:rPr>
        <w:t>kr</w:t>
      </w:r>
      <w:r>
        <w:rPr>
          <w:color w:val="231F20"/>
          <w:spacing w:val="-3"/>
          <w:w w:val="110"/>
        </w:rPr>
        <w:t>e</w:t>
      </w:r>
      <w:r>
        <w:rPr>
          <w:color w:val="231F20"/>
          <w:spacing w:val="12"/>
          <w:w w:val="110"/>
        </w:rPr>
        <w:t> 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la</w:t>
      </w:r>
      <w:r>
        <w:rPr>
          <w:color w:val="231F20"/>
          <w:spacing w:val="-2"/>
          <w:w w:val="110"/>
        </w:rPr>
        <w:t>kí</w:t>
      </w:r>
      <w:r>
        <w:rPr>
          <w:color w:val="231F20"/>
          <w:spacing w:val="-1"/>
          <w:w w:val="110"/>
        </w:rPr>
        <w:t>tv</w:t>
      </w:r>
      <w:r>
        <w:rPr>
          <w:color w:val="231F20"/>
          <w:spacing w:val="-2"/>
          <w:w w:val="110"/>
        </w:rPr>
        <w:t>a.</w:t>
      </w:r>
      <w:r>
        <w:rPr/>
      </w:r>
    </w:p>
    <w:p>
      <w:pPr>
        <w:spacing w:after="0" w:line="250" w:lineRule="auto"/>
        <w:jc w:val="left"/>
        <w:sectPr>
          <w:headerReference w:type="default" r:id="rId37"/>
          <w:footerReference w:type="default" r:id="rId38"/>
          <w:pgSz w:w="11910" w:h="16840"/>
          <w:pgMar w:header="0" w:footer="0" w:top="320" w:bottom="280" w:left="920" w:right="1420"/>
        </w:sectPr>
      </w:pPr>
    </w:p>
    <w:p>
      <w:pPr>
        <w:spacing w:line="240" w:lineRule="auto" w:before="8"/>
        <w:rPr>
          <w:rFonts w:ascii="Arial" w:hAnsi="Arial" w:cs="Arial" w:eastAsia="Arial"/>
          <w:sz w:val="6"/>
          <w:szCs w:val="6"/>
        </w:rPr>
      </w:pPr>
    </w:p>
    <w:p>
      <w:pPr>
        <w:spacing w:line="200" w:lineRule="atLeast"/>
        <w:ind w:left="120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pict>
          <v:group style="width:523.6pt;height:488.7pt;mso-position-horizontal-relative:char;mso-position-vertical-relative:line" coordorigin="0,0" coordsize="10472,9774">
            <v:group style="position:absolute;left:4462;top:0;width:6010;height:8243" coordorigin="4462,0" coordsize="6010,8243">
              <v:shape style="position:absolute;left:4462;top:0;width:6010;height:8243" coordorigin="4462,0" coordsize="6010,8243" path="m10170,0l4821,1035,4763,1051,4707,1076,4656,1109,4609,1148,4567,1193,4531,1244,4502,1298,4480,1356,4466,1416,4462,1477,4462,7934,4472,8021,4502,8097,4548,8159,4609,8206,4681,8234,4763,8243,4791,8241,10112,7208,10170,7192,10226,7167,10277,7134,10324,7095,10366,7049,10402,6999,10431,6945,10453,6887,10466,6827,10471,6766,10471,309,10461,222,10431,146,10385,84,10324,37,10252,9,10170,0xe" filled="true" fillcolor="#006cb7" stroked="false">
                <v:path arrowok="t"/>
                <v:fill type="solid"/>
              </v:shape>
            </v:group>
            <v:group style="position:absolute;left:0;top:419;width:4966;height:4536" coordorigin="0,419" coordsize="4966,4536">
              <v:shape style="position:absolute;left:0;top:419;width:4966;height:4536" coordorigin="0,419" coordsize="4966,4536" path="m4828,419l173,1320,114,1343,63,1383,25,1435,4,1496,0,4806,1,4828,22,4888,78,4941,138,4955,159,4954,4792,4054,4851,4032,4902,3992,4940,3939,4962,3878,4965,569,4964,546,4944,486,4887,433,4828,419xe" filled="true" fillcolor="#c7dcf2" stroked="false">
                <v:path arrowok="t"/>
                <v:fill type="solid"/>
              </v:shape>
              <v:shape style="position:absolute;left:0;top:1377;width:4965;height:3042" type="#_x0000_t75" stroked="false">
                <v:imagedata r:id="rId36" o:title=""/>
              </v:shape>
            </v:group>
            <v:group style="position:absolute;left:476;top:5604;width:510;height:517" coordorigin="476,5604" coordsize="510,517">
              <v:shape style="position:absolute;left:476;top:5604;width:510;height:517" coordorigin="476,5604" coordsize="510,517" path="m731,5604l664,5613,604,5639,552,5678,512,5730,486,5791,477,5854,476,5862,477,5882,492,5949,522,6008,565,6057,618,6093,680,6115,725,6120,749,6119,816,6104,875,6075,919,6035,731,6035,708,6034,648,6009,604,5960,587,5898,587,5893,601,5829,641,5778,699,5749,721,5746,958,5746,953,5737,952,5735,681,5735,676,5729,676,5694,681,5688,919,5688,915,5684,866,5643,807,5615,742,5604,731,5604xe" filled="true" fillcolor="#006cb7" stroked="false">
                <v:path arrowok="t"/>
                <v:fill type="solid"/>
              </v:shape>
              <v:shape style="position:absolute;left:476;top:5604;width:510;height:517" coordorigin="476,5604" coordsize="510,517" path="m958,5746l721,5746,746,5748,769,5753,828,5784,865,5835,876,5877,874,5900,852,5967,808,6013,748,6034,731,6035,919,6035,959,5978,981,5916,986,5870,985,5846,982,5823,978,5800,971,5778,963,5757,958,5746xe" filled="true" fillcolor="#006cb7" stroked="false">
                <v:path arrowok="t"/>
                <v:fill type="solid"/>
              </v:shape>
              <v:shape style="position:absolute;left:476;top:5604;width:510;height:517" coordorigin="476,5604" coordsize="510,517" path="m731,5760l667,5777,620,5822,601,5884,601,5887,603,5909,629,5970,679,6010,721,6021,746,6019,769,6014,790,6006,799,6000,727,6000,724,5997,724,5961,727,5958,842,5958,850,5946,857,5926,861,5905,861,5903,729,5903,728,5902,725,5900,724,5898,724,5898,625,5898,622,5894,622,5887,625,5884,724,5884,724,5773,727,5770,781,5770,769,5765,748,5761,731,5760xe" filled="true" fillcolor="#006cb7" stroked="false">
                <v:path arrowok="t"/>
                <v:fill type="solid"/>
              </v:shape>
              <v:shape style="position:absolute;left:476;top:5604;width:510;height:517" coordorigin="476,5604" coordsize="510,517" path="m842,5958l735,5958,738,5961,738,5997,735,6000,799,6000,809,5994,825,5980,839,5964,842,5958xe" filled="true" fillcolor="#006cb7" stroked="false">
                <v:path arrowok="t"/>
                <v:fill type="solid"/>
              </v:shape>
              <v:shape style="position:absolute;left:476;top:5604;width:510;height:517" coordorigin="476,5604" coordsize="510,517" path="m781,5770l731,5770,759,5773,782,5781,833,5825,853,5888,854,5899,851,5902,731,5903,861,5903,847,5834,806,5784,789,5773,781,5770xe" filled="true" fillcolor="#006cb7" stroked="false">
                <v:path arrowok="t"/>
                <v:fill type="solid"/>
              </v:shape>
              <v:shape style="position:absolute;left:476;top:5604;width:510;height:517" coordorigin="476,5604" coordsize="510,517" path="m724,5884l661,5884,664,5887,664,5894,661,5898,724,5898,724,5884xe" filled="true" fillcolor="#006cb7" stroked="false">
                <v:path arrowok="t"/>
                <v:fill type="solid"/>
              </v:shape>
              <v:shape style="position:absolute;left:476;top:5604;width:510;height:517" coordorigin="476,5604" coordsize="510,517" path="m738,5785l738,5889,840,5888,809,5818,745,5785,738,5785xe" filled="true" fillcolor="#006cb7" stroked="false">
                <v:path arrowok="t"/>
                <v:fill type="solid"/>
              </v:shape>
              <v:shape style="position:absolute;left:476;top:5604;width:510;height:517" coordorigin="476,5604" coordsize="510,517" path="m919,5688l781,5688,787,5694,787,5729,781,5735,952,5735,942,5718,929,5701,919,5688xe" filled="true" fillcolor="#006cb7" stroked="false">
                <v:path arrowok="t"/>
                <v:fill type="solid"/>
              </v:shape>
              <v:shape style="position:absolute;left:476;top:5604;width:510;height:517" coordorigin="476,5604" coordsize="510,517" path="m773,5703l690,5703,690,5721,773,5721,773,5703xe" filled="true" fillcolor="#006cb7" stroked="false">
                <v:path arrowok="t"/>
                <v:fill type="solid"/>
              </v:shape>
            </v:group>
            <v:group style="position:absolute;left:10;top:4682;width:3949;height:5082" coordorigin="10,4682" coordsize="3949,5082">
              <v:shape style="position:absolute;left:10;top:4682;width:3949;height:5082" coordorigin="10,4682" coordsize="3949,5082" path="m250,5361l190,5380,135,5413,88,5458,50,5511,24,5570,11,5634,10,9560,11,9582,25,9644,55,9696,104,9736,177,9762,196,9763,215,9763,3718,9085,3778,9065,3833,9032,3880,8987,3918,8934,3944,8875,3957,8812,3959,4886,3958,4863,3943,4802,3913,4750,3864,4709,3791,4683,3772,4682,3753,4682,3734,4684,250,5361xe" filled="false" stroked="true" strokeweight="1pt" strokecolor="#0097d6">
                <v:path arrowok="t"/>
              </v:shape>
            </v:group>
            <v:group style="position:absolute;left:476;top:8555;width:510;height:510" coordorigin="476,8555" coordsize="510,510">
              <v:shape style="position:absolute;left:476;top:8555;width:510;height:510" coordorigin="476,8555" coordsize="510,510" path="m734,8555l731,8555,686,8559,622,8581,567,8615,523,8663,492,8721,477,8787,476,8813,477,8833,492,8899,523,8957,566,9005,621,9041,707,9065,753,9065,819,9051,877,9019,926,8977,930,8971,684,8971,683,8957,680,8949,614,8949,606,8945,604,8945,604,8943,594,8925,597,8909,597,8905,593,8891,592,8871,594,8867,591,8861,580,8857,572,8857,568,8853,567,8851,563,8843,566,8835,566,8833,567,8833,588,8793,590,8787,591,8777,591,8765,588,8737,593,8711,603,8691,614,8675,624,8667,631,8661,650,8651,669,8643,708,8635,916,8635,913,8631,862,8591,801,8565,757,8557,734,8555xe" filled="true" fillcolor="#006cb7" stroked="false">
                <v:path arrowok="t"/>
                <v:fill type="solid"/>
              </v:shape>
              <v:shape style="position:absolute;left:476;top:8555;width:510;height:510" coordorigin="476,8555" coordsize="510,510" path="m815,8929l685,8929,691,8939,697,8967,684,8971,819,8971,817,8953,815,8933,815,8929xe" filled="true" fillcolor="#006cb7" stroked="false">
                <v:path arrowok="t"/>
                <v:fill type="solid"/>
              </v:shape>
              <v:shape style="position:absolute;left:476;top:8555;width:510;height:510" coordorigin="476,8555" coordsize="510,510" path="m916,8635l708,8635,742,8637,771,8641,794,8647,810,8653,820,8659,824,8661,869,8719,876,8759,875,8777,856,8837,855,8837,843,8859,835,8881,830,8899,829,8919,829,8927,830,8943,832,8961,819,8971,930,8971,939,8959,970,8901,985,8837,986,8819,986,8805,977,8745,952,8683,927,8647,916,8635xe" filled="true" fillcolor="#006cb7" stroked="false">
                <v:path arrowok="t"/>
                <v:fill type="solid"/>
              </v:shape>
              <v:shape style="position:absolute;left:476;top:8555;width:510;height:510" coordorigin="476,8555" coordsize="510,510" path="m678,8943l676,8943,653,8947,635,8949,680,8949,678,8943xe" filled="true" fillcolor="#006cb7" stroked="false">
                <v:path arrowok="t"/>
                <v:fill type="solid"/>
              </v:shape>
              <v:shape style="position:absolute;left:476;top:8555;width:510;height:510" coordorigin="476,8555" coordsize="510,510" path="m736,8647l693,8651,674,8657,656,8663,639,8673,634,8675,625,8685,614,8699,605,8721,602,8747,604,8765,605,8791,599,8801,599,8801,576,8843,581,8845,583,8845,597,8849,599,8849,601,8851,603,8855,602,8859,605,8873,632,8875,635,8877,635,8885,632,8887,606,8887,605,8901,610,8911,610,8911,605,8927,611,8933,612,8933,617,8935,646,8935,667,8931,681,8929,815,8929,815,8919,815,8903,839,8839,720,8839,719,8835,714,8821,692,8801,689,8797,683,8791,680,8779,680,8767,684,8745,697,8729,710,8721,670,8721,660,8711,660,8709,660,8707,660,8705,662,8703,845,8703,843,8699,839,8695,727,8695,725,8693,725,8677,727,8675,818,8675,803,8667,785,8657,762,8651,736,8647xe" filled="true" fillcolor="#006cb7" stroked="false">
                <v:path arrowok="t"/>
                <v:fill type="solid"/>
              </v:shape>
              <v:shape style="position:absolute;left:476;top:8555;width:510;height:510" coordorigin="476,8555" coordsize="510,510" path="m783,8717l716,8717,743,8719,763,8729,775,8743,781,8763,781,8781,779,8789,772,8799,769,8801,746,8819,742,8833,742,8833,742,8835,741,8839,839,8839,861,8771,861,8753,859,8735,854,8721,785,8721,783,8719,783,8717xe" filled="true" fillcolor="#006cb7" stroked="false">
                <v:path arrowok="t"/>
                <v:fill type="solid"/>
              </v:shape>
              <v:shape style="position:absolute;left:476;top:8555;width:510;height:510" coordorigin="476,8555" coordsize="510,510" path="m730,8727l710,8733,695,8749,693,8777,696,8789,700,8793,716,8807,725,8821,725,8783,710,8767,710,8763,713,8761,714,8759,768,8759,765,8747,749,8731,730,8727xe" filled="true" fillcolor="#006cb7" stroked="false">
                <v:path arrowok="t"/>
                <v:fill type="solid"/>
              </v:shape>
              <v:shape style="position:absolute;left:476;top:8555;width:510;height:510" coordorigin="476,8555" coordsize="510,510" path="m768,8759l747,8759,748,8761,750,8763,751,8763,751,8767,750,8769,736,8783,736,8819,746,8807,761,8793,764,8791,767,8787,771,8781,771,8767,768,8759xe" filled="true" fillcolor="#006cb7" stroked="false">
                <v:path arrowok="t"/>
                <v:fill type="solid"/>
              </v:shape>
              <v:shape style="position:absolute;left:476;top:8555;width:510;height:510" coordorigin="476,8555" coordsize="510,510" path="m744,8759l717,8759,718,8761,730,8773,742,8761,744,8759xe" filled="true" fillcolor="#006cb7" stroked="false">
                <v:path arrowok="t"/>
                <v:fill type="solid"/>
              </v:shape>
              <v:shape style="position:absolute;left:476;top:8555;width:510;height:510" coordorigin="476,8555" coordsize="510,510" path="m793,8703l668,8703,678,8713,678,8715,678,8717,678,8719,676,8721,710,8721,716,8717,783,8717,783,8715,783,8713,793,8703xe" filled="true" fillcolor="#006cb7" stroked="false">
                <v:path arrowok="t"/>
                <v:fill type="solid"/>
              </v:shape>
              <v:shape style="position:absolute;left:476;top:8555;width:510;height:510" coordorigin="476,8555" coordsize="510,510" path="m845,8703l799,8703,801,8705,801,8707,801,8709,801,8711,800,8713,791,8721,854,8721,853,8717,845,8703xe" filled="true" fillcolor="#006cb7" stroked="false">
                <v:path arrowok="t"/>
                <v:fill type="solid"/>
              </v:shape>
              <v:shape style="position:absolute;left:476;top:8555;width:510;height:510" coordorigin="476,8555" coordsize="510,510" path="m818,8675l733,8675,736,8677,736,8693,733,8695,839,8695,827,8681,818,8675xe" filled="true" fillcolor="#006cb7" stroked="false">
                <v:path arrowok="t"/>
                <v:fill type="solid"/>
              </v:shape>
            </v:group>
            <v:group style="position:absolute;left:476;top:7078;width:511;height:511" coordorigin="476,7078" coordsize="511,511">
              <v:shape style="position:absolute;left:476;top:7078;width:511;height:511" coordorigin="476,7078" coordsize="511,511" path="m732,7078l664,7087,603,7113,552,7152,512,7204,486,7264,477,7326,476,7333,477,7355,492,7421,522,7479,566,7528,621,7563,684,7584,729,7588,752,7587,819,7573,877,7542,919,7505,746,7505,741,7504,727,7499,712,7493,692,7486,677,7477,666,7463,658,7441,649,7404,638,7376,603,7330,603,7329,604,7326,605,7325,606,7325,617,7325,641,7325,643,7315,642,7297,640,7277,640,7253,642,7252,643,7252,644,7251,721,7251,726,7238,731,7215,734,7190,734,7165,735,7164,737,7163,921,7163,912,7153,861,7113,800,7088,755,7079,732,7078xe" filled="true" fillcolor="#006cb7" stroked="false">
                <v:path arrowok="t"/>
                <v:fill type="solid"/>
              </v:shape>
              <v:shape style="position:absolute;left:476;top:7078;width:511;height:511" coordorigin="476,7078" coordsize="511,511" path="m983,7290l842,7290,844,7290,850,7300,855,7322,858,7349,859,7369,859,7382,856,7394,827,7449,772,7500,746,7505,919,7505,961,7444,982,7382,986,7336,986,7329,985,7310,983,7290xe" filled="true" fillcolor="#006cb7" stroked="false">
                <v:path arrowok="t"/>
                <v:fill type="solid"/>
              </v:shape>
              <v:shape style="position:absolute;left:476;top:7078;width:511;height:511" coordorigin="476,7078" coordsize="511,511" path="m689,7419l698,7432,706,7455,710,7478,736,7487,744,7490,749,7490,755,7486,772,7470,784,7451,788,7440,788,7439,761,7439,755,7438,755,7430,755,7429,709,7429,707,7429,705,7426,701,7421,694,7419,689,7419xe" filled="true" fillcolor="#006cb7" stroked="false">
                <v:path arrowok="t"/>
                <v:fill type="solid"/>
              </v:shape>
              <v:shape style="position:absolute;left:476;top:7078;width:511;height:511" coordorigin="476,7078" coordsize="511,511" path="m785,7409l774,7428,761,7439,788,7439,788,7433,787,7417,785,7409xe" filled="true" fillcolor="#006cb7" stroked="false">
                <v:path arrowok="t"/>
                <v:fill type="solid"/>
              </v:shape>
              <v:shape style="position:absolute;left:476;top:7078;width:511;height:511" coordorigin="476,7078" coordsize="511,511" path="m701,7396l703,7412,712,7425,712,7427,709,7429,755,7429,757,7419,757,7417,758,7408,718,7408,714,7408,706,7403,703,7399,701,7396xe" filled="true" fillcolor="#006cb7" stroked="false">
                <v:path arrowok="t"/>
                <v:fill type="solid"/>
              </v:shape>
              <v:shape style="position:absolute;left:476;top:7078;width:511;height:511" coordorigin="476,7078" coordsize="511,511" path="m746,7360l738,7381,728,7399,718,7408,758,7408,758,7395,753,7375,746,7360xe" filled="true" fillcolor="#006cb7" stroked="false">
                <v:path arrowok="t"/>
                <v:fill type="solid"/>
              </v:shape>
              <v:shape style="position:absolute;left:476;top:7078;width:511;height:511" coordorigin="476,7078" coordsize="511,511" path="m921,7163l737,7163,739,7164,740,7165,774,7217,793,7286,793,7316,787,7355,787,7369,788,7371,789,7371,836,7303,840,7291,842,7290,983,7290,982,7288,962,7224,927,7169,921,7163xe" filled="true" fillcolor="#006cb7" stroked="false">
                <v:path arrowok="t"/>
                <v:fill type="solid"/>
              </v:shape>
              <v:shape style="position:absolute;left:476;top:7078;width:511;height:511" coordorigin="476,7078" coordsize="511,511" path="m641,7325l617,7325,641,7328,641,7325xe" filled="true" fillcolor="#006cb7" stroked="false">
                <v:path arrowok="t"/>
                <v:fill type="solid"/>
              </v:shape>
              <v:shape style="position:absolute;left:476;top:7078;width:511;height:511" coordorigin="476,7078" coordsize="511,511" path="m721,7251l644,7251,646,7253,646,7254,650,7262,663,7281,684,7299,688,7300,693,7297,702,7290,711,7277,719,7259,721,7251xe" filled="true" fillcolor="#006cb7" stroked="false">
                <v:path arrowok="t"/>
                <v:fill type="solid"/>
              </v:shape>
            </v:group>
            <v:group style="position:absolute;left:476;top:7815;width:511;height:511" coordorigin="476,7815" coordsize="511,511">
              <v:shape style="position:absolute;left:476;top:7815;width:511;height:511" coordorigin="476,7815" coordsize="511,511" path="m732,7815l664,7824,603,7849,552,7889,512,7940,486,8001,476,8068,477,8092,492,8158,522,8216,566,8264,621,8300,684,8321,729,8325,752,8324,819,8309,877,8279,921,8240,675,8240,675,8127,561,8127,561,8013,675,8013,675,7900,921,7900,912,7890,861,7850,800,7824,755,7816,732,7815xe" filled="true" fillcolor="#006cb7" stroked="false">
                <v:path arrowok="t"/>
                <v:fill type="solid"/>
              </v:shape>
              <v:shape style="position:absolute;left:476;top:7815;width:511;height:511" coordorigin="476,7815" coordsize="511,511" path="m921,7900l788,7900,788,8013,901,8013,901,8127,788,8127,788,8240,921,8240,925,8235,961,8181,982,8118,986,8073,986,8068,977,8002,952,7941,927,7906,921,7900xe" filled="true" fillcolor="#006cb7" stroked="false">
                <v:path arrowok="t"/>
                <v:fill type="solid"/>
              </v:shape>
            </v:group>
            <v:group style="position:absolute;left:5990;top:6949;width:3949;height:2814" coordorigin="5990,6949" coordsize="3949,2814">
              <v:shape style="position:absolute;left:5990;top:6949;width:3949;height:2814" coordorigin="5990,6949" coordsize="3949,2814" path="m6230,7628l6170,7648,6115,7681,6068,7725,6030,7778,6004,7838,5991,7901,5990,9560,5991,9582,6005,9644,6035,9696,6084,9736,6157,9762,6176,9763,6195,9763,9698,9085,9758,9065,9813,9032,9860,8987,9898,8934,9924,8875,9937,8812,9938,7153,9937,7131,9923,7069,9893,7017,9844,6977,9771,6951,9752,6949,9733,6950,9714,6951,6230,7628xe" filled="false" stroked="true" strokeweight="1pt" strokecolor="#93c1e8">
                <v:path arrowok="t"/>
              </v:shape>
            </v:group>
            <v:group style="position:absolute;left:476;top:6341;width:511;height:511" coordorigin="476,6341" coordsize="511,511">
              <v:shape style="position:absolute;left:476;top:6341;width:511;height:511" coordorigin="476,6341" coordsize="511,511" path="m729,6341l662,6350,601,6376,550,6417,511,6468,485,6529,476,6598,477,6621,493,6686,524,6744,568,6792,623,6827,686,6847,732,6851,755,6850,821,6835,879,6804,927,6760,962,6705,982,6642,986,6593,985,6570,970,6505,939,6448,894,6400,839,6365,775,6345,729,6341xe" filled="true" fillcolor="#006cb7" stroked="false">
                <v:path arrowok="t"/>
                <v:fill type="solid"/>
              </v:shape>
            </v:group>
            <v:group style="position:absolute;left:629;top:6600;width:2;height:172" coordorigin="629,6600" coordsize="2,172">
              <v:shape style="position:absolute;left:629;top:6600;width:2;height:172" coordorigin="629,6600" coordsize="0,172" path="m629,6600l629,6772e" filled="false" stroked="true" strokeweight=".503pt" strokecolor="#ffffff">
                <v:path arrowok="t"/>
              </v:shape>
            </v:group>
            <v:group style="position:absolute;left:626;top:6767;width:17;height:17" coordorigin="626,6767" coordsize="17,17">
              <v:shape style="position:absolute;left:626;top:6767;width:17;height:17" coordorigin="626,6767" coordsize="17,17" path="m632,6767l626,6773,637,6784,642,6778,632,6767xe" filled="true" fillcolor="#ffffff" stroked="false">
                <v:path arrowok="t"/>
                <v:fill type="solid"/>
              </v:shape>
            </v:group>
            <v:group style="position:absolute;left:616;top:6768;width:17;height:17" coordorigin="616,6768" coordsize="17,17">
              <v:shape style="position:absolute;left:616;top:6768;width:17;height:17" coordorigin="616,6768" coordsize="17,17" path="m626,6768l616,6779,621,6785,632,6774,626,6768xe" filled="true" fillcolor="#ffffff" stroked="false">
                <v:path arrowok="t"/>
                <v:fill type="solid"/>
              </v:shape>
            </v:group>
            <v:group style="position:absolute;left:626;top:6588;width:17;height:17" coordorigin="626,6588" coordsize="17,17">
              <v:shape style="position:absolute;left:626;top:6588;width:17;height:17" coordorigin="626,6588" coordsize="17,17" path="m637,6588l626,6599,632,6604,642,6594,637,6588xe" filled="true" fillcolor="#ffffff" stroked="false">
                <v:path arrowok="t"/>
                <v:fill type="solid"/>
              </v:shape>
            </v:group>
            <v:group style="position:absolute;left:616;top:6587;width:17;height:17" coordorigin="616,6587" coordsize="17,17">
              <v:shape style="position:absolute;left:616;top:6587;width:17;height:17" coordorigin="616,6587" coordsize="17,17" path="m621,6587l616,6593,626,6604,632,6598,621,6587xe" filled="true" fillcolor="#ffffff" stroked="false">
                <v:path arrowok="t"/>
                <v:fill type="solid"/>
              </v:shape>
            </v:group>
            <v:group style="position:absolute;left:543;top:6686;width:172;height:2" coordorigin="543,6686" coordsize="172,2">
              <v:shape style="position:absolute;left:543;top:6686;width:172;height:2" coordorigin="543,6686" coordsize="172,0" path="m543,6686l715,6686e" filled="false" stroked="true" strokeweight=".504pt" strokecolor="#ffffff">
                <v:path arrowok="t"/>
              </v:shape>
            </v:group>
            <v:group style="position:absolute;left:710;top:6672;width:17;height:17" coordorigin="710,6672" coordsize="17,17">
              <v:shape style="position:absolute;left:710;top:6672;width:17;height:17" coordorigin="710,6672" coordsize="17,17" path="m721,6672l710,6683,716,6689,727,6678,721,6672xe" filled="true" fillcolor="#ffffff" stroked="false">
                <v:path arrowok="t"/>
                <v:fill type="solid"/>
              </v:shape>
            </v:group>
            <v:group style="position:absolute;left:711;top:6683;width:17;height:17" coordorigin="711,6683" coordsize="17,17">
              <v:shape style="position:absolute;left:711;top:6683;width:17;height:17" coordorigin="711,6683" coordsize="17,17" path="m717,6683l711,6689,722,6699,727,6694,717,6683xe" filled="true" fillcolor="#ffffff" stroked="false">
                <v:path arrowok="t"/>
                <v:fill type="solid"/>
              </v:shape>
            </v:group>
            <v:group style="position:absolute;left:531;top:6672;width:17;height:17" coordorigin="531,6672" coordsize="17,17">
              <v:shape style="position:absolute;left:531;top:6672;width:17;height:17" coordorigin="531,6672" coordsize="17,17" path="m536,6672l531,6678,542,6689,547,6683,536,6672xe" filled="true" fillcolor="#ffffff" stroked="false">
                <v:path arrowok="t"/>
                <v:fill type="solid"/>
              </v:shape>
            </v:group>
            <v:group style="position:absolute;left:530;top:6683;width:17;height:17" coordorigin="530,6683" coordsize="17,17">
              <v:shape style="position:absolute;left:530;top:6683;width:17;height:17" coordorigin="530,6683" coordsize="17,17" path="m541,6683l530,6694,536,6699,547,6689,541,6683xe" filled="true" fillcolor="#ffffff" stroked="false">
                <v:path arrowok="t"/>
                <v:fill type="solid"/>
              </v:shape>
            </v:group>
            <v:group style="position:absolute;left:566;top:6622;width:127;height:127" coordorigin="566,6622" coordsize="127,127">
              <v:shape style="position:absolute;left:566;top:6622;width:127;height:127" coordorigin="566,6622" coordsize="127,127" path="m572,6622l566,6628,687,6749,693,6743,572,6622xe" filled="true" fillcolor="#ffffff" stroked="false">
                <v:path arrowok="t"/>
                <v:fill type="solid"/>
              </v:shape>
            </v:group>
            <v:group style="position:absolute;left:685;top:6751;width:19;height:2" coordorigin="685,6751" coordsize="19,2">
              <v:shape style="position:absolute;left:685;top:6751;width:19;height:2" coordorigin="685,6751" coordsize="19,0" path="m685,6751l704,6751e" filled="false" stroked="true" strokeweight="1.073pt" strokecolor="#ffffff">
                <v:path arrowok="t"/>
              </v:shape>
            </v:group>
            <v:group style="position:absolute;left:554;top:6620;width:20;height:2" coordorigin="554,6620" coordsize="20,2">
              <v:shape style="position:absolute;left:554;top:6620;width:20;height:2" coordorigin="554,6620" coordsize="20,0" path="m554,6620l573,6620e" filled="false" stroked="true" strokeweight="1.0306pt" strokecolor="#ffffff">
                <v:path arrowok="t"/>
              </v:shape>
            </v:group>
            <v:group style="position:absolute;left:565;top:6622;width:127;height:127" coordorigin="565,6622" coordsize="127,127">
              <v:shape style="position:absolute;left:565;top:6622;width:127;height:127" coordorigin="565,6622" coordsize="127,127" path="m686,6622l565,6743,571,6749,692,6628,686,6622xe" filled="true" fillcolor="#ffffff" stroked="false">
                <v:path arrowok="t"/>
                <v:fill type="solid"/>
              </v:shape>
            </v:group>
            <v:group style="position:absolute;left:684;top:6620;width:20;height:2" coordorigin="684,6620" coordsize="20,2">
              <v:shape style="position:absolute;left:684;top:6620;width:20;height:2" coordorigin="684,6620" coordsize="20,0" path="m684,6620l704,6620e" filled="false" stroked="true" strokeweight="1.031pt" strokecolor="#ffffff">
                <v:path arrowok="t"/>
              </v:shape>
            </v:group>
            <v:group style="position:absolute;left:554;top:6751;width:19;height:2" coordorigin="554,6751" coordsize="19,2">
              <v:shape style="position:absolute;left:554;top:6751;width:19;height:2" coordorigin="554,6751" coordsize="19,0" path="m554,6751l573,6751e" filled="false" stroked="true" strokeweight="1.073pt" strokecolor="#ffffff">
                <v:path arrowok="t"/>
              </v:shape>
            </v:group>
            <v:group style="position:absolute;left:559;top:6707;width:49;height:51" coordorigin="559,6707" coordsize="49,51">
              <v:shape style="position:absolute;left:559;top:6707;width:49;height:51" coordorigin="559,6707" coordsize="49,51" path="m606,6715l598,6715,597,6757,605,6757,606,6715xe" filled="true" fillcolor="#ffffff" stroked="false">
                <v:path arrowok="t"/>
                <v:fill type="solid"/>
              </v:shape>
              <v:shape style="position:absolute;left:559;top:6707;width:49;height:51" coordorigin="559,6707" coordsize="49,51" path="m607,6707l559,6709,559,6717,598,6715,606,6715,607,6707xe" filled="true" fillcolor="#ffffff" stroked="false">
                <v:path arrowok="t"/>
                <v:fill type="solid"/>
              </v:shape>
            </v:group>
            <v:group style="position:absolute;left:557;top:6614;width:49;height:49" coordorigin="557,6614" coordsize="49,49">
              <v:shape style="position:absolute;left:557;top:6614;width:49;height:49" coordorigin="557,6614" coordsize="49,49" path="m597,6614l597,6654,557,6654,557,6662,605,6662,605,6615,597,6614xe" filled="true" fillcolor="#ffffff" stroked="false">
                <v:path arrowok="t"/>
                <v:fill type="solid"/>
              </v:shape>
            </v:group>
            <v:group style="position:absolute;left:651;top:6708;width:51;height:51" coordorigin="651,6708" coordsize="51,51">
              <v:shape style="position:absolute;left:651;top:6708;width:51;height:51" coordorigin="651,6708" coordsize="51,51" path="m651,6708l653,6758,661,6758,659,6716,701,6716,701,6710,651,6708xe" filled="true" fillcolor="#ffffff" stroked="false">
                <v:path arrowok="t"/>
                <v:fill type="solid"/>
              </v:shape>
              <v:shape style="position:absolute;left:651;top:6708;width:51;height:51" coordorigin="651,6708" coordsize="51,51" path="m701,6716l659,6716,701,6718,701,6716xe" filled="true" fillcolor="#ffffff" stroked="false">
                <v:path arrowok="t"/>
                <v:fill type="solid"/>
              </v:shape>
            </v:group>
            <v:group style="position:absolute;left:651;top:6613;width:47;height:49" coordorigin="651,6613" coordsize="47,49">
              <v:shape style="position:absolute;left:651;top:6613;width:47;height:49" coordorigin="651,6613" coordsize="47,49" path="m652,6613l651,6662,698,6661,698,6654,659,6654,660,6613,652,6613xe" filled="true" fillcolor="#ffffff" stroked="false">
                <v:path arrowok="t"/>
                <v:fill type="solid"/>
              </v:shape>
              <v:shape style="position:absolute;left:651;top:6613;width:47;height:49" coordorigin="651,6613" coordsize="47,49" path="m698,6653l659,6654,698,6654,698,6653xe" filled="true" fillcolor="#ffffff" stroked="false">
                <v:path arrowok="t"/>
                <v:fill type="solid"/>
              </v:shape>
            </v:group>
            <v:group style="position:absolute;left:766;top:6472;width:116;height:116" coordorigin="766,6472" coordsize="116,116">
              <v:shape style="position:absolute;left:766;top:6472;width:116;height:116" coordorigin="766,6472" coordsize="116,116" path="m819,6472l797,6478,781,6491,770,6510,766,6533,771,6554,783,6572,802,6584,824,6588,832,6588,851,6581,860,6573,822,6573,801,6567,786,6552,781,6530,781,6527,787,6507,803,6493,826,6487,862,6487,861,6487,842,6476,819,6472xe" filled="true" fillcolor="#ffffff" stroked="false">
                <v:path arrowok="t"/>
                <v:fill type="solid"/>
              </v:shape>
              <v:shape style="position:absolute;left:766;top:6472;width:116;height:116" coordorigin="766,6472" coordsize="116,116" path="m862,6487l826,6487,847,6494,861,6510,866,6532,860,6553,844,6568,822,6573,860,6573,867,6567,877,6548,881,6523,875,6503,862,6487xe" filled="true" fillcolor="#ffffff" stroked="false">
                <v:path arrowok="t"/>
                <v:fill type="solid"/>
              </v:shape>
            </v:group>
            <v:group style="position:absolute;left:816;top:6603;width:16;height:37" coordorigin="816,6603" coordsize="16,37">
              <v:shape style="position:absolute;left:816;top:6603;width:16;height:37" coordorigin="816,6603" coordsize="16,37" path="m820,6603l817,6606,816,6612,816,6636,819,6639,828,6639,831,6636,831,6616,831,6616,831,6612,831,6608,828,6603,820,6603xe" filled="true" fillcolor="#ffffff" stroked="false">
                <v:path arrowok="t"/>
                <v:fill type="solid"/>
              </v:shape>
            </v:group>
            <v:group style="position:absolute;left:816;top:6421;width:16;height:37" coordorigin="816,6421" coordsize="16,37">
              <v:shape style="position:absolute;left:816;top:6421;width:16;height:37" coordorigin="816,6421" coordsize="16,37" path="m819,6421l816,6425,816,6433,816,6440,816,6440,816,6447,817,6455,821,6458,828,6457,831,6453,831,6433,831,6425,828,6421,819,6421xe" filled="true" fillcolor="#ffffff" stroked="false">
                <v:path arrowok="t"/>
                <v:fill type="solid"/>
              </v:shape>
            </v:group>
            <v:group style="position:absolute;left:743;top:6450;width:32;height:32" coordorigin="743,6450" coordsize="32,32">
              <v:shape style="position:absolute;left:743;top:6450;width:32;height:32" coordorigin="743,6450" coordsize="32,32" path="m751,6450l749,6452,746,6453,743,6458,744,6461,756,6474,765,6482,769,6482,775,6476,775,6471,767,6463,762,6458,756,6452,754,6451,751,6450xe" filled="true" fillcolor="#ffffff" stroked="false">
                <v:path arrowok="t"/>
                <v:fill type="solid"/>
              </v:shape>
            </v:group>
            <v:group style="position:absolute;left:743;top:6579;width:31;height:32" coordorigin="743,6579" coordsize="31,32">
              <v:shape style="position:absolute;left:743;top:6579;width:31;height:32" coordorigin="743,6579" coordsize="31,32" path="m767,6579l765,6580,763,6580,756,6587,751,6592,743,6600,744,6604,749,6610,753,6611,762,6603,767,6597,774,6590,774,6586,772,6582,769,6581,767,6579xe" filled="true" fillcolor="#ffffff" stroked="false">
                <v:path arrowok="t"/>
                <v:fill type="solid"/>
              </v:shape>
            </v:group>
            <v:group style="position:absolute;left:872;top:6579;width:32;height:32" coordorigin="872,6579" coordsize="32,32">
              <v:shape style="position:absolute;left:872;top:6579;width:32;height:32" coordorigin="872,6579" coordsize="32,32" path="m880,6579l878,6581,875,6582,872,6587,897,6610,904,6605,904,6600,896,6592,891,6587,884,6581,882,6580,880,6579xe" filled="true" fillcolor="#ffffff" stroked="false">
                <v:path arrowok="t"/>
                <v:fill type="solid"/>
              </v:shape>
            </v:group>
            <v:group style="position:absolute;left:872;top:6450;width:31;height:32" coordorigin="872,6450" coordsize="31,32">
              <v:shape style="position:absolute;left:872;top:6450;width:31;height:32" coordorigin="872,6450" coordsize="31,32" path="m896,6450l894,6451,892,6452,885,6458,880,6463,872,6471,872,6476,878,6481,882,6482,891,6474,896,6469,902,6461,902,6457,901,6453,898,6452,896,6450xe" filled="true" fillcolor="#ffffff" stroked="false">
                <v:path arrowok="t"/>
                <v:fill type="solid"/>
              </v:shape>
            </v:group>
            <v:group style="position:absolute;left:896;top:6523;width:37;height:15" coordorigin="896,6523" coordsize="37,15">
              <v:shape style="position:absolute;left:896;top:6523;width:37;height:15" coordorigin="896,6523" coordsize="37,15" path="m908,6523l900,6523,897,6526,896,6534,900,6538,918,6538,930,6537,933,6534,932,6526,929,6523,908,6523xe" filled="true" fillcolor="#ffffff" stroked="false">
                <v:path arrowok="t"/>
                <v:fill type="solid"/>
              </v:shape>
            </v:group>
            <v:group style="position:absolute;left:714;top:6523;width:37;height:15" coordorigin="714,6523" coordsize="37,15">
              <v:shape style="position:absolute;left:714;top:6523;width:37;height:15" coordorigin="714,6523" coordsize="37,15" path="m733,6523l722,6523,718,6523,715,6526,714,6534,717,6537,729,6538,736,6538,748,6537,751,6534,750,6526,748,6523,743,6523,733,6523xe" filled="true" fillcolor="#ffffff" stroked="false">
                <v:path arrowok="t"/>
                <v:fill type="solid"/>
              </v:shape>
              <v:shape style="position:absolute;left:1109;top:5695;width:1479;height:1161" type="#_x0000_t202" filled="false" stroked="false">
                <v:textbox inset="0,0,0,0">
                  <w:txbxContent>
                    <w:p>
                      <w:pPr>
                        <w:spacing w:line="171" w:lineRule="exact" w:before="0"/>
                        <w:ind w:left="0" w:right="0" w:firstLine="0"/>
                        <w:jc w:val="left"/>
                        <w:rPr>
                          <w:rFonts w:ascii="Trebuchet MS" w:hAnsi="Trebuchet MS" w:cs="Trebuchet MS" w:eastAsia="Trebuchet MS"/>
                          <w:sz w:val="16"/>
                          <w:szCs w:val="16"/>
                        </w:rPr>
                      </w:pPr>
                      <w:r>
                        <w:rPr>
                          <w:rFonts w:ascii="Trebuchet MS"/>
                          <w:b/>
                          <w:color w:val="006CB7"/>
                          <w:spacing w:val="-3"/>
                          <w:w w:val="115"/>
                          <w:sz w:val="16"/>
                        </w:rPr>
                        <w:t>OKOS</w:t>
                      </w:r>
                      <w:r>
                        <w:rPr>
                          <w:rFonts w:ascii="Trebuchet MS"/>
                          <w:b/>
                          <w:color w:val="006CB7"/>
                          <w:spacing w:val="-1"/>
                          <w:w w:val="115"/>
                          <w:sz w:val="16"/>
                        </w:rPr>
                        <w:t> </w:t>
                      </w:r>
                      <w:r>
                        <w:rPr>
                          <w:rFonts w:ascii="Trebuchet MS"/>
                          <w:b/>
                          <w:color w:val="006CB7"/>
                          <w:spacing w:val="-2"/>
                          <w:w w:val="115"/>
                          <w:sz w:val="16"/>
                        </w:rPr>
                        <w:t>O</w:t>
                      </w:r>
                      <w:r>
                        <w:rPr>
                          <w:rFonts w:ascii="Trebuchet MS"/>
                          <w:b/>
                          <w:color w:val="006CB7"/>
                          <w:spacing w:val="-3"/>
                          <w:w w:val="115"/>
                          <w:sz w:val="16"/>
                        </w:rPr>
                        <w:t>TTH</w:t>
                      </w:r>
                      <w:r>
                        <w:rPr>
                          <w:rFonts w:ascii="Trebuchet MS"/>
                          <w:b/>
                          <w:color w:val="006CB7"/>
                          <w:spacing w:val="-2"/>
                          <w:w w:val="115"/>
                          <w:sz w:val="16"/>
                        </w:rPr>
                        <w:t>ON</w:t>
                      </w:r>
                      <w:r>
                        <w:rPr>
                          <w:rFonts w:ascii="Trebuchet MS"/>
                          <w:sz w:val="16"/>
                        </w:rPr>
                      </w:r>
                    </w:p>
                    <w:p>
                      <w:pPr>
                        <w:spacing w:before="6"/>
                        <w:ind w:left="0" w:right="0" w:firstLine="0"/>
                        <w:jc w:val="left"/>
                        <w:rPr>
                          <w:rFonts w:ascii="Trebuchet MS" w:hAnsi="Trebuchet MS" w:cs="Trebuchet MS" w:eastAsia="Trebuchet MS"/>
                          <w:sz w:val="16"/>
                          <w:szCs w:val="16"/>
                        </w:rPr>
                      </w:pPr>
                      <w:r>
                        <w:rPr>
                          <w:rFonts w:ascii="Trebuchet MS" w:hAnsi="Trebuchet MS"/>
                          <w:b/>
                          <w:color w:val="006CB7"/>
                          <w:spacing w:val="-3"/>
                          <w:w w:val="120"/>
                          <w:sz w:val="16"/>
                        </w:rPr>
                        <w:t>MEGOL</w:t>
                      </w:r>
                      <w:r>
                        <w:rPr>
                          <w:rFonts w:ascii="Trebuchet MS" w:hAnsi="Trebuchet MS"/>
                          <w:b/>
                          <w:color w:val="006CB7"/>
                          <w:spacing w:val="-2"/>
                          <w:w w:val="120"/>
                          <w:sz w:val="16"/>
                        </w:rPr>
                        <w:t>DÁSOK</w:t>
                      </w:r>
                      <w:r>
                        <w:rPr>
                          <w:rFonts w:ascii="Trebuchet MS" w:hAnsi="Trebuchet MS"/>
                          <w:sz w:val="16"/>
                        </w:rPr>
                      </w: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</w:p>
                    <w:p>
                      <w:pPr>
                        <w:spacing w:line="247" w:lineRule="auto" w:before="103"/>
                        <w:ind w:left="0" w:right="0" w:firstLine="0"/>
                        <w:jc w:val="left"/>
                        <w:rPr>
                          <w:rFonts w:ascii="Trebuchet MS" w:hAnsi="Trebuchet MS" w:cs="Trebuchet MS" w:eastAsia="Trebuchet MS"/>
                          <w:sz w:val="16"/>
                          <w:szCs w:val="16"/>
                        </w:rPr>
                      </w:pPr>
                      <w:r>
                        <w:rPr>
                          <w:rFonts w:ascii="Trebuchet MS" w:hAnsi="Trebuchet MS"/>
                          <w:b/>
                          <w:color w:val="006CB7"/>
                          <w:spacing w:val="-3"/>
                          <w:w w:val="115"/>
                          <w:sz w:val="16"/>
                        </w:rPr>
                        <w:t>HŰTŐ-FŰTŐ</w:t>
                      </w:r>
                      <w:r>
                        <w:rPr>
                          <w:rFonts w:ascii="Trebuchet MS" w:hAnsi="Trebuchet MS"/>
                          <w:b/>
                          <w:color w:val="006CB7"/>
                          <w:spacing w:val="24"/>
                          <w:w w:val="113"/>
                          <w:sz w:val="16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006CB7"/>
                          <w:spacing w:val="-1"/>
                          <w:w w:val="115"/>
                          <w:sz w:val="16"/>
                        </w:rPr>
                        <w:t>RENDSZEREK</w:t>
                      </w:r>
                      <w:r>
                        <w:rPr>
                          <w:rFonts w:ascii="Trebuchet MS" w:hAnsi="Trebuchet MS"/>
                          <w:b/>
                          <w:color w:val="006CB7"/>
                          <w:spacing w:val="-2"/>
                          <w:w w:val="115"/>
                          <w:sz w:val="16"/>
                        </w:rPr>
                        <w:t>H</w:t>
                      </w:r>
                      <w:r>
                        <w:rPr>
                          <w:rFonts w:ascii="Trebuchet MS" w:hAnsi="Trebuchet MS"/>
                          <w:b/>
                          <w:color w:val="006CB7"/>
                          <w:spacing w:val="-1"/>
                          <w:w w:val="115"/>
                          <w:sz w:val="16"/>
                        </w:rPr>
                        <w:t>EZ</w:t>
                      </w:r>
                      <w:r>
                        <w:rPr>
                          <w:rFonts w:ascii="Trebuchet MS" w:hAnsi="Trebuchet MS"/>
                          <w:sz w:val="16"/>
                        </w:rPr>
                      </w:r>
                    </w:p>
                    <w:p>
                      <w:pPr>
                        <w:spacing w:line="127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/>
                          <w:color w:val="006CB7"/>
                          <w:spacing w:val="-1"/>
                          <w:w w:val="115"/>
                          <w:sz w:val="12"/>
                        </w:rPr>
                        <w:t>(</w:t>
                      </w:r>
                      <w:r>
                        <w:rPr>
                          <w:rFonts w:ascii="Arial" w:hAnsi="Arial"/>
                          <w:color w:val="006CB7"/>
                          <w:spacing w:val="-2"/>
                          <w:w w:val="115"/>
                          <w:sz w:val="12"/>
                        </w:rPr>
                        <w:t>ƛ</w:t>
                      </w:r>
                      <w:r>
                        <w:rPr>
                          <w:rFonts w:ascii="Arial" w:hAnsi="Arial"/>
                          <w:color w:val="006CB7"/>
                          <w:spacing w:val="-11"/>
                          <w:w w:val="115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color w:val="006CB7"/>
                          <w:w w:val="115"/>
                          <w:sz w:val="12"/>
                        </w:rPr>
                        <w:t>=</w:t>
                      </w:r>
                      <w:r>
                        <w:rPr>
                          <w:rFonts w:ascii="Arial" w:hAnsi="Arial"/>
                          <w:color w:val="006CB7"/>
                          <w:spacing w:val="-9"/>
                          <w:w w:val="115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color w:val="006CB7"/>
                          <w:w w:val="115"/>
                          <w:sz w:val="12"/>
                        </w:rPr>
                        <w:t>0,52</w:t>
                      </w:r>
                      <w:r>
                        <w:rPr>
                          <w:rFonts w:ascii="Arial" w:hAnsi="Arial"/>
                          <w:color w:val="006CB7"/>
                          <w:spacing w:val="-9"/>
                          <w:w w:val="115"/>
                          <w:sz w:val="12"/>
                        </w:rPr>
                        <w:t> </w:t>
                      </w:r>
                      <w:r>
                        <w:rPr>
                          <w:rFonts w:ascii="Arial" w:hAnsi="Arial"/>
                          <w:color w:val="006CB7"/>
                          <w:spacing w:val="-1"/>
                          <w:w w:val="115"/>
                          <w:sz w:val="12"/>
                        </w:rPr>
                        <w:t>W/</w:t>
                      </w:r>
                      <w:r>
                        <w:rPr>
                          <w:rFonts w:ascii="Arial" w:hAnsi="Arial"/>
                          <w:color w:val="006CB7"/>
                          <w:spacing w:val="-2"/>
                          <w:w w:val="115"/>
                          <w:sz w:val="12"/>
                        </w:rPr>
                        <w:t>MK</w:t>
                      </w:r>
                      <w:r>
                        <w:rPr>
                          <w:rFonts w:ascii="Arial" w:hAnsi="Arial"/>
                          <w:color w:val="006CB7"/>
                          <w:spacing w:val="-1"/>
                          <w:w w:val="115"/>
                          <w:sz w:val="12"/>
                        </w:rPr>
                        <w:t>)</w:t>
                      </w:r>
                      <w:r>
                        <w:rPr>
                          <w:rFonts w:ascii="Arial" w:hAnsi="Arial"/>
                          <w:sz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5441;top:1431;width:4340;height:5270" type="#_x0000_t202" filled="false" stroked="false">
                <v:textbox inset="0,0,0,0">
                  <w:txbxContent>
                    <w:p>
                      <w:pPr>
                        <w:spacing w:line="341" w:lineRule="exact" w:before="0"/>
                        <w:ind w:left="0" w:right="0" w:hanging="1"/>
                        <w:jc w:val="left"/>
                        <w:rPr>
                          <w:rFonts w:ascii="Trebuchet MS" w:hAnsi="Trebuchet MS" w:cs="Trebuchet MS" w:eastAsia="Trebuchet MS"/>
                          <w:sz w:val="32"/>
                          <w:szCs w:val="32"/>
                        </w:rPr>
                      </w:pPr>
                      <w:r>
                        <w:rPr>
                          <w:rFonts w:ascii="Trebuchet MS" w:hAnsi="Trebuchet MS"/>
                          <w:b/>
                          <w:color w:val="FFFFFF"/>
                          <w:spacing w:val="-3"/>
                          <w:w w:val="110"/>
                          <w:sz w:val="32"/>
                        </w:rPr>
                        <w:t>RIGIPS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3"/>
                          <w:w w:val="110"/>
                          <w:position w:val="11"/>
                          <w:sz w:val="18"/>
                        </w:rPr>
                        <w:t>®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w w:val="110"/>
                          <w:position w:val="11"/>
                          <w:sz w:val="18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35"/>
                          <w:w w:val="110"/>
                          <w:position w:val="11"/>
                          <w:sz w:val="18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5"/>
                          <w:w w:val="110"/>
                          <w:sz w:val="32"/>
                        </w:rPr>
                        <w:t>CLIMAFI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6"/>
                          <w:w w:val="110"/>
                          <w:sz w:val="32"/>
                        </w:rPr>
                        <w:t>T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48"/>
                          <w:w w:val="110"/>
                          <w:sz w:val="32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4"/>
                          <w:w w:val="110"/>
                          <w:sz w:val="32"/>
                        </w:rPr>
                        <w:t>1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10"/>
                          <w:sz w:val="32"/>
                        </w:rPr>
                        <w:t>0</w:t>
                      </w:r>
                      <w:r>
                        <w:rPr>
                          <w:rFonts w:ascii="Trebuchet MS" w:hAnsi="Trebuchet MS"/>
                          <w:sz w:val="32"/>
                        </w:rPr>
                      </w:r>
                    </w:p>
                    <w:p>
                      <w:pPr>
                        <w:spacing w:before="12"/>
                        <w:ind w:left="0" w:right="0" w:firstLine="0"/>
                        <w:jc w:val="left"/>
                        <w:rPr>
                          <w:rFonts w:ascii="Trebuchet MS" w:hAnsi="Trebuchet MS" w:cs="Trebuchet MS" w:eastAsia="Trebuchet MS"/>
                          <w:sz w:val="32"/>
                          <w:szCs w:val="32"/>
                        </w:rPr>
                      </w:pPr>
                      <w:r>
                        <w:rPr>
                          <w:rFonts w:ascii="Trebuchet MS" w:hAnsi="Trebuchet MS"/>
                          <w:b/>
                          <w:color w:val="FFFFFF"/>
                          <w:spacing w:val="-4"/>
                          <w:w w:val="115"/>
                          <w:sz w:val="32"/>
                        </w:rPr>
                        <w:t>É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5"/>
                          <w:w w:val="115"/>
                          <w:sz w:val="32"/>
                        </w:rPr>
                        <w:t>P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4"/>
                          <w:w w:val="115"/>
                          <w:sz w:val="32"/>
                        </w:rPr>
                        <w:t>Í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5"/>
                          <w:w w:val="115"/>
                          <w:sz w:val="32"/>
                        </w:rPr>
                        <w:t>T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4"/>
                          <w:w w:val="115"/>
                          <w:sz w:val="32"/>
                        </w:rPr>
                        <w:t>Ő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5"/>
                          <w:w w:val="115"/>
                          <w:sz w:val="32"/>
                        </w:rPr>
                        <w:t>L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4"/>
                          <w:w w:val="115"/>
                          <w:sz w:val="32"/>
                        </w:rPr>
                        <w:t>EMEZ</w:t>
                      </w:r>
                      <w:r>
                        <w:rPr>
                          <w:rFonts w:ascii="Trebuchet MS" w:hAnsi="Trebuchet MS"/>
                          <w:sz w:val="32"/>
                        </w:rPr>
                      </w:r>
                    </w:p>
                    <w:p>
                      <w:pPr>
                        <w:spacing w:line="251" w:lineRule="auto" w:before="162"/>
                        <w:ind w:left="0" w:right="385" w:hanging="1"/>
                        <w:jc w:val="left"/>
                        <w:rPr>
                          <w:rFonts w:ascii="Arial Narrow" w:hAnsi="Arial Narrow" w:cs="Arial Narrow" w:eastAsia="Arial Narrow"/>
                          <w:sz w:val="24"/>
                          <w:szCs w:val="24"/>
                        </w:rPr>
                      </w:pPr>
                      <w:r>
                        <w:rPr>
                          <w:rFonts w:ascii="Arial Narrow" w:hAnsi="Arial Narrow"/>
                          <w:color w:val="FFFFFF"/>
                          <w:w w:val="140"/>
                          <w:sz w:val="24"/>
                        </w:rPr>
                        <w:t>A</w:t>
                      </w:r>
                      <w:r>
                        <w:rPr>
                          <w:rFonts w:ascii="Arial Narrow" w:hAnsi="Arial Narrow"/>
                          <w:color w:val="FFFFFF"/>
                          <w:spacing w:val="-16"/>
                          <w:w w:val="140"/>
                          <w:sz w:val="24"/>
                        </w:rPr>
                        <w:t> </w:t>
                      </w:r>
                      <w:r>
                        <w:rPr>
                          <w:rFonts w:ascii="Arial Narrow" w:hAnsi="Arial Narrow"/>
                          <w:color w:val="FFFFFF"/>
                          <w:spacing w:val="-4"/>
                          <w:w w:val="140"/>
                          <w:sz w:val="24"/>
                        </w:rPr>
                        <w:t>R</w:t>
                      </w:r>
                      <w:r>
                        <w:rPr>
                          <w:rFonts w:ascii="Arial Narrow" w:hAnsi="Arial Narrow"/>
                          <w:color w:val="FFFFFF"/>
                          <w:spacing w:val="-3"/>
                          <w:w w:val="140"/>
                          <w:sz w:val="24"/>
                        </w:rPr>
                        <w:t>igi</w:t>
                      </w:r>
                      <w:r>
                        <w:rPr>
                          <w:rFonts w:ascii="Arial Narrow" w:hAnsi="Arial Narrow"/>
                          <w:color w:val="FFFFFF"/>
                          <w:spacing w:val="-4"/>
                          <w:w w:val="140"/>
                          <w:sz w:val="24"/>
                        </w:rPr>
                        <w:t>ps</w:t>
                      </w:r>
                      <w:r>
                        <w:rPr>
                          <w:rFonts w:ascii="Arial Narrow" w:hAnsi="Arial Narrow"/>
                          <w:color w:val="FFFFFF"/>
                          <w:spacing w:val="-4"/>
                          <w:w w:val="140"/>
                          <w:position w:val="8"/>
                          <w:sz w:val="14"/>
                        </w:rPr>
                        <w:t>®</w:t>
                      </w:r>
                      <w:r>
                        <w:rPr>
                          <w:rFonts w:ascii="Arial Narrow" w:hAnsi="Arial Narrow"/>
                          <w:color w:val="FFFFFF"/>
                          <w:spacing w:val="18"/>
                          <w:w w:val="140"/>
                          <w:position w:val="8"/>
                          <w:sz w:val="14"/>
                        </w:rPr>
                        <w:t> </w:t>
                      </w:r>
                      <w:r>
                        <w:rPr>
                          <w:rFonts w:ascii="Arial Narrow" w:hAnsi="Arial Narrow"/>
                          <w:color w:val="FFFFFF"/>
                          <w:spacing w:val="-5"/>
                          <w:w w:val="140"/>
                          <w:sz w:val="24"/>
                        </w:rPr>
                        <w:t>C</w:t>
                      </w:r>
                      <w:r>
                        <w:rPr>
                          <w:rFonts w:ascii="Arial Narrow" w:hAnsi="Arial Narrow"/>
                          <w:color w:val="FFFFFF"/>
                          <w:spacing w:val="-4"/>
                          <w:w w:val="140"/>
                          <w:sz w:val="24"/>
                        </w:rPr>
                        <w:t>lim</w:t>
                      </w:r>
                      <w:r>
                        <w:rPr>
                          <w:rFonts w:ascii="Arial Narrow" w:hAnsi="Arial Narrow"/>
                          <w:color w:val="FFFFFF"/>
                          <w:spacing w:val="-5"/>
                          <w:w w:val="140"/>
                          <w:sz w:val="24"/>
                        </w:rPr>
                        <w:t>a</w:t>
                      </w:r>
                      <w:r>
                        <w:rPr>
                          <w:rFonts w:ascii="Arial Narrow" w:hAnsi="Arial Narrow"/>
                          <w:color w:val="FFFFFF"/>
                          <w:spacing w:val="-4"/>
                          <w:w w:val="140"/>
                          <w:sz w:val="24"/>
                        </w:rPr>
                        <w:t>fit</w:t>
                      </w:r>
                      <w:r>
                        <w:rPr>
                          <w:rFonts w:ascii="Arial Narrow" w:hAnsi="Arial Narrow"/>
                          <w:color w:val="FFFFFF"/>
                          <w:spacing w:val="-15"/>
                          <w:w w:val="140"/>
                          <w:sz w:val="24"/>
                        </w:rPr>
                        <w:t> </w:t>
                      </w:r>
                      <w:r>
                        <w:rPr>
                          <w:rFonts w:ascii="Arial Narrow" w:hAnsi="Arial Narrow"/>
                          <w:color w:val="FFFFFF"/>
                          <w:spacing w:val="-2"/>
                          <w:w w:val="140"/>
                          <w:sz w:val="24"/>
                        </w:rPr>
                        <w:t>1</w:t>
                      </w:r>
                      <w:r>
                        <w:rPr>
                          <w:rFonts w:ascii="Arial Narrow" w:hAnsi="Arial Narrow"/>
                          <w:color w:val="FFFFFF"/>
                          <w:spacing w:val="-1"/>
                          <w:w w:val="140"/>
                          <w:sz w:val="24"/>
                        </w:rPr>
                        <w:t>0</w:t>
                      </w:r>
                      <w:r>
                        <w:rPr>
                          <w:rFonts w:ascii="Arial Narrow" w:hAnsi="Arial Narrow"/>
                          <w:color w:val="FFFFFF"/>
                          <w:spacing w:val="-16"/>
                          <w:w w:val="140"/>
                          <w:sz w:val="24"/>
                        </w:rPr>
                        <w:t> </w:t>
                      </w:r>
                      <w:r>
                        <w:rPr>
                          <w:rFonts w:ascii="Arial Narrow" w:hAnsi="Arial Narrow"/>
                          <w:color w:val="FFFFFF"/>
                          <w:spacing w:val="-5"/>
                          <w:w w:val="140"/>
                          <w:sz w:val="24"/>
                        </w:rPr>
                        <w:t>é</w:t>
                      </w:r>
                      <w:r>
                        <w:rPr>
                          <w:rFonts w:ascii="Arial Narrow" w:hAnsi="Arial Narrow"/>
                          <w:color w:val="FFFFFF"/>
                          <w:spacing w:val="-4"/>
                          <w:w w:val="140"/>
                          <w:sz w:val="24"/>
                        </w:rPr>
                        <w:t>pítől</w:t>
                      </w:r>
                      <w:r>
                        <w:rPr>
                          <w:rFonts w:ascii="Arial Narrow" w:hAnsi="Arial Narrow"/>
                          <w:color w:val="FFFFFF"/>
                          <w:spacing w:val="-5"/>
                          <w:w w:val="140"/>
                          <w:sz w:val="24"/>
                        </w:rPr>
                        <w:t>e</w:t>
                      </w:r>
                      <w:r>
                        <w:rPr>
                          <w:rFonts w:ascii="Arial Narrow" w:hAnsi="Arial Narrow"/>
                          <w:color w:val="FFFFFF"/>
                          <w:spacing w:val="-4"/>
                          <w:w w:val="140"/>
                          <w:sz w:val="24"/>
                        </w:rPr>
                        <w:t>m</w:t>
                      </w:r>
                      <w:r>
                        <w:rPr>
                          <w:rFonts w:ascii="Arial Narrow" w:hAnsi="Arial Narrow"/>
                          <w:color w:val="FFFFFF"/>
                          <w:spacing w:val="-5"/>
                          <w:w w:val="140"/>
                          <w:sz w:val="24"/>
                        </w:rPr>
                        <w:t>ez</w:t>
                      </w:r>
                      <w:r>
                        <w:rPr>
                          <w:rFonts w:ascii="Arial Narrow" w:hAnsi="Arial Narrow"/>
                          <w:color w:val="FFFFFF"/>
                          <w:spacing w:val="37"/>
                          <w:w w:val="136"/>
                          <w:sz w:val="24"/>
                        </w:rPr>
                        <w:t> </w:t>
                      </w:r>
                      <w:r>
                        <w:rPr>
                          <w:rFonts w:ascii="Arial Narrow" w:hAnsi="Arial Narrow"/>
                          <w:color w:val="FFFFFF"/>
                          <w:spacing w:val="-3"/>
                          <w:w w:val="140"/>
                          <w:sz w:val="24"/>
                        </w:rPr>
                        <w:t>ki</w:t>
                      </w:r>
                      <w:r>
                        <w:rPr>
                          <w:rFonts w:ascii="Arial Narrow" w:hAnsi="Arial Narrow"/>
                          <w:color w:val="FFFFFF"/>
                          <w:spacing w:val="-4"/>
                          <w:w w:val="140"/>
                          <w:sz w:val="24"/>
                        </w:rPr>
                        <w:t>e</w:t>
                      </w:r>
                      <w:r>
                        <w:rPr>
                          <w:rFonts w:ascii="Arial Narrow" w:hAnsi="Arial Narrow"/>
                          <w:color w:val="FFFFFF"/>
                          <w:spacing w:val="-3"/>
                          <w:w w:val="140"/>
                          <w:sz w:val="24"/>
                        </w:rPr>
                        <w:t>melk</w:t>
                      </w:r>
                      <w:r>
                        <w:rPr>
                          <w:rFonts w:ascii="Arial Narrow" w:hAnsi="Arial Narrow"/>
                          <w:color w:val="FFFFFF"/>
                          <w:spacing w:val="-4"/>
                          <w:w w:val="140"/>
                          <w:sz w:val="24"/>
                        </w:rPr>
                        <w:t>e</w:t>
                      </w:r>
                      <w:r>
                        <w:rPr>
                          <w:rFonts w:ascii="Arial Narrow" w:hAnsi="Arial Narrow"/>
                          <w:color w:val="FFFFFF"/>
                          <w:spacing w:val="-3"/>
                          <w:w w:val="140"/>
                          <w:sz w:val="24"/>
                        </w:rPr>
                        <w:t>dő</w:t>
                      </w:r>
                      <w:r>
                        <w:rPr>
                          <w:rFonts w:ascii="Arial Narrow" w:hAnsi="Arial Narrow"/>
                          <w:color w:val="FFFFFF"/>
                          <w:spacing w:val="-4"/>
                          <w:w w:val="140"/>
                          <w:sz w:val="24"/>
                        </w:rPr>
                        <w:t>en </w:t>
                      </w:r>
                      <w:r>
                        <w:rPr>
                          <w:rFonts w:ascii="Arial Narrow" w:hAnsi="Arial Narrow"/>
                          <w:color w:val="FFFFFF"/>
                          <w:spacing w:val="-2"/>
                          <w:w w:val="140"/>
                          <w:sz w:val="24"/>
                        </w:rPr>
                        <w:t>jó</w:t>
                      </w:r>
                      <w:r>
                        <w:rPr>
                          <w:rFonts w:ascii="Arial Narrow" w:hAnsi="Arial Narrow"/>
                          <w:color w:val="FFFFFF"/>
                          <w:spacing w:val="-4"/>
                          <w:w w:val="140"/>
                          <w:sz w:val="24"/>
                        </w:rPr>
                        <w:t> </w:t>
                      </w:r>
                      <w:r>
                        <w:rPr>
                          <w:rFonts w:ascii="Arial Narrow" w:hAnsi="Arial Narrow"/>
                          <w:color w:val="FFFFFF"/>
                          <w:spacing w:val="-7"/>
                          <w:w w:val="140"/>
                          <w:sz w:val="24"/>
                        </w:rPr>
                        <w:t>h</w:t>
                      </w:r>
                      <w:r>
                        <w:rPr>
                          <w:rFonts w:ascii="Arial Narrow" w:hAnsi="Arial Narrow"/>
                          <w:color w:val="FFFFFF"/>
                          <w:spacing w:val="-6"/>
                          <w:w w:val="140"/>
                          <w:sz w:val="24"/>
                        </w:rPr>
                        <w:t>őv</w:t>
                      </w:r>
                      <w:r>
                        <w:rPr>
                          <w:rFonts w:ascii="Arial Narrow" w:hAnsi="Arial Narrow"/>
                          <w:color w:val="FFFFFF"/>
                          <w:spacing w:val="-7"/>
                          <w:w w:val="140"/>
                          <w:sz w:val="24"/>
                        </w:rPr>
                        <w:t>eze</w:t>
                      </w:r>
                      <w:r>
                        <w:rPr>
                          <w:rFonts w:ascii="Arial Narrow" w:hAnsi="Arial Narrow"/>
                          <w:color w:val="FFFFFF"/>
                          <w:spacing w:val="-5"/>
                          <w:w w:val="140"/>
                          <w:sz w:val="24"/>
                        </w:rPr>
                        <w:t>t</w:t>
                      </w:r>
                      <w:r>
                        <w:rPr>
                          <w:rFonts w:ascii="Arial Narrow" w:hAnsi="Arial Narrow"/>
                          <w:color w:val="FFFFFF"/>
                          <w:spacing w:val="-6"/>
                          <w:w w:val="140"/>
                          <w:sz w:val="24"/>
                        </w:rPr>
                        <w:t>ő</w:t>
                      </w:r>
                      <w:r>
                        <w:rPr>
                          <w:rFonts w:ascii="Arial Narrow" w:hAnsi="Arial Narrow"/>
                          <w:color w:val="FFFFFF"/>
                          <w:spacing w:val="21"/>
                          <w:w w:val="144"/>
                          <w:sz w:val="24"/>
                        </w:rPr>
                        <w:t> </w:t>
                      </w:r>
                      <w:r>
                        <w:rPr>
                          <w:rFonts w:ascii="Arial Narrow" w:hAnsi="Arial Narrow"/>
                          <w:color w:val="FFFFFF"/>
                          <w:spacing w:val="-4"/>
                          <w:w w:val="140"/>
                          <w:sz w:val="24"/>
                        </w:rPr>
                        <w:t>k</w:t>
                      </w:r>
                      <w:r>
                        <w:rPr>
                          <w:rFonts w:ascii="Arial Narrow" w:hAnsi="Arial Narrow"/>
                          <w:color w:val="FFFFFF"/>
                          <w:spacing w:val="-5"/>
                          <w:w w:val="140"/>
                          <w:sz w:val="24"/>
                        </w:rPr>
                        <w:t>é</w:t>
                      </w:r>
                      <w:r>
                        <w:rPr>
                          <w:rFonts w:ascii="Arial Narrow" w:hAnsi="Arial Narrow"/>
                          <w:color w:val="FFFFFF"/>
                          <w:spacing w:val="-4"/>
                          <w:w w:val="140"/>
                          <w:sz w:val="24"/>
                        </w:rPr>
                        <w:t>p</w:t>
                      </w:r>
                      <w:r>
                        <w:rPr>
                          <w:rFonts w:ascii="Arial Narrow" w:hAnsi="Arial Narrow"/>
                          <w:color w:val="FFFFFF"/>
                          <w:spacing w:val="-5"/>
                          <w:w w:val="140"/>
                          <w:sz w:val="24"/>
                        </w:rPr>
                        <w:t>essé</w:t>
                      </w:r>
                      <w:r>
                        <w:rPr>
                          <w:rFonts w:ascii="Arial Narrow" w:hAnsi="Arial Narrow"/>
                          <w:color w:val="FFFFFF"/>
                          <w:spacing w:val="-4"/>
                          <w:w w:val="140"/>
                          <w:sz w:val="24"/>
                        </w:rPr>
                        <w:t>ggel</w:t>
                      </w:r>
                      <w:r>
                        <w:rPr>
                          <w:rFonts w:ascii="Arial Narrow" w:hAnsi="Arial Narrow"/>
                          <w:color w:val="FFFFFF"/>
                          <w:spacing w:val="-37"/>
                          <w:w w:val="140"/>
                          <w:sz w:val="24"/>
                        </w:rPr>
                        <w:t> </w:t>
                      </w:r>
                      <w:r>
                        <w:rPr>
                          <w:rFonts w:ascii="Arial Narrow" w:hAnsi="Arial Narrow"/>
                          <w:color w:val="FFFFFF"/>
                          <w:spacing w:val="-4"/>
                          <w:w w:val="140"/>
                          <w:sz w:val="24"/>
                        </w:rPr>
                        <w:t>r</w:t>
                      </w:r>
                      <w:r>
                        <w:rPr>
                          <w:rFonts w:ascii="Arial Narrow" w:hAnsi="Arial Narrow"/>
                          <w:color w:val="FFFFFF"/>
                          <w:spacing w:val="-5"/>
                          <w:w w:val="140"/>
                          <w:sz w:val="24"/>
                        </w:rPr>
                        <w:t>en</w:t>
                      </w:r>
                      <w:r>
                        <w:rPr>
                          <w:rFonts w:ascii="Arial Narrow" w:hAnsi="Arial Narrow"/>
                          <w:color w:val="FFFFFF"/>
                          <w:spacing w:val="-4"/>
                          <w:w w:val="140"/>
                          <w:sz w:val="24"/>
                        </w:rPr>
                        <w:t>delk</w:t>
                      </w:r>
                      <w:r>
                        <w:rPr>
                          <w:rFonts w:ascii="Arial Narrow" w:hAnsi="Arial Narrow"/>
                          <w:color w:val="FFFFFF"/>
                          <w:spacing w:val="-5"/>
                          <w:w w:val="140"/>
                          <w:sz w:val="24"/>
                        </w:rPr>
                        <w:t>ez</w:t>
                      </w:r>
                      <w:r>
                        <w:rPr>
                          <w:rFonts w:ascii="Arial Narrow" w:hAnsi="Arial Narrow"/>
                          <w:color w:val="FFFFFF"/>
                          <w:spacing w:val="-4"/>
                          <w:w w:val="140"/>
                          <w:sz w:val="24"/>
                        </w:rPr>
                        <w:t>ik</w:t>
                      </w:r>
                      <w:r>
                        <w:rPr>
                          <w:rFonts w:ascii="Arial Narrow" w:hAnsi="Arial Narrow"/>
                          <w:color w:val="FFFFFF"/>
                          <w:spacing w:val="-37"/>
                          <w:w w:val="140"/>
                          <w:sz w:val="24"/>
                        </w:rPr>
                        <w:t> </w:t>
                      </w:r>
                      <w:r>
                        <w:rPr>
                          <w:rFonts w:ascii="Arial Narrow" w:hAnsi="Arial Narrow"/>
                          <w:color w:val="FFFFFF"/>
                          <w:w w:val="140"/>
                          <w:sz w:val="24"/>
                        </w:rPr>
                        <w:t>a</w:t>
                      </w:r>
                      <w:r>
                        <w:rPr>
                          <w:rFonts w:ascii="Arial Narrow" w:hAnsi="Arial Narrow"/>
                          <w:color w:val="FFFFFF"/>
                          <w:spacing w:val="29"/>
                          <w:w w:val="128"/>
                          <w:sz w:val="24"/>
                        </w:rPr>
                        <w:t> </w:t>
                      </w:r>
                      <w:r>
                        <w:rPr>
                          <w:rFonts w:ascii="Arial Narrow" w:hAnsi="Arial Narrow"/>
                          <w:color w:val="FFFFFF"/>
                          <w:spacing w:val="-3"/>
                          <w:w w:val="140"/>
                          <w:sz w:val="24"/>
                        </w:rPr>
                        <w:t>gi</w:t>
                      </w:r>
                      <w:r>
                        <w:rPr>
                          <w:rFonts w:ascii="Arial Narrow" w:hAnsi="Arial Narrow"/>
                          <w:color w:val="FFFFFF"/>
                          <w:spacing w:val="-4"/>
                          <w:w w:val="140"/>
                          <w:sz w:val="24"/>
                        </w:rPr>
                        <w:t>psz</w:t>
                      </w:r>
                      <w:r>
                        <w:rPr>
                          <w:rFonts w:ascii="Arial Narrow" w:hAnsi="Arial Narrow"/>
                          <w:color w:val="FFFFFF"/>
                          <w:spacing w:val="-3"/>
                          <w:w w:val="140"/>
                          <w:sz w:val="24"/>
                        </w:rPr>
                        <w:t>m</w:t>
                      </w:r>
                      <w:r>
                        <w:rPr>
                          <w:rFonts w:ascii="Arial Narrow" w:hAnsi="Arial Narrow"/>
                          <w:color w:val="FFFFFF"/>
                          <w:spacing w:val="-4"/>
                          <w:w w:val="140"/>
                          <w:sz w:val="24"/>
                        </w:rPr>
                        <w:t>ag</w:t>
                      </w:r>
                      <w:r>
                        <w:rPr>
                          <w:rFonts w:ascii="Arial Narrow" w:hAnsi="Arial Narrow"/>
                          <w:color w:val="FFFFFF"/>
                          <w:spacing w:val="-3"/>
                          <w:w w:val="140"/>
                          <w:sz w:val="24"/>
                        </w:rPr>
                        <w:t>b</w:t>
                      </w:r>
                      <w:r>
                        <w:rPr>
                          <w:rFonts w:ascii="Arial Narrow" w:hAnsi="Arial Narrow"/>
                          <w:color w:val="FFFFFF"/>
                          <w:spacing w:val="-4"/>
                          <w:w w:val="140"/>
                          <w:sz w:val="24"/>
                        </w:rPr>
                        <w:t>an</w:t>
                      </w:r>
                      <w:r>
                        <w:rPr>
                          <w:rFonts w:ascii="Arial Narrow" w:hAnsi="Arial Narrow"/>
                          <w:color w:val="FFFFFF"/>
                          <w:spacing w:val="-3"/>
                          <w:w w:val="140"/>
                          <w:sz w:val="24"/>
                        </w:rPr>
                        <w:t> </w:t>
                      </w:r>
                      <w:r>
                        <w:rPr>
                          <w:rFonts w:ascii="Arial Narrow" w:hAnsi="Arial Narrow"/>
                          <w:color w:val="FFFFFF"/>
                          <w:spacing w:val="-4"/>
                          <w:w w:val="140"/>
                          <w:sz w:val="24"/>
                        </w:rPr>
                        <w:t>t</w:t>
                      </w:r>
                      <w:r>
                        <w:rPr>
                          <w:rFonts w:ascii="Arial Narrow" w:hAnsi="Arial Narrow"/>
                          <w:color w:val="FFFFFF"/>
                          <w:spacing w:val="-5"/>
                          <w:w w:val="140"/>
                          <w:sz w:val="24"/>
                        </w:rPr>
                        <w:t>alá</w:t>
                      </w:r>
                      <w:r>
                        <w:rPr>
                          <w:rFonts w:ascii="Arial Narrow" w:hAnsi="Arial Narrow"/>
                          <w:color w:val="FFFFFF"/>
                          <w:spacing w:val="-4"/>
                          <w:w w:val="140"/>
                          <w:sz w:val="24"/>
                        </w:rPr>
                        <w:t>l</w:t>
                      </w:r>
                      <w:r>
                        <w:rPr>
                          <w:rFonts w:ascii="Arial Narrow" w:hAnsi="Arial Narrow"/>
                          <w:color w:val="FFFFFF"/>
                          <w:spacing w:val="-5"/>
                          <w:w w:val="140"/>
                          <w:sz w:val="24"/>
                        </w:rPr>
                        <w:t>ha</w:t>
                      </w:r>
                      <w:r>
                        <w:rPr>
                          <w:rFonts w:ascii="Arial Narrow" w:hAnsi="Arial Narrow"/>
                          <w:color w:val="FFFFFF"/>
                          <w:spacing w:val="-4"/>
                          <w:w w:val="140"/>
                          <w:sz w:val="24"/>
                        </w:rPr>
                        <w:t>tó</w:t>
                      </w:r>
                      <w:r>
                        <w:rPr>
                          <w:rFonts w:ascii="Arial Narrow" w:hAnsi="Arial Narrow"/>
                          <w:color w:val="FFFFFF"/>
                          <w:spacing w:val="-3"/>
                          <w:w w:val="140"/>
                          <w:sz w:val="24"/>
                        </w:rPr>
                        <w:t> </w:t>
                      </w:r>
                      <w:r>
                        <w:rPr>
                          <w:rFonts w:ascii="Arial Narrow" w:hAnsi="Arial Narrow"/>
                          <w:color w:val="FFFFFF"/>
                          <w:spacing w:val="-5"/>
                          <w:w w:val="140"/>
                          <w:sz w:val="24"/>
                        </w:rPr>
                        <w:t>e</w:t>
                      </w:r>
                      <w:r>
                        <w:rPr>
                          <w:rFonts w:ascii="Arial Narrow" w:hAnsi="Arial Narrow"/>
                          <w:color w:val="FFFFFF"/>
                          <w:spacing w:val="-4"/>
                          <w:w w:val="140"/>
                          <w:sz w:val="24"/>
                        </w:rPr>
                        <w:t>xp</w:t>
                      </w:r>
                      <w:r>
                        <w:rPr>
                          <w:rFonts w:ascii="Arial Narrow" w:hAnsi="Arial Narrow"/>
                          <w:color w:val="FFFFFF"/>
                          <w:spacing w:val="-5"/>
                          <w:w w:val="140"/>
                          <w:sz w:val="24"/>
                        </w:rPr>
                        <w:t>an</w:t>
                      </w:r>
                      <w:r>
                        <w:rPr>
                          <w:rFonts w:ascii="Arial Narrow" w:hAnsi="Arial Narrow"/>
                          <w:color w:val="FFFFFF"/>
                          <w:spacing w:val="-4"/>
                          <w:w w:val="140"/>
                          <w:sz w:val="24"/>
                        </w:rPr>
                        <w:t>d</w:t>
                      </w:r>
                      <w:r>
                        <w:rPr>
                          <w:rFonts w:ascii="Arial Narrow" w:hAnsi="Arial Narrow"/>
                          <w:color w:val="FFFFFF"/>
                          <w:spacing w:val="-5"/>
                          <w:w w:val="140"/>
                          <w:sz w:val="24"/>
                        </w:rPr>
                        <w:t>á</w:t>
                      </w:r>
                      <w:r>
                        <w:rPr>
                          <w:rFonts w:ascii="Arial Narrow" w:hAnsi="Arial Narrow"/>
                          <w:color w:val="FFFFFF"/>
                          <w:spacing w:val="-4"/>
                          <w:w w:val="140"/>
                          <w:sz w:val="24"/>
                        </w:rPr>
                        <w:t>lt</w:t>
                      </w:r>
                      <w:r>
                        <w:rPr>
                          <w:rFonts w:ascii="Arial Narrow" w:hAnsi="Arial Narrow"/>
                          <w:color w:val="FFFFFF"/>
                          <w:spacing w:val="37"/>
                          <w:w w:val="179"/>
                          <w:sz w:val="24"/>
                        </w:rPr>
                        <w:t> </w:t>
                      </w:r>
                      <w:r>
                        <w:rPr>
                          <w:rFonts w:ascii="Arial Narrow" w:hAnsi="Arial Narrow"/>
                          <w:color w:val="FFFFFF"/>
                          <w:spacing w:val="-3"/>
                          <w:w w:val="140"/>
                          <w:sz w:val="24"/>
                        </w:rPr>
                        <w:t>gr</w:t>
                      </w:r>
                      <w:r>
                        <w:rPr>
                          <w:rFonts w:ascii="Arial Narrow" w:hAnsi="Arial Narrow"/>
                          <w:color w:val="FFFFFF"/>
                          <w:spacing w:val="-4"/>
                          <w:w w:val="140"/>
                          <w:sz w:val="24"/>
                        </w:rPr>
                        <w:t>a</w:t>
                      </w:r>
                      <w:r>
                        <w:rPr>
                          <w:rFonts w:ascii="Arial Narrow" w:hAnsi="Arial Narrow"/>
                          <w:color w:val="FFFFFF"/>
                          <w:spacing w:val="-3"/>
                          <w:w w:val="140"/>
                          <w:sz w:val="24"/>
                        </w:rPr>
                        <w:t>fit</w:t>
                      </w:r>
                      <w:r>
                        <w:rPr>
                          <w:rFonts w:ascii="Arial Narrow" w:hAnsi="Arial Narrow"/>
                          <w:color w:val="FFFFFF"/>
                          <w:spacing w:val="-4"/>
                          <w:w w:val="140"/>
                          <w:sz w:val="24"/>
                        </w:rPr>
                        <w:t>na</w:t>
                      </w:r>
                      <w:r>
                        <w:rPr>
                          <w:rFonts w:ascii="Arial Narrow" w:hAnsi="Arial Narrow"/>
                          <w:color w:val="FFFFFF"/>
                          <w:spacing w:val="-3"/>
                          <w:w w:val="140"/>
                          <w:sz w:val="24"/>
                        </w:rPr>
                        <w:t>k</w:t>
                      </w:r>
                      <w:r>
                        <w:rPr>
                          <w:rFonts w:ascii="Arial Narrow" w:hAnsi="Arial Narrow"/>
                          <w:color w:val="FFFFFF"/>
                          <w:spacing w:val="-6"/>
                          <w:w w:val="140"/>
                          <w:sz w:val="24"/>
                        </w:rPr>
                        <w:t> </w:t>
                      </w:r>
                      <w:r>
                        <w:rPr>
                          <w:rFonts w:ascii="Arial Narrow" w:hAnsi="Arial Narrow"/>
                          <w:color w:val="FFFFFF"/>
                          <w:spacing w:val="-4"/>
                          <w:w w:val="140"/>
                          <w:sz w:val="24"/>
                        </w:rPr>
                        <w:t>kö</w:t>
                      </w:r>
                      <w:r>
                        <w:rPr>
                          <w:rFonts w:ascii="Arial Narrow" w:hAnsi="Arial Narrow"/>
                          <w:color w:val="FFFFFF"/>
                          <w:spacing w:val="-5"/>
                          <w:w w:val="140"/>
                          <w:sz w:val="24"/>
                        </w:rPr>
                        <w:t>sz</w:t>
                      </w:r>
                      <w:r>
                        <w:rPr>
                          <w:rFonts w:ascii="Arial Narrow" w:hAnsi="Arial Narrow"/>
                          <w:color w:val="FFFFFF"/>
                          <w:spacing w:val="-4"/>
                          <w:w w:val="140"/>
                          <w:sz w:val="24"/>
                        </w:rPr>
                        <w:t>ö</w:t>
                      </w:r>
                      <w:r>
                        <w:rPr>
                          <w:rFonts w:ascii="Arial Narrow" w:hAnsi="Arial Narrow"/>
                          <w:color w:val="FFFFFF"/>
                          <w:spacing w:val="-5"/>
                          <w:w w:val="140"/>
                          <w:sz w:val="24"/>
                        </w:rPr>
                        <w:t>nhe</w:t>
                      </w:r>
                      <w:r>
                        <w:rPr>
                          <w:rFonts w:ascii="Arial Narrow" w:hAnsi="Arial Narrow"/>
                          <w:color w:val="FFFFFF"/>
                          <w:spacing w:val="-4"/>
                          <w:w w:val="140"/>
                          <w:sz w:val="24"/>
                        </w:rPr>
                        <w:t>tő</w:t>
                      </w:r>
                      <w:r>
                        <w:rPr>
                          <w:rFonts w:ascii="Arial Narrow" w:hAnsi="Arial Narrow"/>
                          <w:color w:val="FFFFFF"/>
                          <w:spacing w:val="-5"/>
                          <w:w w:val="140"/>
                          <w:sz w:val="24"/>
                        </w:rPr>
                        <w:t>en.</w:t>
                      </w:r>
                      <w:r>
                        <w:rPr>
                          <w:rFonts w:ascii="Arial Narrow" w:hAnsi="Arial Narrow"/>
                          <w:sz w:val="24"/>
                        </w:rPr>
                      </w:r>
                    </w:p>
                    <w:p>
                      <w:pPr>
                        <w:spacing w:line="250" w:lineRule="auto" w:before="154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/>
                          <w:color w:val="FFFFFF"/>
                          <w:w w:val="115"/>
                          <w:sz w:val="18"/>
                        </w:rPr>
                        <w:t>A</w:t>
                      </w:r>
                      <w:r>
                        <w:rPr>
                          <w:rFonts w:ascii="Arial" w:hAnsi="Arial"/>
                          <w:color w:val="FFFFFF"/>
                          <w:spacing w:val="-13"/>
                          <w:w w:val="115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C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5"/>
                          <w:sz w:val="18"/>
                        </w:rPr>
                        <w:t>lim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a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5"/>
                          <w:sz w:val="18"/>
                        </w:rPr>
                        <w:t>fit</w:t>
                      </w:r>
                      <w:r>
                        <w:rPr>
                          <w:rFonts w:ascii="Arial" w:hAnsi="Arial"/>
                          <w:color w:val="FFFFFF"/>
                          <w:spacing w:val="-12"/>
                          <w:w w:val="115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1"/>
                          <w:w w:val="115"/>
                          <w:sz w:val="18"/>
                        </w:rPr>
                        <w:t>1</w:t>
                      </w:r>
                      <w:r>
                        <w:rPr>
                          <w:rFonts w:ascii="Arial" w:hAnsi="Arial"/>
                          <w:color w:val="FFFFFF"/>
                          <w:w w:val="115"/>
                          <w:sz w:val="18"/>
                        </w:rPr>
                        <w:t>0</w:t>
                      </w:r>
                      <w:r>
                        <w:rPr>
                          <w:rFonts w:ascii="Arial" w:hAnsi="Arial"/>
                          <w:color w:val="FFFFFF"/>
                          <w:spacing w:val="-13"/>
                          <w:w w:val="115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é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5"/>
                          <w:sz w:val="18"/>
                        </w:rPr>
                        <w:t>p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í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5"/>
                          <w:sz w:val="18"/>
                        </w:rPr>
                        <w:t>től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e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5"/>
                          <w:sz w:val="18"/>
                        </w:rPr>
                        <w:t>m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ez</w:t>
                      </w:r>
                      <w:r>
                        <w:rPr>
                          <w:rFonts w:ascii="Arial" w:hAnsi="Arial"/>
                          <w:color w:val="FFFFFF"/>
                          <w:spacing w:val="-12"/>
                          <w:w w:val="115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5"/>
                          <w:sz w:val="18"/>
                        </w:rPr>
                        <w:t>hűtő-fűtő</w:t>
                      </w:r>
                      <w:r>
                        <w:rPr>
                          <w:rFonts w:ascii="Arial" w:hAnsi="Arial"/>
                          <w:color w:val="FFFFFF"/>
                          <w:spacing w:val="-12"/>
                          <w:w w:val="115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5"/>
                          <w:sz w:val="18"/>
                        </w:rPr>
                        <w:t>f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e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5"/>
                          <w:sz w:val="18"/>
                        </w:rPr>
                        <w:t>l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ü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5"/>
                          <w:sz w:val="18"/>
                        </w:rPr>
                        <w:t>l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e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5"/>
                          <w:sz w:val="18"/>
                        </w:rPr>
                        <w:t>t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e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5"/>
                          <w:sz w:val="18"/>
                        </w:rPr>
                        <w:t>k</w:t>
                      </w:r>
                      <w:r>
                        <w:rPr>
                          <w:rFonts w:ascii="Arial" w:hAnsi="Arial"/>
                          <w:color w:val="FFFFFF"/>
                          <w:spacing w:val="30"/>
                          <w:w w:val="113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5"/>
                          <w:sz w:val="18"/>
                        </w:rPr>
                        <w:t>b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u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5"/>
                          <w:sz w:val="18"/>
                        </w:rPr>
                        <w:t>rkol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ásá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5"/>
                          <w:sz w:val="18"/>
                        </w:rPr>
                        <w:t>r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a</w:t>
                      </w:r>
                      <w:r>
                        <w:rPr>
                          <w:rFonts w:ascii="Arial" w:hAnsi="Arial"/>
                          <w:color w:val="FFFFFF"/>
                          <w:spacing w:val="-30"/>
                          <w:w w:val="115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5"/>
                          <w:sz w:val="18"/>
                        </w:rPr>
                        <w:t>k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e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5"/>
                          <w:sz w:val="18"/>
                        </w:rPr>
                        <w:t>r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ü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5"/>
                          <w:sz w:val="18"/>
                        </w:rPr>
                        <w:t>lt</w:t>
                      </w:r>
                      <w:r>
                        <w:rPr>
                          <w:rFonts w:ascii="Arial" w:hAnsi="Arial"/>
                          <w:color w:val="FFFFFF"/>
                          <w:spacing w:val="-29"/>
                          <w:w w:val="115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5"/>
                          <w:sz w:val="18"/>
                        </w:rPr>
                        <w:t>kif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e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5"/>
                          <w:sz w:val="18"/>
                        </w:rPr>
                        <w:t>jl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esz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5"/>
                          <w:sz w:val="18"/>
                        </w:rPr>
                        <w:t>t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és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5"/>
                          <w:sz w:val="18"/>
                        </w:rPr>
                        <w:t>r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e.</w:t>
                      </w:r>
                      <w:r>
                        <w:rPr>
                          <w:rFonts w:ascii="Arial" w:hAnsi="Arial"/>
                          <w:color w:val="FFFFFF"/>
                          <w:spacing w:val="-29"/>
                          <w:w w:val="115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5"/>
                          <w:sz w:val="18"/>
                        </w:rPr>
                        <w:t>A</w:t>
                      </w:r>
                      <w:r>
                        <w:rPr>
                          <w:rFonts w:ascii="Arial" w:hAnsi="Arial"/>
                          <w:color w:val="FFFFFF"/>
                          <w:spacing w:val="-29"/>
                          <w:w w:val="115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C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5"/>
                          <w:sz w:val="18"/>
                        </w:rPr>
                        <w:t>lim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a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5"/>
                          <w:sz w:val="18"/>
                        </w:rPr>
                        <w:t>fit</w:t>
                      </w:r>
                      <w:r>
                        <w:rPr>
                          <w:rFonts w:ascii="Arial" w:hAnsi="Arial"/>
                          <w:color w:val="FFFFFF"/>
                          <w:spacing w:val="-30"/>
                          <w:w w:val="115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1"/>
                          <w:w w:val="115"/>
                          <w:sz w:val="18"/>
                        </w:rPr>
                        <w:t>1</w:t>
                      </w:r>
                      <w:r>
                        <w:rPr>
                          <w:rFonts w:ascii="Arial" w:hAnsi="Arial"/>
                          <w:color w:val="FFFFFF"/>
                          <w:w w:val="115"/>
                          <w:sz w:val="18"/>
                        </w:rPr>
                        <w:t>0</w:t>
                      </w:r>
                      <w:r>
                        <w:rPr>
                          <w:rFonts w:ascii="Arial" w:hAnsi="Arial"/>
                          <w:color w:val="FFFFFF"/>
                          <w:spacing w:val="28"/>
                          <w:w w:val="128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5"/>
                          <w:sz w:val="18"/>
                        </w:rPr>
                        <w:t>l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a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5"/>
                          <w:sz w:val="18"/>
                        </w:rPr>
                        <w:t>pok</w:t>
                      </w:r>
                      <w:r>
                        <w:rPr>
                          <w:rFonts w:ascii="Arial" w:hAnsi="Arial"/>
                          <w:color w:val="FFFFFF"/>
                          <w:spacing w:val="-25"/>
                          <w:w w:val="115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ö</w:t>
                      </w:r>
                      <w:r>
                        <w:rPr>
                          <w:rFonts w:ascii="Arial" w:hAnsi="Arial"/>
                          <w:color w:val="FFFFFF"/>
                          <w:spacing w:val="-3"/>
                          <w:w w:val="115"/>
                          <w:sz w:val="18"/>
                        </w:rPr>
                        <w:t>ssze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t</w:t>
                      </w:r>
                      <w:r>
                        <w:rPr>
                          <w:rFonts w:ascii="Arial" w:hAnsi="Arial"/>
                          <w:color w:val="FFFFFF"/>
                          <w:spacing w:val="-3"/>
                          <w:w w:val="115"/>
                          <w:sz w:val="18"/>
                        </w:rPr>
                        <w:t>é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t</w:t>
                      </w:r>
                      <w:r>
                        <w:rPr>
                          <w:rFonts w:ascii="Arial" w:hAnsi="Arial"/>
                          <w:color w:val="FFFFFF"/>
                          <w:spacing w:val="-3"/>
                          <w:w w:val="115"/>
                          <w:sz w:val="18"/>
                        </w:rPr>
                        <w:t>e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l</w:t>
                      </w:r>
                      <w:r>
                        <w:rPr>
                          <w:rFonts w:ascii="Arial" w:hAnsi="Arial"/>
                          <w:color w:val="FFFFFF"/>
                          <w:spacing w:val="-3"/>
                          <w:w w:val="115"/>
                          <w:sz w:val="18"/>
                        </w:rPr>
                        <w:t>e</w:t>
                      </w:r>
                      <w:r>
                        <w:rPr>
                          <w:rFonts w:ascii="Arial" w:hAnsi="Arial"/>
                          <w:color w:val="FFFFFF"/>
                          <w:spacing w:val="-25"/>
                          <w:w w:val="115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5"/>
                          <w:sz w:val="18"/>
                        </w:rPr>
                        <w:t>t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e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5"/>
                          <w:sz w:val="18"/>
                        </w:rPr>
                        <w:t>c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hn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5"/>
                          <w:sz w:val="18"/>
                        </w:rPr>
                        <w:t>ik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a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5"/>
                          <w:sz w:val="18"/>
                        </w:rPr>
                        <w:t>i</w:t>
                      </w:r>
                      <w:r>
                        <w:rPr>
                          <w:rFonts w:ascii="Arial" w:hAnsi="Arial"/>
                          <w:color w:val="FFFFFF"/>
                          <w:spacing w:val="-24"/>
                          <w:w w:val="115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ú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5"/>
                          <w:sz w:val="18"/>
                        </w:rPr>
                        <w:t>j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ítás</w:t>
                      </w:r>
                      <w:r>
                        <w:rPr>
                          <w:rFonts w:ascii="Arial" w:hAnsi="Arial"/>
                          <w:color w:val="FFFFFF"/>
                          <w:spacing w:val="-25"/>
                          <w:w w:val="115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5"/>
                          <w:sz w:val="18"/>
                        </w:rPr>
                        <w:t>és</w:t>
                      </w:r>
                      <w:r>
                        <w:rPr>
                          <w:rFonts w:ascii="Arial" w:hAnsi="Arial"/>
                          <w:color w:val="FFFFFF"/>
                          <w:spacing w:val="-24"/>
                          <w:w w:val="115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5"/>
                          <w:sz w:val="18"/>
                        </w:rPr>
                        <w:t>vil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ág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5"/>
                          <w:sz w:val="18"/>
                        </w:rPr>
                        <w:t>-</w:t>
                      </w:r>
                      <w:r>
                        <w:rPr>
                          <w:rFonts w:ascii="Arial" w:hAnsi="Arial"/>
                          <w:color w:val="FFFFFF"/>
                          <w:spacing w:val="25"/>
                          <w:w w:val="122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sza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5"/>
                          <w:sz w:val="18"/>
                        </w:rPr>
                        <w:t>b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a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5"/>
                          <w:sz w:val="18"/>
                        </w:rPr>
                        <w:t>d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a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5"/>
                          <w:sz w:val="18"/>
                        </w:rPr>
                        <w:t>lom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.</w:t>
                      </w:r>
                      <w:r>
                        <w:rPr>
                          <w:rFonts w:ascii="Arial" w:hAnsi="Arial"/>
                          <w:color w:val="FFFFFF"/>
                          <w:spacing w:val="-38"/>
                          <w:w w:val="115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3"/>
                          <w:w w:val="115"/>
                          <w:sz w:val="18"/>
                        </w:rPr>
                        <w:t>Lén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y</w:t>
                      </w:r>
                      <w:r>
                        <w:rPr>
                          <w:rFonts w:ascii="Arial" w:hAnsi="Arial"/>
                          <w:color w:val="FFFFFF"/>
                          <w:spacing w:val="-3"/>
                          <w:w w:val="115"/>
                          <w:sz w:val="18"/>
                        </w:rPr>
                        <w:t>e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g</w:t>
                      </w:r>
                      <w:r>
                        <w:rPr>
                          <w:rFonts w:ascii="Arial" w:hAnsi="Arial"/>
                          <w:color w:val="FFFFFF"/>
                          <w:spacing w:val="-3"/>
                          <w:w w:val="115"/>
                          <w:sz w:val="18"/>
                        </w:rPr>
                        <w:t>e,</w:t>
                      </w:r>
                      <w:r>
                        <w:rPr>
                          <w:rFonts w:ascii="Arial" w:hAnsi="Arial"/>
                          <w:color w:val="FFFFFF"/>
                          <w:spacing w:val="-37"/>
                          <w:w w:val="115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h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5"/>
                          <w:sz w:val="18"/>
                        </w:rPr>
                        <w:t>ogy</w:t>
                      </w:r>
                      <w:r>
                        <w:rPr>
                          <w:rFonts w:ascii="Arial" w:hAnsi="Arial"/>
                          <w:color w:val="FFFFFF"/>
                          <w:spacing w:val="-37"/>
                          <w:w w:val="115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5"/>
                          <w:sz w:val="18"/>
                        </w:rPr>
                        <w:t>a</w:t>
                      </w:r>
                      <w:r>
                        <w:rPr>
                          <w:rFonts w:ascii="Arial" w:hAnsi="Arial"/>
                          <w:color w:val="FFFFFF"/>
                          <w:spacing w:val="-37"/>
                          <w:w w:val="115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5"/>
                          <w:sz w:val="18"/>
                        </w:rPr>
                        <w:t>gip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sz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5"/>
                          <w:sz w:val="18"/>
                        </w:rPr>
                        <w:t>m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a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5"/>
                          <w:sz w:val="18"/>
                        </w:rPr>
                        <w:t>gb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an</w:t>
                      </w:r>
                      <w:r>
                        <w:rPr>
                          <w:rFonts w:ascii="Arial" w:hAnsi="Arial"/>
                          <w:color w:val="FFFFFF"/>
                          <w:spacing w:val="45"/>
                          <w:w w:val="110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e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5"/>
                          <w:sz w:val="18"/>
                        </w:rPr>
                        <w:t>xp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an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5"/>
                          <w:sz w:val="18"/>
                        </w:rPr>
                        <w:t>d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á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5"/>
                          <w:sz w:val="18"/>
                        </w:rPr>
                        <w:t>lt</w:t>
                      </w:r>
                      <w:r>
                        <w:rPr>
                          <w:rFonts w:ascii="Arial" w:hAnsi="Arial"/>
                          <w:color w:val="FFFFFF"/>
                          <w:spacing w:val="-15"/>
                          <w:w w:val="115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5"/>
                          <w:sz w:val="18"/>
                        </w:rPr>
                        <w:t>gr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a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5"/>
                          <w:sz w:val="18"/>
                        </w:rPr>
                        <w:t>fit</w:t>
                      </w:r>
                      <w:r>
                        <w:rPr>
                          <w:rFonts w:ascii="Arial" w:hAnsi="Arial"/>
                          <w:color w:val="FFFFFF"/>
                          <w:spacing w:val="-15"/>
                          <w:w w:val="115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5"/>
                          <w:sz w:val="18"/>
                        </w:rPr>
                        <w:t>i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s</w:t>
                      </w:r>
                      <w:r>
                        <w:rPr>
                          <w:rFonts w:ascii="Arial" w:hAnsi="Arial"/>
                          <w:color w:val="FFFFFF"/>
                          <w:spacing w:val="-15"/>
                          <w:w w:val="115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5"/>
                          <w:sz w:val="18"/>
                        </w:rPr>
                        <w:t>t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a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5"/>
                          <w:sz w:val="18"/>
                        </w:rPr>
                        <w:t>l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á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5"/>
                          <w:sz w:val="18"/>
                        </w:rPr>
                        <w:t>l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ha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5"/>
                          <w:sz w:val="18"/>
                        </w:rPr>
                        <w:t>tó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,</w:t>
                      </w:r>
                      <w:r>
                        <w:rPr>
                          <w:rFonts w:ascii="Arial" w:hAnsi="Arial"/>
                          <w:color w:val="FFFFFF"/>
                          <w:spacing w:val="-15"/>
                          <w:w w:val="115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a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5"/>
                          <w:sz w:val="18"/>
                        </w:rPr>
                        <w:t>m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e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5"/>
                          <w:sz w:val="18"/>
                        </w:rPr>
                        <w:t>ly</w:t>
                      </w:r>
                      <w:r>
                        <w:rPr>
                          <w:rFonts w:ascii="Arial" w:hAnsi="Arial"/>
                          <w:color w:val="FFFFFF"/>
                          <w:spacing w:val="-15"/>
                          <w:w w:val="115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5"/>
                          <w:sz w:val="18"/>
                        </w:rPr>
                        <w:t>a</w:t>
                      </w:r>
                      <w:r>
                        <w:rPr>
                          <w:rFonts w:ascii="Arial" w:hAnsi="Arial"/>
                          <w:color w:val="FFFFFF"/>
                          <w:spacing w:val="-14"/>
                          <w:w w:val="115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5"/>
                          <w:sz w:val="18"/>
                        </w:rPr>
                        <w:t>l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a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5"/>
                          <w:sz w:val="18"/>
                        </w:rPr>
                        <w:t>pok</w:t>
                      </w:r>
                      <w:r>
                        <w:rPr>
                          <w:rFonts w:ascii="Arial" w:hAnsi="Arial"/>
                          <w:color w:val="FFFFFF"/>
                          <w:spacing w:val="27"/>
                          <w:w w:val="113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5"/>
                          <w:sz w:val="18"/>
                        </w:rPr>
                        <w:t>töm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e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5"/>
                          <w:sz w:val="18"/>
                        </w:rPr>
                        <w:t>g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é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5"/>
                          <w:sz w:val="18"/>
                        </w:rPr>
                        <w:t>t</w:t>
                      </w:r>
                      <w:r>
                        <w:rPr>
                          <w:rFonts w:ascii="Arial" w:hAnsi="Arial"/>
                          <w:color w:val="FFFFFF"/>
                          <w:spacing w:val="-19"/>
                          <w:w w:val="115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5"/>
                          <w:sz w:val="18"/>
                        </w:rPr>
                        <w:t>c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s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5"/>
                          <w:sz w:val="18"/>
                        </w:rPr>
                        <w:t>ökk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en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5"/>
                          <w:sz w:val="18"/>
                        </w:rPr>
                        <w:t>ti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,</w:t>
                      </w:r>
                      <w:r>
                        <w:rPr>
                          <w:rFonts w:ascii="Arial" w:hAnsi="Arial"/>
                          <w:color w:val="FFFFFF"/>
                          <w:spacing w:val="-18"/>
                          <w:w w:val="115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u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5"/>
                          <w:sz w:val="18"/>
                        </w:rPr>
                        <w:t>gy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ana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5"/>
                          <w:sz w:val="18"/>
                        </w:rPr>
                        <w:t>kkor</w:t>
                      </w:r>
                      <w:r>
                        <w:rPr>
                          <w:rFonts w:ascii="Arial" w:hAnsi="Arial"/>
                          <w:color w:val="FFFFFF"/>
                          <w:spacing w:val="-18"/>
                          <w:w w:val="115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4"/>
                          <w:w w:val="115"/>
                          <w:sz w:val="18"/>
                        </w:rPr>
                        <w:t>h</w:t>
                      </w:r>
                      <w:r>
                        <w:rPr>
                          <w:rFonts w:ascii="Arial" w:hAnsi="Arial"/>
                          <w:color w:val="FFFFFF"/>
                          <w:spacing w:val="-3"/>
                          <w:w w:val="115"/>
                          <w:sz w:val="18"/>
                        </w:rPr>
                        <w:t>őv</w:t>
                      </w:r>
                      <w:r>
                        <w:rPr>
                          <w:rFonts w:ascii="Arial" w:hAnsi="Arial"/>
                          <w:color w:val="FFFFFF"/>
                          <w:spacing w:val="-4"/>
                          <w:w w:val="115"/>
                          <w:sz w:val="18"/>
                        </w:rPr>
                        <w:t>eze</w:t>
                      </w:r>
                      <w:r>
                        <w:rPr>
                          <w:rFonts w:ascii="Arial" w:hAnsi="Arial"/>
                          <w:color w:val="FFFFFF"/>
                          <w:spacing w:val="-3"/>
                          <w:w w:val="115"/>
                          <w:sz w:val="18"/>
                        </w:rPr>
                        <w:t>tő</w:t>
                      </w:r>
                      <w:r>
                        <w:rPr>
                          <w:rFonts w:ascii="Arial" w:hAnsi="Arial"/>
                          <w:color w:val="FFFFFF"/>
                          <w:spacing w:val="27"/>
                          <w:w w:val="116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5"/>
                          <w:sz w:val="18"/>
                        </w:rPr>
                        <w:t>k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é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5"/>
                          <w:sz w:val="18"/>
                        </w:rPr>
                        <w:t>p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ességé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5"/>
                          <w:sz w:val="18"/>
                        </w:rPr>
                        <w:t>t</w:t>
                      </w:r>
                      <w:r>
                        <w:rPr>
                          <w:rFonts w:ascii="Arial" w:hAnsi="Arial"/>
                          <w:color w:val="FFFFFF"/>
                          <w:spacing w:val="-23"/>
                          <w:w w:val="115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5"/>
                          <w:sz w:val="18"/>
                        </w:rPr>
                        <w:t>j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elen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5"/>
                          <w:sz w:val="18"/>
                        </w:rPr>
                        <w:t>tő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sen</w:t>
                      </w:r>
                      <w:r>
                        <w:rPr>
                          <w:rFonts w:ascii="Arial" w:hAnsi="Arial"/>
                          <w:color w:val="FFFFFF"/>
                          <w:spacing w:val="-22"/>
                          <w:w w:val="115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m</w:t>
                      </w:r>
                      <w:r>
                        <w:rPr>
                          <w:rFonts w:ascii="Arial" w:hAnsi="Arial"/>
                          <w:color w:val="FFFFFF"/>
                          <w:spacing w:val="-3"/>
                          <w:w w:val="115"/>
                          <w:sz w:val="18"/>
                        </w:rPr>
                        <w:t>egnö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v</w:t>
                      </w:r>
                      <w:r>
                        <w:rPr>
                          <w:rFonts w:ascii="Arial" w:hAnsi="Arial"/>
                          <w:color w:val="FFFFFF"/>
                          <w:spacing w:val="-3"/>
                          <w:w w:val="115"/>
                          <w:sz w:val="18"/>
                        </w:rPr>
                        <w:t>el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i</w:t>
                      </w:r>
                      <w:r>
                        <w:rPr>
                          <w:rFonts w:ascii="Arial" w:hAnsi="Arial"/>
                          <w:color w:val="FFFFFF"/>
                          <w:spacing w:val="-22"/>
                          <w:w w:val="115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5"/>
                          <w:sz w:val="18"/>
                        </w:rPr>
                        <w:t>(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&gt;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5"/>
                          <w:sz w:val="18"/>
                        </w:rPr>
                        <w:t>0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,52</w:t>
                      </w:r>
                      <w:r>
                        <w:rPr>
                          <w:rFonts w:ascii="Arial" w:hAnsi="Arial"/>
                          <w:color w:val="FFFFFF"/>
                          <w:spacing w:val="-22"/>
                          <w:w w:val="115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4"/>
                          <w:w w:val="115"/>
                          <w:sz w:val="18"/>
                        </w:rPr>
                        <w:t>W</w:t>
                      </w:r>
                      <w:r>
                        <w:rPr>
                          <w:rFonts w:ascii="Arial" w:hAnsi="Arial"/>
                          <w:color w:val="FFFFFF"/>
                          <w:spacing w:val="-3"/>
                          <w:w w:val="115"/>
                          <w:sz w:val="18"/>
                        </w:rPr>
                        <w:t>/</w:t>
                      </w:r>
                      <w:r>
                        <w:rPr>
                          <w:rFonts w:ascii="Arial" w:hAnsi="Arial"/>
                          <w:color w:val="FFFFFF"/>
                          <w:spacing w:val="-4"/>
                          <w:w w:val="115"/>
                          <w:sz w:val="18"/>
                        </w:rPr>
                        <w:t>m</w:t>
                      </w:r>
                      <w:r>
                        <w:rPr>
                          <w:rFonts w:ascii="Arial" w:hAnsi="Arial"/>
                          <w:color w:val="FFFFFF"/>
                          <w:spacing w:val="-5"/>
                          <w:w w:val="115"/>
                          <w:sz w:val="18"/>
                        </w:rPr>
                        <w:t>K</w:t>
                      </w:r>
                      <w:r>
                        <w:rPr>
                          <w:rFonts w:ascii="Arial" w:hAnsi="Arial"/>
                          <w:color w:val="FFFFFF"/>
                          <w:spacing w:val="-4"/>
                          <w:w w:val="115"/>
                          <w:sz w:val="18"/>
                        </w:rPr>
                        <w:t>)</w:t>
                      </w:r>
                      <w:r>
                        <w:rPr>
                          <w:rFonts w:ascii="Arial" w:hAnsi="Arial"/>
                          <w:color w:val="FFFFFF"/>
                          <w:spacing w:val="-6"/>
                          <w:w w:val="115"/>
                          <w:sz w:val="18"/>
                        </w:rPr>
                        <w:t>.</w:t>
                      </w:r>
                      <w:r>
                        <w:rPr>
                          <w:rFonts w:ascii="Arial" w:hAnsi="Arial"/>
                          <w:color w:val="FFFFFF"/>
                          <w:spacing w:val="51"/>
                          <w:w w:val="88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Ezen</w:t>
                      </w:r>
                      <w:r>
                        <w:rPr>
                          <w:rFonts w:ascii="Arial" w:hAnsi="Arial"/>
                          <w:color w:val="FFFFFF"/>
                          <w:spacing w:val="-36"/>
                          <w:w w:val="115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5"/>
                          <w:sz w:val="18"/>
                        </w:rPr>
                        <w:t>l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a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5"/>
                          <w:sz w:val="18"/>
                        </w:rPr>
                        <w:t>pok</w:t>
                      </w:r>
                      <w:r>
                        <w:rPr>
                          <w:rFonts w:ascii="Arial" w:hAnsi="Arial"/>
                          <w:color w:val="FFFFFF"/>
                          <w:spacing w:val="-36"/>
                          <w:w w:val="115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3"/>
                          <w:w w:val="115"/>
                          <w:sz w:val="18"/>
                        </w:rPr>
                        <w:t>haszná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l</w:t>
                      </w:r>
                      <w:r>
                        <w:rPr>
                          <w:rFonts w:ascii="Arial" w:hAnsi="Arial"/>
                          <w:color w:val="FFFFFF"/>
                          <w:spacing w:val="-3"/>
                          <w:w w:val="115"/>
                          <w:sz w:val="18"/>
                        </w:rPr>
                        <w:t>a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t</w:t>
                      </w:r>
                      <w:r>
                        <w:rPr>
                          <w:rFonts w:ascii="Arial" w:hAnsi="Arial"/>
                          <w:color w:val="FFFFFF"/>
                          <w:spacing w:val="-3"/>
                          <w:w w:val="115"/>
                          <w:sz w:val="18"/>
                        </w:rPr>
                        <w:t>á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v</w:t>
                      </w:r>
                      <w:r>
                        <w:rPr>
                          <w:rFonts w:ascii="Arial" w:hAnsi="Arial"/>
                          <w:color w:val="FFFFFF"/>
                          <w:spacing w:val="-3"/>
                          <w:w w:val="115"/>
                          <w:sz w:val="18"/>
                        </w:rPr>
                        <w:t>a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l</w:t>
                      </w:r>
                      <w:r>
                        <w:rPr>
                          <w:rFonts w:ascii="Arial" w:hAnsi="Arial"/>
                          <w:color w:val="FFFFFF"/>
                          <w:spacing w:val="-35"/>
                          <w:w w:val="115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5"/>
                          <w:sz w:val="18"/>
                        </w:rPr>
                        <w:t>a</w:t>
                      </w:r>
                      <w:r>
                        <w:rPr>
                          <w:rFonts w:ascii="Arial" w:hAnsi="Arial"/>
                          <w:color w:val="FFFFFF"/>
                          <w:spacing w:val="-36"/>
                          <w:w w:val="115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hű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5"/>
                          <w:sz w:val="18"/>
                        </w:rPr>
                        <w:t>tőt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e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5"/>
                          <w:sz w:val="18"/>
                        </w:rPr>
                        <w:t>lj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esí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5"/>
                          <w:sz w:val="18"/>
                        </w:rPr>
                        <w:t>tm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én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5"/>
                          <w:sz w:val="18"/>
                        </w:rPr>
                        <w:t>y</w:t>
                      </w:r>
                      <w:r>
                        <w:rPr>
                          <w:rFonts w:ascii="Arial" w:hAnsi="Arial"/>
                          <w:color w:val="FFFFFF"/>
                          <w:spacing w:val="33"/>
                          <w:w w:val="118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35%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5"/>
                          <w:sz w:val="18"/>
                        </w:rPr>
                        <w:t>-k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a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5"/>
                          <w:sz w:val="18"/>
                        </w:rPr>
                        <w:t>l</w:t>
                      </w:r>
                      <w:r>
                        <w:rPr>
                          <w:rFonts w:ascii="Arial" w:hAnsi="Arial"/>
                          <w:color w:val="FFFFFF"/>
                          <w:spacing w:val="-35"/>
                          <w:w w:val="115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5"/>
                          <w:sz w:val="18"/>
                        </w:rPr>
                        <w:t>j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a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5"/>
                          <w:sz w:val="18"/>
                        </w:rPr>
                        <w:t>v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u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5"/>
                          <w:sz w:val="18"/>
                        </w:rPr>
                        <w:t>l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ha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5"/>
                          <w:sz w:val="18"/>
                        </w:rPr>
                        <w:t>t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.</w:t>
                      </w:r>
                      <w:r>
                        <w:rPr>
                          <w:rFonts w:ascii="Arial" w:hAnsi="Arial"/>
                          <w:color w:val="FFFFFF"/>
                          <w:spacing w:val="-35"/>
                          <w:w w:val="115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5"/>
                          <w:sz w:val="18"/>
                        </w:rPr>
                        <w:t>A</w:t>
                      </w:r>
                      <w:r>
                        <w:rPr>
                          <w:rFonts w:ascii="Arial" w:hAnsi="Arial"/>
                          <w:color w:val="FFFFFF"/>
                          <w:spacing w:val="-35"/>
                          <w:w w:val="115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5"/>
                          <w:sz w:val="18"/>
                        </w:rPr>
                        <w:t>l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a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5"/>
                          <w:sz w:val="18"/>
                        </w:rPr>
                        <w:t>pok</w:t>
                      </w:r>
                      <w:r>
                        <w:rPr>
                          <w:rFonts w:ascii="Arial" w:hAnsi="Arial"/>
                          <w:color w:val="FFFFFF"/>
                          <w:spacing w:val="-34"/>
                          <w:w w:val="115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c</w:t>
                      </w:r>
                      <w:r>
                        <w:rPr>
                          <w:rFonts w:ascii="Arial" w:hAnsi="Arial"/>
                          <w:color w:val="FFFFFF"/>
                          <w:spacing w:val="-3"/>
                          <w:w w:val="115"/>
                          <w:sz w:val="18"/>
                        </w:rPr>
                        <w:t>sa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v</w:t>
                      </w:r>
                      <w:r>
                        <w:rPr>
                          <w:rFonts w:ascii="Arial" w:hAnsi="Arial"/>
                          <w:color w:val="FFFFFF"/>
                          <w:spacing w:val="-3"/>
                          <w:w w:val="115"/>
                          <w:sz w:val="18"/>
                        </w:rPr>
                        <w:t>a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ro</w:t>
                      </w:r>
                      <w:r>
                        <w:rPr>
                          <w:rFonts w:ascii="Arial" w:hAnsi="Arial"/>
                          <w:color w:val="FFFFFF"/>
                          <w:spacing w:val="-3"/>
                          <w:w w:val="115"/>
                          <w:sz w:val="18"/>
                        </w:rPr>
                        <w:t>zása</w:t>
                      </w:r>
                      <w:r>
                        <w:rPr>
                          <w:rFonts w:ascii="Arial" w:hAnsi="Arial"/>
                          <w:color w:val="FFFFFF"/>
                          <w:spacing w:val="-35"/>
                          <w:w w:val="115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C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5"/>
                          <w:sz w:val="18"/>
                        </w:rPr>
                        <w:t>lim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a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5"/>
                          <w:sz w:val="18"/>
                        </w:rPr>
                        <w:t>fit</w:t>
                      </w:r>
                      <w:r>
                        <w:rPr>
                          <w:rFonts w:ascii="Arial" w:hAnsi="Arial"/>
                          <w:color w:val="FFFFFF"/>
                          <w:spacing w:val="33"/>
                          <w:w w:val="133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5"/>
                          <w:sz w:val="18"/>
                        </w:rPr>
                        <w:t>fehér</w:t>
                      </w:r>
                      <w:r>
                        <w:rPr>
                          <w:rFonts w:ascii="Arial" w:hAnsi="Arial"/>
                          <w:color w:val="FFFFFF"/>
                          <w:spacing w:val="-24"/>
                          <w:w w:val="115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5"/>
                          <w:sz w:val="18"/>
                        </w:rPr>
                        <w:t>c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sa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5"/>
                          <w:sz w:val="18"/>
                        </w:rPr>
                        <w:t>v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a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5"/>
                          <w:sz w:val="18"/>
                        </w:rPr>
                        <w:t>rokk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a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5"/>
                          <w:sz w:val="18"/>
                        </w:rPr>
                        <w:t>l</w:t>
                      </w:r>
                      <w:r>
                        <w:rPr>
                          <w:rFonts w:ascii="Arial" w:hAnsi="Arial"/>
                          <w:color w:val="FFFFFF"/>
                          <w:spacing w:val="-23"/>
                          <w:w w:val="115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5"/>
                          <w:sz w:val="18"/>
                        </w:rPr>
                        <w:t>tört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én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5"/>
                          <w:sz w:val="18"/>
                        </w:rPr>
                        <w:t>ik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.</w:t>
                      </w:r>
                      <w:r>
                        <w:rPr>
                          <w:rFonts w:ascii="Arial" w:hAnsi="Arial"/>
                          <w:color w:val="FFFFFF"/>
                          <w:spacing w:val="-23"/>
                          <w:w w:val="115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5"/>
                          <w:sz w:val="18"/>
                        </w:rPr>
                        <w:t>A</w:t>
                      </w:r>
                      <w:r>
                        <w:rPr>
                          <w:rFonts w:ascii="Arial" w:hAnsi="Arial"/>
                          <w:color w:val="FFFFFF"/>
                          <w:spacing w:val="-24"/>
                          <w:w w:val="115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R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5"/>
                          <w:sz w:val="18"/>
                        </w:rPr>
                        <w:t>igip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s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5"/>
                          <w:position w:val="6"/>
                          <w:sz w:val="10"/>
                        </w:rPr>
                        <w:t>®</w:t>
                      </w:r>
                      <w:r>
                        <w:rPr>
                          <w:rFonts w:ascii="Arial" w:hAnsi="Arial"/>
                          <w:color w:val="FFFFFF"/>
                          <w:spacing w:val="3"/>
                          <w:w w:val="115"/>
                          <w:position w:val="6"/>
                          <w:sz w:val="10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C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5"/>
                          <w:sz w:val="18"/>
                        </w:rPr>
                        <w:t>lim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a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5"/>
                          <w:sz w:val="18"/>
                        </w:rPr>
                        <w:t>fit</w:t>
                      </w:r>
                      <w:r>
                        <w:rPr>
                          <w:rFonts w:ascii="Arial" w:hAnsi="Arial"/>
                          <w:color w:val="FFFFFF"/>
                          <w:spacing w:val="-23"/>
                          <w:w w:val="115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1"/>
                          <w:w w:val="115"/>
                          <w:sz w:val="18"/>
                        </w:rPr>
                        <w:t>1</w:t>
                      </w:r>
                      <w:r>
                        <w:rPr>
                          <w:rFonts w:ascii="Arial" w:hAnsi="Arial"/>
                          <w:color w:val="FFFFFF"/>
                          <w:w w:val="115"/>
                          <w:sz w:val="18"/>
                        </w:rPr>
                        <w:t>0</w:t>
                      </w:r>
                      <w:r>
                        <w:rPr>
                          <w:rFonts w:ascii="Arial" w:hAnsi="Arial"/>
                          <w:color w:val="FFFFFF"/>
                          <w:spacing w:val="21"/>
                          <w:w w:val="128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la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5"/>
                          <w:sz w:val="18"/>
                        </w:rPr>
                        <w:t>pok</w:t>
                      </w:r>
                      <w:r>
                        <w:rPr>
                          <w:rFonts w:ascii="Arial" w:hAnsi="Arial"/>
                          <w:color w:val="FFFFFF"/>
                          <w:spacing w:val="-35"/>
                          <w:w w:val="115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héza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5"/>
                          <w:sz w:val="18"/>
                        </w:rPr>
                        <w:t>go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lása</w:t>
                      </w:r>
                      <w:r>
                        <w:rPr>
                          <w:rFonts w:ascii="Arial" w:hAnsi="Arial"/>
                          <w:color w:val="FFFFFF"/>
                          <w:spacing w:val="-35"/>
                          <w:w w:val="115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3"/>
                          <w:w w:val="115"/>
                          <w:sz w:val="18"/>
                        </w:rPr>
                        <w:t>Va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rio</w:t>
                      </w:r>
                      <w:r>
                        <w:rPr>
                          <w:rFonts w:ascii="Arial" w:hAnsi="Arial"/>
                          <w:color w:val="FFFFFF"/>
                          <w:spacing w:val="-34"/>
                          <w:w w:val="115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héza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5"/>
                          <w:sz w:val="18"/>
                        </w:rPr>
                        <w:t>goló</w:t>
                      </w:r>
                      <w:r>
                        <w:rPr>
                          <w:rFonts w:ascii="Arial" w:hAnsi="Arial"/>
                          <w:color w:val="FFFFFF"/>
                          <w:spacing w:val="-35"/>
                          <w:w w:val="115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gip</w:t>
                      </w:r>
                      <w:r>
                        <w:rPr>
                          <w:rFonts w:ascii="Arial" w:hAnsi="Arial"/>
                          <w:color w:val="FFFFFF"/>
                          <w:spacing w:val="-3"/>
                          <w:w w:val="115"/>
                          <w:sz w:val="18"/>
                        </w:rPr>
                        <w:t>ssze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l</w:t>
                      </w:r>
                      <w:r>
                        <w:rPr>
                          <w:rFonts w:ascii="Arial" w:hAnsi="Arial"/>
                          <w:color w:val="FFFFFF"/>
                          <w:spacing w:val="45"/>
                          <w:w w:val="118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5"/>
                          <w:sz w:val="18"/>
                        </w:rPr>
                        <w:t>tört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én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5"/>
                          <w:sz w:val="18"/>
                        </w:rPr>
                        <w:t>ik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,</w:t>
                      </w:r>
                      <w:r>
                        <w:rPr>
                          <w:rFonts w:ascii="Arial" w:hAnsi="Arial"/>
                          <w:color w:val="FFFFFF"/>
                          <w:spacing w:val="-25"/>
                          <w:w w:val="115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5"/>
                          <w:sz w:val="18"/>
                        </w:rPr>
                        <w:t>a</w:t>
                      </w:r>
                      <w:r>
                        <w:rPr>
                          <w:rFonts w:ascii="Arial" w:hAnsi="Arial"/>
                          <w:color w:val="FFFFFF"/>
                          <w:spacing w:val="-24"/>
                          <w:w w:val="115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gip</w:t>
                      </w:r>
                      <w:r>
                        <w:rPr>
                          <w:rFonts w:ascii="Arial" w:hAnsi="Arial"/>
                          <w:color w:val="FFFFFF"/>
                          <w:spacing w:val="-3"/>
                          <w:w w:val="115"/>
                          <w:sz w:val="18"/>
                        </w:rPr>
                        <w:t>szka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rto</w:t>
                      </w:r>
                      <w:r>
                        <w:rPr>
                          <w:rFonts w:ascii="Arial" w:hAnsi="Arial"/>
                          <w:color w:val="FFFFFF"/>
                          <w:spacing w:val="-3"/>
                          <w:w w:val="115"/>
                          <w:sz w:val="18"/>
                        </w:rPr>
                        <w:t>n</w:t>
                      </w:r>
                      <w:r>
                        <w:rPr>
                          <w:rFonts w:ascii="Arial" w:hAnsi="Arial"/>
                          <w:color w:val="FFFFFF"/>
                          <w:spacing w:val="-24"/>
                          <w:w w:val="115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la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5"/>
                          <w:sz w:val="18"/>
                        </w:rPr>
                        <w:t>pok</w:t>
                      </w:r>
                      <w:r>
                        <w:rPr>
                          <w:rFonts w:ascii="Arial" w:hAnsi="Arial"/>
                          <w:color w:val="FFFFFF"/>
                          <w:spacing w:val="-24"/>
                          <w:w w:val="115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héza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5"/>
                          <w:sz w:val="18"/>
                        </w:rPr>
                        <w:t>go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lásá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5"/>
                          <w:sz w:val="18"/>
                        </w:rPr>
                        <w:t>v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8"/>
                        </w:rPr>
                        <w:t>a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5"/>
                          <w:sz w:val="18"/>
                        </w:rPr>
                        <w:t>l</w:t>
                      </w:r>
                      <w:r>
                        <w:rPr>
                          <w:rFonts w:ascii="Arial" w:hAnsi="Arial"/>
                          <w:color w:val="FFFFFF"/>
                          <w:spacing w:val="45"/>
                          <w:w w:val="118"/>
                          <w:sz w:val="18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megegy</w:t>
                      </w:r>
                      <w:r>
                        <w:rPr>
                          <w:rFonts w:ascii="Arial" w:hAnsi="Arial"/>
                          <w:color w:val="FFFFFF"/>
                          <w:spacing w:val="-3"/>
                          <w:w w:val="110"/>
                          <w:sz w:val="18"/>
                        </w:rPr>
                        <w:t>e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ző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8"/>
                        </w:rPr>
                        <w:t>  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0"/>
                          <w:sz w:val="18"/>
                        </w:rPr>
                        <w:t>t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e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0"/>
                          <w:sz w:val="18"/>
                        </w:rPr>
                        <w:t>chnológi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á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0"/>
                          <w:sz w:val="18"/>
                        </w:rPr>
                        <w:t>v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a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0"/>
                          <w:sz w:val="18"/>
                        </w:rPr>
                        <w:t>l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8"/>
                        </w:rPr>
                        <w:t>.</w:t>
                      </w:r>
                      <w:r>
                        <w:rPr>
                          <w:rFonts w:ascii="Arial" w:hAnsi="Arial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1109;top:7193;width:1108;height:298" type="#_x0000_t202" filled="false" stroked="false">
                <v:textbox inset="0,0,0,0">
                  <w:txbxContent>
                    <w:p>
                      <w:pPr>
                        <w:spacing w:line="169" w:lineRule="exact" w:before="0"/>
                        <w:ind w:left="0" w:right="0" w:firstLine="0"/>
                        <w:jc w:val="left"/>
                        <w:rPr>
                          <w:rFonts w:ascii="Trebuchet MS" w:hAnsi="Trebuchet MS" w:cs="Trebuchet MS" w:eastAsia="Trebuchet MS"/>
                          <w:sz w:val="16"/>
                          <w:szCs w:val="16"/>
                        </w:rPr>
                      </w:pPr>
                      <w:r>
                        <w:rPr>
                          <w:rFonts w:ascii="Trebuchet MS" w:hAnsi="Trebuchet MS"/>
                          <w:b/>
                          <w:color w:val="006CB7"/>
                          <w:w w:val="115"/>
                          <w:sz w:val="16"/>
                        </w:rPr>
                        <w:t>NEM</w:t>
                      </w:r>
                      <w:r>
                        <w:rPr>
                          <w:rFonts w:ascii="Trebuchet MS" w:hAnsi="Trebuchet MS"/>
                          <w:b/>
                          <w:color w:val="006CB7"/>
                          <w:spacing w:val="-11"/>
                          <w:w w:val="115"/>
                          <w:sz w:val="16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006CB7"/>
                          <w:spacing w:val="-2"/>
                          <w:w w:val="115"/>
                          <w:sz w:val="16"/>
                        </w:rPr>
                        <w:t>ÉG</w:t>
                      </w:r>
                      <w:r>
                        <w:rPr>
                          <w:rFonts w:ascii="Trebuchet MS" w:hAnsi="Trebuchet MS"/>
                          <w:b/>
                          <w:color w:val="006CB7"/>
                          <w:spacing w:val="-3"/>
                          <w:w w:val="115"/>
                          <w:sz w:val="16"/>
                        </w:rPr>
                        <w:t>H</w:t>
                      </w:r>
                      <w:r>
                        <w:rPr>
                          <w:rFonts w:ascii="Trebuchet MS" w:hAnsi="Trebuchet MS"/>
                          <w:b/>
                          <w:color w:val="006CB7"/>
                          <w:spacing w:val="-2"/>
                          <w:w w:val="115"/>
                          <w:sz w:val="16"/>
                        </w:rPr>
                        <w:t>E</w:t>
                      </w:r>
                      <w:r>
                        <w:rPr>
                          <w:rFonts w:ascii="Trebuchet MS" w:hAnsi="Trebuchet MS"/>
                          <w:b/>
                          <w:color w:val="006CB7"/>
                          <w:spacing w:val="-3"/>
                          <w:w w:val="115"/>
                          <w:sz w:val="16"/>
                        </w:rPr>
                        <w:t>TŐ</w:t>
                      </w:r>
                      <w:r>
                        <w:rPr>
                          <w:rFonts w:ascii="Trebuchet MS" w:hAnsi="Trebuchet MS"/>
                          <w:sz w:val="16"/>
                        </w:rPr>
                      </w:r>
                    </w:p>
                    <w:p>
                      <w:pPr>
                        <w:spacing w:line="129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2"/>
                          <w:szCs w:val="12"/>
                        </w:rPr>
                      </w:pPr>
                      <w:r>
                        <w:rPr>
                          <w:rFonts w:ascii="Arial"/>
                          <w:color w:val="006CB7"/>
                          <w:spacing w:val="-1"/>
                          <w:w w:val="110"/>
                          <w:sz w:val="12"/>
                        </w:rPr>
                        <w:t>(A</w:t>
                      </w:r>
                      <w:r>
                        <w:rPr>
                          <w:rFonts w:ascii="Arial"/>
                          <w:color w:val="006CB7"/>
                          <w:spacing w:val="-2"/>
                          <w:w w:val="110"/>
                          <w:sz w:val="12"/>
                        </w:rPr>
                        <w:t>2</w:t>
                      </w:r>
                      <w:r>
                        <w:rPr>
                          <w:rFonts w:ascii="Arial"/>
                          <w:color w:val="006CB7"/>
                          <w:spacing w:val="-1"/>
                          <w:w w:val="110"/>
                          <w:sz w:val="12"/>
                        </w:rPr>
                        <w:t>-</w:t>
                      </w:r>
                      <w:r>
                        <w:rPr>
                          <w:rFonts w:ascii="Arial"/>
                          <w:color w:val="006CB7"/>
                          <w:spacing w:val="-2"/>
                          <w:w w:val="110"/>
                          <w:sz w:val="12"/>
                        </w:rPr>
                        <w:t>S1,</w:t>
                      </w:r>
                      <w:r>
                        <w:rPr>
                          <w:rFonts w:ascii="Arial"/>
                          <w:color w:val="006CB7"/>
                          <w:spacing w:val="-1"/>
                          <w:w w:val="110"/>
                          <w:sz w:val="12"/>
                        </w:rPr>
                        <w:t>D0)</w:t>
                      </w:r>
                      <w:r>
                        <w:rPr>
                          <w:rFonts w:ascii="Arial"/>
                          <w:sz w:val="12"/>
                        </w:rPr>
                      </w:r>
                    </w:p>
                  </w:txbxContent>
                </v:textbox>
                <w10:wrap type="none"/>
              </v:shape>
              <v:shape style="position:absolute;left:1109;top:7906;width:1662;height:993" type="#_x0000_t202" filled="false" stroked="false">
                <v:textbox inset="0,0,0,0">
                  <w:txbxContent>
                    <w:p>
                      <w:pPr>
                        <w:spacing w:line="171" w:lineRule="exact" w:before="0"/>
                        <w:ind w:left="0" w:right="0" w:firstLine="0"/>
                        <w:jc w:val="left"/>
                        <w:rPr>
                          <w:rFonts w:ascii="Trebuchet MS" w:hAnsi="Trebuchet MS" w:cs="Trebuchet MS" w:eastAsia="Trebuchet MS"/>
                          <w:sz w:val="16"/>
                          <w:szCs w:val="16"/>
                        </w:rPr>
                      </w:pPr>
                      <w:r>
                        <w:rPr>
                          <w:rFonts w:ascii="Trebuchet MS" w:hAnsi="Trebuchet MS"/>
                          <w:b/>
                          <w:color w:val="006CB7"/>
                          <w:spacing w:val="-2"/>
                          <w:w w:val="120"/>
                          <w:sz w:val="16"/>
                        </w:rPr>
                        <w:t>EGÉ</w:t>
                      </w:r>
                      <w:r>
                        <w:rPr>
                          <w:rFonts w:ascii="Trebuchet MS" w:hAnsi="Trebuchet MS"/>
                          <w:b/>
                          <w:color w:val="006CB7"/>
                          <w:spacing w:val="-1"/>
                          <w:w w:val="120"/>
                          <w:sz w:val="16"/>
                        </w:rPr>
                        <w:t>SZS</w:t>
                      </w:r>
                      <w:r>
                        <w:rPr>
                          <w:rFonts w:ascii="Trebuchet MS" w:hAnsi="Trebuchet MS"/>
                          <w:b/>
                          <w:color w:val="006CB7"/>
                          <w:spacing w:val="-2"/>
                          <w:w w:val="120"/>
                          <w:sz w:val="16"/>
                        </w:rPr>
                        <w:t>ÉG</w:t>
                      </w:r>
                      <w:r>
                        <w:rPr>
                          <w:rFonts w:ascii="Trebuchet MS" w:hAnsi="Trebuchet MS"/>
                          <w:b/>
                          <w:color w:val="006CB7"/>
                          <w:spacing w:val="-1"/>
                          <w:w w:val="120"/>
                          <w:sz w:val="16"/>
                        </w:rPr>
                        <w:t>R</w:t>
                      </w:r>
                      <w:r>
                        <w:rPr>
                          <w:rFonts w:ascii="Trebuchet MS" w:hAnsi="Trebuchet MS"/>
                          <w:b/>
                          <w:color w:val="006CB7"/>
                          <w:spacing w:val="-2"/>
                          <w:w w:val="120"/>
                          <w:sz w:val="16"/>
                        </w:rPr>
                        <w:t>E</w:t>
                      </w:r>
                      <w:r>
                        <w:rPr>
                          <w:rFonts w:ascii="Trebuchet MS" w:hAnsi="Trebuchet MS"/>
                          <w:sz w:val="16"/>
                        </w:rPr>
                      </w:r>
                    </w:p>
                    <w:p>
                      <w:pPr>
                        <w:spacing w:before="6"/>
                        <w:ind w:left="0" w:right="0" w:firstLine="0"/>
                        <w:jc w:val="left"/>
                        <w:rPr>
                          <w:rFonts w:ascii="Trebuchet MS" w:hAnsi="Trebuchet MS" w:cs="Trebuchet MS" w:eastAsia="Trebuchet MS"/>
                          <w:sz w:val="16"/>
                          <w:szCs w:val="16"/>
                        </w:rPr>
                      </w:pPr>
                      <w:r>
                        <w:rPr>
                          <w:rFonts w:ascii="Trebuchet MS" w:hAnsi="Trebuchet MS"/>
                          <w:b/>
                          <w:color w:val="006CB7"/>
                          <w:spacing w:val="-4"/>
                          <w:w w:val="115"/>
                          <w:sz w:val="16"/>
                        </w:rPr>
                        <w:t>ÁR</w:t>
                      </w:r>
                      <w:r>
                        <w:rPr>
                          <w:rFonts w:ascii="Trebuchet MS" w:hAnsi="Trebuchet MS"/>
                          <w:b/>
                          <w:color w:val="006CB7"/>
                          <w:spacing w:val="-5"/>
                          <w:w w:val="115"/>
                          <w:sz w:val="16"/>
                        </w:rPr>
                        <w:t>T</w:t>
                      </w:r>
                      <w:r>
                        <w:rPr>
                          <w:rFonts w:ascii="Trebuchet MS" w:hAnsi="Trebuchet MS"/>
                          <w:b/>
                          <w:color w:val="006CB7"/>
                          <w:spacing w:val="-4"/>
                          <w:w w:val="115"/>
                          <w:sz w:val="16"/>
                        </w:rPr>
                        <w:t>A</w:t>
                      </w:r>
                      <w:r>
                        <w:rPr>
                          <w:rFonts w:ascii="Trebuchet MS" w:hAnsi="Trebuchet MS"/>
                          <w:b/>
                          <w:color w:val="006CB7"/>
                          <w:spacing w:val="-5"/>
                          <w:w w:val="115"/>
                          <w:sz w:val="16"/>
                        </w:rPr>
                        <w:t>L</w:t>
                      </w:r>
                      <w:r>
                        <w:rPr>
                          <w:rFonts w:ascii="Trebuchet MS" w:hAnsi="Trebuchet MS"/>
                          <w:b/>
                          <w:color w:val="006CB7"/>
                          <w:spacing w:val="-4"/>
                          <w:w w:val="115"/>
                          <w:sz w:val="16"/>
                        </w:rPr>
                        <w:t>MA</w:t>
                      </w:r>
                      <w:r>
                        <w:rPr>
                          <w:rFonts w:ascii="Trebuchet MS" w:hAnsi="Trebuchet MS"/>
                          <w:b/>
                          <w:color w:val="006CB7"/>
                          <w:spacing w:val="-5"/>
                          <w:w w:val="115"/>
                          <w:sz w:val="16"/>
                        </w:rPr>
                        <w:t>TL</w:t>
                      </w:r>
                      <w:r>
                        <w:rPr>
                          <w:rFonts w:ascii="Trebuchet MS" w:hAnsi="Trebuchet MS"/>
                          <w:b/>
                          <w:color w:val="006CB7"/>
                          <w:spacing w:val="-4"/>
                          <w:w w:val="115"/>
                          <w:sz w:val="16"/>
                        </w:rPr>
                        <w:t>AN</w:t>
                      </w:r>
                      <w:r>
                        <w:rPr>
                          <w:rFonts w:ascii="Trebuchet MS" w:hAnsi="Trebuchet MS"/>
                          <w:sz w:val="16"/>
                        </w:rPr>
                      </w: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</w:p>
                    <w:p>
                      <w:pPr>
                        <w:spacing w:line="240" w:lineRule="auto" w:before="7"/>
                        <w:rPr>
                          <w:rFonts w:ascii="Arial" w:hAnsi="Arial" w:cs="Arial" w:eastAsia="Arial"/>
                          <w:sz w:val="23"/>
                          <w:szCs w:val="23"/>
                        </w:rPr>
                      </w:pPr>
                    </w:p>
                    <w:p>
                      <w:pPr>
                        <w:spacing w:line="175" w:lineRule="exact" w:before="0"/>
                        <w:ind w:left="0" w:right="0" w:firstLine="0"/>
                        <w:jc w:val="left"/>
                        <w:rPr>
                          <w:rFonts w:ascii="Trebuchet MS" w:hAnsi="Trebuchet MS" w:cs="Trebuchet MS" w:eastAsia="Trebuchet MS"/>
                          <w:sz w:val="16"/>
                          <w:szCs w:val="16"/>
                        </w:rPr>
                      </w:pPr>
                      <w:r>
                        <w:rPr>
                          <w:rFonts w:ascii="Trebuchet MS" w:hAnsi="Trebuchet MS"/>
                          <w:b/>
                          <w:color w:val="006CB7"/>
                          <w:spacing w:val="-5"/>
                          <w:w w:val="115"/>
                          <w:sz w:val="16"/>
                        </w:rPr>
                        <w:t>INNOVA</w:t>
                      </w:r>
                      <w:r>
                        <w:rPr>
                          <w:rFonts w:ascii="Trebuchet MS" w:hAnsi="Trebuchet MS"/>
                          <w:b/>
                          <w:color w:val="006CB7"/>
                          <w:spacing w:val="-6"/>
                          <w:w w:val="115"/>
                          <w:sz w:val="16"/>
                        </w:rPr>
                        <w:t>T</w:t>
                      </w:r>
                      <w:r>
                        <w:rPr>
                          <w:rFonts w:ascii="Trebuchet MS" w:hAnsi="Trebuchet MS"/>
                          <w:b/>
                          <w:color w:val="006CB7"/>
                          <w:spacing w:val="-5"/>
                          <w:w w:val="115"/>
                          <w:sz w:val="16"/>
                        </w:rPr>
                        <w:t>ÍV</w:t>
                      </w:r>
                      <w:r>
                        <w:rPr>
                          <w:rFonts w:ascii="Trebuchet MS" w:hAnsi="Trebuchet MS"/>
                          <w:b/>
                          <w:color w:val="006CB7"/>
                          <w:spacing w:val="13"/>
                          <w:w w:val="115"/>
                          <w:sz w:val="16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006CB7"/>
                          <w:spacing w:val="-2"/>
                          <w:w w:val="115"/>
                          <w:sz w:val="16"/>
                        </w:rPr>
                        <w:t>TE</w:t>
                      </w:r>
                      <w:r>
                        <w:rPr>
                          <w:rFonts w:ascii="Trebuchet MS" w:hAnsi="Trebuchet MS"/>
                          <w:b/>
                          <w:color w:val="006CB7"/>
                          <w:spacing w:val="-1"/>
                          <w:w w:val="115"/>
                          <w:sz w:val="16"/>
                        </w:rPr>
                        <w:t>RMÉK</w:t>
                      </w:r>
                      <w:r>
                        <w:rPr>
                          <w:rFonts w:ascii="Trebuchet MS" w:hAnsi="Trebuchet MS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6275;top:8111;width:2811;height:960" type="#_x0000_t202" filled="false" stroked="false">
                <v:textbox inset="0,0,0,0">
                  <w:txbxContent>
                    <w:p>
                      <w:pPr>
                        <w:spacing w:line="442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48"/>
                          <w:szCs w:val="48"/>
                        </w:rPr>
                      </w:pPr>
                      <w:r>
                        <w:rPr>
                          <w:rFonts w:ascii="Calibri" w:hAnsi="Calibri"/>
                          <w:b/>
                          <w:color w:val="0097D6"/>
                          <w:spacing w:val="-11"/>
                          <w:w w:val="75"/>
                          <w:sz w:val="48"/>
                        </w:rPr>
                        <w:t>Hővezetési</w:t>
                      </w:r>
                      <w:r>
                        <w:rPr>
                          <w:rFonts w:ascii="Calibri" w:hAnsi="Calibri"/>
                          <w:b/>
                          <w:color w:val="0097D6"/>
                          <w:spacing w:val="-2"/>
                          <w:w w:val="75"/>
                          <w:sz w:val="48"/>
                        </w:rPr>
                        <w:t> </w:t>
                      </w:r>
                      <w:r>
                        <w:rPr>
                          <w:rFonts w:ascii="Calibri" w:hAnsi="Calibri"/>
                          <w:b/>
                          <w:color w:val="0097D6"/>
                          <w:spacing w:val="-13"/>
                          <w:w w:val="75"/>
                          <w:sz w:val="48"/>
                        </w:rPr>
                        <w:t>tén</w:t>
                      </w:r>
                      <w:r>
                        <w:rPr>
                          <w:rFonts w:ascii="Calibri" w:hAnsi="Calibri"/>
                          <w:b/>
                          <w:color w:val="0097D6"/>
                          <w:spacing w:val="-14"/>
                          <w:w w:val="75"/>
                          <w:sz w:val="48"/>
                        </w:rPr>
                        <w:t>yező:</w:t>
                      </w:r>
                      <w:r>
                        <w:rPr>
                          <w:rFonts w:ascii="Calibri" w:hAnsi="Calibri"/>
                          <w:sz w:val="48"/>
                        </w:rPr>
                      </w:r>
                    </w:p>
                    <w:p>
                      <w:pPr>
                        <w:spacing w:line="518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48"/>
                          <w:szCs w:val="48"/>
                        </w:rPr>
                      </w:pPr>
                      <w:r>
                        <w:rPr>
                          <w:rFonts w:ascii="Calibri"/>
                          <w:b/>
                          <w:color w:val="0097D6"/>
                          <w:spacing w:val="-9"/>
                          <w:w w:val="80"/>
                          <w:sz w:val="48"/>
                        </w:rPr>
                        <w:t>0,52</w:t>
                      </w:r>
                      <w:r>
                        <w:rPr>
                          <w:rFonts w:ascii="Calibri"/>
                          <w:b/>
                          <w:color w:val="0097D6"/>
                          <w:spacing w:val="34"/>
                          <w:w w:val="80"/>
                          <w:sz w:val="48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color w:val="0097D6"/>
                          <w:spacing w:val="-13"/>
                          <w:w w:val="80"/>
                          <w:sz w:val="48"/>
                        </w:rPr>
                        <w:t>W/mK</w:t>
                      </w:r>
                      <w:r>
                        <w:rPr>
                          <w:rFonts w:ascii="Calibri"/>
                          <w:sz w:val="48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Arial" w:hAnsi="Arial" w:cs="Arial" w:eastAsia="Arial"/>
          <w:sz w:val="20"/>
          <w:szCs w:val="20"/>
        </w:rPr>
      </w:r>
    </w:p>
    <w:p>
      <w:pPr>
        <w:spacing w:line="240" w:lineRule="auto" w:before="0"/>
        <w:rPr>
          <w:rFonts w:ascii="Arial" w:hAnsi="Arial" w:cs="Arial" w:eastAsia="Arial"/>
          <w:sz w:val="19"/>
          <w:szCs w:val="19"/>
        </w:rPr>
      </w:pPr>
    </w:p>
    <w:p>
      <w:pPr>
        <w:pStyle w:val="Heading5"/>
        <w:spacing w:line="247" w:lineRule="auto"/>
        <w:ind w:left="7292" w:right="135" w:firstLine="777"/>
        <w:jc w:val="right"/>
        <w:rPr>
          <w:b w:val="0"/>
          <w:bCs w:val="0"/>
        </w:rPr>
      </w:pPr>
      <w:r>
        <w:rPr>
          <w:color w:val="006CB7"/>
          <w:spacing w:val="-4"/>
          <w:w w:val="115"/>
        </w:rPr>
        <w:t>RIGIPS</w:t>
      </w:r>
      <w:r>
        <w:rPr>
          <w:color w:val="006CB7"/>
          <w:spacing w:val="-4"/>
          <w:w w:val="115"/>
          <w:position w:val="8"/>
          <w:sz w:val="14"/>
        </w:rPr>
        <w:t>®</w:t>
      </w:r>
      <w:r>
        <w:rPr>
          <w:color w:val="006CB7"/>
          <w:spacing w:val="10"/>
          <w:w w:val="115"/>
          <w:position w:val="8"/>
          <w:sz w:val="14"/>
        </w:rPr>
        <w:t> </w:t>
      </w:r>
      <w:r>
        <w:rPr>
          <w:color w:val="006CB7"/>
          <w:spacing w:val="-6"/>
          <w:w w:val="115"/>
        </w:rPr>
        <w:t>C</w:t>
      </w:r>
      <w:r>
        <w:rPr>
          <w:color w:val="006CB7"/>
          <w:spacing w:val="-7"/>
          <w:w w:val="115"/>
        </w:rPr>
        <w:t>L</w:t>
      </w:r>
      <w:r>
        <w:rPr>
          <w:color w:val="006CB7"/>
          <w:spacing w:val="-6"/>
          <w:w w:val="115"/>
        </w:rPr>
        <w:t>IMAFI</w:t>
      </w:r>
      <w:r>
        <w:rPr>
          <w:color w:val="006CB7"/>
          <w:spacing w:val="-7"/>
          <w:w w:val="115"/>
        </w:rPr>
        <w:t>T</w:t>
      </w:r>
      <w:r>
        <w:rPr>
          <w:color w:val="006CB7"/>
          <w:spacing w:val="-27"/>
          <w:w w:val="115"/>
        </w:rPr>
        <w:t> </w:t>
      </w:r>
      <w:r>
        <w:rPr>
          <w:color w:val="006CB7"/>
          <w:spacing w:val="-5"/>
          <w:w w:val="115"/>
        </w:rPr>
        <w:t>1</w:t>
      </w:r>
      <w:r>
        <w:rPr>
          <w:color w:val="006CB7"/>
          <w:spacing w:val="-3"/>
          <w:w w:val="115"/>
        </w:rPr>
        <w:t>0</w:t>
      </w:r>
      <w:r>
        <w:rPr>
          <w:color w:val="006CB7"/>
          <w:spacing w:val="30"/>
          <w:w w:val="124"/>
        </w:rPr>
        <w:t> </w:t>
      </w:r>
      <w:r>
        <w:rPr>
          <w:color w:val="006CB7"/>
          <w:spacing w:val="-5"/>
          <w:w w:val="115"/>
        </w:rPr>
        <w:t>T</w:t>
      </w:r>
      <w:r>
        <w:rPr>
          <w:color w:val="006CB7"/>
          <w:spacing w:val="-4"/>
          <w:w w:val="115"/>
        </w:rPr>
        <w:t>ERMÉK</w:t>
      </w:r>
      <w:r>
        <w:rPr>
          <w:color w:val="006CB7"/>
          <w:spacing w:val="-5"/>
          <w:w w:val="115"/>
        </w:rPr>
        <w:t>TUL</w:t>
      </w:r>
      <w:r>
        <w:rPr>
          <w:color w:val="006CB7"/>
          <w:spacing w:val="-4"/>
          <w:w w:val="115"/>
        </w:rPr>
        <w:t>A</w:t>
      </w:r>
      <w:r>
        <w:rPr>
          <w:color w:val="006CB7"/>
          <w:spacing w:val="-5"/>
          <w:w w:val="115"/>
        </w:rPr>
        <w:t>J</w:t>
      </w:r>
      <w:r>
        <w:rPr>
          <w:color w:val="006CB7"/>
          <w:spacing w:val="-4"/>
          <w:w w:val="115"/>
        </w:rPr>
        <w:t>DONSÁGOK</w:t>
      </w:r>
      <w:r>
        <w:rPr>
          <w:color w:val="006CB7"/>
          <w:spacing w:val="27"/>
          <w:w w:val="118"/>
        </w:rPr>
        <w:t> </w:t>
      </w:r>
      <w:r>
        <w:rPr>
          <w:color w:val="006CB7"/>
          <w:spacing w:val="-2"/>
          <w:w w:val="115"/>
        </w:rPr>
        <w:t>ÉS</w:t>
      </w:r>
      <w:r>
        <w:rPr>
          <w:color w:val="006CB7"/>
          <w:spacing w:val="-14"/>
          <w:w w:val="115"/>
        </w:rPr>
        <w:t> </w:t>
      </w:r>
      <w:r>
        <w:rPr>
          <w:color w:val="006CB7"/>
          <w:spacing w:val="-5"/>
          <w:w w:val="115"/>
        </w:rPr>
        <w:t>T</w:t>
      </w:r>
      <w:r>
        <w:rPr>
          <w:color w:val="006CB7"/>
          <w:spacing w:val="-4"/>
          <w:w w:val="115"/>
        </w:rPr>
        <w:t>ERMÉK</w:t>
      </w:r>
      <w:r>
        <w:rPr>
          <w:color w:val="006CB7"/>
          <w:spacing w:val="-5"/>
          <w:w w:val="115"/>
        </w:rPr>
        <w:t>J</w:t>
      </w:r>
      <w:r>
        <w:rPr>
          <w:color w:val="006CB7"/>
          <w:spacing w:val="-4"/>
          <w:w w:val="115"/>
        </w:rPr>
        <w:t>EL</w:t>
      </w:r>
      <w:r>
        <w:rPr>
          <w:color w:val="006CB7"/>
          <w:spacing w:val="-5"/>
          <w:w w:val="115"/>
        </w:rPr>
        <w:t>L</w:t>
      </w:r>
      <w:r>
        <w:rPr>
          <w:color w:val="006CB7"/>
          <w:spacing w:val="-4"/>
          <w:w w:val="115"/>
        </w:rPr>
        <w:t>EMZŐ</w:t>
      </w:r>
      <w:r>
        <w:rPr>
          <w:color w:val="006CB7"/>
          <w:spacing w:val="-5"/>
          <w:w w:val="115"/>
        </w:rPr>
        <w:t>K:</w:t>
      </w:r>
      <w:r>
        <w:rPr>
          <w:b w:val="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19"/>
          <w:szCs w:val="19"/>
        </w:rPr>
      </w:pPr>
    </w:p>
    <w:p>
      <w:pPr>
        <w:spacing w:line="20" w:lineRule="atLeast"/>
        <w:ind w:left="104" w:right="0" w:firstLine="0"/>
        <w:rPr>
          <w:rFonts w:ascii="Trebuchet MS" w:hAnsi="Trebuchet MS" w:cs="Trebuchet MS" w:eastAsia="Trebuchet MS"/>
          <w:sz w:val="2"/>
          <w:szCs w:val="2"/>
        </w:rPr>
      </w:pPr>
      <w:r>
        <w:rPr>
          <w:rFonts w:ascii="Trebuchet MS" w:hAnsi="Trebuchet MS" w:cs="Trebuchet MS" w:eastAsia="Trebuchet MS"/>
          <w:sz w:val="2"/>
          <w:szCs w:val="2"/>
        </w:rPr>
        <w:pict>
          <v:group style="width:524.85pt;height:1pt;mso-position-horizontal-relative:char;mso-position-vertical-relative:line" coordorigin="0,0" coordsize="10497,20">
            <v:group style="position:absolute;left:10;top:10;width:10477;height:2" coordorigin="10,10" coordsize="10477,2">
              <v:shape style="position:absolute;left:10;top:10;width:10477;height:2" coordorigin="10,10" coordsize="10477,0" path="m10,10l10487,10e" filled="false" stroked="true" strokeweight="1.000019pt" strokecolor="#006cb7">
                <v:path arrowok="t"/>
              </v:shape>
            </v:group>
          </v:group>
        </w:pict>
      </w:r>
      <w:r>
        <w:rPr>
          <w:rFonts w:ascii="Trebuchet MS" w:hAnsi="Trebuchet MS" w:cs="Trebuchet MS" w:eastAsia="Trebuchet MS"/>
          <w:sz w:val="2"/>
          <w:szCs w:val="2"/>
        </w:rPr>
      </w:r>
    </w:p>
    <w:p>
      <w:pPr>
        <w:spacing w:before="72"/>
        <w:ind w:left="171" w:right="0" w:firstLine="0"/>
        <w:jc w:val="left"/>
        <w:rPr>
          <w:rFonts w:ascii="Trebuchet MS" w:hAnsi="Trebuchet MS" w:cs="Trebuchet MS" w:eastAsia="Trebuchet MS"/>
          <w:sz w:val="16"/>
          <w:szCs w:val="16"/>
        </w:rPr>
      </w:pPr>
      <w:r>
        <w:rPr>
          <w:rFonts w:ascii="Trebuchet MS" w:hAnsi="Trebuchet MS"/>
          <w:b/>
          <w:color w:val="006CB7"/>
          <w:w w:val="120"/>
          <w:sz w:val="16"/>
        </w:rPr>
        <w:t>MÉRETEK</w:t>
      </w:r>
      <w:r>
        <w:rPr>
          <w:rFonts w:ascii="Trebuchet MS" w:hAnsi="Trebuchet MS"/>
          <w:b/>
          <w:color w:val="006CB7"/>
          <w:spacing w:val="-32"/>
          <w:w w:val="120"/>
          <w:sz w:val="16"/>
        </w:rPr>
        <w:t> </w:t>
      </w:r>
      <w:r>
        <w:rPr>
          <w:rFonts w:ascii="Trebuchet MS" w:hAnsi="Trebuchet MS"/>
          <w:b/>
          <w:color w:val="006CB7"/>
          <w:w w:val="120"/>
          <w:sz w:val="16"/>
        </w:rPr>
        <w:t>ÉS</w:t>
      </w:r>
      <w:r>
        <w:rPr>
          <w:rFonts w:ascii="Trebuchet MS" w:hAnsi="Trebuchet MS"/>
          <w:b/>
          <w:color w:val="006CB7"/>
          <w:spacing w:val="-32"/>
          <w:w w:val="120"/>
          <w:sz w:val="16"/>
        </w:rPr>
        <w:t> </w:t>
      </w:r>
      <w:r>
        <w:rPr>
          <w:rFonts w:ascii="Trebuchet MS" w:hAnsi="Trebuchet MS"/>
          <w:b/>
          <w:color w:val="006CB7"/>
          <w:spacing w:val="-2"/>
          <w:w w:val="120"/>
          <w:sz w:val="16"/>
        </w:rPr>
        <w:t>F</w:t>
      </w:r>
      <w:r>
        <w:rPr>
          <w:rFonts w:ascii="Trebuchet MS" w:hAnsi="Trebuchet MS"/>
          <w:b/>
          <w:color w:val="006CB7"/>
          <w:spacing w:val="-1"/>
          <w:w w:val="120"/>
          <w:sz w:val="16"/>
        </w:rPr>
        <w:t>OR</w:t>
      </w:r>
      <w:r>
        <w:rPr>
          <w:rFonts w:ascii="Trebuchet MS" w:hAnsi="Trebuchet MS"/>
          <w:b/>
          <w:color w:val="006CB7"/>
          <w:spacing w:val="-2"/>
          <w:w w:val="120"/>
          <w:sz w:val="16"/>
        </w:rPr>
        <w:t>G</w:t>
      </w:r>
      <w:r>
        <w:rPr>
          <w:rFonts w:ascii="Trebuchet MS" w:hAnsi="Trebuchet MS"/>
          <w:b/>
          <w:color w:val="006CB7"/>
          <w:spacing w:val="-1"/>
          <w:w w:val="120"/>
          <w:sz w:val="16"/>
        </w:rPr>
        <w:t>A</w:t>
      </w:r>
      <w:r>
        <w:rPr>
          <w:rFonts w:ascii="Trebuchet MS" w:hAnsi="Trebuchet MS"/>
          <w:b/>
          <w:color w:val="006CB7"/>
          <w:spacing w:val="-2"/>
          <w:w w:val="120"/>
          <w:sz w:val="16"/>
        </w:rPr>
        <w:t>LM</w:t>
      </w:r>
      <w:r>
        <w:rPr>
          <w:rFonts w:ascii="Trebuchet MS" w:hAnsi="Trebuchet MS"/>
          <w:b/>
          <w:color w:val="006CB7"/>
          <w:spacing w:val="-1"/>
          <w:w w:val="120"/>
          <w:sz w:val="16"/>
        </w:rPr>
        <w:t>AZÁS</w:t>
      </w:r>
      <w:r>
        <w:rPr>
          <w:rFonts w:ascii="Trebuchet MS" w:hAnsi="Trebuchet MS"/>
          <w:b/>
          <w:color w:val="006CB7"/>
          <w:spacing w:val="-2"/>
          <w:w w:val="120"/>
          <w:sz w:val="16"/>
        </w:rPr>
        <w:t>H</w:t>
      </w:r>
      <w:r>
        <w:rPr>
          <w:rFonts w:ascii="Trebuchet MS" w:hAnsi="Trebuchet MS"/>
          <w:b/>
          <w:color w:val="006CB7"/>
          <w:spacing w:val="-1"/>
          <w:w w:val="120"/>
          <w:sz w:val="16"/>
        </w:rPr>
        <w:t>OZ</w:t>
      </w:r>
      <w:r>
        <w:rPr>
          <w:rFonts w:ascii="Trebuchet MS" w:hAnsi="Trebuchet MS"/>
          <w:b/>
          <w:color w:val="006CB7"/>
          <w:spacing w:val="-32"/>
          <w:w w:val="120"/>
          <w:sz w:val="16"/>
        </w:rPr>
        <w:t> </w:t>
      </w:r>
      <w:r>
        <w:rPr>
          <w:rFonts w:ascii="Trebuchet MS" w:hAnsi="Trebuchet MS"/>
          <w:b/>
          <w:color w:val="006CB7"/>
          <w:spacing w:val="-1"/>
          <w:w w:val="120"/>
          <w:sz w:val="16"/>
        </w:rPr>
        <w:t>SZ</w:t>
      </w:r>
      <w:r>
        <w:rPr>
          <w:rFonts w:ascii="Trebuchet MS" w:hAnsi="Trebuchet MS"/>
          <w:b/>
          <w:color w:val="006CB7"/>
          <w:spacing w:val="-2"/>
          <w:w w:val="120"/>
          <w:sz w:val="16"/>
        </w:rPr>
        <w:t>Ü</w:t>
      </w:r>
      <w:r>
        <w:rPr>
          <w:rFonts w:ascii="Trebuchet MS" w:hAnsi="Trebuchet MS"/>
          <w:b/>
          <w:color w:val="006CB7"/>
          <w:spacing w:val="-1"/>
          <w:w w:val="120"/>
          <w:sz w:val="16"/>
        </w:rPr>
        <w:t>KS</w:t>
      </w:r>
      <w:r>
        <w:rPr>
          <w:rFonts w:ascii="Trebuchet MS" w:hAnsi="Trebuchet MS"/>
          <w:b/>
          <w:color w:val="006CB7"/>
          <w:spacing w:val="-2"/>
          <w:w w:val="120"/>
          <w:sz w:val="16"/>
        </w:rPr>
        <w:t>ÉGE</w:t>
      </w:r>
      <w:r>
        <w:rPr>
          <w:rFonts w:ascii="Trebuchet MS" w:hAnsi="Trebuchet MS"/>
          <w:b/>
          <w:color w:val="006CB7"/>
          <w:spacing w:val="-1"/>
          <w:w w:val="120"/>
          <w:sz w:val="16"/>
        </w:rPr>
        <w:t>S</w:t>
      </w:r>
      <w:r>
        <w:rPr>
          <w:rFonts w:ascii="Trebuchet MS" w:hAnsi="Trebuchet MS"/>
          <w:b/>
          <w:color w:val="006CB7"/>
          <w:spacing w:val="-31"/>
          <w:w w:val="120"/>
          <w:sz w:val="16"/>
        </w:rPr>
        <w:t> </w:t>
      </w:r>
      <w:r>
        <w:rPr>
          <w:rFonts w:ascii="Trebuchet MS" w:hAnsi="Trebuchet MS"/>
          <w:b/>
          <w:color w:val="006CB7"/>
          <w:spacing w:val="-4"/>
          <w:w w:val="120"/>
          <w:sz w:val="16"/>
        </w:rPr>
        <w:t>ADA</w:t>
      </w:r>
      <w:r>
        <w:rPr>
          <w:rFonts w:ascii="Trebuchet MS" w:hAnsi="Trebuchet MS"/>
          <w:b/>
          <w:color w:val="006CB7"/>
          <w:spacing w:val="-5"/>
          <w:w w:val="120"/>
          <w:sz w:val="16"/>
        </w:rPr>
        <w:t>TOK</w:t>
      </w:r>
      <w:r>
        <w:rPr>
          <w:rFonts w:ascii="Trebuchet MS" w:hAnsi="Trebuchet MS"/>
          <w:b/>
          <w:color w:val="006CB7"/>
          <w:spacing w:val="-6"/>
          <w:w w:val="120"/>
          <w:sz w:val="16"/>
        </w:rPr>
        <w:t>:</w:t>
      </w:r>
      <w:r>
        <w:rPr>
          <w:rFonts w:ascii="Trebuchet MS" w:hAnsi="Trebuchet MS"/>
          <w:sz w:val="16"/>
        </w:rPr>
      </w:r>
    </w:p>
    <w:p>
      <w:pPr>
        <w:spacing w:line="240" w:lineRule="auto" w:before="3"/>
        <w:rPr>
          <w:rFonts w:ascii="Trebuchet MS" w:hAnsi="Trebuchet MS" w:cs="Trebuchet MS" w:eastAsia="Trebuchet MS"/>
          <w:b/>
          <w:bCs/>
          <w:sz w:val="19"/>
          <w:szCs w:val="19"/>
        </w:rPr>
      </w:pPr>
    </w:p>
    <w:p>
      <w:pPr>
        <w:spacing w:line="200" w:lineRule="atLeast"/>
        <w:ind w:left="114" w:right="0" w:firstLine="0"/>
        <w:rPr>
          <w:rFonts w:ascii="Trebuchet MS" w:hAnsi="Trebuchet MS" w:cs="Trebuchet MS" w:eastAsia="Trebuchet MS"/>
          <w:sz w:val="20"/>
          <w:szCs w:val="20"/>
        </w:rPr>
      </w:pPr>
      <w:r>
        <w:rPr>
          <w:rFonts w:ascii="Trebuchet MS" w:hAnsi="Trebuchet MS" w:cs="Trebuchet MS" w:eastAsia="Trebuchet MS"/>
          <w:sz w:val="20"/>
          <w:szCs w:val="20"/>
        </w:rPr>
        <w:pict>
          <v:group style="width:523.85pt;height:60.55pt;mso-position-horizontal-relative:char;mso-position-vertical-relative:line" coordorigin="0,0" coordsize="10477,1211">
            <v:group style="position:absolute;left:0;top:519;width:10477;height:341" coordorigin="0,519" coordsize="10477,341">
              <v:shape style="position:absolute;left:0;top:519;width:10477;height:341" coordorigin="0,519" coordsize="10477,341" path="m57,519l35,523,17,535,5,553,0,575,0,802,4,824,17,842,34,854,56,859,10420,859,10442,854,10460,842,10472,824,10477,802,10477,575,10442,523,57,519xe" filled="true" fillcolor="#dce8f7" stroked="false">
                <v:path arrowok="t"/>
                <v:fill type="solid"/>
              </v:shape>
            </v:group>
            <v:group style="position:absolute;left:6565;top:10;width:2;height:1191" coordorigin="6565,10" coordsize="2,1191">
              <v:shape style="position:absolute;left:6565;top:10;width:2;height:1191" coordorigin="6565,10" coordsize="0,1191" path="m6565,10l6565,1201e" filled="false" stroked="true" strokeweight="1.000006pt" strokecolor="#006cb7">
                <v:path arrowok="t"/>
              </v:shape>
            </v:group>
            <v:group style="position:absolute;left:7586;top:10;width:2;height:1191" coordorigin="7586,10" coordsize="2,1191">
              <v:shape style="position:absolute;left:7586;top:10;width:2;height:1191" coordorigin="7586,10" coordsize="0,1191" path="m7586,10l7586,1201e" filled="false" stroked="true" strokeweight="1.000004pt" strokecolor="#006cb7">
                <v:path arrowok="t"/>
              </v:shape>
            </v:group>
            <v:group style="position:absolute;left:896;top:10;width:2;height:1191" coordorigin="896,10" coordsize="2,1191">
              <v:shape style="position:absolute;left:896;top:10;width:2;height:1191" coordorigin="896,10" coordsize="0,1191" path="m896,10l896,1201e" filled="false" stroked="true" strokeweight="1.000001pt" strokecolor="#006cb7">
                <v:path arrowok="t"/>
              </v:shape>
            </v:group>
            <v:group style="position:absolute;left:1803;top:10;width:2;height:1191" coordorigin="1803,10" coordsize="2,1191">
              <v:shape style="position:absolute;left:1803;top:10;width:2;height:1191" coordorigin="1803,10" coordsize="0,1191" path="m1803,10l1803,1201e" filled="false" stroked="true" strokeweight="1.000001pt" strokecolor="#006cb7">
                <v:path arrowok="t"/>
              </v:shape>
            </v:group>
            <v:group style="position:absolute;left:2710;top:10;width:2;height:1191" coordorigin="2710,10" coordsize="2,1191">
              <v:shape style="position:absolute;left:2710;top:10;width:2;height:1191" coordorigin="2710,10" coordsize="0,1191" path="m2710,10l2710,1201e" filled="false" stroked="true" strokeweight="1.000001pt" strokecolor="#006cb7">
                <v:path arrowok="t"/>
              </v:shape>
            </v:group>
            <v:group style="position:absolute;left:3730;top:10;width:2;height:1191" coordorigin="3730,10" coordsize="2,1191">
              <v:shape style="position:absolute;left:3730;top:10;width:2;height:1191" coordorigin="3730,10" coordsize="0,1191" path="m3730,10l3730,1201e" filled="false" stroked="true" strokeweight="1.000006pt" strokecolor="#006cb7">
                <v:path arrowok="t"/>
              </v:shape>
            </v:group>
            <v:group style="position:absolute;left:4978;top:10;width:2;height:1191" coordorigin="4978,10" coordsize="2,1191">
              <v:shape style="position:absolute;left:4978;top:10;width:2;height:1191" coordorigin="4978,10" coordsize="0,1191" path="m4978,10l4978,1201e" filled="false" stroked="true" strokeweight="1.000011pt" strokecolor="#006cb7">
                <v:path arrowok="t"/>
              </v:shape>
            </v:group>
            <v:group style="position:absolute;left:8549;top:10;width:2;height:1191" coordorigin="8549,10" coordsize="2,1191">
              <v:shape style="position:absolute;left:8549;top:10;width:2;height:1191" coordorigin="8549,10" coordsize="0,1191" path="m8549,10l8549,1201e" filled="false" stroked="true" strokeweight="1.000009pt" strokecolor="#006cb7">
                <v:path arrowok="t"/>
              </v:shape>
            </v:group>
            <v:group style="position:absolute;left:9513;top:10;width:2;height:1191" coordorigin="9513,10" coordsize="2,1191">
              <v:shape style="position:absolute;left:9513;top:10;width:2;height:1191" coordorigin="9513,10" coordsize="0,1191" path="m9513,10l9513,1201e" filled="false" stroked="true" strokeweight="1.000013pt" strokecolor="#006cb7">
                <v:path arrowok="t"/>
              </v:shape>
              <v:shape style="position:absolute;left:31;top:194;width:2647;height:160" type="#_x0000_t202" filled="false" stroked="false">
                <v:textbox inset="0,0,0,0">
                  <w:txbxContent>
                    <w:p>
                      <w:pPr>
                        <w:spacing w:line="16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/>
                          <w:color w:val="231F20"/>
                          <w:spacing w:val="-2"/>
                          <w:w w:val="105"/>
                          <w:sz w:val="16"/>
                        </w:rPr>
                        <w:t>V</w:t>
                      </w:r>
                      <w:r>
                        <w:rPr>
                          <w:rFonts w:ascii="Arial" w:hAnsi="Arial"/>
                          <w:color w:val="231F20"/>
                          <w:spacing w:val="-3"/>
                          <w:w w:val="105"/>
                          <w:sz w:val="16"/>
                        </w:rPr>
                        <w:t>as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05"/>
                          <w:sz w:val="16"/>
                        </w:rPr>
                        <w:t>tag</w:t>
                      </w:r>
                      <w:r>
                        <w:rPr>
                          <w:rFonts w:ascii="Arial" w:hAnsi="Arial"/>
                          <w:color w:val="231F20"/>
                          <w:spacing w:val="-3"/>
                          <w:w w:val="105"/>
                          <w:sz w:val="16"/>
                        </w:rPr>
                        <w:t>s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05"/>
                          <w:sz w:val="16"/>
                        </w:rPr>
                        <w:t>ág</w:t>
                      </w:r>
                      <w:r>
                        <w:rPr>
                          <w:rFonts w:ascii="Arial" w:hAnsi="Arial"/>
                          <w:color w:val="231F20"/>
                          <w:w w:val="105"/>
                          <w:sz w:val="16"/>
                        </w:rPr>
                        <w:t>  </w:t>
                      </w:r>
                      <w:r>
                        <w:rPr>
                          <w:rFonts w:ascii="Arial" w:hAnsi="Arial"/>
                          <w:color w:val="231F20"/>
                          <w:spacing w:val="2"/>
                          <w:w w:val="105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231F20"/>
                          <w:spacing w:val="-3"/>
                          <w:w w:val="105"/>
                          <w:sz w:val="16"/>
                        </w:rPr>
                        <w:t>S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05"/>
                          <w:sz w:val="16"/>
                        </w:rPr>
                        <w:t>zél</w:t>
                      </w:r>
                      <w:r>
                        <w:rPr>
                          <w:rFonts w:ascii="Arial" w:hAnsi="Arial"/>
                          <w:color w:val="231F20"/>
                          <w:spacing w:val="-3"/>
                          <w:w w:val="105"/>
                          <w:sz w:val="16"/>
                        </w:rPr>
                        <w:t>ess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05"/>
                          <w:sz w:val="16"/>
                        </w:rPr>
                        <w:t>ég</w:t>
                      </w:r>
                      <w:r>
                        <w:rPr>
                          <w:rFonts w:ascii="Arial" w:hAnsi="Arial"/>
                          <w:color w:val="231F20"/>
                          <w:w w:val="105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231F20"/>
                          <w:spacing w:val="37"/>
                          <w:w w:val="105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05"/>
                          <w:sz w:val="16"/>
                        </w:rPr>
                        <w:t>Ho</w:t>
                      </w:r>
                      <w:r>
                        <w:rPr>
                          <w:rFonts w:ascii="Arial" w:hAnsi="Arial"/>
                          <w:color w:val="231F20"/>
                          <w:spacing w:val="-3"/>
                          <w:w w:val="105"/>
                          <w:sz w:val="16"/>
                        </w:rPr>
                        <w:t>ss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05"/>
                          <w:sz w:val="16"/>
                        </w:rPr>
                        <w:t>zúság</w:t>
                      </w:r>
                      <w:r>
                        <w:rPr>
                          <w:rFonts w:ascii="Arial" w:hAns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2781;top:98;width:878;height:682" type="#_x0000_t202" filled="false" stroked="false">
                <v:textbox inset="0,0,0,0">
                  <w:txbxContent>
                    <w:p>
                      <w:pPr>
                        <w:spacing w:line="169" w:lineRule="exact" w:before="0"/>
                        <w:ind w:left="-1" w:right="0" w:firstLine="0"/>
                        <w:jc w:val="center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color w:val="231F20"/>
                          <w:spacing w:val="1"/>
                          <w:w w:val="110"/>
                          <w:sz w:val="16"/>
                        </w:rPr>
                        <w:t>Ra</w:t>
                      </w:r>
                      <w:r>
                        <w:rPr>
                          <w:rFonts w:ascii="Arial"/>
                          <w:color w:val="231F20"/>
                          <w:w w:val="110"/>
                          <w:sz w:val="16"/>
                        </w:rPr>
                        <w:t>k</w:t>
                      </w:r>
                      <w:r>
                        <w:rPr>
                          <w:rFonts w:ascii="Arial"/>
                          <w:color w:val="231F20"/>
                          <w:spacing w:val="1"/>
                          <w:w w:val="110"/>
                          <w:sz w:val="16"/>
                        </w:rPr>
                        <w:t>la</w:t>
                      </w:r>
                      <w:r>
                        <w:rPr>
                          <w:rFonts w:ascii="Arial"/>
                          <w:color w:val="231F20"/>
                          <w:w w:val="110"/>
                          <w:sz w:val="16"/>
                        </w:rPr>
                        <w:t>p</w:t>
                      </w:r>
                      <w:r>
                        <w:rPr>
                          <w:rFonts w:ascii="Arial"/>
                          <w:sz w:val="16"/>
                        </w:rPr>
                      </w:r>
                    </w:p>
                    <w:p>
                      <w:pPr>
                        <w:spacing w:before="8"/>
                        <w:ind w:left="0" w:right="0" w:firstLine="0"/>
                        <w:jc w:val="center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/>
                          <w:color w:val="231F20"/>
                          <w:spacing w:val="1"/>
                          <w:w w:val="110"/>
                          <w:sz w:val="16"/>
                        </w:rPr>
                        <w:t>menn</w:t>
                      </w:r>
                      <w:r>
                        <w:rPr>
                          <w:rFonts w:ascii="Arial" w:hAnsi="Arial"/>
                          <w:color w:val="231F20"/>
                          <w:w w:val="110"/>
                          <w:sz w:val="16"/>
                        </w:rPr>
                        <w:t>yi</w:t>
                      </w:r>
                      <w:r>
                        <w:rPr>
                          <w:rFonts w:ascii="Arial" w:hAnsi="Arial"/>
                          <w:color w:val="231F20"/>
                          <w:spacing w:val="1"/>
                          <w:w w:val="110"/>
                          <w:sz w:val="16"/>
                        </w:rPr>
                        <w:t>sé</w:t>
                      </w:r>
                      <w:r>
                        <w:rPr>
                          <w:rFonts w:ascii="Arial" w:hAnsi="Arial"/>
                          <w:color w:val="231F20"/>
                          <w:w w:val="110"/>
                          <w:sz w:val="16"/>
                        </w:rPr>
                        <w:t>g</w:t>
                      </w:r>
                      <w:r>
                        <w:rPr>
                          <w:rFonts w:ascii="Arial" w:hAnsi="Arial"/>
                          <w:sz w:val="16"/>
                        </w:rPr>
                      </w:r>
                    </w:p>
                    <w:p>
                      <w:pPr>
                        <w:spacing w:line="240" w:lineRule="auto" w:before="6"/>
                        <w:rPr>
                          <w:rFonts w:ascii="Trebuchet MS" w:hAnsi="Trebuchet MS" w:cs="Trebuchet MS" w:eastAsia="Trebuchet MS"/>
                          <w:b/>
                          <w:bCs/>
                          <w:sz w:val="12"/>
                          <w:szCs w:val="12"/>
                        </w:rPr>
                      </w:pPr>
                    </w:p>
                    <w:p>
                      <w:pPr>
                        <w:spacing w:line="175" w:lineRule="exact" w:before="0"/>
                        <w:ind w:left="0" w:right="0" w:firstLine="0"/>
                        <w:jc w:val="center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color w:val="231F20"/>
                          <w:w w:val="120"/>
                          <w:sz w:val="16"/>
                        </w:rPr>
                        <w:t>db/raklap</w:t>
                      </w:r>
                      <w:r>
                        <w:rPr>
                          <w:rFonts w:asci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3968;top:194;width:773;height:160" type="#_x0000_t202" filled="false" stroked="false">
                <v:textbox inset="0,0,0,0">
                  <w:txbxContent>
                    <w:p>
                      <w:pPr>
                        <w:spacing w:line="16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/>
                          <w:color w:val="231F20"/>
                          <w:spacing w:val="1"/>
                          <w:w w:val="110"/>
                          <w:sz w:val="16"/>
                        </w:rPr>
                        <w:t>C</w:t>
                      </w:r>
                      <w:r>
                        <w:rPr>
                          <w:rFonts w:ascii="Arial" w:hAnsi="Arial"/>
                          <w:color w:val="231F20"/>
                          <w:w w:val="110"/>
                          <w:sz w:val="16"/>
                        </w:rPr>
                        <w:t>ikk</w:t>
                      </w:r>
                      <w:r>
                        <w:rPr>
                          <w:rFonts w:ascii="Arial" w:hAnsi="Arial"/>
                          <w:color w:val="231F20"/>
                          <w:spacing w:val="1"/>
                          <w:w w:val="110"/>
                          <w:sz w:val="16"/>
                        </w:rPr>
                        <w:t>szá</w:t>
                      </w:r>
                      <w:r>
                        <w:rPr>
                          <w:rFonts w:ascii="Arial" w:hAnsi="Arial"/>
                          <w:color w:val="231F20"/>
                          <w:w w:val="110"/>
                          <w:sz w:val="16"/>
                        </w:rPr>
                        <w:t>m</w:t>
                      </w:r>
                      <w:r>
                        <w:rPr>
                          <w:rFonts w:ascii="Arial" w:hAns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5411;top:194;width:724;height:160" type="#_x0000_t202" filled="false" stroked="false">
                <v:textbox inset="0,0,0,0">
                  <w:txbxContent>
                    <w:p>
                      <w:pPr>
                        <w:spacing w:line="16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/>
                          <w:color w:val="231F20"/>
                          <w:spacing w:val="2"/>
                          <w:w w:val="110"/>
                          <w:sz w:val="16"/>
                        </w:rPr>
                        <w:t>E</w:t>
                      </w:r>
                      <w:r>
                        <w:rPr>
                          <w:rFonts w:ascii="Arial" w:hAnsi="Arial"/>
                          <w:color w:val="231F20"/>
                          <w:spacing w:val="1"/>
                          <w:w w:val="110"/>
                          <w:sz w:val="16"/>
                        </w:rPr>
                        <w:t>A</w:t>
                      </w:r>
                      <w:r>
                        <w:rPr>
                          <w:rFonts w:ascii="Arial" w:hAnsi="Arial"/>
                          <w:color w:val="231F20"/>
                          <w:spacing w:val="2"/>
                          <w:w w:val="110"/>
                          <w:sz w:val="16"/>
                        </w:rPr>
                        <w:t>N</w:t>
                      </w:r>
                      <w:r>
                        <w:rPr>
                          <w:rFonts w:ascii="Arial" w:hAnsi="Arial"/>
                          <w:color w:val="231F20"/>
                          <w:spacing w:val="14"/>
                          <w:w w:val="110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231F20"/>
                          <w:w w:val="110"/>
                          <w:sz w:val="16"/>
                        </w:rPr>
                        <w:t>kód</w:t>
                      </w:r>
                      <w:r>
                        <w:rPr>
                          <w:rFonts w:ascii="Arial" w:hAns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6852;top:194;width:448;height:160" type="#_x0000_t202" filled="false" stroked="false">
                <v:textbox inset="0,0,0,0">
                  <w:txbxContent>
                    <w:p>
                      <w:pPr>
                        <w:spacing w:line="16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color w:val="231F20"/>
                          <w:w w:val="105"/>
                          <w:sz w:val="16"/>
                        </w:rPr>
                        <w:t>V</w:t>
                      </w:r>
                      <w:r>
                        <w:rPr>
                          <w:rFonts w:ascii="Arial"/>
                          <w:color w:val="231F20"/>
                          <w:spacing w:val="1"/>
                          <w:w w:val="105"/>
                          <w:sz w:val="16"/>
                        </w:rPr>
                        <w:t>TSZ</w:t>
                      </w:r>
                      <w:r>
                        <w:rPr>
                          <w:rFonts w:asci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7715;top:98;width:1598;height:682" type="#_x0000_t202" filled="false" stroked="false">
                <v:textbox inset="0,0,0,0">
                  <w:txbxContent>
                    <w:p>
                      <w:pPr>
                        <w:spacing w:line="123" w:lineRule="exact" w:before="0"/>
                        <w:ind w:left="133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6"/>
                        </w:rPr>
                        <w:t>Tá</w:t>
                      </w:r>
                      <w:r>
                        <w:rPr>
                          <w:rFonts w:ascii="Arial" w:hAnsi="Arial"/>
                          <w:color w:val="231F20"/>
                          <w:spacing w:val="-1"/>
                          <w:w w:val="110"/>
                          <w:sz w:val="16"/>
                        </w:rPr>
                        <w:t>bl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6"/>
                        </w:rPr>
                        <w:t>a</w:t>
                      </w:r>
                      <w:r>
                        <w:rPr>
                          <w:rFonts w:ascii="Arial" w:hAnsi="Arial"/>
                          <w:sz w:val="16"/>
                        </w:rPr>
                      </w:r>
                    </w:p>
                    <w:p>
                      <w:pPr>
                        <w:tabs>
                          <w:tab w:pos="1034" w:val="left" w:leader="none"/>
                        </w:tabs>
                        <w:spacing w:line="238" w:lineRule="exact" w:before="0"/>
                        <w:ind w:left="0" w:right="0" w:firstLine="98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/>
                          <w:color w:val="231F20"/>
                          <w:w w:val="115"/>
                          <w:sz w:val="16"/>
                        </w:rPr>
                        <w:t>f</w:t>
                      </w:r>
                      <w:r>
                        <w:rPr>
                          <w:rFonts w:ascii="Arial" w:hAnsi="Arial"/>
                          <w:color w:val="231F20"/>
                          <w:spacing w:val="1"/>
                          <w:w w:val="115"/>
                          <w:sz w:val="16"/>
                        </w:rPr>
                        <w:t>e</w:t>
                      </w:r>
                      <w:r>
                        <w:rPr>
                          <w:rFonts w:ascii="Arial" w:hAnsi="Arial"/>
                          <w:color w:val="231F20"/>
                          <w:w w:val="115"/>
                          <w:sz w:val="16"/>
                        </w:rPr>
                        <w:t>l</w:t>
                      </w:r>
                      <w:r>
                        <w:rPr>
                          <w:rFonts w:ascii="Arial" w:hAnsi="Arial"/>
                          <w:color w:val="231F20"/>
                          <w:spacing w:val="1"/>
                          <w:w w:val="115"/>
                          <w:sz w:val="16"/>
                        </w:rPr>
                        <w:t>ü</w:t>
                      </w:r>
                      <w:r>
                        <w:rPr>
                          <w:rFonts w:ascii="Arial" w:hAnsi="Arial"/>
                          <w:color w:val="231F20"/>
                          <w:w w:val="115"/>
                          <w:sz w:val="16"/>
                        </w:rPr>
                        <w:t>l</w:t>
                      </w:r>
                      <w:r>
                        <w:rPr>
                          <w:rFonts w:ascii="Arial" w:hAnsi="Arial"/>
                          <w:color w:val="231F20"/>
                          <w:spacing w:val="1"/>
                          <w:w w:val="115"/>
                          <w:sz w:val="16"/>
                        </w:rPr>
                        <w:t>e</w:t>
                      </w:r>
                      <w:r>
                        <w:rPr>
                          <w:rFonts w:ascii="Arial" w:hAnsi="Arial"/>
                          <w:color w:val="231F20"/>
                          <w:w w:val="115"/>
                          <w:sz w:val="16"/>
                        </w:rPr>
                        <w:t>t</w:t>
                        <w:tab/>
                      </w:r>
                      <w:r>
                        <w:rPr>
                          <w:rFonts w:ascii="Arial" w:hAnsi="Arial"/>
                          <w:color w:val="231F20"/>
                          <w:w w:val="110"/>
                          <w:position w:val="10"/>
                          <w:sz w:val="16"/>
                        </w:rPr>
                        <w:t>Tömeg</w:t>
                      </w:r>
                      <w:r>
                        <w:rPr>
                          <w:rFonts w:ascii="Arial" w:hAnsi="Arial"/>
                          <w:sz w:val="16"/>
                        </w:rPr>
                      </w:r>
                    </w:p>
                    <w:p>
                      <w:pPr>
                        <w:spacing w:line="175" w:lineRule="exact" w:before="145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/>
                          <w:color w:val="231F20"/>
                          <w:spacing w:val="1"/>
                          <w:w w:val="120"/>
                          <w:sz w:val="16"/>
                        </w:rPr>
                        <w:t>m</w:t>
                      </w:r>
                      <w:r>
                        <w:rPr>
                          <w:rFonts w:ascii="Arial" w:hAnsi="Arial"/>
                          <w:color w:val="231F20"/>
                          <w:spacing w:val="1"/>
                          <w:w w:val="120"/>
                          <w:position w:val="5"/>
                          <w:sz w:val="9"/>
                        </w:rPr>
                        <w:t>2</w:t>
                      </w:r>
                      <w:r>
                        <w:rPr>
                          <w:rFonts w:ascii="Arial" w:hAnsi="Arial"/>
                          <w:color w:val="231F20"/>
                          <w:w w:val="120"/>
                          <w:sz w:val="16"/>
                        </w:rPr>
                        <w:t>/</w:t>
                      </w:r>
                      <w:r>
                        <w:rPr>
                          <w:rFonts w:ascii="Arial" w:hAnsi="Arial"/>
                          <w:color w:val="231F20"/>
                          <w:spacing w:val="1"/>
                          <w:w w:val="120"/>
                          <w:sz w:val="16"/>
                        </w:rPr>
                        <w:t>tábla</w:t>
                      </w:r>
                      <w:r>
                        <w:rPr>
                          <w:rFonts w:ascii="Arial" w:hAns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289;top:619;width:311;height:160" type="#_x0000_t202" filled="false" stroked="false">
                <v:textbox inset="0,0,0,0">
                  <w:txbxContent>
                    <w:p>
                      <w:pPr>
                        <w:spacing w:line="16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color w:val="231F20"/>
                          <w:spacing w:val="2"/>
                          <w:w w:val="110"/>
                          <w:sz w:val="16"/>
                        </w:rPr>
                        <w:t>mm</w:t>
                      </w:r>
                      <w:r>
                        <w:rPr>
                          <w:rFonts w:asci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1196;top:619;width:311;height:160" type="#_x0000_t202" filled="false" stroked="false">
                <v:textbox inset="0,0,0,0">
                  <w:txbxContent>
                    <w:p>
                      <w:pPr>
                        <w:spacing w:line="16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color w:val="231F20"/>
                          <w:spacing w:val="2"/>
                          <w:w w:val="110"/>
                          <w:sz w:val="16"/>
                        </w:rPr>
                        <w:t>mm</w:t>
                      </w:r>
                      <w:r>
                        <w:rPr>
                          <w:rFonts w:asci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2103;top:619;width:311;height:160" type="#_x0000_t202" filled="false" stroked="false">
                <v:textbox inset="0,0,0,0">
                  <w:txbxContent>
                    <w:p>
                      <w:pPr>
                        <w:spacing w:line="16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color w:val="231F20"/>
                          <w:spacing w:val="2"/>
                          <w:w w:val="110"/>
                          <w:sz w:val="16"/>
                        </w:rPr>
                        <w:t>mm</w:t>
                      </w:r>
                      <w:r>
                        <w:rPr>
                          <w:rFonts w:asci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8687;top:619;width:688;height:160" type="#_x0000_t202" filled="false" stroked="false">
                <v:textbox inset="0,0,0,0">
                  <w:txbxContent>
                    <w:p>
                      <w:pPr>
                        <w:spacing w:line="16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/>
                          <w:color w:val="231F20"/>
                          <w:spacing w:val="-3"/>
                          <w:w w:val="120"/>
                          <w:sz w:val="16"/>
                        </w:rPr>
                        <w:t>k</w:t>
                      </w:r>
                      <w:r>
                        <w:rPr>
                          <w:rFonts w:ascii="Arial" w:hAnsi="Arial"/>
                          <w:color w:val="231F20"/>
                          <w:spacing w:val="2"/>
                          <w:w w:val="120"/>
                          <w:sz w:val="16"/>
                        </w:rPr>
                        <w:t>g</w:t>
                      </w:r>
                      <w:r>
                        <w:rPr>
                          <w:rFonts w:ascii="Arial" w:hAnsi="Arial"/>
                          <w:color w:val="231F20"/>
                          <w:spacing w:val="-1"/>
                          <w:w w:val="120"/>
                          <w:sz w:val="16"/>
                        </w:rPr>
                        <w:t>/</w:t>
                      </w:r>
                      <w:r>
                        <w:rPr>
                          <w:rFonts w:ascii="Arial" w:hAnsi="Arial"/>
                          <w:color w:val="231F20"/>
                          <w:spacing w:val="2"/>
                          <w:w w:val="120"/>
                          <w:sz w:val="16"/>
                        </w:rPr>
                        <w:t>t</w:t>
                      </w:r>
                      <w:r>
                        <w:rPr>
                          <w:rFonts w:ascii="Arial" w:hAnsi="Arial"/>
                          <w:color w:val="231F20"/>
                          <w:spacing w:val="3"/>
                          <w:w w:val="120"/>
                          <w:sz w:val="16"/>
                        </w:rPr>
                        <w:t>á</w:t>
                      </w:r>
                      <w:r>
                        <w:rPr>
                          <w:rFonts w:ascii="Arial" w:hAnsi="Arial"/>
                          <w:color w:val="231F20"/>
                          <w:spacing w:val="2"/>
                          <w:w w:val="120"/>
                          <w:sz w:val="16"/>
                        </w:rPr>
                        <w:t>bl</w:t>
                      </w:r>
                      <w:r>
                        <w:rPr>
                          <w:rFonts w:ascii="Arial" w:hAnsi="Arial"/>
                          <w:color w:val="231F20"/>
                          <w:w w:val="120"/>
                          <w:sz w:val="16"/>
                        </w:rPr>
                        <w:t>a</w:t>
                      </w:r>
                      <w:r>
                        <w:rPr>
                          <w:rFonts w:ascii="Arial" w:hAns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9611;top:98;width:778;height:682" type="#_x0000_t202" filled="false" stroked="false">
                <v:textbox inset="0,0,0,0">
                  <w:txbxContent>
                    <w:p>
                      <w:pPr>
                        <w:spacing w:line="169" w:lineRule="exact" w:before="0"/>
                        <w:ind w:left="0" w:right="1" w:firstLine="0"/>
                        <w:jc w:val="center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/>
                          <w:color w:val="231F20"/>
                          <w:spacing w:val="1"/>
                          <w:w w:val="120"/>
                          <w:sz w:val="16"/>
                        </w:rPr>
                        <w:t>Bru</w:t>
                      </w:r>
                      <w:r>
                        <w:rPr>
                          <w:rFonts w:ascii="Arial" w:hAnsi="Arial"/>
                          <w:color w:val="231F20"/>
                          <w:w w:val="120"/>
                          <w:sz w:val="16"/>
                        </w:rPr>
                        <w:t>ttó</w:t>
                      </w:r>
                      <w:r>
                        <w:rPr>
                          <w:rFonts w:ascii="Arial" w:hAnsi="Arial"/>
                          <w:sz w:val="16"/>
                        </w:rPr>
                      </w:r>
                    </w:p>
                    <w:p>
                      <w:pPr>
                        <w:spacing w:before="8"/>
                        <w:ind w:left="-1" w:right="0" w:firstLine="0"/>
                        <w:jc w:val="center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/>
                          <w:color w:val="231F20"/>
                          <w:w w:val="115"/>
                          <w:sz w:val="16"/>
                        </w:rPr>
                        <w:t>tö</w:t>
                      </w:r>
                      <w:r>
                        <w:rPr>
                          <w:rFonts w:ascii="Arial" w:hAnsi="Arial"/>
                          <w:color w:val="231F20"/>
                          <w:spacing w:val="1"/>
                          <w:w w:val="115"/>
                          <w:sz w:val="16"/>
                        </w:rPr>
                        <w:t>me</w:t>
                      </w:r>
                      <w:r>
                        <w:rPr>
                          <w:rFonts w:ascii="Arial" w:hAnsi="Arial"/>
                          <w:color w:val="231F20"/>
                          <w:w w:val="115"/>
                          <w:sz w:val="16"/>
                        </w:rPr>
                        <w:t>g</w:t>
                      </w:r>
                      <w:r>
                        <w:rPr>
                          <w:rFonts w:ascii="Arial" w:hAnsi="Arial"/>
                          <w:sz w:val="16"/>
                        </w:rPr>
                      </w:r>
                    </w:p>
                    <w:p>
                      <w:pPr>
                        <w:spacing w:line="240" w:lineRule="auto" w:before="6"/>
                        <w:rPr>
                          <w:rFonts w:ascii="Trebuchet MS" w:hAnsi="Trebuchet MS" w:cs="Trebuchet MS" w:eastAsia="Trebuchet MS"/>
                          <w:b/>
                          <w:bCs/>
                          <w:sz w:val="12"/>
                          <w:szCs w:val="12"/>
                        </w:rPr>
                      </w:pPr>
                    </w:p>
                    <w:p>
                      <w:pPr>
                        <w:spacing w:line="175" w:lineRule="exact" w:before="0"/>
                        <w:ind w:left="0" w:right="0" w:firstLine="0"/>
                        <w:jc w:val="center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color w:val="231F20"/>
                          <w:w w:val="115"/>
                          <w:sz w:val="16"/>
                        </w:rPr>
                        <w:t>kg/raklap</w:t>
                      </w:r>
                      <w:r>
                        <w:rPr>
                          <w:rFonts w:asci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355;top:959;width:182;height:160" type="#_x0000_t202" filled="false" stroked="false">
                <v:textbox inset="0,0,0,0">
                  <w:txbxContent>
                    <w:p>
                      <w:pPr>
                        <w:spacing w:line="16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color w:val="231F20"/>
                          <w:spacing w:val="3"/>
                          <w:w w:val="95"/>
                          <w:sz w:val="16"/>
                        </w:rPr>
                        <w:t>10</w:t>
                      </w:r>
                      <w:r>
                        <w:rPr>
                          <w:rFonts w:asci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1162;top:959;width:376;height:160" type="#_x0000_t202" filled="false" stroked="false">
                <v:textbox inset="0,0,0,0">
                  <w:txbxContent>
                    <w:p>
                      <w:pPr>
                        <w:spacing w:line="16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color w:val="231F20"/>
                          <w:spacing w:val="2"/>
                          <w:sz w:val="16"/>
                        </w:rPr>
                        <w:t>12</w:t>
                      </w:r>
                      <w:r>
                        <w:rPr>
                          <w:rFonts w:ascii="Arial"/>
                          <w:color w:val="231F20"/>
                          <w:spacing w:val="1"/>
                          <w:sz w:val="16"/>
                        </w:rPr>
                        <w:t>50</w:t>
                      </w:r>
                      <w:r>
                        <w:rPr>
                          <w:rFonts w:asci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2030;top:959;width:458;height:160" type="#_x0000_t202" filled="false" stroked="false">
                <v:textbox inset="0,0,0,0">
                  <w:txbxContent>
                    <w:p>
                      <w:pPr>
                        <w:spacing w:line="16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color w:val="231F20"/>
                          <w:spacing w:val="4"/>
                          <w:w w:val="120"/>
                          <w:sz w:val="16"/>
                        </w:rPr>
                        <w:t>2</w:t>
                      </w:r>
                      <w:r>
                        <w:rPr>
                          <w:rFonts w:ascii="Arial"/>
                          <w:color w:val="231F20"/>
                          <w:spacing w:val="3"/>
                          <w:w w:val="120"/>
                          <w:sz w:val="16"/>
                        </w:rPr>
                        <w:t>000</w:t>
                      </w:r>
                      <w:r>
                        <w:rPr>
                          <w:rFonts w:asci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3112;top:959;width:220;height:160" type="#_x0000_t202" filled="false" stroked="false">
                <v:textbox inset="0,0,0,0">
                  <w:txbxContent>
                    <w:p>
                      <w:pPr>
                        <w:spacing w:line="16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color w:val="231F20"/>
                          <w:spacing w:val="3"/>
                          <w:w w:val="120"/>
                          <w:sz w:val="16"/>
                        </w:rPr>
                        <w:t>50</w:t>
                      </w:r>
                      <w:r>
                        <w:rPr>
                          <w:rFonts w:asci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3808;top:959;width:3666;height:160" type="#_x0000_t202" filled="false" stroked="false">
                <v:textbox inset="0,0,0,0">
                  <w:txbxContent>
                    <w:p>
                      <w:pPr>
                        <w:tabs>
                          <w:tab w:pos="2869" w:val="left" w:leader="none"/>
                        </w:tabs>
                        <w:spacing w:line="16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color w:val="231F20"/>
                          <w:spacing w:val="3"/>
                          <w:w w:val="115"/>
                          <w:sz w:val="16"/>
                        </w:rPr>
                        <w:t>52</w:t>
                      </w:r>
                      <w:r>
                        <w:rPr>
                          <w:rFonts w:ascii="Arial"/>
                          <w:color w:val="231F20"/>
                          <w:spacing w:val="2"/>
                          <w:w w:val="115"/>
                          <w:sz w:val="16"/>
                        </w:rPr>
                        <w:t>004444</w:t>
                      </w:r>
                      <w:r>
                        <w:rPr>
                          <w:rFonts w:ascii="Arial"/>
                          <w:color w:val="231F20"/>
                          <w:spacing w:val="3"/>
                          <w:w w:val="115"/>
                          <w:sz w:val="16"/>
                        </w:rPr>
                        <w:t>3</w:t>
                      </w:r>
                      <w:r>
                        <w:rPr>
                          <w:rFonts w:ascii="Arial"/>
                          <w:color w:val="231F20"/>
                          <w:spacing w:val="2"/>
                          <w:w w:val="115"/>
                          <w:sz w:val="16"/>
                        </w:rPr>
                        <w:t>6</w:t>
                      </w:r>
                      <w:r>
                        <w:rPr>
                          <w:rFonts w:ascii="Arial"/>
                          <w:color w:val="231F20"/>
                          <w:w w:val="115"/>
                          <w:sz w:val="16"/>
                        </w:rPr>
                        <w:t>   </w:t>
                      </w:r>
                      <w:r>
                        <w:rPr>
                          <w:rFonts w:ascii="Arial"/>
                          <w:color w:val="231F20"/>
                          <w:spacing w:val="26"/>
                          <w:w w:val="115"/>
                          <w:sz w:val="16"/>
                        </w:rPr>
                        <w:t> </w:t>
                      </w:r>
                      <w:r>
                        <w:rPr>
                          <w:rFonts w:ascii="Arial"/>
                          <w:color w:val="231F20"/>
                          <w:spacing w:val="2"/>
                          <w:w w:val="115"/>
                          <w:sz w:val="16"/>
                        </w:rPr>
                        <w:t>400</w:t>
                      </w:r>
                      <w:r>
                        <w:rPr>
                          <w:rFonts w:ascii="Arial"/>
                          <w:color w:val="231F20"/>
                          <w:spacing w:val="3"/>
                          <w:w w:val="115"/>
                          <w:sz w:val="16"/>
                        </w:rPr>
                        <w:t>28</w:t>
                      </w:r>
                      <w:r>
                        <w:rPr>
                          <w:rFonts w:ascii="Arial"/>
                          <w:color w:val="231F20"/>
                          <w:spacing w:val="2"/>
                          <w:w w:val="115"/>
                          <w:sz w:val="16"/>
                        </w:rPr>
                        <w:t>066</w:t>
                      </w:r>
                      <w:r>
                        <w:rPr>
                          <w:rFonts w:ascii="Arial"/>
                          <w:color w:val="231F20"/>
                          <w:spacing w:val="3"/>
                          <w:w w:val="115"/>
                          <w:sz w:val="16"/>
                        </w:rPr>
                        <w:t>43</w:t>
                      </w:r>
                      <w:r>
                        <w:rPr>
                          <w:rFonts w:ascii="Arial"/>
                          <w:color w:val="231F20"/>
                          <w:spacing w:val="2"/>
                          <w:w w:val="115"/>
                          <w:sz w:val="16"/>
                        </w:rPr>
                        <w:t>9</w:t>
                      </w:r>
                      <w:r>
                        <w:rPr>
                          <w:rFonts w:ascii="Arial"/>
                          <w:color w:val="231F20"/>
                          <w:spacing w:val="3"/>
                          <w:w w:val="115"/>
                          <w:sz w:val="16"/>
                        </w:rPr>
                        <w:t>82</w:t>
                        <w:tab/>
                      </w:r>
                      <w:r>
                        <w:rPr>
                          <w:rFonts w:ascii="Arial"/>
                          <w:color w:val="231F20"/>
                          <w:spacing w:val="2"/>
                          <w:w w:val="105"/>
                          <w:sz w:val="16"/>
                        </w:rPr>
                        <w:t>6809</w:t>
                      </w:r>
                      <w:r>
                        <w:rPr>
                          <w:rFonts w:ascii="Arial"/>
                          <w:color w:val="231F20"/>
                          <w:spacing w:val="4"/>
                          <w:w w:val="105"/>
                          <w:sz w:val="16"/>
                        </w:rPr>
                        <w:t>1</w:t>
                      </w:r>
                      <w:r>
                        <w:rPr>
                          <w:rFonts w:ascii="Arial"/>
                          <w:color w:val="231F20"/>
                          <w:spacing w:val="3"/>
                          <w:w w:val="105"/>
                          <w:sz w:val="16"/>
                        </w:rPr>
                        <w:t>10</w:t>
                      </w:r>
                      <w:r>
                        <w:rPr>
                          <w:rFonts w:ascii="Arial"/>
                          <w:color w:val="231F20"/>
                          <w:spacing w:val="2"/>
                          <w:w w:val="105"/>
                          <w:sz w:val="16"/>
                        </w:rPr>
                        <w:t>0</w:t>
                      </w:r>
                      <w:r>
                        <w:rPr>
                          <w:rFonts w:asci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7945;top:959;width:244;height:160" type="#_x0000_t202" filled="false" stroked="false">
                <v:textbox inset="0,0,0,0">
                  <w:txbxContent>
                    <w:p>
                      <w:pPr>
                        <w:spacing w:line="16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color w:val="231F20"/>
                          <w:spacing w:val="3"/>
                          <w:w w:val="105"/>
                          <w:sz w:val="16"/>
                        </w:rPr>
                        <w:t>2,</w:t>
                      </w:r>
                      <w:r>
                        <w:rPr>
                          <w:rFonts w:ascii="Arial"/>
                          <w:color w:val="231F20"/>
                          <w:spacing w:val="2"/>
                          <w:w w:val="105"/>
                          <w:sz w:val="16"/>
                        </w:rPr>
                        <w:t>5</w:t>
                      </w:r>
                      <w:r>
                        <w:rPr>
                          <w:rFonts w:asci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8925;top:959;width:216;height:160" type="#_x0000_t202" filled="false" stroked="false">
                <v:textbox inset="0,0,0,0">
                  <w:txbxContent>
                    <w:p>
                      <w:pPr>
                        <w:spacing w:line="16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color w:val="231F20"/>
                          <w:spacing w:val="1"/>
                          <w:w w:val="115"/>
                          <w:sz w:val="16"/>
                        </w:rPr>
                        <w:t>20</w:t>
                      </w:r>
                      <w:r>
                        <w:rPr>
                          <w:rFonts w:asci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9792;top:959;width:422;height:160" type="#_x0000_t202" filled="false" stroked="false">
                <v:textbox inset="0,0,0,0">
                  <w:txbxContent>
                    <w:p>
                      <w:pPr>
                        <w:spacing w:line="16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color w:val="231F20"/>
                          <w:spacing w:val="6"/>
                          <w:w w:val="110"/>
                          <w:sz w:val="16"/>
                        </w:rPr>
                        <w:t>1</w:t>
                      </w:r>
                      <w:r>
                        <w:rPr>
                          <w:rFonts w:ascii="Arial"/>
                          <w:color w:val="231F20"/>
                          <w:spacing w:val="3"/>
                          <w:w w:val="110"/>
                          <w:sz w:val="16"/>
                        </w:rPr>
                        <w:t>000</w:t>
                      </w:r>
                      <w:r>
                        <w:rPr>
                          <w:rFonts w:asci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rebuchet MS" w:hAnsi="Trebuchet MS" w:cs="Trebuchet MS" w:eastAsia="Trebuchet MS"/>
          <w:sz w:val="20"/>
          <w:szCs w:val="20"/>
        </w:rPr>
      </w:r>
    </w:p>
    <w:p>
      <w:pPr>
        <w:spacing w:line="240" w:lineRule="auto" w:before="6"/>
        <w:rPr>
          <w:rFonts w:ascii="Trebuchet MS" w:hAnsi="Trebuchet MS" w:cs="Trebuchet MS" w:eastAsia="Trebuchet MS"/>
          <w:b/>
          <w:bCs/>
          <w:sz w:val="23"/>
          <w:szCs w:val="23"/>
        </w:rPr>
      </w:pPr>
    </w:p>
    <w:p>
      <w:pPr>
        <w:spacing w:line="20" w:lineRule="atLeast"/>
        <w:ind w:left="104" w:right="0" w:firstLine="0"/>
        <w:rPr>
          <w:rFonts w:ascii="Trebuchet MS" w:hAnsi="Trebuchet MS" w:cs="Trebuchet MS" w:eastAsia="Trebuchet MS"/>
          <w:sz w:val="2"/>
          <w:szCs w:val="2"/>
        </w:rPr>
      </w:pPr>
      <w:r>
        <w:rPr>
          <w:rFonts w:ascii="Trebuchet MS" w:hAnsi="Trebuchet MS" w:cs="Trebuchet MS" w:eastAsia="Trebuchet MS"/>
          <w:sz w:val="2"/>
          <w:szCs w:val="2"/>
        </w:rPr>
        <w:pict>
          <v:group style="width:524.85pt;height:1pt;mso-position-horizontal-relative:char;mso-position-vertical-relative:line" coordorigin="0,0" coordsize="10497,20">
            <v:group style="position:absolute;left:10;top:10;width:10477;height:2" coordorigin="10,10" coordsize="10477,2">
              <v:shape style="position:absolute;left:10;top:10;width:10477;height:2" coordorigin="10,10" coordsize="10477,0" path="m10,10l10487,10e" filled="false" stroked="true" strokeweight="1.000014pt" strokecolor="#006cb7">
                <v:path arrowok="t"/>
              </v:shape>
            </v:group>
          </v:group>
        </w:pict>
      </w:r>
      <w:r>
        <w:rPr>
          <w:rFonts w:ascii="Trebuchet MS" w:hAnsi="Trebuchet MS" w:cs="Trebuchet MS" w:eastAsia="Trebuchet MS"/>
          <w:sz w:val="2"/>
          <w:szCs w:val="2"/>
        </w:rPr>
      </w:r>
    </w:p>
    <w:p>
      <w:pPr>
        <w:spacing w:before="72"/>
        <w:ind w:left="240" w:right="0" w:hanging="70"/>
        <w:jc w:val="left"/>
        <w:rPr>
          <w:rFonts w:ascii="Trebuchet MS" w:hAnsi="Trebuchet MS" w:cs="Trebuchet MS" w:eastAsia="Trebuchet MS"/>
          <w:sz w:val="16"/>
          <w:szCs w:val="16"/>
        </w:rPr>
      </w:pPr>
      <w:r>
        <w:rPr>
          <w:rFonts w:ascii="Trebuchet MS" w:hAnsi="Trebuchet MS"/>
          <w:b/>
          <w:color w:val="006CB7"/>
          <w:w w:val="115"/>
          <w:sz w:val="16"/>
        </w:rPr>
        <w:t>TERMÉKTULAJDONSÁGOK</w:t>
      </w:r>
      <w:r>
        <w:rPr>
          <w:rFonts w:ascii="Trebuchet MS" w:hAnsi="Trebuchet MS"/>
          <w:b/>
          <w:color w:val="006CB7"/>
          <w:spacing w:val="-2"/>
          <w:w w:val="115"/>
          <w:sz w:val="16"/>
        </w:rPr>
        <w:t> </w:t>
      </w:r>
      <w:r>
        <w:rPr>
          <w:rFonts w:ascii="Trebuchet MS" w:hAnsi="Trebuchet MS"/>
          <w:b/>
          <w:color w:val="006CB7"/>
          <w:w w:val="115"/>
          <w:sz w:val="16"/>
        </w:rPr>
        <w:t>ÉS</w:t>
      </w:r>
      <w:r>
        <w:rPr>
          <w:rFonts w:ascii="Trebuchet MS" w:hAnsi="Trebuchet MS"/>
          <w:b/>
          <w:color w:val="006CB7"/>
          <w:spacing w:val="-2"/>
          <w:w w:val="115"/>
          <w:sz w:val="16"/>
        </w:rPr>
        <w:t> T</w:t>
      </w:r>
      <w:r>
        <w:rPr>
          <w:rFonts w:ascii="Trebuchet MS" w:hAnsi="Trebuchet MS"/>
          <w:b/>
          <w:color w:val="006CB7"/>
          <w:spacing w:val="-1"/>
          <w:w w:val="115"/>
          <w:sz w:val="16"/>
        </w:rPr>
        <w:t>EL</w:t>
      </w:r>
      <w:r>
        <w:rPr>
          <w:rFonts w:ascii="Trebuchet MS" w:hAnsi="Trebuchet MS"/>
          <w:b/>
          <w:color w:val="006CB7"/>
          <w:spacing w:val="-2"/>
          <w:w w:val="115"/>
          <w:sz w:val="16"/>
        </w:rPr>
        <w:t>JE</w:t>
      </w:r>
      <w:r>
        <w:rPr>
          <w:rFonts w:ascii="Trebuchet MS" w:hAnsi="Trebuchet MS"/>
          <w:b/>
          <w:color w:val="006CB7"/>
          <w:spacing w:val="-1"/>
          <w:w w:val="115"/>
          <w:sz w:val="16"/>
        </w:rPr>
        <w:t>SÍ</w:t>
      </w:r>
      <w:r>
        <w:rPr>
          <w:rFonts w:ascii="Trebuchet MS" w:hAnsi="Trebuchet MS"/>
          <w:b/>
          <w:color w:val="006CB7"/>
          <w:spacing w:val="-2"/>
          <w:w w:val="115"/>
          <w:sz w:val="16"/>
        </w:rPr>
        <w:t>T</w:t>
      </w:r>
      <w:r>
        <w:rPr>
          <w:rFonts w:ascii="Trebuchet MS" w:hAnsi="Trebuchet MS"/>
          <w:b/>
          <w:color w:val="006CB7"/>
          <w:spacing w:val="-1"/>
          <w:w w:val="115"/>
          <w:sz w:val="16"/>
        </w:rPr>
        <w:t>MÉNY</w:t>
      </w:r>
      <w:r>
        <w:rPr>
          <w:rFonts w:ascii="Trebuchet MS" w:hAnsi="Trebuchet MS"/>
          <w:b/>
          <w:color w:val="006CB7"/>
          <w:spacing w:val="-2"/>
          <w:w w:val="115"/>
          <w:sz w:val="16"/>
        </w:rPr>
        <w:t>JELL</w:t>
      </w:r>
      <w:r>
        <w:rPr>
          <w:rFonts w:ascii="Trebuchet MS" w:hAnsi="Trebuchet MS"/>
          <w:b/>
          <w:color w:val="006CB7"/>
          <w:spacing w:val="-1"/>
          <w:w w:val="115"/>
          <w:sz w:val="16"/>
        </w:rPr>
        <w:t>EMZŐK</w:t>
      </w:r>
      <w:r>
        <w:rPr>
          <w:rFonts w:ascii="Trebuchet MS" w:hAnsi="Trebuchet MS"/>
          <w:b/>
          <w:color w:val="006CB7"/>
          <w:spacing w:val="-2"/>
          <w:w w:val="115"/>
          <w:sz w:val="16"/>
        </w:rPr>
        <w:t>:</w:t>
      </w:r>
      <w:r>
        <w:rPr>
          <w:rFonts w:ascii="Trebuchet MS" w:hAnsi="Trebuchet MS"/>
          <w:sz w:val="16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16"/>
          <w:szCs w:val="16"/>
        </w:rPr>
      </w:pPr>
    </w:p>
    <w:p>
      <w:pPr>
        <w:spacing w:before="120"/>
        <w:ind w:left="240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/>
        <w:pict>
          <v:shape style="position:absolute;margin-left:60.448101pt;margin-top:1.735247pt;width:496.4pt;height:69.6pt;mso-position-horizontal-relative:page;mso-position-vertical-relative:paragraph;z-index:6376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741"/>
                    <w:gridCol w:w="794"/>
                    <w:gridCol w:w="964"/>
                    <w:gridCol w:w="907"/>
                    <w:gridCol w:w="1020"/>
                    <w:gridCol w:w="1020"/>
                    <w:gridCol w:w="1191"/>
                    <w:gridCol w:w="1304"/>
                    <w:gridCol w:w="1020"/>
                    <w:gridCol w:w="966"/>
                  </w:tblGrid>
                  <w:tr>
                    <w:trPr>
                      <w:trHeight w:val="276" w:hRule="exact"/>
                    </w:trPr>
                    <w:tc>
                      <w:tcPr>
                        <w:tcW w:w="3406" w:type="dxa"/>
                        <w:gridSpan w:val="4"/>
                        <w:vMerge w:val="restart"/>
                        <w:tcBorders>
                          <w:top w:val="nil" w:sz="6" w:space="0" w:color="auto"/>
                          <w:left w:val="nil" w:sz="6" w:space="0" w:color="auto"/>
                          <w:right w:val="single" w:sz="8" w:space="0" w:color="006CB7"/>
                        </w:tcBorders>
                      </w:tcPr>
                      <w:p>
                        <w:pPr>
                          <w:pStyle w:val="TableParagraph"/>
                          <w:tabs>
                            <w:tab w:pos="870" w:val="left" w:leader="none"/>
                            <w:tab w:pos="1636" w:val="left" w:leader="none"/>
                            <w:tab w:pos="1948" w:val="left" w:leader="none"/>
                            <w:tab w:pos="2609" w:val="left" w:leader="none"/>
                          </w:tabs>
                          <w:spacing w:line="250" w:lineRule="auto" w:before="85"/>
                          <w:ind w:left="-70" w:right="97" w:firstLine="93"/>
                          <w:jc w:val="left"/>
                          <w:rPr>
                            <w:rFonts w:ascii="Arial" w:hAnsi="Arial" w:cs="Arial" w:eastAsia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hAnsi="Arial"/>
                            <w:color w:val="231F20"/>
                            <w:spacing w:val="-2"/>
                            <w:w w:val="110"/>
                            <w:sz w:val="16"/>
                          </w:rPr>
                          <w:t>E</w:t>
                        </w:r>
                        <w:r>
                          <w:rPr>
                            <w:rFonts w:ascii="Arial" w:hAnsi="Arial"/>
                            <w:color w:val="231F20"/>
                            <w:spacing w:val="-1"/>
                            <w:w w:val="110"/>
                            <w:sz w:val="16"/>
                          </w:rPr>
                          <w:t>N</w:t>
                        </w:r>
                        <w:r>
                          <w:rPr>
                            <w:rFonts w:ascii="Arial" w:hAnsi="Arial"/>
                            <w:color w:val="231F20"/>
                            <w:spacing w:val="-4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31F20"/>
                            <w:spacing w:val="-1"/>
                            <w:w w:val="110"/>
                            <w:sz w:val="16"/>
                          </w:rPr>
                          <w:t>5</w:t>
                        </w:r>
                        <w:r>
                          <w:rPr>
                            <w:rFonts w:ascii="Arial" w:hAnsi="Arial"/>
                            <w:color w:val="231F20"/>
                            <w:spacing w:val="-2"/>
                            <w:w w:val="110"/>
                            <w:sz w:val="16"/>
                          </w:rPr>
                          <w:t>2</w:t>
                        </w:r>
                        <w:r>
                          <w:rPr>
                            <w:rFonts w:ascii="Arial" w:hAnsi="Arial"/>
                            <w:color w:val="231F20"/>
                            <w:spacing w:val="-1"/>
                            <w:w w:val="110"/>
                            <w:sz w:val="16"/>
                          </w:rPr>
                          <w:t>0</w:t>
                          <w:tab/>
                        </w:r>
                        <w:r>
                          <w:rPr>
                            <w:rFonts w:ascii="Arial" w:hAnsi="Arial"/>
                            <w:color w:val="231F20"/>
                            <w:spacing w:val="-2"/>
                            <w:w w:val="110"/>
                            <w:sz w:val="16"/>
                          </w:rPr>
                          <w:t>K</w:t>
                        </w:r>
                        <w:r>
                          <w:rPr>
                            <w:rFonts w:ascii="Arial" w:hAnsi="Arial"/>
                            <w:color w:val="231F20"/>
                            <w:spacing w:val="-1"/>
                            <w:w w:val="110"/>
                            <w:sz w:val="16"/>
                          </w:rPr>
                          <w:t>arton</w:t>
                          <w:tab/>
                        </w:r>
                        <w:r>
                          <w:rPr>
                            <w:rFonts w:ascii="Arial" w:hAnsi="Arial"/>
                            <w:color w:val="231F20"/>
                            <w:spacing w:val="-2"/>
                            <w:w w:val="105"/>
                            <w:sz w:val="16"/>
                          </w:rPr>
                          <w:t>Ho</w:t>
                        </w:r>
                        <w:r>
                          <w:rPr>
                            <w:rFonts w:ascii="Arial" w:hAnsi="Arial"/>
                            <w:color w:val="231F20"/>
                            <w:spacing w:val="-3"/>
                            <w:w w:val="105"/>
                            <w:sz w:val="16"/>
                          </w:rPr>
                          <w:t>ss</w:t>
                        </w:r>
                        <w:r>
                          <w:rPr>
                            <w:rFonts w:ascii="Arial" w:hAnsi="Arial"/>
                            <w:color w:val="231F20"/>
                            <w:spacing w:val="-2"/>
                            <w:w w:val="105"/>
                            <w:sz w:val="16"/>
                          </w:rPr>
                          <w:t>zanti</w:t>
                          <w:tab/>
                        </w:r>
                        <w:r>
                          <w:rPr>
                            <w:rFonts w:ascii="Arial" w:hAnsi="Arial"/>
                            <w:color w:val="231F20"/>
                            <w:spacing w:val="-3"/>
                            <w:w w:val="110"/>
                            <w:sz w:val="16"/>
                          </w:rPr>
                          <w:t>Ke</w:t>
                        </w:r>
                        <w:r>
                          <w:rPr>
                            <w:rFonts w:ascii="Arial" w:hAnsi="Arial"/>
                            <w:color w:val="231F20"/>
                            <w:spacing w:val="-2"/>
                            <w:w w:val="110"/>
                            <w:sz w:val="16"/>
                          </w:rPr>
                          <w:t>r</w:t>
                        </w:r>
                        <w:r>
                          <w:rPr>
                            <w:rFonts w:ascii="Arial" w:hAnsi="Arial"/>
                            <w:color w:val="231F20"/>
                            <w:spacing w:val="-3"/>
                            <w:w w:val="110"/>
                            <w:sz w:val="16"/>
                          </w:rPr>
                          <w:t>es</w:t>
                        </w:r>
                        <w:r>
                          <w:rPr>
                            <w:rFonts w:ascii="Arial" w:hAnsi="Arial"/>
                            <w:color w:val="231F20"/>
                            <w:spacing w:val="-2"/>
                            <w:w w:val="110"/>
                            <w:sz w:val="16"/>
                          </w:rPr>
                          <w:t>zt-</w:t>
                        </w:r>
                        <w:r>
                          <w:rPr>
                            <w:rFonts w:ascii="Arial" w:hAnsi="Arial"/>
                            <w:color w:val="231F20"/>
                            <w:spacing w:val="17"/>
                            <w:w w:val="132"/>
                            <w:sz w:val="16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31F20"/>
                            <w:spacing w:val="-2"/>
                            <w:w w:val="110"/>
                            <w:sz w:val="16"/>
                          </w:rPr>
                          <w:t>nti</w:t>
                        </w:r>
                        <w:r>
                          <w:rPr>
                            <w:rFonts w:ascii="Arial" w:hAnsi="Arial"/>
                            <w:color w:val="231F20"/>
                            <w:spacing w:val="-8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31F20"/>
                            <w:spacing w:val="-1"/>
                            <w:w w:val="110"/>
                            <w:sz w:val="16"/>
                          </w:rPr>
                          <w:t>jelöl</w:t>
                        </w:r>
                        <w:r>
                          <w:rPr>
                            <w:rFonts w:ascii="Arial" w:hAnsi="Arial"/>
                            <w:color w:val="231F20"/>
                            <w:spacing w:val="-2"/>
                            <w:w w:val="110"/>
                            <w:sz w:val="16"/>
                          </w:rPr>
                          <w:t>és</w:t>
                          <w:tab/>
                        </w:r>
                        <w:r>
                          <w:rPr>
                            <w:rFonts w:ascii="Arial" w:hAnsi="Arial"/>
                            <w:color w:val="231F20"/>
                            <w:spacing w:val="-3"/>
                            <w:w w:val="110"/>
                            <w:sz w:val="16"/>
                          </w:rPr>
                          <w:t>s</w:t>
                        </w:r>
                        <w:r>
                          <w:rPr>
                            <w:rFonts w:ascii="Arial" w:hAnsi="Arial"/>
                            <w:color w:val="231F20"/>
                            <w:spacing w:val="-2"/>
                            <w:w w:val="110"/>
                            <w:sz w:val="16"/>
                          </w:rPr>
                          <w:t>z</w:t>
                        </w:r>
                        <w:r>
                          <w:rPr>
                            <w:rFonts w:ascii="Arial" w:hAnsi="Arial"/>
                            <w:color w:val="231F20"/>
                            <w:spacing w:val="-3"/>
                            <w:w w:val="110"/>
                            <w:sz w:val="16"/>
                          </w:rPr>
                          <w:t>í</w:t>
                        </w:r>
                        <w:r>
                          <w:rPr>
                            <w:rFonts w:ascii="Arial" w:hAnsi="Arial"/>
                            <w:color w:val="231F20"/>
                            <w:spacing w:val="-2"/>
                            <w:w w:val="110"/>
                            <w:sz w:val="16"/>
                          </w:rPr>
                          <w:t>n</w:t>
                        </w:r>
                        <w:r>
                          <w:rPr>
                            <w:rFonts w:ascii="Arial" w:hAnsi="Arial"/>
                            <w:color w:val="231F20"/>
                            <w:spacing w:val="-3"/>
                            <w:w w:val="110"/>
                            <w:sz w:val="16"/>
                          </w:rPr>
                          <w:t>e</w:t>
                          <w:tab/>
                          <w:tab/>
                        </w:r>
                        <w:r>
                          <w:rPr>
                            <w:rFonts w:ascii="Arial" w:hAnsi="Arial"/>
                            <w:color w:val="231F20"/>
                            <w:spacing w:val="-1"/>
                            <w:w w:val="105"/>
                            <w:sz w:val="16"/>
                          </w:rPr>
                          <w:t>él</w:t>
                          <w:tab/>
                        </w:r>
                        <w:r>
                          <w:rPr>
                            <w:rFonts w:ascii="Arial" w:hAnsi="Arial"/>
                            <w:color w:val="231F20"/>
                            <w:w w:val="110"/>
                            <w:sz w:val="16"/>
                          </w:rPr>
                          <w:t>ir</w:t>
                        </w:r>
                        <w:r>
                          <w:rPr>
                            <w:rFonts w:ascii="Arial" w:hAnsi="Arial"/>
                            <w:color w:val="231F20"/>
                            <w:spacing w:val="1"/>
                            <w:w w:val="110"/>
                            <w:sz w:val="16"/>
                          </w:rPr>
                          <w:t>á</w:t>
                        </w:r>
                        <w:r>
                          <w:rPr>
                            <w:rFonts w:ascii="Arial" w:hAnsi="Arial"/>
                            <w:color w:val="231F20"/>
                            <w:w w:val="110"/>
                            <w:sz w:val="16"/>
                          </w:rPr>
                          <w:t>ny</w:t>
                        </w:r>
                        <w:r>
                          <w:rPr>
                            <w:rFonts w:ascii="Arial" w:hAnsi="Arial"/>
                            <w:color w:val="231F20"/>
                            <w:spacing w:val="1"/>
                            <w:w w:val="110"/>
                            <w:sz w:val="16"/>
                          </w:rPr>
                          <w:t>ú</w:t>
                        </w:r>
                        <w:r>
                          <w:rPr>
                            <w:rFonts w:ascii="Arial" w:hAnsi="Arial"/>
                            <w:color w:val="231F20"/>
                            <w:spacing w:val="13"/>
                            <w:w w:val="110"/>
                            <w:sz w:val="16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31F20"/>
                            <w:spacing w:val="1"/>
                            <w:w w:val="110"/>
                            <w:sz w:val="16"/>
                          </w:rPr>
                          <w:t>é</w:t>
                        </w:r>
                        <w:r>
                          <w:rPr>
                            <w:rFonts w:ascii="Arial" w:hAnsi="Arial"/>
                            <w:color w:val="231F20"/>
                            <w:w w:val="110"/>
                            <w:sz w:val="16"/>
                          </w:rPr>
                          <w:t>l</w:t>
                        </w:r>
                        <w:r>
                          <w:rPr>
                            <w:rFonts w:ascii="Arial" w:hAnsi="Arial"/>
                            <w:sz w:val="16"/>
                          </w:rPr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 w:sz="6" w:space="0" w:color="auto"/>
                          <w:left w:val="single" w:sz="8" w:space="0" w:color="006CB7"/>
                          <w:bottom w:val="nil" w:sz="6" w:space="0" w:color="auto"/>
                          <w:right w:val="single" w:sz="8" w:space="0" w:color="006CB7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20" w:type="dxa"/>
                        <w:tcBorders>
                          <w:top w:val="nil" w:sz="6" w:space="0" w:color="auto"/>
                          <w:left w:val="single" w:sz="8" w:space="0" w:color="006CB7"/>
                          <w:bottom w:val="nil" w:sz="6" w:space="0" w:color="auto"/>
                          <w:right w:val="single" w:sz="8" w:space="0" w:color="006CB7"/>
                        </w:tcBorders>
                      </w:tcPr>
                      <w:p>
                        <w:pPr>
                          <w:pStyle w:val="TableParagraph"/>
                          <w:spacing w:line="240" w:lineRule="auto" w:before="85"/>
                          <w:ind w:left="72" w:right="0"/>
                          <w:jc w:val="left"/>
                          <w:rPr>
                            <w:rFonts w:ascii="Arial" w:hAnsi="Arial" w:cs="Arial" w:eastAsia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hAnsi="Arial"/>
                            <w:color w:val="231F20"/>
                            <w:spacing w:val="-4"/>
                            <w:w w:val="110"/>
                            <w:sz w:val="16"/>
                          </w:rPr>
                          <w:t>H</w:t>
                        </w:r>
                        <w:r>
                          <w:rPr>
                            <w:rFonts w:ascii="Arial" w:hAnsi="Arial"/>
                            <w:color w:val="231F20"/>
                            <w:spacing w:val="-3"/>
                            <w:w w:val="110"/>
                            <w:sz w:val="16"/>
                          </w:rPr>
                          <w:t>őv</w:t>
                        </w:r>
                        <w:r>
                          <w:rPr>
                            <w:rFonts w:ascii="Arial" w:hAnsi="Arial"/>
                            <w:color w:val="231F20"/>
                            <w:spacing w:val="-4"/>
                            <w:w w:val="110"/>
                            <w:sz w:val="16"/>
                          </w:rPr>
                          <w:t>eze</w:t>
                        </w:r>
                        <w:r>
                          <w:rPr>
                            <w:rFonts w:ascii="Arial" w:hAnsi="Arial"/>
                            <w:color w:val="231F20"/>
                            <w:spacing w:val="-3"/>
                            <w:w w:val="110"/>
                            <w:sz w:val="16"/>
                          </w:rPr>
                          <w:t>t</w:t>
                        </w:r>
                        <w:r>
                          <w:rPr>
                            <w:rFonts w:ascii="Arial" w:hAnsi="Arial"/>
                            <w:color w:val="231F20"/>
                            <w:spacing w:val="-4"/>
                            <w:w w:val="110"/>
                            <w:sz w:val="16"/>
                          </w:rPr>
                          <w:t>és</w:t>
                        </w:r>
                        <w:r>
                          <w:rPr>
                            <w:rFonts w:ascii="Arial" w:hAnsi="Arial"/>
                            <w:color w:val="231F20"/>
                            <w:spacing w:val="-3"/>
                            <w:w w:val="110"/>
                            <w:sz w:val="16"/>
                          </w:rPr>
                          <w:t>i</w:t>
                        </w:r>
                        <w:r>
                          <w:rPr>
                            <w:rFonts w:ascii="Arial" w:hAnsi="Arial"/>
                            <w:sz w:val="16"/>
                          </w:rPr>
                        </w:r>
                      </w:p>
                    </w:tc>
                    <w:tc>
                      <w:tcPr>
                        <w:tcW w:w="1191" w:type="dxa"/>
                        <w:tcBorders>
                          <w:top w:val="nil" w:sz="6" w:space="0" w:color="auto"/>
                          <w:left w:val="single" w:sz="8" w:space="0" w:color="006CB7"/>
                          <w:bottom w:val="nil" w:sz="6" w:space="0" w:color="auto"/>
                          <w:right w:val="single" w:sz="8" w:space="0" w:color="006CB7"/>
                        </w:tcBorders>
                      </w:tcPr>
                      <w:p>
                        <w:pPr>
                          <w:pStyle w:val="TableParagraph"/>
                          <w:spacing w:line="240" w:lineRule="auto" w:before="85"/>
                          <w:ind w:left="202" w:right="0"/>
                          <w:jc w:val="left"/>
                          <w:rPr>
                            <w:rFonts w:ascii="Arial" w:hAnsi="Arial" w:cs="Arial" w:eastAsia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hAnsi="Arial"/>
                            <w:color w:val="231F20"/>
                            <w:spacing w:val="-3"/>
                            <w:w w:val="110"/>
                            <w:sz w:val="16"/>
                          </w:rPr>
                          <w:t>Ma</w:t>
                        </w:r>
                        <w:r>
                          <w:rPr>
                            <w:rFonts w:ascii="Arial" w:hAnsi="Arial"/>
                            <w:color w:val="231F20"/>
                            <w:spacing w:val="-2"/>
                            <w:w w:val="110"/>
                            <w:sz w:val="16"/>
                          </w:rPr>
                          <w:t>xim</w:t>
                        </w:r>
                        <w:r>
                          <w:rPr>
                            <w:rFonts w:ascii="Arial" w:hAnsi="Arial"/>
                            <w:color w:val="231F20"/>
                            <w:spacing w:val="-3"/>
                            <w:w w:val="110"/>
                            <w:sz w:val="16"/>
                          </w:rPr>
                          <w:t>á</w:t>
                        </w:r>
                        <w:r>
                          <w:rPr>
                            <w:rFonts w:ascii="Arial" w:hAnsi="Arial"/>
                            <w:color w:val="231F20"/>
                            <w:spacing w:val="-2"/>
                            <w:w w:val="110"/>
                            <w:sz w:val="16"/>
                          </w:rPr>
                          <w:t>li</w:t>
                        </w:r>
                        <w:r>
                          <w:rPr>
                            <w:rFonts w:ascii="Arial" w:hAnsi="Arial"/>
                            <w:color w:val="231F20"/>
                            <w:spacing w:val="-3"/>
                            <w:w w:val="110"/>
                            <w:sz w:val="16"/>
                          </w:rPr>
                          <w:t>s</w:t>
                        </w:r>
                        <w:r>
                          <w:rPr>
                            <w:rFonts w:ascii="Arial" w:hAnsi="Arial"/>
                            <w:sz w:val="16"/>
                          </w:rPr>
                        </w:r>
                      </w:p>
                    </w:tc>
                    <w:tc>
                      <w:tcPr>
                        <w:tcW w:w="1304" w:type="dxa"/>
                        <w:tcBorders>
                          <w:top w:val="nil" w:sz="6" w:space="0" w:color="auto"/>
                          <w:left w:val="single" w:sz="8" w:space="0" w:color="006CB7"/>
                          <w:bottom w:val="nil" w:sz="6" w:space="0" w:color="auto"/>
                          <w:right w:val="single" w:sz="8" w:space="0" w:color="006CB7"/>
                        </w:tcBorders>
                      </w:tcPr>
                      <w:p>
                        <w:pPr>
                          <w:pStyle w:val="TableParagraph"/>
                          <w:spacing w:line="240" w:lineRule="auto" w:before="85"/>
                          <w:ind w:left="110" w:right="0"/>
                          <w:jc w:val="left"/>
                          <w:rPr>
                            <w:rFonts w:ascii="Arial" w:hAnsi="Arial" w:cs="Arial" w:eastAsia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/>
                            <w:color w:val="231F20"/>
                            <w:spacing w:val="-2"/>
                            <w:w w:val="115"/>
                            <w:sz w:val="16"/>
                          </w:rPr>
                          <w:t>Megengede</w:t>
                        </w:r>
                        <w:r>
                          <w:rPr>
                            <w:rFonts w:ascii="Arial"/>
                            <w:color w:val="231F20"/>
                            <w:spacing w:val="-1"/>
                            <w:w w:val="115"/>
                            <w:sz w:val="16"/>
                          </w:rPr>
                          <w:t>tt</w:t>
                        </w:r>
                        <w:r>
                          <w:rPr>
                            <w:rFonts w:ascii="Arial"/>
                            <w:sz w:val="16"/>
                          </w:rPr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 w:sz="6" w:space="0" w:color="auto"/>
                          <w:left w:val="single" w:sz="8" w:space="0" w:color="006CB7"/>
                          <w:bottom w:val="nil" w:sz="6" w:space="0" w:color="auto"/>
                          <w:right w:val="single" w:sz="8" w:space="0" w:color="006CB7"/>
                        </w:tcBorders>
                      </w:tcPr>
                      <w:p>
                        <w:pPr>
                          <w:pStyle w:val="TableParagraph"/>
                          <w:spacing w:line="240" w:lineRule="auto" w:before="85"/>
                          <w:ind w:left="48" w:right="0"/>
                          <w:jc w:val="left"/>
                          <w:rPr>
                            <w:rFonts w:ascii="Arial" w:hAnsi="Arial" w:cs="Arial" w:eastAsia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hAnsi="Arial"/>
                            <w:color w:val="231F20"/>
                            <w:spacing w:val="-3"/>
                            <w:w w:val="110"/>
                            <w:sz w:val="16"/>
                          </w:rPr>
                          <w:t>T</w:t>
                        </w:r>
                        <w:r>
                          <w:rPr>
                            <w:rFonts w:ascii="Arial" w:hAnsi="Arial"/>
                            <w:color w:val="231F20"/>
                            <w:spacing w:val="-2"/>
                            <w:w w:val="110"/>
                            <w:sz w:val="16"/>
                          </w:rPr>
                          <w:t>űzv</w:t>
                        </w:r>
                        <w:r>
                          <w:rPr>
                            <w:rFonts w:ascii="Arial" w:hAnsi="Arial"/>
                            <w:color w:val="231F20"/>
                            <w:spacing w:val="-3"/>
                            <w:w w:val="110"/>
                            <w:sz w:val="16"/>
                          </w:rPr>
                          <w:t>é</w:t>
                        </w:r>
                        <w:r>
                          <w:rPr>
                            <w:rFonts w:ascii="Arial" w:hAnsi="Arial"/>
                            <w:color w:val="231F20"/>
                            <w:spacing w:val="-2"/>
                            <w:w w:val="110"/>
                            <w:sz w:val="16"/>
                          </w:rPr>
                          <w:t>delmi</w:t>
                        </w:r>
                        <w:r>
                          <w:rPr>
                            <w:rFonts w:ascii="Arial" w:hAnsi="Arial"/>
                            <w:sz w:val="16"/>
                          </w:rPr>
                        </w:r>
                      </w:p>
                    </w:tc>
                    <w:tc>
                      <w:tcPr>
                        <w:tcW w:w="966" w:type="dxa"/>
                        <w:tcBorders>
                          <w:top w:val="nil" w:sz="6" w:space="0" w:color="auto"/>
                          <w:left w:val="single" w:sz="8" w:space="0" w:color="006CB7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85"/>
                          <w:ind w:left="286" w:right="0"/>
                          <w:jc w:val="left"/>
                          <w:rPr>
                            <w:rFonts w:ascii="Arial" w:hAnsi="Arial" w:cs="Arial" w:eastAsia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/>
                            <w:color w:val="231F20"/>
                            <w:spacing w:val="-4"/>
                            <w:w w:val="105"/>
                            <w:sz w:val="16"/>
                          </w:rPr>
                          <w:t>Telje</w:t>
                        </w:r>
                        <w:r>
                          <w:rPr>
                            <w:rFonts w:ascii="Arial"/>
                            <w:color w:val="231F20"/>
                            <w:spacing w:val="-5"/>
                            <w:w w:val="105"/>
                            <w:sz w:val="16"/>
                          </w:rPr>
                          <w:t>s</w:t>
                        </w:r>
                        <w:r>
                          <w:rPr>
                            <w:rFonts w:ascii="Arial"/>
                            <w:sz w:val="16"/>
                          </w:rPr>
                        </w:r>
                      </w:p>
                    </w:tc>
                  </w:tr>
                  <w:tr>
                    <w:trPr>
                      <w:trHeight w:val="723" w:hRule="exact"/>
                    </w:trPr>
                    <w:tc>
                      <w:tcPr>
                        <w:tcW w:w="3406" w:type="dxa"/>
                        <w:gridSpan w:val="4"/>
                        <w:vMerge/>
                        <w:tcBorders>
                          <w:left w:val="nil" w:sz="6" w:space="0" w:color="auto"/>
                          <w:bottom w:val="nil" w:sz="6" w:space="0" w:color="auto"/>
                          <w:right w:val="single" w:sz="8" w:space="0" w:color="006CB7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020" w:type="dxa"/>
                        <w:tcBorders>
                          <w:top w:val="nil" w:sz="6" w:space="0" w:color="auto"/>
                          <w:left w:val="single" w:sz="8" w:space="0" w:color="006CB7"/>
                          <w:bottom w:val="nil" w:sz="6" w:space="0" w:color="auto"/>
                          <w:right w:val="single" w:sz="8" w:space="0" w:color="006CB7"/>
                        </w:tcBorders>
                        <w:shd w:val="clear" w:color="auto" w:fill="DCE8F7"/>
                      </w:tcPr>
                      <w:p>
                        <w:pPr>
                          <w:pStyle w:val="TableParagraph"/>
                          <w:spacing w:line="89" w:lineRule="exact"/>
                          <w:ind w:left="263" w:right="0" w:hanging="86"/>
                          <w:jc w:val="left"/>
                          <w:rPr>
                            <w:rFonts w:ascii="Arial" w:hAnsi="Arial" w:cs="Arial" w:eastAsia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hAnsi="Arial"/>
                            <w:color w:val="231F20"/>
                            <w:spacing w:val="-2"/>
                            <w:w w:val="110"/>
                            <w:sz w:val="16"/>
                          </w:rPr>
                          <w:t>S</w:t>
                        </w:r>
                        <w:r>
                          <w:rPr>
                            <w:rFonts w:ascii="Arial" w:hAnsi="Arial"/>
                            <w:color w:val="231F20"/>
                            <w:spacing w:val="-1"/>
                            <w:w w:val="110"/>
                            <w:sz w:val="16"/>
                          </w:rPr>
                          <w:t>űrű</w:t>
                        </w:r>
                        <w:r>
                          <w:rPr>
                            <w:rFonts w:ascii="Arial" w:hAnsi="Arial"/>
                            <w:color w:val="231F20"/>
                            <w:spacing w:val="-2"/>
                            <w:w w:val="110"/>
                            <w:sz w:val="16"/>
                          </w:rPr>
                          <w:t>sé</w:t>
                        </w:r>
                        <w:r>
                          <w:rPr>
                            <w:rFonts w:ascii="Arial" w:hAnsi="Arial"/>
                            <w:color w:val="231F20"/>
                            <w:spacing w:val="-1"/>
                            <w:w w:val="110"/>
                            <w:sz w:val="16"/>
                          </w:rPr>
                          <w:t>g</w:t>
                        </w:r>
                        <w:r>
                          <w:rPr>
                            <w:rFonts w:ascii="Arial" w:hAnsi="Arial"/>
                            <w:sz w:val="16"/>
                          </w:rPr>
                        </w: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Arial" w:hAnsi="Arial" w:cs="Arial" w:eastAsia="Arial"/>
                            <w:sz w:val="16"/>
                            <w:szCs w:val="16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 w:before="142"/>
                          <w:ind w:left="263" w:right="0"/>
                          <w:jc w:val="left"/>
                          <w:rPr>
                            <w:rFonts w:ascii="Arial" w:hAnsi="Arial" w:cs="Arial" w:eastAsia="Arial"/>
                            <w:sz w:val="9"/>
                            <w:szCs w:val="9"/>
                          </w:rPr>
                        </w:pPr>
                        <w:r>
                          <w:rPr>
                            <w:rFonts w:ascii="Arial"/>
                            <w:color w:val="231F20"/>
                            <w:spacing w:val="-4"/>
                            <w:w w:val="125"/>
                            <w:sz w:val="16"/>
                          </w:rPr>
                          <w:t>kg</w:t>
                        </w:r>
                        <w:r>
                          <w:rPr>
                            <w:rFonts w:ascii="Arial"/>
                            <w:color w:val="231F20"/>
                            <w:spacing w:val="-3"/>
                            <w:w w:val="125"/>
                            <w:sz w:val="16"/>
                          </w:rPr>
                          <w:t>/m</w:t>
                        </w:r>
                        <w:r>
                          <w:rPr>
                            <w:rFonts w:ascii="Arial"/>
                            <w:color w:val="231F20"/>
                            <w:spacing w:val="-4"/>
                            <w:w w:val="125"/>
                            <w:position w:val="5"/>
                            <w:sz w:val="9"/>
                          </w:rPr>
                          <w:t>3</w:t>
                        </w:r>
                        <w:r>
                          <w:rPr>
                            <w:rFonts w:ascii="Arial"/>
                            <w:sz w:val="9"/>
                          </w:rPr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 w:sz="6" w:space="0" w:color="auto"/>
                          <w:left w:val="single" w:sz="8" w:space="0" w:color="006CB7"/>
                          <w:bottom w:val="nil" w:sz="6" w:space="0" w:color="auto"/>
                          <w:right w:val="single" w:sz="8" w:space="0" w:color="006CB7"/>
                        </w:tcBorders>
                        <w:shd w:val="clear" w:color="auto" w:fill="DCE8F7"/>
                      </w:tcPr>
                      <w:p>
                        <w:pPr>
                          <w:pStyle w:val="TableParagraph"/>
                          <w:spacing w:line="240" w:lineRule="auto" w:before="1"/>
                          <w:ind w:left="241" w:right="0" w:hanging="51"/>
                          <w:jc w:val="left"/>
                          <w:rPr>
                            <w:rFonts w:ascii="Arial" w:hAnsi="Arial" w:cs="Arial" w:eastAsia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hAnsi="Arial"/>
                            <w:color w:val="231F20"/>
                            <w:spacing w:val="-4"/>
                            <w:w w:val="115"/>
                            <w:sz w:val="16"/>
                          </w:rPr>
                          <w:t>t</w:t>
                        </w:r>
                        <w:r>
                          <w:rPr>
                            <w:rFonts w:ascii="Arial" w:hAnsi="Arial"/>
                            <w:color w:val="231F20"/>
                            <w:spacing w:val="-5"/>
                            <w:w w:val="115"/>
                            <w:sz w:val="16"/>
                          </w:rPr>
                          <w:t>é</w:t>
                        </w:r>
                        <w:r>
                          <w:rPr>
                            <w:rFonts w:ascii="Arial" w:hAnsi="Arial"/>
                            <w:color w:val="231F20"/>
                            <w:spacing w:val="-4"/>
                            <w:w w:val="115"/>
                            <w:sz w:val="16"/>
                          </w:rPr>
                          <w:t>ny</w:t>
                        </w:r>
                        <w:r>
                          <w:rPr>
                            <w:rFonts w:ascii="Arial" w:hAnsi="Arial"/>
                            <w:color w:val="231F20"/>
                            <w:spacing w:val="-5"/>
                            <w:w w:val="115"/>
                            <w:sz w:val="16"/>
                          </w:rPr>
                          <w:t>ez</w:t>
                        </w:r>
                        <w:r>
                          <w:rPr>
                            <w:rFonts w:ascii="Arial" w:hAnsi="Arial"/>
                            <w:color w:val="231F20"/>
                            <w:spacing w:val="-4"/>
                            <w:w w:val="115"/>
                            <w:sz w:val="16"/>
                          </w:rPr>
                          <w:t>ő</w:t>
                        </w:r>
                        <w:r>
                          <w:rPr>
                            <w:rFonts w:ascii="Arial" w:hAnsi="Arial"/>
                            <w:sz w:val="16"/>
                          </w:rPr>
                        </w:r>
                      </w:p>
                      <w:p>
                        <w:pPr>
                          <w:pStyle w:val="TableParagraph"/>
                          <w:spacing w:line="240" w:lineRule="auto" w:before="0"/>
                          <w:ind w:right="0"/>
                          <w:jc w:val="left"/>
                          <w:rPr>
                            <w:rFonts w:ascii="Arial" w:hAnsi="Arial" w:cs="Arial" w:eastAsia="Arial"/>
                            <w:sz w:val="20"/>
                            <w:szCs w:val="20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241" w:right="0"/>
                          <w:jc w:val="left"/>
                          <w:rPr>
                            <w:rFonts w:ascii="Arial" w:hAnsi="Arial" w:cs="Arial" w:eastAsia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/>
                            <w:color w:val="231F20"/>
                            <w:spacing w:val="-3"/>
                            <w:w w:val="120"/>
                            <w:sz w:val="16"/>
                          </w:rPr>
                          <w:t>W/</w:t>
                        </w:r>
                        <w:r>
                          <w:rPr>
                            <w:rFonts w:ascii="Arial"/>
                            <w:color w:val="231F20"/>
                            <w:spacing w:val="-4"/>
                            <w:w w:val="120"/>
                            <w:sz w:val="16"/>
                          </w:rPr>
                          <w:t>mK</w:t>
                        </w:r>
                        <w:r>
                          <w:rPr>
                            <w:rFonts w:ascii="Arial"/>
                            <w:sz w:val="16"/>
                          </w:rPr>
                        </w:r>
                      </w:p>
                    </w:tc>
                    <w:tc>
                      <w:tcPr>
                        <w:tcW w:w="1191" w:type="dxa"/>
                        <w:tcBorders>
                          <w:top w:val="nil" w:sz="6" w:space="0" w:color="auto"/>
                          <w:left w:val="single" w:sz="8" w:space="0" w:color="006CB7"/>
                          <w:bottom w:val="nil" w:sz="6" w:space="0" w:color="auto"/>
                          <w:right w:val="single" w:sz="8" w:space="0" w:color="006CB7"/>
                        </w:tcBorders>
                        <w:shd w:val="clear" w:color="auto" w:fill="DCE8F7"/>
                      </w:tcPr>
                      <w:p>
                        <w:pPr>
                          <w:pStyle w:val="TableParagraph"/>
                          <w:spacing w:line="240" w:lineRule="auto" w:before="1"/>
                          <w:ind w:left="1" w:right="0"/>
                          <w:jc w:val="center"/>
                          <w:rPr>
                            <w:rFonts w:ascii="Arial" w:hAnsi="Arial" w:cs="Arial" w:eastAsia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hAnsi="Arial"/>
                            <w:color w:val="231F20"/>
                            <w:spacing w:val="-1"/>
                            <w:w w:val="110"/>
                            <w:sz w:val="16"/>
                          </w:rPr>
                          <w:t>hőmér</w:t>
                        </w:r>
                        <w:r>
                          <w:rPr>
                            <w:rFonts w:ascii="Arial" w:hAnsi="Arial"/>
                            <w:color w:val="231F20"/>
                            <w:spacing w:val="-2"/>
                            <w:w w:val="110"/>
                            <w:sz w:val="16"/>
                          </w:rPr>
                          <w:t>s</w:t>
                        </w:r>
                        <w:r>
                          <w:rPr>
                            <w:rFonts w:ascii="Arial" w:hAnsi="Arial"/>
                            <w:color w:val="231F20"/>
                            <w:spacing w:val="-1"/>
                            <w:w w:val="110"/>
                            <w:sz w:val="16"/>
                          </w:rPr>
                          <w:t>ékl</w:t>
                        </w:r>
                        <w:r>
                          <w:rPr>
                            <w:rFonts w:ascii="Arial" w:hAnsi="Arial"/>
                            <w:color w:val="231F20"/>
                            <w:spacing w:val="-2"/>
                            <w:w w:val="110"/>
                            <w:sz w:val="16"/>
                          </w:rPr>
                          <w:t>e</w:t>
                        </w:r>
                        <w:r>
                          <w:rPr>
                            <w:rFonts w:ascii="Arial" w:hAnsi="Arial"/>
                            <w:color w:val="231F20"/>
                            <w:spacing w:val="-1"/>
                            <w:w w:val="110"/>
                            <w:sz w:val="16"/>
                          </w:rPr>
                          <w:t>t</w:t>
                        </w:r>
                        <w:r>
                          <w:rPr>
                            <w:rFonts w:ascii="Arial" w:hAnsi="Arial"/>
                            <w:sz w:val="16"/>
                          </w:rPr>
                        </w:r>
                      </w:p>
                      <w:p>
                        <w:pPr>
                          <w:pStyle w:val="TableParagraph"/>
                          <w:spacing w:line="240" w:lineRule="auto" w:before="0"/>
                          <w:ind w:right="0"/>
                          <w:jc w:val="left"/>
                          <w:rPr>
                            <w:rFonts w:ascii="Arial" w:hAnsi="Arial" w:cs="Arial" w:eastAsia="Arial"/>
                            <w:sz w:val="20"/>
                            <w:szCs w:val="20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6"/>
                          <w:jc w:val="center"/>
                          <w:rPr>
                            <w:rFonts w:ascii="Arial" w:hAnsi="Arial" w:cs="Arial" w:eastAsia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hAnsi="Arial" w:cs="Arial" w:eastAsia="Arial"/>
                            <w:color w:val="231F20"/>
                            <w:spacing w:val="-8"/>
                            <w:w w:val="105"/>
                            <w:sz w:val="16"/>
                            <w:szCs w:val="16"/>
                          </w:rPr>
                          <w:t>°C</w:t>
                        </w:r>
                        <w:r>
                          <w:rPr>
                            <w:rFonts w:ascii="Arial" w:hAnsi="Arial" w:cs="Arial" w:eastAsia="Arial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304" w:type="dxa"/>
                        <w:tcBorders>
                          <w:top w:val="nil" w:sz="6" w:space="0" w:color="auto"/>
                          <w:left w:val="single" w:sz="8" w:space="0" w:color="006CB7"/>
                          <w:bottom w:val="nil" w:sz="6" w:space="0" w:color="auto"/>
                          <w:right w:val="single" w:sz="8" w:space="0" w:color="006CB7"/>
                        </w:tcBorders>
                        <w:shd w:val="clear" w:color="auto" w:fill="DCE8F7"/>
                      </w:tcPr>
                      <w:p>
                        <w:pPr>
                          <w:pStyle w:val="TableParagraph"/>
                          <w:spacing w:line="240" w:lineRule="auto" w:before="1"/>
                          <w:ind w:left="1" w:right="0"/>
                          <w:jc w:val="center"/>
                          <w:rPr>
                            <w:rFonts w:ascii="Arial" w:hAnsi="Arial" w:cs="Arial" w:eastAsia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hAnsi="Arial"/>
                            <w:color w:val="231F20"/>
                            <w:spacing w:val="-2"/>
                            <w:w w:val="110"/>
                            <w:sz w:val="16"/>
                          </w:rPr>
                          <w:t>p</w:t>
                        </w:r>
                        <w:r>
                          <w:rPr>
                            <w:rFonts w:ascii="Arial" w:hAnsi="Arial"/>
                            <w:color w:val="231F20"/>
                            <w:spacing w:val="-3"/>
                            <w:w w:val="110"/>
                            <w:sz w:val="16"/>
                          </w:rPr>
                          <w:t>á</w:t>
                        </w:r>
                        <w:r>
                          <w:rPr>
                            <w:rFonts w:ascii="Arial" w:hAnsi="Arial"/>
                            <w:color w:val="231F20"/>
                            <w:spacing w:val="-2"/>
                            <w:w w:val="110"/>
                            <w:sz w:val="16"/>
                          </w:rPr>
                          <w:t>r</w:t>
                        </w:r>
                        <w:r>
                          <w:rPr>
                            <w:rFonts w:ascii="Arial" w:hAnsi="Arial"/>
                            <w:color w:val="231F20"/>
                            <w:spacing w:val="-3"/>
                            <w:w w:val="110"/>
                            <w:sz w:val="16"/>
                          </w:rPr>
                          <w:t>a</w:t>
                        </w:r>
                        <w:r>
                          <w:rPr>
                            <w:rFonts w:ascii="Arial" w:hAnsi="Arial"/>
                            <w:color w:val="231F20"/>
                            <w:spacing w:val="-2"/>
                            <w:w w:val="110"/>
                            <w:sz w:val="16"/>
                          </w:rPr>
                          <w:t>ter</w:t>
                        </w:r>
                        <w:r>
                          <w:rPr>
                            <w:rFonts w:ascii="Arial" w:hAnsi="Arial"/>
                            <w:color w:val="231F20"/>
                            <w:spacing w:val="-3"/>
                            <w:w w:val="110"/>
                            <w:sz w:val="16"/>
                          </w:rPr>
                          <w:t>he</w:t>
                        </w:r>
                        <w:r>
                          <w:rPr>
                            <w:rFonts w:ascii="Arial" w:hAnsi="Arial"/>
                            <w:color w:val="231F20"/>
                            <w:spacing w:val="-2"/>
                            <w:w w:val="110"/>
                            <w:sz w:val="16"/>
                          </w:rPr>
                          <w:t>l</w:t>
                        </w:r>
                        <w:r>
                          <w:rPr>
                            <w:rFonts w:ascii="Arial" w:hAnsi="Arial"/>
                            <w:color w:val="231F20"/>
                            <w:spacing w:val="-3"/>
                            <w:w w:val="110"/>
                            <w:sz w:val="16"/>
                          </w:rPr>
                          <w:t>és</w:t>
                        </w:r>
                        <w:r>
                          <w:rPr>
                            <w:rFonts w:ascii="Arial" w:hAnsi="Arial"/>
                            <w:sz w:val="16"/>
                          </w:rPr>
                        </w:r>
                      </w:p>
                      <w:p>
                        <w:pPr>
                          <w:pStyle w:val="TableParagraph"/>
                          <w:spacing w:line="250" w:lineRule="auto" w:before="134"/>
                          <w:ind w:left="127" w:right="125"/>
                          <w:jc w:val="center"/>
                          <w:rPr>
                            <w:rFonts w:ascii="Arial" w:hAnsi="Arial" w:cs="Arial" w:eastAsia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hAnsi="Arial"/>
                            <w:color w:val="231F20"/>
                            <w:spacing w:val="-1"/>
                            <w:w w:val="110"/>
                            <w:sz w:val="16"/>
                          </w:rPr>
                          <w:t>rel</w:t>
                        </w:r>
                        <w:r>
                          <w:rPr>
                            <w:rFonts w:ascii="Arial" w:hAnsi="Arial"/>
                            <w:color w:val="231F20"/>
                            <w:spacing w:val="-2"/>
                            <w:w w:val="110"/>
                            <w:sz w:val="16"/>
                          </w:rPr>
                          <w:t>.</w:t>
                        </w:r>
                        <w:r>
                          <w:rPr>
                            <w:rFonts w:ascii="Arial" w:hAnsi="Arial"/>
                            <w:color w:val="231F20"/>
                            <w:spacing w:val="20"/>
                            <w:w w:val="88"/>
                            <w:sz w:val="16"/>
                          </w:rPr>
                          <w:t> </w:t>
                        </w:r>
                        <w:r>
                          <w:rPr>
                            <w:rFonts w:ascii="Arial" w:hAnsi="Arial"/>
                            <w:color w:val="231F20"/>
                            <w:spacing w:val="-1"/>
                            <w:w w:val="110"/>
                            <w:sz w:val="16"/>
                          </w:rPr>
                          <w:t>p</w:t>
                        </w:r>
                        <w:r>
                          <w:rPr>
                            <w:rFonts w:ascii="Arial" w:hAnsi="Arial"/>
                            <w:color w:val="231F20"/>
                            <w:spacing w:val="-2"/>
                            <w:w w:val="110"/>
                            <w:sz w:val="16"/>
                          </w:rPr>
                          <w:t>á</w:t>
                        </w:r>
                        <w:r>
                          <w:rPr>
                            <w:rFonts w:ascii="Arial" w:hAnsi="Arial"/>
                            <w:color w:val="231F20"/>
                            <w:spacing w:val="-1"/>
                            <w:w w:val="110"/>
                            <w:sz w:val="16"/>
                          </w:rPr>
                          <w:t>r</w:t>
                        </w:r>
                        <w:r>
                          <w:rPr>
                            <w:rFonts w:ascii="Arial" w:hAnsi="Arial"/>
                            <w:color w:val="231F20"/>
                            <w:spacing w:val="-2"/>
                            <w:w w:val="110"/>
                            <w:sz w:val="16"/>
                          </w:rPr>
                          <w:t>a</w:t>
                        </w:r>
                        <w:r>
                          <w:rPr>
                            <w:rFonts w:ascii="Arial" w:hAnsi="Arial"/>
                            <w:color w:val="231F20"/>
                            <w:spacing w:val="-1"/>
                            <w:w w:val="110"/>
                            <w:sz w:val="16"/>
                          </w:rPr>
                          <w:t>tartalom</w:t>
                        </w:r>
                        <w:r>
                          <w:rPr>
                            <w:rFonts w:ascii="Arial" w:hAnsi="Arial"/>
                            <w:sz w:val="16"/>
                          </w:rPr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 w:sz="6" w:space="0" w:color="auto"/>
                          <w:left w:val="single" w:sz="8" w:space="0" w:color="006CB7"/>
                          <w:bottom w:val="nil" w:sz="6" w:space="0" w:color="auto"/>
                          <w:right w:val="single" w:sz="8" w:space="0" w:color="006CB7"/>
                        </w:tcBorders>
                        <w:shd w:val="clear" w:color="auto" w:fill="DCE8F7"/>
                      </w:tcPr>
                      <w:p>
                        <w:pPr>
                          <w:pStyle w:val="TableParagraph"/>
                          <w:spacing w:line="240" w:lineRule="auto" w:before="1"/>
                          <w:ind w:left="220" w:right="0"/>
                          <w:jc w:val="left"/>
                          <w:rPr>
                            <w:rFonts w:ascii="Arial" w:hAnsi="Arial" w:cs="Arial" w:eastAsia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hAnsi="Arial"/>
                            <w:color w:val="231F20"/>
                            <w:spacing w:val="-2"/>
                            <w:w w:val="115"/>
                            <w:sz w:val="16"/>
                          </w:rPr>
                          <w:t>o</w:t>
                        </w:r>
                        <w:r>
                          <w:rPr>
                            <w:rFonts w:ascii="Arial" w:hAnsi="Arial"/>
                            <w:color w:val="231F20"/>
                            <w:spacing w:val="-3"/>
                            <w:w w:val="115"/>
                            <w:sz w:val="16"/>
                          </w:rPr>
                          <w:t>sz</w:t>
                        </w:r>
                        <w:r>
                          <w:rPr>
                            <w:rFonts w:ascii="Arial" w:hAnsi="Arial"/>
                            <w:color w:val="231F20"/>
                            <w:spacing w:val="-2"/>
                            <w:w w:val="115"/>
                            <w:sz w:val="16"/>
                          </w:rPr>
                          <w:t>t</w:t>
                        </w:r>
                        <w:r>
                          <w:rPr>
                            <w:rFonts w:ascii="Arial" w:hAnsi="Arial"/>
                            <w:color w:val="231F20"/>
                            <w:spacing w:val="-3"/>
                            <w:w w:val="115"/>
                            <w:sz w:val="16"/>
                          </w:rPr>
                          <w:t>á</w:t>
                        </w:r>
                        <w:r>
                          <w:rPr>
                            <w:rFonts w:ascii="Arial" w:hAnsi="Arial"/>
                            <w:color w:val="231F20"/>
                            <w:spacing w:val="-2"/>
                            <w:w w:val="115"/>
                            <w:sz w:val="16"/>
                          </w:rPr>
                          <w:t>ly</w:t>
                        </w:r>
                        <w:r>
                          <w:rPr>
                            <w:rFonts w:ascii="Arial" w:hAnsi="Arial"/>
                            <w:sz w:val="16"/>
                          </w:rPr>
                        </w:r>
                      </w:p>
                    </w:tc>
                    <w:tc>
                      <w:tcPr>
                        <w:tcW w:w="966" w:type="dxa"/>
                        <w:tcBorders>
                          <w:top w:val="nil" w:sz="6" w:space="0" w:color="auto"/>
                          <w:left w:val="single" w:sz="8" w:space="0" w:color="006CB7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DCE8F7"/>
                      </w:tcPr>
                      <w:p>
                        <w:pPr>
                          <w:pStyle w:val="TableParagraph"/>
                          <w:spacing w:line="240" w:lineRule="auto" w:before="1"/>
                          <w:ind w:left="55" w:right="0"/>
                          <w:jc w:val="center"/>
                          <w:rPr>
                            <w:rFonts w:ascii="Arial" w:hAnsi="Arial" w:cs="Arial" w:eastAsia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hAnsi="Arial"/>
                            <w:color w:val="231F20"/>
                            <w:spacing w:val="-4"/>
                            <w:w w:val="115"/>
                            <w:sz w:val="16"/>
                          </w:rPr>
                          <w:t>víz</w:t>
                        </w:r>
                        <w:r>
                          <w:rPr>
                            <w:rFonts w:ascii="Arial" w:hAnsi="Arial"/>
                            <w:color w:val="231F20"/>
                            <w:spacing w:val="-3"/>
                            <w:w w:val="115"/>
                            <w:sz w:val="16"/>
                          </w:rPr>
                          <w:t>f</w:t>
                        </w:r>
                        <w:r>
                          <w:rPr>
                            <w:rFonts w:ascii="Arial" w:hAnsi="Arial"/>
                            <w:color w:val="231F20"/>
                            <w:spacing w:val="-4"/>
                            <w:w w:val="115"/>
                            <w:sz w:val="16"/>
                          </w:rPr>
                          <w:t>e</w:t>
                        </w:r>
                        <w:r>
                          <w:rPr>
                            <w:rFonts w:ascii="Arial" w:hAnsi="Arial"/>
                            <w:color w:val="231F20"/>
                            <w:spacing w:val="-3"/>
                            <w:w w:val="115"/>
                            <w:sz w:val="16"/>
                          </w:rPr>
                          <w:t>lv</w:t>
                        </w:r>
                        <w:r>
                          <w:rPr>
                            <w:rFonts w:ascii="Arial" w:hAnsi="Arial"/>
                            <w:color w:val="231F20"/>
                            <w:spacing w:val="-4"/>
                            <w:w w:val="115"/>
                            <w:sz w:val="16"/>
                          </w:rPr>
                          <w:t>é</w:t>
                        </w:r>
                        <w:r>
                          <w:rPr>
                            <w:rFonts w:ascii="Arial" w:hAnsi="Arial"/>
                            <w:color w:val="231F20"/>
                            <w:spacing w:val="-3"/>
                            <w:w w:val="115"/>
                            <w:sz w:val="16"/>
                          </w:rPr>
                          <w:t>t</w:t>
                        </w:r>
                        <w:r>
                          <w:rPr>
                            <w:rFonts w:ascii="Arial" w:hAnsi="Arial"/>
                            <w:color w:val="231F20"/>
                            <w:spacing w:val="-4"/>
                            <w:w w:val="115"/>
                            <w:sz w:val="16"/>
                          </w:rPr>
                          <w:t>e</w:t>
                        </w:r>
                        <w:r>
                          <w:rPr>
                            <w:rFonts w:ascii="Arial" w:hAnsi="Arial"/>
                            <w:color w:val="231F20"/>
                            <w:spacing w:val="-3"/>
                            <w:w w:val="115"/>
                            <w:sz w:val="16"/>
                          </w:rPr>
                          <w:t>l</w:t>
                        </w:r>
                        <w:r>
                          <w:rPr>
                            <w:rFonts w:ascii="Arial" w:hAnsi="Arial"/>
                            <w:sz w:val="16"/>
                          </w:rPr>
                        </w:r>
                      </w:p>
                      <w:p>
                        <w:pPr>
                          <w:pStyle w:val="TableParagraph"/>
                          <w:spacing w:line="240" w:lineRule="auto" w:before="0"/>
                          <w:ind w:right="0"/>
                          <w:jc w:val="left"/>
                          <w:rPr>
                            <w:rFonts w:ascii="Arial" w:hAnsi="Arial" w:cs="Arial" w:eastAsia="Arial"/>
                            <w:sz w:val="20"/>
                            <w:szCs w:val="20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54" w:right="0"/>
                          <w:jc w:val="center"/>
                          <w:rPr>
                            <w:rFonts w:ascii="Arial" w:hAnsi="Arial" w:cs="Arial" w:eastAsia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/>
                            <w:color w:val="231F20"/>
                            <w:sz w:val="16"/>
                          </w:rPr>
                          <w:t>%</w:t>
                        </w:r>
                        <w:r>
                          <w:rPr>
                            <w:rFonts w:ascii="Arial"/>
                            <w:sz w:val="16"/>
                          </w:rPr>
                        </w:r>
                      </w:p>
                    </w:tc>
                  </w:tr>
                  <w:tr>
                    <w:trPr>
                      <w:trHeight w:val="393" w:hRule="exact"/>
                    </w:trPr>
                    <w:tc>
                      <w:tcPr>
                        <w:tcW w:w="74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single" w:sz="8" w:space="0" w:color="006CB7"/>
                        </w:tcBorders>
                      </w:tcPr>
                      <w:p>
                        <w:pPr>
                          <w:pStyle w:val="TableParagraph"/>
                          <w:spacing w:line="240" w:lineRule="auto" w:before="118"/>
                          <w:ind w:left="55" w:right="0"/>
                          <w:jc w:val="left"/>
                          <w:rPr>
                            <w:rFonts w:ascii="Arial" w:hAnsi="Arial" w:cs="Arial" w:eastAsia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/>
                            <w:color w:val="231F20"/>
                            <w:w w:val="120"/>
                            <w:sz w:val="16"/>
                          </w:rPr>
                          <w:t>A</w:t>
                        </w:r>
                        <w:r>
                          <w:rPr>
                            <w:rFonts w:ascii="Arial"/>
                            <w:sz w:val="16"/>
                          </w:rPr>
                        </w:r>
                      </w:p>
                    </w:tc>
                    <w:tc>
                      <w:tcPr>
                        <w:tcW w:w="794" w:type="dxa"/>
                        <w:tcBorders>
                          <w:top w:val="nil" w:sz="6" w:space="0" w:color="auto"/>
                          <w:left w:val="single" w:sz="8" w:space="0" w:color="006CB7"/>
                          <w:bottom w:val="nil" w:sz="6" w:space="0" w:color="auto"/>
                          <w:right w:val="single" w:sz="8" w:space="0" w:color="006CB7"/>
                        </w:tcBorders>
                      </w:tcPr>
                      <w:p>
                        <w:pPr>
                          <w:pStyle w:val="TableParagraph"/>
                          <w:spacing w:line="240" w:lineRule="auto" w:before="118"/>
                          <w:ind w:left="124" w:right="0"/>
                          <w:jc w:val="left"/>
                          <w:rPr>
                            <w:rFonts w:ascii="Arial" w:hAnsi="Arial" w:cs="Arial" w:eastAsia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hAnsi="Arial"/>
                            <w:color w:val="231F20"/>
                            <w:w w:val="110"/>
                            <w:sz w:val="16"/>
                          </w:rPr>
                          <w:t>szürke</w:t>
                        </w:r>
                        <w:r>
                          <w:rPr>
                            <w:rFonts w:ascii="Arial" w:hAnsi="Arial"/>
                            <w:sz w:val="16"/>
                          </w:rPr>
                        </w:r>
                      </w:p>
                    </w:tc>
                    <w:tc>
                      <w:tcPr>
                        <w:tcW w:w="964" w:type="dxa"/>
                        <w:tcBorders>
                          <w:top w:val="nil" w:sz="6" w:space="0" w:color="auto"/>
                          <w:left w:val="single" w:sz="8" w:space="0" w:color="006CB7"/>
                          <w:bottom w:val="nil" w:sz="6" w:space="0" w:color="auto"/>
                          <w:right w:val="single" w:sz="8" w:space="0" w:color="006CB7"/>
                        </w:tcBorders>
                      </w:tcPr>
                      <w:p>
                        <w:pPr>
                          <w:pStyle w:val="TableParagraph"/>
                          <w:spacing w:line="240" w:lineRule="auto" w:before="118"/>
                          <w:ind w:left="198" w:right="0"/>
                          <w:jc w:val="left"/>
                          <w:rPr>
                            <w:rFonts w:ascii="Arial" w:hAnsi="Arial" w:cs="Arial" w:eastAsia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/>
                            <w:color w:val="231F20"/>
                            <w:spacing w:val="-9"/>
                            <w:w w:val="110"/>
                            <w:sz w:val="16"/>
                          </w:rPr>
                          <w:t>V</w:t>
                        </w:r>
                        <w:r>
                          <w:rPr>
                            <w:rFonts w:ascii="Arial"/>
                            <w:color w:val="231F20"/>
                            <w:spacing w:val="2"/>
                            <w:w w:val="110"/>
                            <w:sz w:val="16"/>
                          </w:rPr>
                          <w:t>A</w:t>
                        </w:r>
                        <w:r>
                          <w:rPr>
                            <w:rFonts w:ascii="Arial"/>
                            <w:color w:val="231F20"/>
                            <w:spacing w:val="3"/>
                            <w:w w:val="110"/>
                            <w:sz w:val="16"/>
                          </w:rPr>
                          <w:t>RI</w:t>
                        </w:r>
                        <w:r>
                          <w:rPr>
                            <w:rFonts w:ascii="Arial"/>
                            <w:color w:val="231F20"/>
                            <w:w w:val="110"/>
                            <w:sz w:val="16"/>
                          </w:rPr>
                          <w:t>O</w:t>
                        </w:r>
                        <w:r>
                          <w:rPr>
                            <w:rFonts w:ascii="Arial"/>
                            <w:sz w:val="16"/>
                          </w:rPr>
                        </w:r>
                      </w:p>
                    </w:tc>
                    <w:tc>
                      <w:tcPr>
                        <w:tcW w:w="907" w:type="dxa"/>
                        <w:tcBorders>
                          <w:top w:val="nil" w:sz="6" w:space="0" w:color="auto"/>
                          <w:left w:val="single" w:sz="8" w:space="0" w:color="006CB7"/>
                          <w:bottom w:val="nil" w:sz="6" w:space="0" w:color="auto"/>
                          <w:right w:val="single" w:sz="8" w:space="0" w:color="006CB7"/>
                        </w:tcBorders>
                      </w:tcPr>
                      <w:p>
                        <w:pPr>
                          <w:pStyle w:val="TableParagraph"/>
                          <w:spacing w:line="240" w:lineRule="auto" w:before="118"/>
                          <w:ind w:left="3" w:right="0"/>
                          <w:jc w:val="center"/>
                          <w:rPr>
                            <w:rFonts w:ascii="Arial" w:hAnsi="Arial" w:cs="Arial" w:eastAsia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/>
                            <w:color w:val="231F20"/>
                            <w:spacing w:val="3"/>
                            <w:sz w:val="16"/>
                          </w:rPr>
                          <w:t>SK</w:t>
                        </w:r>
                        <w:r>
                          <w:rPr>
                            <w:rFonts w:ascii="Arial"/>
                            <w:sz w:val="16"/>
                          </w:rPr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 w:sz="6" w:space="0" w:color="auto"/>
                          <w:left w:val="single" w:sz="8" w:space="0" w:color="006CB7"/>
                          <w:bottom w:val="nil" w:sz="6" w:space="0" w:color="auto"/>
                          <w:right w:val="single" w:sz="8" w:space="0" w:color="006CB7"/>
                        </w:tcBorders>
                      </w:tcPr>
                      <w:p>
                        <w:pPr>
                          <w:pStyle w:val="TableParagraph"/>
                          <w:spacing w:line="240" w:lineRule="auto" w:before="118"/>
                          <w:ind w:left="3" w:right="0"/>
                          <w:jc w:val="center"/>
                          <w:rPr>
                            <w:rFonts w:ascii="Arial" w:hAnsi="Arial" w:cs="Arial" w:eastAsia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/>
                            <w:color w:val="231F20"/>
                            <w:spacing w:val="3"/>
                            <w:w w:val="115"/>
                            <w:sz w:val="16"/>
                          </w:rPr>
                          <w:t>8</w:t>
                        </w:r>
                        <w:r>
                          <w:rPr>
                            <w:rFonts w:ascii="Arial"/>
                            <w:color w:val="231F20"/>
                            <w:spacing w:val="2"/>
                            <w:w w:val="115"/>
                            <w:sz w:val="16"/>
                          </w:rPr>
                          <w:t>50</w:t>
                        </w:r>
                        <w:r>
                          <w:rPr>
                            <w:rFonts w:ascii="Arial"/>
                            <w:sz w:val="16"/>
                          </w:rPr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 w:sz="6" w:space="0" w:color="auto"/>
                          <w:left w:val="single" w:sz="8" w:space="0" w:color="006CB7"/>
                          <w:bottom w:val="nil" w:sz="6" w:space="0" w:color="auto"/>
                          <w:right w:val="single" w:sz="8" w:space="0" w:color="006CB7"/>
                        </w:tcBorders>
                      </w:tcPr>
                      <w:p>
                        <w:pPr>
                          <w:pStyle w:val="TableParagraph"/>
                          <w:spacing w:line="240" w:lineRule="auto" w:before="118"/>
                          <w:ind w:left="320" w:right="0"/>
                          <w:jc w:val="left"/>
                          <w:rPr>
                            <w:rFonts w:ascii="Arial" w:hAnsi="Arial" w:cs="Arial" w:eastAsia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/>
                            <w:color w:val="231F20"/>
                            <w:spacing w:val="1"/>
                            <w:w w:val="110"/>
                            <w:sz w:val="16"/>
                          </w:rPr>
                          <w:t>0,</w:t>
                        </w:r>
                        <w:r>
                          <w:rPr>
                            <w:rFonts w:ascii="Arial"/>
                            <w:color w:val="231F20"/>
                            <w:spacing w:val="2"/>
                            <w:w w:val="110"/>
                            <w:sz w:val="16"/>
                          </w:rPr>
                          <w:t>52</w:t>
                        </w:r>
                        <w:r>
                          <w:rPr>
                            <w:rFonts w:ascii="Arial"/>
                            <w:sz w:val="16"/>
                          </w:rPr>
                        </w:r>
                      </w:p>
                    </w:tc>
                    <w:tc>
                      <w:tcPr>
                        <w:tcW w:w="1191" w:type="dxa"/>
                        <w:tcBorders>
                          <w:top w:val="nil" w:sz="6" w:space="0" w:color="auto"/>
                          <w:left w:val="single" w:sz="8" w:space="0" w:color="006CB7"/>
                          <w:bottom w:val="nil" w:sz="6" w:space="0" w:color="auto"/>
                          <w:right w:val="single" w:sz="8" w:space="0" w:color="006CB7"/>
                        </w:tcBorders>
                      </w:tcPr>
                      <w:p>
                        <w:pPr>
                          <w:pStyle w:val="TableParagraph"/>
                          <w:spacing w:line="240" w:lineRule="auto" w:before="118"/>
                          <w:ind w:left="361" w:right="0"/>
                          <w:jc w:val="left"/>
                          <w:rPr>
                            <w:rFonts w:ascii="Arial" w:hAnsi="Arial" w:cs="Arial" w:eastAsia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hAnsi="Arial" w:cs="Arial" w:eastAsia="Arial"/>
                            <w:color w:val="231F20"/>
                            <w:spacing w:val="1"/>
                            <w:w w:val="115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ascii="Arial" w:hAnsi="Arial" w:cs="Arial" w:eastAsia="Arial"/>
                            <w:color w:val="231F20"/>
                            <w:w w:val="115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ascii="Arial" w:hAnsi="Arial" w:cs="Arial" w:eastAsia="Arial"/>
                            <w:color w:val="231F20"/>
                            <w:spacing w:val="-10"/>
                            <w:w w:val="115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ascii="Arial" w:hAnsi="Arial" w:cs="Arial" w:eastAsia="Arial"/>
                            <w:color w:val="231F20"/>
                            <w:spacing w:val="-9"/>
                            <w:w w:val="115"/>
                            <w:sz w:val="16"/>
                            <w:szCs w:val="16"/>
                          </w:rPr>
                          <w:t>°C</w:t>
                        </w:r>
                        <w:r>
                          <w:rPr>
                            <w:rFonts w:ascii="Arial" w:hAnsi="Arial" w:cs="Arial" w:eastAsia="Arial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304" w:type="dxa"/>
                        <w:tcBorders>
                          <w:top w:val="nil" w:sz="6" w:space="0" w:color="auto"/>
                          <w:left w:val="single" w:sz="8" w:space="0" w:color="006CB7"/>
                          <w:bottom w:val="nil" w:sz="6" w:space="0" w:color="auto"/>
                          <w:right w:val="single" w:sz="8" w:space="0" w:color="006CB7"/>
                        </w:tcBorders>
                      </w:tcPr>
                      <w:p>
                        <w:pPr>
                          <w:pStyle w:val="TableParagraph"/>
                          <w:spacing w:line="240" w:lineRule="auto" w:before="118"/>
                          <w:ind w:right="0"/>
                          <w:jc w:val="center"/>
                          <w:rPr>
                            <w:rFonts w:ascii="Arial" w:hAnsi="Arial" w:cs="Arial" w:eastAsia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/>
                            <w:color w:val="231F20"/>
                            <w:w w:val="105"/>
                            <w:sz w:val="16"/>
                          </w:rPr>
                          <w:t>70%</w:t>
                        </w:r>
                        <w:r>
                          <w:rPr>
                            <w:rFonts w:ascii="Arial"/>
                            <w:sz w:val="16"/>
                          </w:rPr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 w:sz="6" w:space="0" w:color="auto"/>
                          <w:left w:val="single" w:sz="8" w:space="0" w:color="006CB7"/>
                          <w:bottom w:val="nil" w:sz="6" w:space="0" w:color="auto"/>
                          <w:right w:val="single" w:sz="8" w:space="0" w:color="006CB7"/>
                        </w:tcBorders>
                      </w:tcPr>
                      <w:p>
                        <w:pPr>
                          <w:pStyle w:val="TableParagraph"/>
                          <w:spacing w:line="240" w:lineRule="auto" w:before="118"/>
                          <w:ind w:left="149" w:right="0"/>
                          <w:jc w:val="left"/>
                          <w:rPr>
                            <w:rFonts w:ascii="Arial" w:hAnsi="Arial" w:cs="Arial" w:eastAsia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/>
                            <w:color w:val="231F20"/>
                            <w:w w:val="105"/>
                            <w:sz w:val="16"/>
                          </w:rPr>
                          <w:t>A2-</w:t>
                        </w:r>
                        <w:r>
                          <w:rPr>
                            <w:rFonts w:ascii="Arial"/>
                            <w:color w:val="231F20"/>
                            <w:spacing w:val="1"/>
                            <w:w w:val="105"/>
                            <w:sz w:val="16"/>
                          </w:rPr>
                          <w:t>s1</w:t>
                        </w:r>
                        <w:r>
                          <w:rPr>
                            <w:rFonts w:ascii="Arial"/>
                            <w:color w:val="231F20"/>
                            <w:w w:val="105"/>
                            <w:sz w:val="16"/>
                          </w:rPr>
                          <w:t>,d0</w:t>
                        </w:r>
                        <w:r>
                          <w:rPr>
                            <w:rFonts w:ascii="Arial"/>
                            <w:sz w:val="16"/>
                          </w:rPr>
                        </w:r>
                      </w:p>
                    </w:tc>
                    <w:tc>
                      <w:tcPr>
                        <w:tcW w:w="966" w:type="dxa"/>
                        <w:tcBorders>
                          <w:top w:val="nil" w:sz="6" w:space="0" w:color="auto"/>
                          <w:left w:val="single" w:sz="8" w:space="0" w:color="006CB7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18"/>
                          <w:ind w:left="286" w:right="0"/>
                          <w:jc w:val="left"/>
                          <w:rPr>
                            <w:rFonts w:ascii="Arial" w:hAnsi="Arial" w:cs="Arial" w:eastAsia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/>
                            <w:color w:val="231F20"/>
                            <w:spacing w:val="1"/>
                            <w:w w:val="105"/>
                            <w:sz w:val="16"/>
                          </w:rPr>
                          <w:t>N</w:t>
                        </w:r>
                        <w:r>
                          <w:rPr>
                            <w:rFonts w:ascii="Arial"/>
                            <w:color w:val="231F20"/>
                            <w:spacing w:val="2"/>
                            <w:w w:val="105"/>
                            <w:sz w:val="16"/>
                          </w:rPr>
                          <w:t>P</w:t>
                        </w:r>
                        <w:r>
                          <w:rPr>
                            <w:rFonts w:ascii="Arial"/>
                            <w:color w:val="231F20"/>
                            <w:spacing w:val="1"/>
                            <w:w w:val="105"/>
                            <w:sz w:val="16"/>
                          </w:rPr>
                          <w:t>D*</w:t>
                        </w:r>
                        <w:r>
                          <w:rPr>
                            <w:rFonts w:ascii="Arial"/>
                            <w:sz w:val="16"/>
                          </w:rPr>
                        </w:r>
                      </w:p>
                    </w:tc>
                  </w:tr>
                </w:tbl>
                <w:p>
                  <w:pPr/>
                </w:p>
              </w:txbxContent>
            </v:textbox>
            <w10:wrap type="none"/>
          </v:shape>
        </w:pict>
      </w:r>
      <w:r>
        <w:rPr>
          <w:rFonts w:ascii="Arial"/>
          <w:color w:val="231F20"/>
          <w:spacing w:val="-1"/>
          <w:w w:val="105"/>
          <w:sz w:val="16"/>
        </w:rPr>
        <w:t>M</w:t>
      </w:r>
      <w:r>
        <w:rPr>
          <w:rFonts w:ascii="Arial"/>
          <w:color w:val="231F20"/>
          <w:spacing w:val="-2"/>
          <w:w w:val="105"/>
          <w:sz w:val="16"/>
        </w:rPr>
        <w:t>S</w:t>
      </w:r>
      <w:r>
        <w:rPr>
          <w:rFonts w:ascii="Arial"/>
          <w:color w:val="231F20"/>
          <w:spacing w:val="-1"/>
          <w:w w:val="105"/>
          <w:sz w:val="16"/>
        </w:rPr>
        <w:t>Z</w:t>
      </w:r>
      <w:r>
        <w:rPr>
          <w:rFonts w:ascii="Arial"/>
          <w:sz w:val="16"/>
        </w:rPr>
      </w:r>
    </w:p>
    <w:p>
      <w:pPr>
        <w:spacing w:before="8"/>
        <w:ind w:left="178" w:right="0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rFonts w:ascii="Arial"/>
          <w:color w:val="231F20"/>
          <w:spacing w:val="-3"/>
          <w:w w:val="110"/>
          <w:sz w:val="16"/>
        </w:rPr>
        <w:t>s</w:t>
      </w:r>
      <w:r>
        <w:rPr>
          <w:rFonts w:ascii="Arial"/>
          <w:color w:val="231F20"/>
          <w:spacing w:val="-2"/>
          <w:w w:val="110"/>
          <w:sz w:val="16"/>
        </w:rPr>
        <w:t>z</w:t>
      </w:r>
      <w:r>
        <w:rPr>
          <w:rFonts w:ascii="Arial"/>
          <w:color w:val="231F20"/>
          <w:spacing w:val="-3"/>
          <w:w w:val="110"/>
          <w:sz w:val="16"/>
        </w:rPr>
        <w:t>e</w:t>
      </w:r>
      <w:r>
        <w:rPr>
          <w:rFonts w:ascii="Arial"/>
          <w:color w:val="231F20"/>
          <w:spacing w:val="-2"/>
          <w:w w:val="110"/>
          <w:sz w:val="16"/>
        </w:rPr>
        <w:t>ri</w:t>
      </w:r>
      <w:r>
        <w:rPr>
          <w:rFonts w:ascii="Arial"/>
          <w:sz w:val="16"/>
        </w:rPr>
      </w:r>
    </w:p>
    <w:p>
      <w:pPr>
        <w:spacing w:line="240" w:lineRule="auto" w:before="3"/>
        <w:rPr>
          <w:rFonts w:ascii="Arial" w:hAnsi="Arial" w:cs="Arial" w:eastAsia="Arial"/>
          <w:sz w:val="5"/>
          <w:szCs w:val="5"/>
        </w:rPr>
      </w:pPr>
    </w:p>
    <w:p>
      <w:pPr>
        <w:spacing w:line="200" w:lineRule="atLeast"/>
        <w:ind w:left="114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 w:hAnsi="Arial" w:cs="Arial" w:eastAsia="Arial"/>
          <w:sz w:val="20"/>
          <w:szCs w:val="20"/>
        </w:rPr>
        <w:pict>
          <v:group style="width:523.85pt;height:25.55pt;mso-position-horizontal-relative:char;mso-position-vertical-relative:line" coordorigin="0,0" coordsize="10477,511">
            <v:group style="position:absolute;left:0;top:0;width:10477;height:511" coordorigin="0,0" coordsize="10477,511">
              <v:shape style="position:absolute;left:0;top:0;width:10477;height:511" coordorigin="0,0" coordsize="10477,511" path="m57,0l35,4,17,17,5,34,0,56,0,454,4,476,17,494,34,506,56,510,10420,510,10442,506,10460,494,10472,476,10477,454,10477,56,10442,5,57,0xe" filled="true" fillcolor="#dce8f7" stroked="false">
                <v:path arrowok="t"/>
                <v:fill type="solid"/>
              </v:shape>
            </v:group>
          </v:group>
        </w:pict>
      </w:r>
      <w:r>
        <w:rPr>
          <w:rFonts w:ascii="Arial" w:hAnsi="Arial" w:cs="Arial" w:eastAsia="Arial"/>
          <w:sz w:val="20"/>
          <w:szCs w:val="20"/>
        </w:rPr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1"/>
        <w:rPr>
          <w:rFonts w:ascii="Arial" w:hAnsi="Arial" w:cs="Arial" w:eastAsia="Arial"/>
          <w:sz w:val="25"/>
          <w:szCs w:val="25"/>
        </w:rPr>
      </w:pPr>
    </w:p>
    <w:p>
      <w:pPr>
        <w:spacing w:before="89"/>
        <w:ind w:left="114" w:right="0" w:firstLine="0"/>
        <w:jc w:val="left"/>
        <w:rPr>
          <w:rFonts w:ascii="Arial" w:hAnsi="Arial" w:cs="Arial" w:eastAsia="Arial"/>
          <w:sz w:val="12"/>
          <w:szCs w:val="12"/>
        </w:rPr>
      </w:pPr>
      <w:r>
        <w:rPr>
          <w:rFonts w:ascii="Arial" w:hAnsi="Arial" w:cs="Arial" w:eastAsia="Arial"/>
          <w:color w:val="231F20"/>
          <w:w w:val="110"/>
          <w:sz w:val="12"/>
          <w:szCs w:val="12"/>
        </w:rPr>
        <w:t>*</w:t>
      </w:r>
      <w:r>
        <w:rPr>
          <w:rFonts w:ascii="Arial" w:hAnsi="Arial" w:cs="Arial" w:eastAsia="Arial"/>
          <w:color w:val="231F20"/>
          <w:spacing w:val="2"/>
          <w:w w:val="110"/>
          <w:sz w:val="12"/>
          <w:szCs w:val="12"/>
        </w:rPr>
        <w:t> </w:t>
      </w:r>
      <w:r>
        <w:rPr>
          <w:rFonts w:ascii="Arial" w:hAnsi="Arial" w:cs="Arial" w:eastAsia="Arial"/>
          <w:color w:val="231F20"/>
          <w:w w:val="110"/>
          <w:sz w:val="12"/>
          <w:szCs w:val="12"/>
        </w:rPr>
        <w:t>NPD</w:t>
      </w:r>
      <w:r>
        <w:rPr>
          <w:rFonts w:ascii="Arial" w:hAnsi="Arial" w:cs="Arial" w:eastAsia="Arial"/>
          <w:color w:val="231F20"/>
          <w:spacing w:val="2"/>
          <w:w w:val="110"/>
          <w:sz w:val="12"/>
          <w:szCs w:val="12"/>
        </w:rPr>
        <w:t> </w:t>
      </w:r>
      <w:r>
        <w:rPr>
          <w:rFonts w:ascii="Arial" w:hAnsi="Arial" w:cs="Arial" w:eastAsia="Arial"/>
          <w:color w:val="231F20"/>
          <w:w w:val="110"/>
          <w:sz w:val="12"/>
          <w:szCs w:val="12"/>
        </w:rPr>
        <w:t>=</w:t>
      </w:r>
      <w:r>
        <w:rPr>
          <w:rFonts w:ascii="Arial" w:hAnsi="Arial" w:cs="Arial" w:eastAsia="Arial"/>
          <w:color w:val="231F20"/>
          <w:spacing w:val="2"/>
          <w:w w:val="110"/>
          <w:sz w:val="12"/>
          <w:szCs w:val="12"/>
        </w:rPr>
        <w:t> </w:t>
      </w:r>
      <w:r>
        <w:rPr>
          <w:rFonts w:ascii="Arial" w:hAnsi="Arial" w:cs="Arial" w:eastAsia="Arial"/>
          <w:color w:val="231F20"/>
          <w:w w:val="110"/>
          <w:sz w:val="12"/>
          <w:szCs w:val="12"/>
        </w:rPr>
        <w:t>No</w:t>
      </w:r>
      <w:r>
        <w:rPr>
          <w:rFonts w:ascii="Arial" w:hAnsi="Arial" w:cs="Arial" w:eastAsia="Arial"/>
          <w:color w:val="231F20"/>
          <w:spacing w:val="2"/>
          <w:w w:val="110"/>
          <w:sz w:val="12"/>
          <w:szCs w:val="12"/>
        </w:rPr>
        <w:t> </w:t>
      </w:r>
      <w:r>
        <w:rPr>
          <w:rFonts w:ascii="Arial" w:hAnsi="Arial" w:cs="Arial" w:eastAsia="Arial"/>
          <w:color w:val="231F20"/>
          <w:spacing w:val="-2"/>
          <w:w w:val="110"/>
          <w:sz w:val="12"/>
          <w:szCs w:val="12"/>
        </w:rPr>
        <w:t>Pe</w:t>
      </w:r>
      <w:r>
        <w:rPr>
          <w:rFonts w:ascii="Arial" w:hAnsi="Arial" w:cs="Arial" w:eastAsia="Arial"/>
          <w:color w:val="231F20"/>
          <w:spacing w:val="-1"/>
          <w:w w:val="110"/>
          <w:sz w:val="12"/>
          <w:szCs w:val="12"/>
        </w:rPr>
        <w:t>rform</w:t>
      </w:r>
      <w:r>
        <w:rPr>
          <w:rFonts w:ascii="Arial" w:hAnsi="Arial" w:cs="Arial" w:eastAsia="Arial"/>
          <w:color w:val="231F20"/>
          <w:spacing w:val="-2"/>
          <w:w w:val="110"/>
          <w:sz w:val="12"/>
          <w:szCs w:val="12"/>
        </w:rPr>
        <w:t>a</w:t>
      </w:r>
      <w:r>
        <w:rPr>
          <w:rFonts w:ascii="Arial" w:hAnsi="Arial" w:cs="Arial" w:eastAsia="Arial"/>
          <w:color w:val="231F20"/>
          <w:spacing w:val="-1"/>
          <w:w w:val="110"/>
          <w:sz w:val="12"/>
          <w:szCs w:val="12"/>
        </w:rPr>
        <w:t>nc</w:t>
      </w:r>
      <w:r>
        <w:rPr>
          <w:rFonts w:ascii="Arial" w:hAnsi="Arial" w:cs="Arial" w:eastAsia="Arial"/>
          <w:color w:val="231F20"/>
          <w:spacing w:val="-2"/>
          <w:w w:val="110"/>
          <w:sz w:val="12"/>
          <w:szCs w:val="12"/>
        </w:rPr>
        <w:t>e</w:t>
      </w:r>
      <w:r>
        <w:rPr>
          <w:rFonts w:ascii="Arial" w:hAnsi="Arial" w:cs="Arial" w:eastAsia="Arial"/>
          <w:color w:val="231F20"/>
          <w:spacing w:val="3"/>
          <w:w w:val="110"/>
          <w:sz w:val="12"/>
          <w:szCs w:val="12"/>
        </w:rPr>
        <w:t> </w:t>
      </w:r>
      <w:r>
        <w:rPr>
          <w:rFonts w:ascii="Arial" w:hAnsi="Arial" w:cs="Arial" w:eastAsia="Arial"/>
          <w:color w:val="231F20"/>
          <w:spacing w:val="-1"/>
          <w:w w:val="110"/>
          <w:sz w:val="12"/>
          <w:szCs w:val="12"/>
        </w:rPr>
        <w:t>d</w:t>
      </w:r>
      <w:r>
        <w:rPr>
          <w:rFonts w:ascii="Arial" w:hAnsi="Arial" w:cs="Arial" w:eastAsia="Arial"/>
          <w:color w:val="231F20"/>
          <w:spacing w:val="-2"/>
          <w:w w:val="110"/>
          <w:sz w:val="12"/>
          <w:szCs w:val="12"/>
        </w:rPr>
        <w:t>e</w:t>
      </w:r>
      <w:r>
        <w:rPr>
          <w:rFonts w:ascii="Arial" w:hAnsi="Arial" w:cs="Arial" w:eastAsia="Arial"/>
          <w:color w:val="231F20"/>
          <w:spacing w:val="-1"/>
          <w:w w:val="110"/>
          <w:sz w:val="12"/>
          <w:szCs w:val="12"/>
        </w:rPr>
        <w:t>t</w:t>
      </w:r>
      <w:r>
        <w:rPr>
          <w:rFonts w:ascii="Arial" w:hAnsi="Arial" w:cs="Arial" w:eastAsia="Arial"/>
          <w:color w:val="231F20"/>
          <w:spacing w:val="-2"/>
          <w:w w:val="110"/>
          <w:sz w:val="12"/>
          <w:szCs w:val="12"/>
        </w:rPr>
        <w:t>e</w:t>
      </w:r>
      <w:r>
        <w:rPr>
          <w:rFonts w:ascii="Arial" w:hAnsi="Arial" w:cs="Arial" w:eastAsia="Arial"/>
          <w:color w:val="231F20"/>
          <w:spacing w:val="-1"/>
          <w:w w:val="110"/>
          <w:sz w:val="12"/>
          <w:szCs w:val="12"/>
        </w:rPr>
        <w:t>rmin</w:t>
      </w:r>
      <w:r>
        <w:rPr>
          <w:rFonts w:ascii="Arial" w:hAnsi="Arial" w:cs="Arial" w:eastAsia="Arial"/>
          <w:color w:val="231F20"/>
          <w:spacing w:val="-2"/>
          <w:w w:val="110"/>
          <w:sz w:val="12"/>
          <w:szCs w:val="12"/>
        </w:rPr>
        <w:t>e</w:t>
      </w:r>
      <w:r>
        <w:rPr>
          <w:rFonts w:ascii="Arial" w:hAnsi="Arial" w:cs="Arial" w:eastAsia="Arial"/>
          <w:color w:val="231F20"/>
          <w:spacing w:val="-1"/>
          <w:w w:val="110"/>
          <w:sz w:val="12"/>
          <w:szCs w:val="12"/>
        </w:rPr>
        <w:t>d</w:t>
      </w:r>
      <w:r>
        <w:rPr>
          <w:rFonts w:ascii="Arial" w:hAnsi="Arial" w:cs="Arial" w:eastAsia="Arial"/>
          <w:color w:val="231F20"/>
          <w:spacing w:val="2"/>
          <w:w w:val="110"/>
          <w:sz w:val="12"/>
          <w:szCs w:val="12"/>
        </w:rPr>
        <w:t> </w:t>
      </w:r>
      <w:r>
        <w:rPr>
          <w:rFonts w:ascii="Arial" w:hAnsi="Arial" w:cs="Arial" w:eastAsia="Arial"/>
          <w:color w:val="231F20"/>
          <w:w w:val="110"/>
          <w:sz w:val="12"/>
          <w:szCs w:val="12"/>
        </w:rPr>
        <w:t>–</w:t>
      </w:r>
      <w:r>
        <w:rPr>
          <w:rFonts w:ascii="Arial" w:hAnsi="Arial" w:cs="Arial" w:eastAsia="Arial"/>
          <w:color w:val="231F20"/>
          <w:spacing w:val="2"/>
          <w:w w:val="110"/>
          <w:sz w:val="12"/>
          <w:szCs w:val="12"/>
        </w:rPr>
        <w:t> </w:t>
      </w:r>
      <w:r>
        <w:rPr>
          <w:rFonts w:ascii="Arial" w:hAnsi="Arial" w:cs="Arial" w:eastAsia="Arial"/>
          <w:color w:val="231F20"/>
          <w:w w:val="110"/>
          <w:sz w:val="12"/>
          <w:szCs w:val="12"/>
        </w:rPr>
        <w:t>Nincs</w:t>
      </w:r>
      <w:r>
        <w:rPr>
          <w:rFonts w:ascii="Arial" w:hAnsi="Arial" w:cs="Arial" w:eastAsia="Arial"/>
          <w:color w:val="231F20"/>
          <w:spacing w:val="2"/>
          <w:w w:val="110"/>
          <w:sz w:val="12"/>
          <w:szCs w:val="12"/>
        </w:rPr>
        <w:t> </w:t>
      </w:r>
      <w:r>
        <w:rPr>
          <w:rFonts w:ascii="Arial" w:hAnsi="Arial" w:cs="Arial" w:eastAsia="Arial"/>
          <w:color w:val="231F20"/>
          <w:spacing w:val="-1"/>
          <w:w w:val="110"/>
          <w:sz w:val="12"/>
          <w:szCs w:val="12"/>
        </w:rPr>
        <w:t>m</w:t>
      </w:r>
      <w:r>
        <w:rPr>
          <w:rFonts w:ascii="Arial" w:hAnsi="Arial" w:cs="Arial" w:eastAsia="Arial"/>
          <w:color w:val="231F20"/>
          <w:spacing w:val="-2"/>
          <w:w w:val="110"/>
          <w:sz w:val="12"/>
          <w:szCs w:val="12"/>
        </w:rPr>
        <w:t>e</w:t>
      </w:r>
      <w:r>
        <w:rPr>
          <w:rFonts w:ascii="Arial" w:hAnsi="Arial" w:cs="Arial" w:eastAsia="Arial"/>
          <w:color w:val="231F20"/>
          <w:spacing w:val="-1"/>
          <w:w w:val="110"/>
          <w:sz w:val="12"/>
          <w:szCs w:val="12"/>
        </w:rPr>
        <w:t>gh</w:t>
      </w:r>
      <w:r>
        <w:rPr>
          <w:rFonts w:ascii="Arial" w:hAnsi="Arial" w:cs="Arial" w:eastAsia="Arial"/>
          <w:color w:val="231F20"/>
          <w:spacing w:val="-2"/>
          <w:w w:val="110"/>
          <w:sz w:val="12"/>
          <w:szCs w:val="12"/>
        </w:rPr>
        <w:t>a</w:t>
      </w:r>
      <w:r>
        <w:rPr>
          <w:rFonts w:ascii="Arial" w:hAnsi="Arial" w:cs="Arial" w:eastAsia="Arial"/>
          <w:color w:val="231F20"/>
          <w:spacing w:val="-1"/>
          <w:w w:val="110"/>
          <w:sz w:val="12"/>
          <w:szCs w:val="12"/>
        </w:rPr>
        <w:t>t</w:t>
      </w:r>
      <w:r>
        <w:rPr>
          <w:rFonts w:ascii="Arial" w:hAnsi="Arial" w:cs="Arial" w:eastAsia="Arial"/>
          <w:color w:val="231F20"/>
          <w:spacing w:val="-2"/>
          <w:w w:val="110"/>
          <w:sz w:val="12"/>
          <w:szCs w:val="12"/>
        </w:rPr>
        <w:t>á</w:t>
      </w:r>
      <w:r>
        <w:rPr>
          <w:rFonts w:ascii="Arial" w:hAnsi="Arial" w:cs="Arial" w:eastAsia="Arial"/>
          <w:color w:val="231F20"/>
          <w:spacing w:val="-1"/>
          <w:w w:val="110"/>
          <w:sz w:val="12"/>
          <w:szCs w:val="12"/>
        </w:rPr>
        <w:t>rozott</w:t>
      </w:r>
      <w:r>
        <w:rPr>
          <w:rFonts w:ascii="Arial" w:hAnsi="Arial" w:cs="Arial" w:eastAsia="Arial"/>
          <w:color w:val="231F20"/>
          <w:spacing w:val="3"/>
          <w:w w:val="110"/>
          <w:sz w:val="12"/>
          <w:szCs w:val="12"/>
        </w:rPr>
        <w:t> </w:t>
      </w:r>
      <w:r>
        <w:rPr>
          <w:rFonts w:ascii="Arial" w:hAnsi="Arial" w:cs="Arial" w:eastAsia="Arial"/>
          <w:color w:val="231F20"/>
          <w:spacing w:val="-2"/>
          <w:w w:val="110"/>
          <w:sz w:val="12"/>
          <w:szCs w:val="12"/>
        </w:rPr>
        <w:t>t</w:t>
      </w:r>
      <w:r>
        <w:rPr>
          <w:rFonts w:ascii="Arial" w:hAnsi="Arial" w:cs="Arial" w:eastAsia="Arial"/>
          <w:color w:val="231F20"/>
          <w:spacing w:val="-3"/>
          <w:w w:val="110"/>
          <w:sz w:val="12"/>
          <w:szCs w:val="12"/>
        </w:rPr>
        <w:t>e</w:t>
      </w:r>
      <w:r>
        <w:rPr>
          <w:rFonts w:ascii="Arial" w:hAnsi="Arial" w:cs="Arial" w:eastAsia="Arial"/>
          <w:color w:val="231F20"/>
          <w:spacing w:val="-2"/>
          <w:w w:val="110"/>
          <w:sz w:val="12"/>
          <w:szCs w:val="12"/>
        </w:rPr>
        <w:t>lj</w:t>
      </w:r>
      <w:r>
        <w:rPr>
          <w:rFonts w:ascii="Arial" w:hAnsi="Arial" w:cs="Arial" w:eastAsia="Arial"/>
          <w:color w:val="231F20"/>
          <w:spacing w:val="-3"/>
          <w:w w:val="110"/>
          <w:sz w:val="12"/>
          <w:szCs w:val="12"/>
        </w:rPr>
        <w:t>esí</w:t>
      </w:r>
      <w:r>
        <w:rPr>
          <w:rFonts w:ascii="Arial" w:hAnsi="Arial" w:cs="Arial" w:eastAsia="Arial"/>
          <w:color w:val="231F20"/>
          <w:spacing w:val="-2"/>
          <w:w w:val="110"/>
          <w:sz w:val="12"/>
          <w:szCs w:val="12"/>
        </w:rPr>
        <w:t>tm</w:t>
      </w:r>
      <w:r>
        <w:rPr>
          <w:rFonts w:ascii="Arial" w:hAnsi="Arial" w:cs="Arial" w:eastAsia="Arial"/>
          <w:color w:val="231F20"/>
          <w:spacing w:val="-3"/>
          <w:w w:val="110"/>
          <w:sz w:val="12"/>
          <w:szCs w:val="12"/>
        </w:rPr>
        <w:t>é</w:t>
      </w:r>
      <w:r>
        <w:rPr>
          <w:rFonts w:ascii="Arial" w:hAnsi="Arial" w:cs="Arial" w:eastAsia="Arial"/>
          <w:color w:val="231F20"/>
          <w:spacing w:val="-2"/>
          <w:w w:val="110"/>
          <w:sz w:val="12"/>
          <w:szCs w:val="12"/>
        </w:rPr>
        <w:t>ny</w:t>
      </w:r>
      <w:r>
        <w:rPr>
          <w:rFonts w:ascii="Arial" w:hAnsi="Arial" w:cs="Arial" w:eastAsia="Arial"/>
          <w:color w:val="231F20"/>
          <w:spacing w:val="-3"/>
          <w:w w:val="110"/>
          <w:sz w:val="12"/>
          <w:szCs w:val="12"/>
        </w:rPr>
        <w:t>.</w:t>
      </w:r>
      <w:r>
        <w:rPr>
          <w:rFonts w:ascii="Arial" w:hAnsi="Arial" w:cs="Arial" w:eastAsia="Arial"/>
          <w:sz w:val="12"/>
          <w:szCs w:val="12"/>
        </w:rPr>
      </w:r>
    </w:p>
    <w:p>
      <w:pPr>
        <w:spacing w:line="240" w:lineRule="auto" w:before="7"/>
        <w:rPr>
          <w:rFonts w:ascii="Arial" w:hAnsi="Arial" w:cs="Arial" w:eastAsia="Arial"/>
          <w:sz w:val="15"/>
          <w:szCs w:val="15"/>
        </w:rPr>
      </w:pPr>
    </w:p>
    <w:p>
      <w:pPr>
        <w:pStyle w:val="BodyText"/>
        <w:spacing w:line="240" w:lineRule="auto"/>
        <w:ind w:right="0"/>
        <w:jc w:val="left"/>
      </w:pPr>
      <w:r>
        <w:rPr/>
        <w:pict>
          <v:group style="position:absolute;margin-left:53.149601pt;margin-top:1.071895pt;width:.1pt;height:8.550pt;mso-position-horizontal-relative:page;mso-position-vertical-relative:paragraph;z-index:6352" coordorigin="1063,21" coordsize="2,171">
            <v:shape style="position:absolute;left:1063;top:21;width:2;height:171" coordorigin="1063,21" coordsize="0,171" path="m1063,21l1063,192e" filled="false" stroked="true" strokeweight=".5pt" strokecolor="#006cb7">
              <v:path arrowok="t"/>
            </v:shape>
            <w10:wrap type="none"/>
          </v:group>
        </w:pict>
      </w:r>
      <w:r>
        <w:rPr>
          <w:color w:val="006CB7"/>
          <w:w w:val="115"/>
        </w:rPr>
        <w:t>8</w:t>
      </w:r>
      <w:r>
        <w:rPr/>
      </w:r>
    </w:p>
    <w:p>
      <w:pPr>
        <w:spacing w:after="0" w:line="240" w:lineRule="auto"/>
        <w:jc w:val="left"/>
        <w:sectPr>
          <w:headerReference w:type="default" r:id="rId40"/>
          <w:footerReference w:type="default" r:id="rId41"/>
          <w:pgSz w:w="11910" w:h="16840"/>
          <w:pgMar w:header="0" w:footer="0" w:top="620" w:bottom="0" w:left="600" w:right="600"/>
        </w:sectPr>
      </w:pPr>
    </w:p>
    <w:p>
      <w:pPr>
        <w:pStyle w:val="Heading2"/>
        <w:spacing w:line="240" w:lineRule="auto"/>
        <w:ind w:left="5599" w:right="0"/>
        <w:jc w:val="left"/>
        <w:rPr>
          <w:b w:val="0"/>
          <w:bCs w:val="0"/>
        </w:rPr>
      </w:pPr>
      <w:r>
        <w:rPr/>
        <w:pict>
          <v:group style="position:absolute;margin-left:0pt;margin-top:.000015pt;width:595.3pt;height:841.9pt;mso-position-horizontal-relative:page;mso-position-vertical-relative:page;z-index:-168832" coordorigin="0,0" coordsize="11906,16838">
            <v:shape style="position:absolute;left:0;top:0;width:11906;height:16838" type="#_x0000_t75" stroked="false">
              <v:imagedata r:id="rId44" o:title=""/>
            </v:shape>
            <v:group style="position:absolute;left:6236;top:0;width:4955;height:1984" coordorigin="6236,0" coordsize="4955,1984">
              <v:shape style="position:absolute;left:6236;top:0;width:4955;height:1984" coordorigin="6236,0" coordsize="4955,1984" path="m11191,0l6236,0,6236,1804,6247,1869,6275,1923,6337,1970,6396,1984,6418,1984,10982,1099,11042,1078,11095,1042,11139,994,11171,938,11189,876,11191,0xe" filled="true" fillcolor="#006cb7" stroked="false">
                <v:path arrowok="t"/>
                <v:fill type="solid"/>
              </v:shape>
            </v:group>
            <v:group style="position:absolute;left:714;top:6803;width:4882;height:9321" coordorigin="714,6803" coordsize="4882,9321">
              <v:shape style="position:absolute;left:714;top:6803;width:4882;height:9321" coordorigin="714,6803" coordsize="4882,9321" path="m5351,6803l1006,7644,936,7666,872,7704,816,7754,771,7814,737,7881,718,7953,714,8003,714,15872,723,15943,747,16005,785,16056,834,16093,892,16116,959,16123,982,16122,5304,15283,5374,15260,5438,15223,5494,15173,5539,15113,5573,15046,5592,14973,5596,14923,5596,7054,5587,6983,5563,6922,5525,6871,5476,6833,5417,6810,5351,6803xe" filled="true" fillcolor="#ffffff" stroked="false">
                <v:path arrowok="t"/>
                <v:fill type="solid"/>
              </v:shape>
            </v:group>
            <w10:wrap type="none"/>
          </v:group>
        </w:pict>
      </w:r>
      <w:r>
        <w:rPr>
          <w:color w:val="FFFFFF"/>
          <w:w w:val="80"/>
        </w:rPr>
        <w:t>Rigips</w:t>
      </w:r>
      <w:r>
        <w:rPr>
          <w:color w:val="FFFFFF"/>
          <w:w w:val="80"/>
          <w:position w:val="11"/>
          <w:sz w:val="18"/>
        </w:rPr>
        <w:t>®</w:t>
      </w:r>
      <w:r>
        <w:rPr>
          <w:color w:val="FFFFFF"/>
          <w:spacing w:val="31"/>
          <w:w w:val="80"/>
          <w:position w:val="11"/>
          <w:sz w:val="18"/>
        </w:rPr>
        <w:t> </w:t>
      </w:r>
      <w:r>
        <w:rPr>
          <w:color w:val="FFFFFF"/>
          <w:w w:val="80"/>
        </w:rPr>
        <w:t>Climafit</w:t>
      </w:r>
      <w:r>
        <w:rPr>
          <w:color w:val="FFFFFF"/>
          <w:spacing w:val="6"/>
          <w:w w:val="80"/>
        </w:rPr>
        <w:t> </w:t>
      </w:r>
      <w:r>
        <w:rPr>
          <w:color w:val="FFFFFF"/>
          <w:w w:val="80"/>
        </w:rPr>
        <w:t>10</w:t>
      </w:r>
      <w:r>
        <w:rPr>
          <w:color w:val="FFFFFF"/>
          <w:spacing w:val="5"/>
          <w:w w:val="80"/>
        </w:rPr>
        <w:t> </w:t>
      </w:r>
      <w:r>
        <w:rPr>
          <w:color w:val="FFFFFF"/>
          <w:w w:val="80"/>
        </w:rPr>
        <w:t>építőlemez</w:t>
      </w:r>
      <w:r>
        <w:rPr>
          <w:b w:val="0"/>
        </w:rPr>
      </w: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0"/>
        <w:rPr>
          <w:rFonts w:ascii="Calibri" w:hAnsi="Calibri" w:cs="Calibri" w:eastAsia="Calibri"/>
          <w:b/>
          <w:bCs/>
          <w:sz w:val="20"/>
          <w:szCs w:val="20"/>
        </w:rPr>
      </w:pPr>
    </w:p>
    <w:p>
      <w:pPr>
        <w:spacing w:line="240" w:lineRule="auto" w:before="11"/>
        <w:rPr>
          <w:rFonts w:ascii="Calibri" w:hAnsi="Calibri" w:cs="Calibri" w:eastAsia="Calibri"/>
          <w:b/>
          <w:bCs/>
          <w:sz w:val="22"/>
          <w:szCs w:val="22"/>
        </w:rPr>
      </w:pPr>
    </w:p>
    <w:p>
      <w:pPr>
        <w:pStyle w:val="Heading5"/>
        <w:spacing w:line="240" w:lineRule="auto"/>
        <w:ind w:left="111" w:right="0"/>
        <w:jc w:val="left"/>
        <w:rPr>
          <w:b w:val="0"/>
          <w:bCs w:val="0"/>
        </w:rPr>
      </w:pPr>
      <w:r>
        <w:rPr>
          <w:color w:val="006CB7"/>
          <w:w w:val="110"/>
        </w:rPr>
        <w:t>A</w:t>
      </w:r>
      <w:r>
        <w:rPr>
          <w:color w:val="006CB7"/>
          <w:spacing w:val="-36"/>
          <w:w w:val="110"/>
        </w:rPr>
        <w:t> </w:t>
      </w:r>
      <w:r>
        <w:rPr>
          <w:color w:val="006CB7"/>
          <w:spacing w:val="-5"/>
          <w:w w:val="110"/>
        </w:rPr>
        <w:t>C</w:t>
      </w:r>
      <w:r>
        <w:rPr>
          <w:color w:val="006CB7"/>
          <w:spacing w:val="-6"/>
          <w:w w:val="110"/>
        </w:rPr>
        <w:t>li</w:t>
      </w:r>
      <w:r>
        <w:rPr>
          <w:color w:val="006CB7"/>
          <w:spacing w:val="-5"/>
          <w:w w:val="110"/>
        </w:rPr>
        <w:t>ma</w:t>
      </w:r>
      <w:r>
        <w:rPr>
          <w:color w:val="006CB7"/>
          <w:spacing w:val="-6"/>
          <w:w w:val="110"/>
        </w:rPr>
        <w:t>fit</w:t>
      </w:r>
      <w:r>
        <w:rPr>
          <w:color w:val="006CB7"/>
          <w:spacing w:val="-36"/>
          <w:w w:val="110"/>
        </w:rPr>
        <w:t> </w:t>
      </w:r>
      <w:r>
        <w:rPr>
          <w:color w:val="006CB7"/>
          <w:spacing w:val="-5"/>
          <w:w w:val="110"/>
        </w:rPr>
        <w:t>1</w:t>
      </w:r>
      <w:r>
        <w:rPr>
          <w:color w:val="006CB7"/>
          <w:spacing w:val="-3"/>
          <w:w w:val="110"/>
        </w:rPr>
        <w:t>0</w:t>
      </w:r>
      <w:r>
        <w:rPr>
          <w:color w:val="006CB7"/>
          <w:spacing w:val="-35"/>
          <w:w w:val="110"/>
        </w:rPr>
        <w:t> </w:t>
      </w:r>
      <w:r>
        <w:rPr>
          <w:color w:val="006CB7"/>
          <w:spacing w:val="-6"/>
          <w:w w:val="110"/>
        </w:rPr>
        <w:t>é</w:t>
      </w:r>
      <w:r>
        <w:rPr>
          <w:color w:val="006CB7"/>
          <w:spacing w:val="-5"/>
          <w:w w:val="110"/>
        </w:rPr>
        <w:t>p</w:t>
      </w:r>
      <w:r>
        <w:rPr>
          <w:color w:val="006CB7"/>
          <w:spacing w:val="-6"/>
          <w:w w:val="110"/>
        </w:rPr>
        <w:t>ít</w:t>
      </w:r>
      <w:r>
        <w:rPr>
          <w:color w:val="006CB7"/>
          <w:spacing w:val="-5"/>
          <w:w w:val="110"/>
        </w:rPr>
        <w:t>ő</w:t>
      </w:r>
      <w:r>
        <w:rPr>
          <w:color w:val="006CB7"/>
          <w:spacing w:val="-6"/>
          <w:w w:val="110"/>
        </w:rPr>
        <w:t>le</w:t>
      </w:r>
      <w:r>
        <w:rPr>
          <w:color w:val="006CB7"/>
          <w:spacing w:val="-5"/>
          <w:w w:val="110"/>
        </w:rPr>
        <w:t>m</w:t>
      </w:r>
      <w:r>
        <w:rPr>
          <w:color w:val="006CB7"/>
          <w:spacing w:val="-6"/>
          <w:w w:val="110"/>
        </w:rPr>
        <w:t>ez</w:t>
      </w:r>
      <w:r>
        <w:rPr>
          <w:color w:val="006CB7"/>
          <w:spacing w:val="-36"/>
          <w:w w:val="110"/>
        </w:rPr>
        <w:t> </w:t>
      </w:r>
      <w:r>
        <w:rPr>
          <w:color w:val="006CB7"/>
          <w:spacing w:val="-7"/>
          <w:w w:val="110"/>
        </w:rPr>
        <w:t>el</w:t>
      </w:r>
      <w:r>
        <w:rPr>
          <w:color w:val="006CB7"/>
          <w:spacing w:val="-6"/>
          <w:w w:val="110"/>
        </w:rPr>
        <w:t>ő</w:t>
      </w:r>
      <w:r>
        <w:rPr>
          <w:color w:val="006CB7"/>
          <w:spacing w:val="-7"/>
          <w:w w:val="110"/>
        </w:rPr>
        <w:t>n</w:t>
      </w:r>
      <w:r>
        <w:rPr>
          <w:color w:val="006CB7"/>
          <w:spacing w:val="-6"/>
          <w:w w:val="110"/>
        </w:rPr>
        <w:t>y</w:t>
      </w:r>
      <w:r>
        <w:rPr>
          <w:color w:val="006CB7"/>
          <w:spacing w:val="-7"/>
          <w:w w:val="110"/>
        </w:rPr>
        <w:t>ei</w:t>
      </w:r>
      <w:r>
        <w:rPr>
          <w:color w:val="006CB7"/>
          <w:spacing w:val="-9"/>
          <w:w w:val="110"/>
        </w:rPr>
        <w:t>:</w:t>
      </w:r>
      <w:r>
        <w:rPr>
          <w:b w:val="0"/>
        </w:rPr>
      </w:r>
    </w:p>
    <w:p>
      <w:pPr>
        <w:pStyle w:val="BodyText"/>
        <w:numPr>
          <w:ilvl w:val="0"/>
          <w:numId w:val="9"/>
        </w:numPr>
        <w:tabs>
          <w:tab w:pos="282" w:val="left" w:leader="none"/>
        </w:tabs>
        <w:spacing w:line="240" w:lineRule="auto" w:before="107" w:after="0"/>
        <w:ind w:left="281" w:right="0" w:hanging="170"/>
        <w:jc w:val="left"/>
      </w:pPr>
      <w:r>
        <w:rPr>
          <w:color w:val="231F20"/>
          <w:spacing w:val="-2"/>
          <w:w w:val="110"/>
        </w:rPr>
        <w:t>K</w:t>
      </w:r>
      <w:r>
        <w:rPr>
          <w:color w:val="231F20"/>
          <w:spacing w:val="-1"/>
          <w:w w:val="110"/>
        </w:rPr>
        <w:t>iv</w:t>
      </w:r>
      <w:r>
        <w:rPr>
          <w:color w:val="231F20"/>
          <w:spacing w:val="-2"/>
          <w:w w:val="110"/>
        </w:rPr>
        <w:t>á</w:t>
      </w:r>
      <w:r>
        <w:rPr>
          <w:color w:val="231F20"/>
          <w:spacing w:val="-1"/>
          <w:w w:val="110"/>
        </w:rPr>
        <w:t>ló</w:t>
      </w:r>
      <w:r>
        <w:rPr>
          <w:color w:val="231F20"/>
          <w:spacing w:val="17"/>
          <w:w w:val="110"/>
        </w:rPr>
        <w:t> </w:t>
      </w:r>
      <w:r>
        <w:rPr>
          <w:color w:val="231F20"/>
          <w:spacing w:val="-3"/>
          <w:w w:val="110"/>
        </w:rPr>
        <w:t>hőv</w:t>
      </w:r>
      <w:r>
        <w:rPr>
          <w:color w:val="231F20"/>
          <w:spacing w:val="-4"/>
          <w:w w:val="110"/>
        </w:rPr>
        <w:t>e</w:t>
      </w:r>
      <w:r>
        <w:rPr>
          <w:color w:val="231F20"/>
          <w:spacing w:val="-3"/>
          <w:w w:val="110"/>
        </w:rPr>
        <w:t>z</w:t>
      </w:r>
      <w:r>
        <w:rPr>
          <w:color w:val="231F20"/>
          <w:spacing w:val="-4"/>
          <w:w w:val="110"/>
        </w:rPr>
        <w:t>e</w:t>
      </w:r>
      <w:r>
        <w:rPr>
          <w:color w:val="231F20"/>
          <w:spacing w:val="-3"/>
          <w:w w:val="110"/>
        </w:rPr>
        <w:t>t</w:t>
      </w:r>
      <w:r>
        <w:rPr>
          <w:color w:val="231F20"/>
          <w:spacing w:val="-4"/>
          <w:w w:val="110"/>
        </w:rPr>
        <w:t>és</w:t>
      </w:r>
      <w:r>
        <w:rPr>
          <w:color w:val="231F20"/>
          <w:spacing w:val="-3"/>
          <w:w w:val="110"/>
        </w:rPr>
        <w:t>i</w:t>
      </w:r>
      <w:r>
        <w:rPr>
          <w:color w:val="231F20"/>
          <w:spacing w:val="18"/>
          <w:w w:val="110"/>
        </w:rPr>
        <w:t> </w:t>
      </w:r>
      <w:r>
        <w:rPr>
          <w:color w:val="231F20"/>
          <w:spacing w:val="-3"/>
          <w:w w:val="110"/>
        </w:rPr>
        <w:t>t</w:t>
      </w:r>
      <w:r>
        <w:rPr>
          <w:color w:val="231F20"/>
          <w:spacing w:val="-4"/>
          <w:w w:val="110"/>
        </w:rPr>
        <w:t>é</w:t>
      </w:r>
      <w:r>
        <w:rPr>
          <w:color w:val="231F20"/>
          <w:spacing w:val="-3"/>
          <w:w w:val="110"/>
        </w:rPr>
        <w:t>ny</w:t>
      </w:r>
      <w:r>
        <w:rPr>
          <w:color w:val="231F20"/>
          <w:spacing w:val="-4"/>
          <w:w w:val="110"/>
        </w:rPr>
        <w:t>e</w:t>
      </w:r>
      <w:r>
        <w:rPr>
          <w:color w:val="231F20"/>
          <w:spacing w:val="-3"/>
          <w:w w:val="110"/>
        </w:rPr>
        <w:t>ző</w:t>
      </w:r>
      <w:r>
        <w:rPr>
          <w:color w:val="231F20"/>
          <w:spacing w:val="-4"/>
          <w:w w:val="110"/>
        </w:rPr>
        <w:t>:</w:t>
      </w:r>
      <w:r>
        <w:rPr>
          <w:color w:val="231F20"/>
          <w:spacing w:val="17"/>
          <w:w w:val="110"/>
        </w:rPr>
        <w:t> </w:t>
      </w:r>
      <w:r>
        <w:rPr>
          <w:color w:val="231F20"/>
          <w:w w:val="110"/>
        </w:rPr>
        <w:t>0,52</w:t>
      </w:r>
      <w:r>
        <w:rPr>
          <w:color w:val="231F20"/>
          <w:spacing w:val="18"/>
          <w:w w:val="110"/>
        </w:rPr>
        <w:t> </w:t>
      </w:r>
      <w:r>
        <w:rPr>
          <w:color w:val="231F20"/>
          <w:spacing w:val="-4"/>
          <w:w w:val="110"/>
        </w:rPr>
        <w:t>W</w:t>
      </w:r>
      <w:r>
        <w:rPr>
          <w:color w:val="231F20"/>
          <w:spacing w:val="-3"/>
          <w:w w:val="110"/>
        </w:rPr>
        <w:t>/</w:t>
      </w:r>
      <w:r>
        <w:rPr>
          <w:color w:val="231F20"/>
          <w:spacing w:val="-4"/>
          <w:w w:val="110"/>
        </w:rPr>
        <w:t>m</w:t>
      </w:r>
      <w:r>
        <w:rPr>
          <w:color w:val="231F20"/>
          <w:spacing w:val="-5"/>
          <w:w w:val="110"/>
        </w:rPr>
        <w:t>K;</w:t>
      </w:r>
      <w:r>
        <w:rPr/>
      </w:r>
    </w:p>
    <w:p>
      <w:pPr>
        <w:pStyle w:val="BodyText"/>
        <w:numPr>
          <w:ilvl w:val="0"/>
          <w:numId w:val="9"/>
        </w:numPr>
        <w:tabs>
          <w:tab w:pos="282" w:val="left" w:leader="none"/>
        </w:tabs>
        <w:spacing w:line="240" w:lineRule="auto" w:before="65" w:after="0"/>
        <w:ind w:left="281" w:right="0" w:hanging="170"/>
        <w:jc w:val="left"/>
      </w:pP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xp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nd</w:t>
      </w:r>
      <w:r>
        <w:rPr>
          <w:color w:val="231F20"/>
          <w:spacing w:val="-2"/>
          <w:w w:val="110"/>
        </w:rPr>
        <w:t>á</w:t>
      </w:r>
      <w:r>
        <w:rPr>
          <w:color w:val="231F20"/>
          <w:spacing w:val="-1"/>
          <w:w w:val="110"/>
        </w:rPr>
        <w:t>lt</w:t>
      </w:r>
      <w:r>
        <w:rPr>
          <w:color w:val="231F20"/>
          <w:spacing w:val="20"/>
          <w:w w:val="110"/>
        </w:rPr>
        <w:t> </w:t>
      </w:r>
      <w:r>
        <w:rPr>
          <w:color w:val="231F20"/>
          <w:spacing w:val="-1"/>
          <w:w w:val="110"/>
        </w:rPr>
        <w:t>gr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fit</w:t>
      </w:r>
      <w:r>
        <w:rPr>
          <w:color w:val="231F20"/>
          <w:spacing w:val="20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21"/>
          <w:w w:val="110"/>
        </w:rPr>
        <w:t> </w:t>
      </w:r>
      <w:r>
        <w:rPr>
          <w:color w:val="231F20"/>
          <w:spacing w:val="-1"/>
          <w:w w:val="110"/>
        </w:rPr>
        <w:t>gip</w:t>
      </w:r>
      <w:r>
        <w:rPr>
          <w:color w:val="231F20"/>
          <w:spacing w:val="-2"/>
          <w:w w:val="110"/>
        </w:rPr>
        <w:t>s</w:t>
      </w:r>
      <w:r>
        <w:rPr>
          <w:color w:val="231F20"/>
          <w:spacing w:val="-1"/>
          <w:w w:val="110"/>
        </w:rPr>
        <w:t>zm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gb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n</w:t>
      </w:r>
      <w:r>
        <w:rPr>
          <w:color w:val="231F20"/>
          <w:spacing w:val="-2"/>
          <w:w w:val="110"/>
        </w:rPr>
        <w:t>;</w:t>
      </w:r>
      <w:r>
        <w:rPr/>
      </w:r>
    </w:p>
    <w:p>
      <w:pPr>
        <w:pStyle w:val="BodyText"/>
        <w:numPr>
          <w:ilvl w:val="0"/>
          <w:numId w:val="9"/>
        </w:numPr>
        <w:tabs>
          <w:tab w:pos="282" w:val="left" w:leader="none"/>
        </w:tabs>
        <w:spacing w:line="250" w:lineRule="auto" w:before="65" w:after="0"/>
        <w:ind w:left="281" w:right="5267" w:hanging="170"/>
        <w:jc w:val="left"/>
      </w:pPr>
      <w:r>
        <w:rPr>
          <w:color w:val="231F20"/>
          <w:w w:val="115"/>
        </w:rPr>
        <w:t>A</w:t>
      </w:r>
      <w:r>
        <w:rPr>
          <w:color w:val="231F20"/>
          <w:spacing w:val="-13"/>
          <w:w w:val="115"/>
        </w:rPr>
        <w:t> </w:t>
      </w:r>
      <w:r>
        <w:rPr>
          <w:color w:val="231F20"/>
          <w:w w:val="115"/>
        </w:rPr>
        <w:t>hűtő-fűtő</w:t>
      </w:r>
      <w:r>
        <w:rPr>
          <w:color w:val="231F20"/>
          <w:spacing w:val="-12"/>
          <w:w w:val="115"/>
        </w:rPr>
        <w:t> </w:t>
      </w:r>
      <w:r>
        <w:rPr>
          <w:color w:val="231F20"/>
          <w:spacing w:val="-1"/>
          <w:w w:val="115"/>
        </w:rPr>
        <w:t>r</w:t>
      </w:r>
      <w:r>
        <w:rPr>
          <w:color w:val="231F20"/>
          <w:spacing w:val="-2"/>
          <w:w w:val="115"/>
        </w:rPr>
        <w:t>en</w:t>
      </w:r>
      <w:r>
        <w:rPr>
          <w:color w:val="231F20"/>
          <w:spacing w:val="-1"/>
          <w:w w:val="115"/>
        </w:rPr>
        <w:t>d</w:t>
      </w:r>
      <w:r>
        <w:rPr>
          <w:color w:val="231F20"/>
          <w:spacing w:val="-2"/>
          <w:w w:val="115"/>
        </w:rPr>
        <w:t>szerek</w:t>
      </w:r>
      <w:r>
        <w:rPr>
          <w:color w:val="231F20"/>
          <w:spacing w:val="-12"/>
          <w:w w:val="115"/>
        </w:rPr>
        <w:t> </w:t>
      </w:r>
      <w:r>
        <w:rPr>
          <w:color w:val="231F20"/>
          <w:spacing w:val="-3"/>
          <w:w w:val="115"/>
        </w:rPr>
        <w:t>hű</w:t>
      </w:r>
      <w:r>
        <w:rPr>
          <w:color w:val="231F20"/>
          <w:spacing w:val="-2"/>
          <w:w w:val="115"/>
        </w:rPr>
        <w:t>tőt</w:t>
      </w:r>
      <w:r>
        <w:rPr>
          <w:color w:val="231F20"/>
          <w:spacing w:val="-3"/>
          <w:w w:val="115"/>
        </w:rPr>
        <w:t>e</w:t>
      </w:r>
      <w:r>
        <w:rPr>
          <w:color w:val="231F20"/>
          <w:spacing w:val="-2"/>
          <w:w w:val="115"/>
        </w:rPr>
        <w:t>lj</w:t>
      </w:r>
      <w:r>
        <w:rPr>
          <w:color w:val="231F20"/>
          <w:spacing w:val="-3"/>
          <w:w w:val="115"/>
        </w:rPr>
        <w:t>esí</w:t>
      </w:r>
      <w:r>
        <w:rPr>
          <w:color w:val="231F20"/>
          <w:spacing w:val="-2"/>
          <w:w w:val="115"/>
        </w:rPr>
        <w:t>t</w:t>
      </w:r>
      <w:r>
        <w:rPr>
          <w:color w:val="231F20"/>
          <w:spacing w:val="-3"/>
          <w:w w:val="115"/>
        </w:rPr>
        <w:t>mén</w:t>
      </w:r>
      <w:r>
        <w:rPr>
          <w:color w:val="231F20"/>
          <w:spacing w:val="-2"/>
          <w:w w:val="115"/>
        </w:rPr>
        <w:t>y</w:t>
      </w:r>
      <w:r>
        <w:rPr>
          <w:color w:val="231F20"/>
          <w:spacing w:val="-3"/>
          <w:w w:val="115"/>
        </w:rPr>
        <w:t>e</w:t>
      </w:r>
      <w:r>
        <w:rPr>
          <w:color w:val="231F20"/>
          <w:spacing w:val="27"/>
          <w:w w:val="106"/>
        </w:rPr>
        <w:t> 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kár</w:t>
      </w:r>
      <w:r>
        <w:rPr>
          <w:color w:val="231F20"/>
          <w:spacing w:val="-9"/>
          <w:w w:val="110"/>
        </w:rPr>
        <w:t> </w:t>
      </w:r>
      <w:r>
        <w:rPr>
          <w:color w:val="231F20"/>
          <w:spacing w:val="-1"/>
          <w:w w:val="110"/>
        </w:rPr>
        <w:t>3</w:t>
      </w:r>
      <w:r>
        <w:rPr>
          <w:color w:val="231F20"/>
          <w:spacing w:val="-2"/>
          <w:w w:val="110"/>
        </w:rPr>
        <w:t>5%</w:t>
      </w:r>
      <w:r>
        <w:rPr>
          <w:color w:val="231F20"/>
          <w:spacing w:val="-1"/>
          <w:w w:val="110"/>
        </w:rPr>
        <w:t>-kal</w:t>
      </w:r>
      <w:r>
        <w:rPr>
          <w:color w:val="231F20"/>
          <w:spacing w:val="-9"/>
          <w:w w:val="110"/>
        </w:rPr>
        <w:t> </w:t>
      </w:r>
      <w:r>
        <w:rPr>
          <w:color w:val="231F20"/>
          <w:spacing w:val="-2"/>
          <w:w w:val="110"/>
        </w:rPr>
        <w:t>j</w:t>
      </w:r>
      <w:r>
        <w:rPr>
          <w:color w:val="231F20"/>
          <w:spacing w:val="-3"/>
          <w:w w:val="110"/>
        </w:rPr>
        <w:t>a</w:t>
      </w:r>
      <w:r>
        <w:rPr>
          <w:color w:val="231F20"/>
          <w:spacing w:val="-2"/>
          <w:w w:val="110"/>
        </w:rPr>
        <w:t>vulh</w:t>
      </w:r>
      <w:r>
        <w:rPr>
          <w:color w:val="231F20"/>
          <w:spacing w:val="-3"/>
          <w:w w:val="110"/>
        </w:rPr>
        <w:t>a</w:t>
      </w:r>
      <w:r>
        <w:rPr>
          <w:color w:val="231F20"/>
          <w:spacing w:val="-2"/>
          <w:w w:val="110"/>
        </w:rPr>
        <w:t>t</w:t>
      </w:r>
      <w:r>
        <w:rPr>
          <w:color w:val="231F20"/>
          <w:spacing w:val="-3"/>
          <w:w w:val="110"/>
        </w:rPr>
        <w:t>;</w:t>
      </w:r>
      <w:r>
        <w:rPr/>
      </w:r>
    </w:p>
    <w:p>
      <w:pPr>
        <w:pStyle w:val="BodyText"/>
        <w:numPr>
          <w:ilvl w:val="0"/>
          <w:numId w:val="9"/>
        </w:numPr>
        <w:tabs>
          <w:tab w:pos="282" w:val="left" w:leader="none"/>
        </w:tabs>
        <w:spacing w:line="240" w:lineRule="auto" w:before="57" w:after="0"/>
        <w:ind w:left="281" w:right="0" w:hanging="170"/>
        <w:jc w:val="left"/>
      </w:pPr>
      <w:r>
        <w:rPr>
          <w:color w:val="231F20"/>
          <w:w w:val="110"/>
        </w:rPr>
        <w:t>Kis</w:t>
      </w:r>
      <w:r>
        <w:rPr>
          <w:color w:val="231F20"/>
          <w:spacing w:val="12"/>
          <w:w w:val="110"/>
        </w:rPr>
        <w:t> </w:t>
      </w:r>
      <w:r>
        <w:rPr>
          <w:color w:val="231F20"/>
          <w:spacing w:val="-1"/>
          <w:w w:val="110"/>
        </w:rPr>
        <w:t>töm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g</w:t>
      </w:r>
      <w:r>
        <w:rPr>
          <w:color w:val="231F20"/>
          <w:spacing w:val="-2"/>
          <w:w w:val="110"/>
        </w:rPr>
        <w:t>:</w:t>
      </w:r>
      <w:r>
        <w:rPr>
          <w:color w:val="231F20"/>
          <w:spacing w:val="13"/>
          <w:w w:val="110"/>
        </w:rPr>
        <w:t> </w:t>
      </w:r>
      <w:r>
        <w:rPr>
          <w:color w:val="231F20"/>
          <w:spacing w:val="-1"/>
          <w:w w:val="110"/>
        </w:rPr>
        <w:t>mindö</w:t>
      </w:r>
      <w:r>
        <w:rPr>
          <w:color w:val="231F20"/>
          <w:spacing w:val="-2"/>
          <w:w w:val="110"/>
        </w:rPr>
        <w:t>ss</w:t>
      </w:r>
      <w:r>
        <w:rPr>
          <w:color w:val="231F20"/>
          <w:spacing w:val="-1"/>
          <w:w w:val="110"/>
        </w:rPr>
        <w:t>z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13"/>
          <w:w w:val="110"/>
        </w:rPr>
        <w:t> </w:t>
      </w:r>
      <w:r>
        <w:rPr>
          <w:color w:val="231F20"/>
          <w:w w:val="110"/>
        </w:rPr>
        <w:t>8</w:t>
      </w:r>
      <w:r>
        <w:rPr>
          <w:color w:val="231F20"/>
          <w:spacing w:val="12"/>
          <w:w w:val="110"/>
        </w:rPr>
        <w:t> </w:t>
      </w:r>
      <w:r>
        <w:rPr>
          <w:color w:val="231F20"/>
          <w:spacing w:val="-2"/>
          <w:w w:val="110"/>
        </w:rPr>
        <w:t>kg/m</w:t>
      </w:r>
      <w:r>
        <w:rPr>
          <w:color w:val="231F20"/>
          <w:spacing w:val="-2"/>
          <w:w w:val="110"/>
          <w:position w:val="6"/>
          <w:sz w:val="10"/>
        </w:rPr>
        <w:t>2</w:t>
      </w:r>
      <w:r>
        <w:rPr>
          <w:color w:val="231F20"/>
          <w:spacing w:val="-3"/>
          <w:w w:val="110"/>
        </w:rPr>
        <w:t>;</w:t>
      </w:r>
      <w:r>
        <w:rPr/>
      </w:r>
    </w:p>
    <w:p>
      <w:pPr>
        <w:pStyle w:val="BodyText"/>
        <w:numPr>
          <w:ilvl w:val="0"/>
          <w:numId w:val="9"/>
        </w:numPr>
        <w:tabs>
          <w:tab w:pos="282" w:val="left" w:leader="none"/>
        </w:tabs>
        <w:spacing w:line="240" w:lineRule="auto" w:before="65" w:after="0"/>
        <w:ind w:left="281" w:right="0" w:hanging="170"/>
        <w:jc w:val="left"/>
      </w:pPr>
      <w:r>
        <w:rPr>
          <w:color w:val="231F20"/>
          <w:spacing w:val="-4"/>
          <w:w w:val="115"/>
        </w:rPr>
        <w:t>F</w:t>
      </w:r>
      <w:r>
        <w:rPr>
          <w:color w:val="231F20"/>
          <w:spacing w:val="-3"/>
          <w:w w:val="115"/>
        </w:rPr>
        <w:t>o</w:t>
      </w:r>
      <w:r>
        <w:rPr>
          <w:color w:val="231F20"/>
          <w:spacing w:val="-4"/>
          <w:w w:val="115"/>
        </w:rPr>
        <w:t>k</w:t>
      </w:r>
      <w:r>
        <w:rPr>
          <w:color w:val="231F20"/>
          <w:spacing w:val="-3"/>
          <w:w w:val="115"/>
        </w:rPr>
        <w:t>o</w:t>
      </w:r>
      <w:r>
        <w:rPr>
          <w:color w:val="231F20"/>
          <w:spacing w:val="-4"/>
          <w:w w:val="115"/>
        </w:rPr>
        <w:t>z</w:t>
      </w:r>
      <w:r>
        <w:rPr>
          <w:color w:val="231F20"/>
          <w:spacing w:val="-3"/>
          <w:w w:val="115"/>
        </w:rPr>
        <w:t>ott</w:t>
      </w:r>
      <w:r>
        <w:rPr>
          <w:color w:val="231F20"/>
          <w:spacing w:val="-28"/>
          <w:w w:val="115"/>
        </w:rPr>
        <w:t> </w:t>
      </w:r>
      <w:r>
        <w:rPr>
          <w:color w:val="231F20"/>
          <w:w w:val="115"/>
        </w:rPr>
        <w:t>hőátadó</w:t>
      </w:r>
      <w:r>
        <w:rPr>
          <w:color w:val="231F20"/>
          <w:spacing w:val="-27"/>
          <w:w w:val="115"/>
        </w:rPr>
        <w:t> </w:t>
      </w:r>
      <w:r>
        <w:rPr>
          <w:color w:val="231F20"/>
          <w:spacing w:val="-1"/>
          <w:w w:val="115"/>
        </w:rPr>
        <w:t>k</w:t>
      </w:r>
      <w:r>
        <w:rPr>
          <w:color w:val="231F20"/>
          <w:spacing w:val="-2"/>
          <w:w w:val="115"/>
        </w:rPr>
        <w:t>é</w:t>
      </w:r>
      <w:r>
        <w:rPr>
          <w:color w:val="231F20"/>
          <w:spacing w:val="-1"/>
          <w:w w:val="115"/>
        </w:rPr>
        <w:t>p</w:t>
      </w:r>
      <w:r>
        <w:rPr>
          <w:color w:val="231F20"/>
          <w:spacing w:val="-2"/>
          <w:w w:val="115"/>
        </w:rPr>
        <w:t>essé</w:t>
      </w:r>
      <w:r>
        <w:rPr>
          <w:color w:val="231F20"/>
          <w:spacing w:val="-1"/>
          <w:w w:val="115"/>
        </w:rPr>
        <w:t>g</w:t>
      </w:r>
      <w:r>
        <w:rPr>
          <w:color w:val="231F20"/>
          <w:spacing w:val="-2"/>
          <w:w w:val="115"/>
        </w:rPr>
        <w:t>;</w:t>
      </w:r>
      <w:r>
        <w:rPr/>
      </w:r>
    </w:p>
    <w:p>
      <w:pPr>
        <w:pStyle w:val="BodyText"/>
        <w:numPr>
          <w:ilvl w:val="0"/>
          <w:numId w:val="9"/>
        </w:numPr>
        <w:tabs>
          <w:tab w:pos="282" w:val="left" w:leader="none"/>
        </w:tabs>
        <w:spacing w:line="250" w:lineRule="auto" w:before="65" w:after="0"/>
        <w:ind w:left="281" w:right="5026" w:hanging="170"/>
        <w:jc w:val="left"/>
      </w:pPr>
      <w:r>
        <w:rPr>
          <w:color w:val="231F20"/>
          <w:spacing w:val="-2"/>
          <w:w w:val="110"/>
        </w:rPr>
        <w:t>K</w:t>
      </w:r>
      <w:r>
        <w:rPr>
          <w:color w:val="231F20"/>
          <w:spacing w:val="-1"/>
          <w:w w:val="110"/>
        </w:rPr>
        <w:t>iv</w:t>
      </w:r>
      <w:r>
        <w:rPr>
          <w:color w:val="231F20"/>
          <w:spacing w:val="-2"/>
          <w:w w:val="110"/>
        </w:rPr>
        <w:t>á</w:t>
      </w:r>
      <w:r>
        <w:rPr>
          <w:color w:val="231F20"/>
          <w:spacing w:val="-1"/>
          <w:w w:val="110"/>
        </w:rPr>
        <w:t>ló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n</w:t>
      </w:r>
      <w:r>
        <w:rPr>
          <w:color w:val="231F20"/>
          <w:spacing w:val="19"/>
          <w:w w:val="110"/>
        </w:rPr>
        <w:t> </w:t>
      </w:r>
      <w:r>
        <w:rPr>
          <w:color w:val="231F20"/>
          <w:spacing w:val="-2"/>
          <w:w w:val="110"/>
        </w:rPr>
        <w:t>kombin</w:t>
      </w:r>
      <w:r>
        <w:rPr>
          <w:color w:val="231F20"/>
          <w:spacing w:val="-3"/>
          <w:w w:val="110"/>
        </w:rPr>
        <w:t>á</w:t>
      </w:r>
      <w:r>
        <w:rPr>
          <w:color w:val="231F20"/>
          <w:spacing w:val="-2"/>
          <w:w w:val="110"/>
        </w:rPr>
        <w:t>lh</w:t>
      </w:r>
      <w:r>
        <w:rPr>
          <w:color w:val="231F20"/>
          <w:spacing w:val="-3"/>
          <w:w w:val="110"/>
        </w:rPr>
        <w:t>a</w:t>
      </w:r>
      <w:r>
        <w:rPr>
          <w:color w:val="231F20"/>
          <w:spacing w:val="-2"/>
          <w:w w:val="110"/>
        </w:rPr>
        <w:t>tó</w:t>
      </w:r>
      <w:r>
        <w:rPr>
          <w:color w:val="231F20"/>
          <w:spacing w:val="20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20"/>
          <w:w w:val="110"/>
        </w:rPr>
        <w:t> </w:t>
      </w:r>
      <w:r>
        <w:rPr>
          <w:color w:val="231F20"/>
          <w:spacing w:val="-3"/>
          <w:w w:val="110"/>
        </w:rPr>
        <w:t>Ri</w:t>
      </w:r>
      <w:r>
        <w:rPr>
          <w:color w:val="231F20"/>
          <w:spacing w:val="-2"/>
          <w:w w:val="110"/>
        </w:rPr>
        <w:t>giton</w:t>
      </w:r>
      <w:r>
        <w:rPr>
          <w:color w:val="231F20"/>
          <w:spacing w:val="-3"/>
          <w:w w:val="110"/>
        </w:rPr>
        <w:t>e</w:t>
      </w:r>
      <w:r>
        <w:rPr>
          <w:color w:val="231F20"/>
          <w:spacing w:val="20"/>
          <w:w w:val="110"/>
        </w:rPr>
        <w:t> </w:t>
      </w:r>
      <w:r>
        <w:rPr>
          <w:color w:val="231F20"/>
          <w:spacing w:val="-2"/>
          <w:w w:val="110"/>
        </w:rPr>
        <w:t>Cl</w:t>
      </w:r>
      <w:r>
        <w:rPr>
          <w:color w:val="231F20"/>
          <w:spacing w:val="-1"/>
          <w:w w:val="110"/>
        </w:rPr>
        <w:t>im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fit</w:t>
      </w:r>
      <w:r>
        <w:rPr>
          <w:color w:val="231F20"/>
          <w:spacing w:val="45"/>
          <w:w w:val="145"/>
        </w:rPr>
        <w:t> </w:t>
      </w:r>
      <w:r>
        <w:rPr>
          <w:color w:val="231F20"/>
          <w:spacing w:val="-1"/>
          <w:w w:val="110"/>
        </w:rPr>
        <w:t>perfor</w:t>
      </w:r>
      <w:r>
        <w:rPr>
          <w:color w:val="231F20"/>
          <w:spacing w:val="-2"/>
          <w:w w:val="110"/>
        </w:rPr>
        <w:t>á</w:t>
      </w:r>
      <w:r>
        <w:rPr>
          <w:color w:val="231F20"/>
          <w:spacing w:val="-1"/>
          <w:w w:val="110"/>
        </w:rPr>
        <w:t>lt</w:t>
      </w:r>
      <w:r>
        <w:rPr>
          <w:color w:val="231F20"/>
          <w:spacing w:val="15"/>
          <w:w w:val="110"/>
        </w:rPr>
        <w:t> </w:t>
      </w:r>
      <w:r>
        <w:rPr>
          <w:color w:val="231F20"/>
          <w:spacing w:val="-1"/>
          <w:w w:val="110"/>
        </w:rPr>
        <w:t>l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pokk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l</w:t>
      </w:r>
      <w:r>
        <w:rPr>
          <w:color w:val="231F20"/>
          <w:spacing w:val="-2"/>
          <w:w w:val="110"/>
        </w:rPr>
        <w:t>,</w:t>
      </w:r>
      <w:r>
        <w:rPr>
          <w:color w:val="231F20"/>
          <w:spacing w:val="16"/>
          <w:w w:val="110"/>
        </w:rPr>
        <w:t> 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melyek</w:t>
      </w:r>
      <w:r>
        <w:rPr>
          <w:color w:val="231F20"/>
          <w:spacing w:val="15"/>
          <w:w w:val="110"/>
        </w:rPr>
        <w:t> </w:t>
      </w:r>
      <w:r>
        <w:rPr>
          <w:color w:val="231F20"/>
          <w:w w:val="110"/>
        </w:rPr>
        <w:t>remek</w:t>
      </w:r>
      <w:r>
        <w:rPr>
          <w:color w:val="231F20"/>
          <w:spacing w:val="16"/>
          <w:w w:val="110"/>
        </w:rPr>
        <w:t> 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ku</w:t>
      </w:r>
      <w:r>
        <w:rPr>
          <w:color w:val="231F20"/>
          <w:spacing w:val="-2"/>
          <w:w w:val="110"/>
        </w:rPr>
        <w:t>s</w:t>
      </w:r>
      <w:r>
        <w:rPr>
          <w:color w:val="231F20"/>
          <w:spacing w:val="-1"/>
          <w:w w:val="110"/>
        </w:rPr>
        <w:t>ztik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i</w:t>
      </w:r>
      <w:r>
        <w:rPr>
          <w:color w:val="231F20"/>
          <w:spacing w:val="41"/>
          <w:w w:val="118"/>
        </w:rPr>
        <w:t> </w:t>
      </w:r>
      <w:r>
        <w:rPr>
          <w:color w:val="231F20"/>
          <w:spacing w:val="-1"/>
          <w:w w:val="110"/>
        </w:rPr>
        <w:t>tul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jdon</w:t>
      </w:r>
      <w:r>
        <w:rPr>
          <w:color w:val="231F20"/>
          <w:spacing w:val="-2"/>
          <w:w w:val="110"/>
        </w:rPr>
        <w:t>sá</w:t>
      </w:r>
      <w:r>
        <w:rPr>
          <w:color w:val="231F20"/>
          <w:spacing w:val="-1"/>
          <w:w w:val="110"/>
        </w:rPr>
        <w:t>gokk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l</w:t>
      </w:r>
      <w:r>
        <w:rPr>
          <w:color w:val="231F20"/>
          <w:spacing w:val="13"/>
          <w:w w:val="110"/>
        </w:rPr>
        <w:t> </w:t>
      </w:r>
      <w:r>
        <w:rPr>
          <w:color w:val="231F20"/>
          <w:spacing w:val="-1"/>
          <w:w w:val="110"/>
        </w:rPr>
        <w:t>i</w:t>
      </w:r>
      <w:r>
        <w:rPr>
          <w:color w:val="231F20"/>
          <w:spacing w:val="-2"/>
          <w:w w:val="110"/>
        </w:rPr>
        <w:t>s</w:t>
      </w:r>
      <w:r>
        <w:rPr>
          <w:color w:val="231F20"/>
          <w:spacing w:val="13"/>
          <w:w w:val="110"/>
        </w:rPr>
        <w:t> </w:t>
      </w:r>
      <w:r>
        <w:rPr>
          <w:color w:val="231F20"/>
          <w:spacing w:val="-1"/>
          <w:w w:val="110"/>
        </w:rPr>
        <w:t>r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nd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lk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zn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k</w:t>
      </w:r>
      <w:r>
        <w:rPr>
          <w:color w:val="231F20"/>
          <w:spacing w:val="-2"/>
          <w:w w:val="110"/>
        </w:rPr>
        <w:t>.</w:t>
      </w:r>
      <w:r>
        <w:rPr/>
      </w:r>
    </w:p>
    <w:p>
      <w:pPr>
        <w:spacing w:line="240" w:lineRule="auto" w:before="0"/>
        <w:rPr>
          <w:rFonts w:ascii="Arial" w:hAnsi="Arial" w:cs="Arial" w:eastAsia="Arial"/>
          <w:sz w:val="18"/>
          <w:szCs w:val="18"/>
        </w:rPr>
      </w:pPr>
    </w:p>
    <w:p>
      <w:pPr>
        <w:spacing w:line="240" w:lineRule="auto" w:before="7"/>
        <w:rPr>
          <w:rFonts w:ascii="Arial" w:hAnsi="Arial" w:cs="Arial" w:eastAsia="Arial"/>
          <w:sz w:val="17"/>
          <w:szCs w:val="17"/>
        </w:rPr>
      </w:pPr>
    </w:p>
    <w:p>
      <w:pPr>
        <w:pStyle w:val="Heading5"/>
        <w:spacing w:line="247" w:lineRule="auto" w:before="0"/>
        <w:ind w:left="111" w:right="5026"/>
        <w:jc w:val="left"/>
        <w:rPr>
          <w:b w:val="0"/>
          <w:bCs w:val="0"/>
        </w:rPr>
      </w:pPr>
      <w:r>
        <w:rPr>
          <w:color w:val="006CB7"/>
          <w:spacing w:val="-5"/>
          <w:w w:val="110"/>
        </w:rPr>
        <w:t>L</w:t>
      </w:r>
      <w:r>
        <w:rPr>
          <w:color w:val="006CB7"/>
          <w:spacing w:val="-6"/>
          <w:w w:val="110"/>
        </w:rPr>
        <w:t>e</w:t>
      </w:r>
      <w:r>
        <w:rPr>
          <w:color w:val="006CB7"/>
          <w:spacing w:val="-5"/>
          <w:w w:val="110"/>
        </w:rPr>
        <w:t>ggy</w:t>
      </w:r>
      <w:r>
        <w:rPr>
          <w:color w:val="006CB7"/>
          <w:spacing w:val="-6"/>
          <w:w w:val="110"/>
        </w:rPr>
        <w:t>akr</w:t>
      </w:r>
      <w:r>
        <w:rPr>
          <w:color w:val="006CB7"/>
          <w:spacing w:val="-5"/>
          <w:w w:val="110"/>
        </w:rPr>
        <w:t>abb</w:t>
      </w:r>
      <w:r>
        <w:rPr>
          <w:color w:val="006CB7"/>
          <w:spacing w:val="-6"/>
          <w:w w:val="110"/>
        </w:rPr>
        <w:t>an</w:t>
      </w:r>
      <w:r>
        <w:rPr>
          <w:color w:val="006CB7"/>
          <w:spacing w:val="17"/>
          <w:w w:val="110"/>
        </w:rPr>
        <w:t> </w:t>
      </w:r>
      <w:r>
        <w:rPr>
          <w:color w:val="006CB7"/>
          <w:spacing w:val="-5"/>
          <w:w w:val="110"/>
        </w:rPr>
        <w:t>é</w:t>
      </w:r>
      <w:r>
        <w:rPr>
          <w:color w:val="006CB7"/>
          <w:spacing w:val="-4"/>
          <w:w w:val="110"/>
        </w:rPr>
        <w:t>p</w:t>
      </w:r>
      <w:r>
        <w:rPr>
          <w:color w:val="006CB7"/>
          <w:spacing w:val="-5"/>
          <w:w w:val="110"/>
        </w:rPr>
        <w:t>ített</w:t>
      </w:r>
      <w:r>
        <w:rPr>
          <w:color w:val="006CB7"/>
          <w:spacing w:val="27"/>
          <w:w w:val="104"/>
        </w:rPr>
        <w:t> </w:t>
      </w:r>
      <w:r>
        <w:rPr>
          <w:color w:val="006CB7"/>
          <w:spacing w:val="-6"/>
          <w:w w:val="110"/>
        </w:rPr>
        <w:t>s</w:t>
      </w:r>
      <w:r>
        <w:rPr>
          <w:color w:val="006CB7"/>
          <w:spacing w:val="-7"/>
          <w:w w:val="110"/>
        </w:rPr>
        <w:t>zerkezetek</w:t>
      </w:r>
      <w:r>
        <w:rPr>
          <w:color w:val="006CB7"/>
          <w:spacing w:val="-9"/>
          <w:w w:val="110"/>
        </w:rPr>
        <w:t>:</w:t>
      </w:r>
      <w:r>
        <w:rPr>
          <w:b w:val="0"/>
        </w:rPr>
      </w:r>
    </w:p>
    <w:p>
      <w:pPr>
        <w:pStyle w:val="BodyText"/>
        <w:numPr>
          <w:ilvl w:val="0"/>
          <w:numId w:val="9"/>
        </w:numPr>
        <w:tabs>
          <w:tab w:pos="282" w:val="left" w:leader="none"/>
        </w:tabs>
        <w:spacing w:line="250" w:lineRule="auto" w:before="98" w:after="0"/>
        <w:ind w:left="281" w:right="5159" w:hanging="170"/>
        <w:jc w:val="left"/>
      </w:pPr>
      <w:r>
        <w:rPr>
          <w:color w:val="231F20"/>
          <w:w w:val="115"/>
        </w:rPr>
        <w:t>Hűtő-fűtő</w:t>
      </w:r>
      <w:r>
        <w:rPr>
          <w:color w:val="231F20"/>
          <w:spacing w:val="-16"/>
          <w:w w:val="115"/>
        </w:rPr>
        <w:t> </w:t>
      </w:r>
      <w:r>
        <w:rPr>
          <w:color w:val="231F20"/>
          <w:spacing w:val="-3"/>
          <w:w w:val="115"/>
        </w:rPr>
        <w:t>á</w:t>
      </w:r>
      <w:r>
        <w:rPr>
          <w:color w:val="231F20"/>
          <w:spacing w:val="-2"/>
          <w:w w:val="115"/>
        </w:rPr>
        <w:t>lm</w:t>
      </w:r>
      <w:r>
        <w:rPr>
          <w:color w:val="231F20"/>
          <w:spacing w:val="-3"/>
          <w:w w:val="115"/>
        </w:rPr>
        <w:t>enn</w:t>
      </w:r>
      <w:r>
        <w:rPr>
          <w:color w:val="231F20"/>
          <w:spacing w:val="-2"/>
          <w:w w:val="115"/>
        </w:rPr>
        <w:t>y</w:t>
      </w:r>
      <w:r>
        <w:rPr>
          <w:color w:val="231F20"/>
          <w:spacing w:val="-3"/>
          <w:w w:val="115"/>
        </w:rPr>
        <w:t>eze</w:t>
      </w:r>
      <w:r>
        <w:rPr>
          <w:color w:val="231F20"/>
          <w:spacing w:val="-2"/>
          <w:w w:val="115"/>
        </w:rPr>
        <w:t>t</w:t>
      </w:r>
      <w:r>
        <w:rPr>
          <w:color w:val="231F20"/>
          <w:spacing w:val="-16"/>
          <w:w w:val="115"/>
        </w:rPr>
        <w:t> </w:t>
      </w:r>
      <w:r>
        <w:rPr>
          <w:color w:val="231F20"/>
          <w:spacing w:val="-2"/>
          <w:w w:val="115"/>
        </w:rPr>
        <w:t>sz</w:t>
      </w:r>
      <w:r>
        <w:rPr>
          <w:color w:val="231F20"/>
          <w:spacing w:val="-1"/>
          <w:w w:val="115"/>
        </w:rPr>
        <w:t>impl</w:t>
      </w:r>
      <w:r>
        <w:rPr>
          <w:color w:val="231F20"/>
          <w:spacing w:val="-2"/>
          <w:w w:val="115"/>
        </w:rPr>
        <w:t>a</w:t>
      </w:r>
      <w:r>
        <w:rPr>
          <w:color w:val="231F20"/>
          <w:spacing w:val="-16"/>
          <w:w w:val="115"/>
        </w:rPr>
        <w:t> </w:t>
      </w:r>
      <w:r>
        <w:rPr>
          <w:color w:val="231F20"/>
          <w:spacing w:val="-1"/>
          <w:w w:val="115"/>
        </w:rPr>
        <w:t>v</w:t>
      </w:r>
      <w:r>
        <w:rPr>
          <w:color w:val="231F20"/>
          <w:spacing w:val="-2"/>
          <w:w w:val="115"/>
        </w:rPr>
        <w:t>a</w:t>
      </w:r>
      <w:r>
        <w:rPr>
          <w:color w:val="231F20"/>
          <w:spacing w:val="-1"/>
          <w:w w:val="115"/>
        </w:rPr>
        <w:t>gy</w:t>
      </w:r>
      <w:r>
        <w:rPr>
          <w:color w:val="231F20"/>
          <w:spacing w:val="-15"/>
          <w:w w:val="115"/>
        </w:rPr>
        <w:t> </w:t>
      </w:r>
      <w:r>
        <w:rPr>
          <w:color w:val="231F20"/>
          <w:spacing w:val="-1"/>
          <w:w w:val="115"/>
        </w:rPr>
        <w:t>d</w:t>
      </w:r>
      <w:r>
        <w:rPr>
          <w:color w:val="231F20"/>
          <w:spacing w:val="-2"/>
          <w:w w:val="115"/>
        </w:rPr>
        <w:t>u</w:t>
      </w:r>
      <w:r>
        <w:rPr>
          <w:color w:val="231F20"/>
          <w:spacing w:val="-1"/>
          <w:w w:val="115"/>
        </w:rPr>
        <w:t>pl</w:t>
      </w:r>
      <w:r>
        <w:rPr>
          <w:color w:val="231F20"/>
          <w:spacing w:val="-2"/>
          <w:w w:val="115"/>
        </w:rPr>
        <w:t>a</w:t>
      </w:r>
      <w:r>
        <w:rPr>
          <w:color w:val="231F20"/>
          <w:spacing w:val="21"/>
          <w:w w:val="104"/>
        </w:rPr>
        <w:t> </w:t>
      </w:r>
      <w:r>
        <w:rPr>
          <w:color w:val="231F20"/>
          <w:spacing w:val="-1"/>
          <w:w w:val="110"/>
        </w:rPr>
        <w:t>profilv</w:t>
      </w:r>
      <w:r>
        <w:rPr>
          <w:color w:val="231F20"/>
          <w:spacing w:val="-2"/>
          <w:w w:val="110"/>
        </w:rPr>
        <w:t>á</w:t>
      </w:r>
      <w:r>
        <w:rPr>
          <w:color w:val="231F20"/>
          <w:spacing w:val="-1"/>
          <w:w w:val="110"/>
        </w:rPr>
        <w:t>zz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l</w:t>
      </w:r>
      <w:r>
        <w:rPr>
          <w:color w:val="231F20"/>
          <w:spacing w:val="25"/>
          <w:w w:val="110"/>
        </w:rPr>
        <w:t> </w:t>
      </w:r>
      <w:r>
        <w:rPr>
          <w:color w:val="231F20"/>
          <w:spacing w:val="-3"/>
          <w:w w:val="110"/>
        </w:rPr>
        <w:t>s</w:t>
      </w:r>
      <w:r>
        <w:rPr>
          <w:color w:val="231F20"/>
          <w:spacing w:val="-2"/>
          <w:w w:val="110"/>
        </w:rPr>
        <w:t>z</w:t>
      </w:r>
      <w:r>
        <w:rPr>
          <w:color w:val="231F20"/>
          <w:spacing w:val="-3"/>
          <w:w w:val="110"/>
        </w:rPr>
        <w:t>e</w:t>
      </w:r>
      <w:r>
        <w:rPr>
          <w:color w:val="231F20"/>
          <w:spacing w:val="-2"/>
          <w:w w:val="110"/>
        </w:rPr>
        <w:t>r</w:t>
      </w:r>
      <w:r>
        <w:rPr>
          <w:color w:val="231F20"/>
          <w:spacing w:val="-3"/>
          <w:w w:val="110"/>
        </w:rPr>
        <w:t>e</w:t>
      </w:r>
      <w:r>
        <w:rPr>
          <w:color w:val="231F20"/>
          <w:spacing w:val="-2"/>
          <w:w w:val="110"/>
        </w:rPr>
        <w:t>lv</w:t>
      </w:r>
      <w:r>
        <w:rPr>
          <w:color w:val="231F20"/>
          <w:spacing w:val="-3"/>
          <w:w w:val="110"/>
        </w:rPr>
        <w:t>e;</w:t>
      </w:r>
      <w:r>
        <w:rPr/>
      </w:r>
    </w:p>
    <w:p>
      <w:pPr>
        <w:pStyle w:val="BodyText"/>
        <w:numPr>
          <w:ilvl w:val="0"/>
          <w:numId w:val="9"/>
        </w:numPr>
        <w:tabs>
          <w:tab w:pos="282" w:val="left" w:leader="none"/>
        </w:tabs>
        <w:spacing w:line="240" w:lineRule="auto" w:before="57" w:after="0"/>
        <w:ind w:left="281" w:right="0" w:hanging="170"/>
        <w:jc w:val="left"/>
      </w:pPr>
      <w:r>
        <w:rPr>
          <w:color w:val="231F20"/>
          <w:w w:val="115"/>
        </w:rPr>
        <w:t>Hűtő-fűtő</w:t>
      </w:r>
      <w:r>
        <w:rPr>
          <w:color w:val="231F20"/>
          <w:spacing w:val="-6"/>
          <w:w w:val="115"/>
        </w:rPr>
        <w:t> </w:t>
      </w:r>
      <w:r>
        <w:rPr>
          <w:color w:val="231F20"/>
          <w:spacing w:val="-2"/>
          <w:w w:val="115"/>
        </w:rPr>
        <w:t>e</w:t>
      </w:r>
      <w:r>
        <w:rPr>
          <w:color w:val="231F20"/>
          <w:spacing w:val="-1"/>
          <w:w w:val="115"/>
        </w:rPr>
        <w:t>lőt</w:t>
      </w:r>
      <w:r>
        <w:rPr>
          <w:color w:val="231F20"/>
          <w:spacing w:val="-2"/>
          <w:w w:val="115"/>
        </w:rPr>
        <w:t>é</w:t>
      </w:r>
      <w:r>
        <w:rPr>
          <w:color w:val="231F20"/>
          <w:spacing w:val="-1"/>
          <w:w w:val="115"/>
        </w:rPr>
        <w:t>t</w:t>
      </w:r>
      <w:r>
        <w:rPr>
          <w:color w:val="231F20"/>
          <w:spacing w:val="-2"/>
          <w:w w:val="115"/>
        </w:rPr>
        <w:t>hé</w:t>
      </w:r>
      <w:r>
        <w:rPr>
          <w:color w:val="231F20"/>
          <w:spacing w:val="-1"/>
          <w:w w:val="115"/>
        </w:rPr>
        <w:t>j</w:t>
      </w:r>
      <w:r>
        <w:rPr>
          <w:color w:val="231F20"/>
          <w:spacing w:val="-2"/>
          <w:w w:val="115"/>
        </w:rPr>
        <w:t>a</w:t>
      </w:r>
      <w:r>
        <w:rPr>
          <w:color w:val="231F20"/>
          <w:spacing w:val="-1"/>
          <w:w w:val="115"/>
        </w:rPr>
        <w:t>k</w:t>
      </w:r>
      <w:r>
        <w:rPr>
          <w:color w:val="231F20"/>
          <w:spacing w:val="-2"/>
          <w:w w:val="115"/>
        </w:rPr>
        <w:t>;</w:t>
      </w:r>
      <w:r>
        <w:rPr/>
      </w:r>
    </w:p>
    <w:p>
      <w:pPr>
        <w:pStyle w:val="BodyText"/>
        <w:numPr>
          <w:ilvl w:val="0"/>
          <w:numId w:val="9"/>
        </w:numPr>
        <w:tabs>
          <w:tab w:pos="282" w:val="left" w:leader="none"/>
        </w:tabs>
        <w:spacing w:line="250" w:lineRule="auto" w:before="65" w:after="0"/>
        <w:ind w:left="281" w:right="5437" w:hanging="170"/>
        <w:jc w:val="left"/>
      </w:pPr>
      <w:r>
        <w:rPr>
          <w:color w:val="231F20"/>
          <w:w w:val="115"/>
        </w:rPr>
        <w:t>A</w:t>
      </w:r>
      <w:r>
        <w:rPr>
          <w:color w:val="231F20"/>
          <w:spacing w:val="-17"/>
          <w:w w:val="115"/>
        </w:rPr>
        <w:t> </w:t>
      </w:r>
      <w:r>
        <w:rPr>
          <w:color w:val="231F20"/>
          <w:spacing w:val="-3"/>
          <w:w w:val="115"/>
        </w:rPr>
        <w:t>Ri</w:t>
      </w:r>
      <w:r>
        <w:rPr>
          <w:color w:val="231F20"/>
          <w:spacing w:val="-2"/>
          <w:w w:val="115"/>
        </w:rPr>
        <w:t>gito</w:t>
      </w:r>
      <w:r>
        <w:rPr>
          <w:color w:val="231F20"/>
          <w:spacing w:val="-3"/>
          <w:w w:val="115"/>
        </w:rPr>
        <w:t>ne</w:t>
      </w:r>
      <w:r>
        <w:rPr>
          <w:color w:val="231F20"/>
          <w:spacing w:val="-16"/>
          <w:w w:val="115"/>
        </w:rPr>
        <w:t> </w:t>
      </w:r>
      <w:r>
        <w:rPr>
          <w:color w:val="231F20"/>
          <w:spacing w:val="-2"/>
          <w:w w:val="115"/>
        </w:rPr>
        <w:t>Cl</w:t>
      </w:r>
      <w:r>
        <w:rPr>
          <w:color w:val="231F20"/>
          <w:spacing w:val="-1"/>
          <w:w w:val="115"/>
        </w:rPr>
        <w:t>im</w:t>
      </w:r>
      <w:r>
        <w:rPr>
          <w:color w:val="231F20"/>
          <w:spacing w:val="-2"/>
          <w:w w:val="115"/>
        </w:rPr>
        <w:t>a</w:t>
      </w:r>
      <w:r>
        <w:rPr>
          <w:color w:val="231F20"/>
          <w:spacing w:val="-1"/>
          <w:w w:val="115"/>
        </w:rPr>
        <w:t>fit</w:t>
      </w:r>
      <w:r>
        <w:rPr>
          <w:color w:val="231F20"/>
          <w:spacing w:val="-16"/>
          <w:w w:val="115"/>
        </w:rPr>
        <w:t> </w:t>
      </w:r>
      <w:r>
        <w:rPr>
          <w:color w:val="231F20"/>
          <w:spacing w:val="-2"/>
          <w:w w:val="115"/>
        </w:rPr>
        <w:t>la</w:t>
      </w:r>
      <w:r>
        <w:rPr>
          <w:color w:val="231F20"/>
          <w:spacing w:val="-1"/>
          <w:w w:val="115"/>
        </w:rPr>
        <w:t>pokk</w:t>
      </w:r>
      <w:r>
        <w:rPr>
          <w:color w:val="231F20"/>
          <w:spacing w:val="-2"/>
          <w:w w:val="115"/>
        </w:rPr>
        <w:t>a</w:t>
      </w:r>
      <w:r>
        <w:rPr>
          <w:color w:val="231F20"/>
          <w:spacing w:val="-1"/>
          <w:w w:val="115"/>
        </w:rPr>
        <w:t>l</w:t>
      </w:r>
      <w:r>
        <w:rPr>
          <w:color w:val="231F20"/>
          <w:spacing w:val="-17"/>
          <w:w w:val="115"/>
        </w:rPr>
        <w:t> </w:t>
      </w:r>
      <w:r>
        <w:rPr>
          <w:color w:val="231F20"/>
          <w:spacing w:val="-1"/>
          <w:w w:val="115"/>
        </w:rPr>
        <w:t>kombi</w:t>
      </w:r>
      <w:r>
        <w:rPr>
          <w:color w:val="231F20"/>
          <w:spacing w:val="-2"/>
          <w:w w:val="115"/>
        </w:rPr>
        <w:t>ná</w:t>
      </w:r>
      <w:r>
        <w:rPr>
          <w:color w:val="231F20"/>
          <w:spacing w:val="-1"/>
          <w:w w:val="115"/>
        </w:rPr>
        <w:t>lv</w:t>
      </w:r>
      <w:r>
        <w:rPr>
          <w:color w:val="231F20"/>
          <w:spacing w:val="-2"/>
          <w:w w:val="115"/>
        </w:rPr>
        <w:t>a</w:t>
      </w:r>
      <w:r>
        <w:rPr>
          <w:color w:val="231F20"/>
          <w:spacing w:val="27"/>
          <w:w w:val="104"/>
        </w:rPr>
        <w:t> </w:t>
      </w:r>
      <w:r>
        <w:rPr>
          <w:color w:val="231F20"/>
          <w:spacing w:val="-1"/>
          <w:w w:val="115"/>
        </w:rPr>
        <w:t>t</w:t>
      </w:r>
      <w:r>
        <w:rPr>
          <w:color w:val="231F20"/>
          <w:spacing w:val="-2"/>
          <w:w w:val="115"/>
        </w:rPr>
        <w:t>e</w:t>
      </w:r>
      <w:r>
        <w:rPr>
          <w:color w:val="231F20"/>
          <w:spacing w:val="-1"/>
          <w:w w:val="115"/>
        </w:rPr>
        <w:t>r</w:t>
      </w:r>
      <w:r>
        <w:rPr>
          <w:color w:val="231F20"/>
          <w:spacing w:val="-2"/>
          <w:w w:val="115"/>
        </w:rPr>
        <w:t>e</w:t>
      </w:r>
      <w:r>
        <w:rPr>
          <w:color w:val="231F20"/>
          <w:spacing w:val="-1"/>
          <w:w w:val="115"/>
        </w:rPr>
        <w:t>m</w:t>
      </w:r>
      <w:r>
        <w:rPr>
          <w:color w:val="231F20"/>
          <w:spacing w:val="-2"/>
          <w:w w:val="115"/>
        </w:rPr>
        <w:t>a</w:t>
      </w:r>
      <w:r>
        <w:rPr>
          <w:color w:val="231F20"/>
          <w:spacing w:val="-1"/>
          <w:w w:val="115"/>
        </w:rPr>
        <w:t>k</w:t>
      </w:r>
      <w:r>
        <w:rPr>
          <w:color w:val="231F20"/>
          <w:spacing w:val="-2"/>
          <w:w w:val="115"/>
        </w:rPr>
        <w:t>usz</w:t>
      </w:r>
      <w:r>
        <w:rPr>
          <w:color w:val="231F20"/>
          <w:spacing w:val="-1"/>
          <w:w w:val="115"/>
        </w:rPr>
        <w:t>tik</w:t>
      </w:r>
      <w:r>
        <w:rPr>
          <w:color w:val="231F20"/>
          <w:spacing w:val="-2"/>
          <w:w w:val="115"/>
        </w:rPr>
        <w:t>á</w:t>
      </w:r>
      <w:r>
        <w:rPr>
          <w:color w:val="231F20"/>
          <w:spacing w:val="-1"/>
          <w:w w:val="115"/>
        </w:rPr>
        <w:t>t</w:t>
      </w:r>
      <w:r>
        <w:rPr>
          <w:color w:val="231F20"/>
          <w:spacing w:val="1"/>
          <w:w w:val="115"/>
        </w:rPr>
        <w:t> </w:t>
      </w:r>
      <w:r>
        <w:rPr>
          <w:color w:val="231F20"/>
          <w:spacing w:val="-3"/>
          <w:w w:val="115"/>
        </w:rPr>
        <w:t>j</w:t>
      </w:r>
      <w:r>
        <w:rPr>
          <w:color w:val="231F20"/>
          <w:spacing w:val="-4"/>
          <w:w w:val="115"/>
        </w:rPr>
        <w:t>a</w:t>
      </w:r>
      <w:r>
        <w:rPr>
          <w:color w:val="231F20"/>
          <w:spacing w:val="-3"/>
          <w:w w:val="115"/>
        </w:rPr>
        <w:t>v</w:t>
      </w:r>
      <w:r>
        <w:rPr>
          <w:color w:val="231F20"/>
          <w:spacing w:val="-4"/>
          <w:w w:val="115"/>
        </w:rPr>
        <w:t>í</w:t>
      </w:r>
      <w:r>
        <w:rPr>
          <w:color w:val="231F20"/>
          <w:spacing w:val="-3"/>
          <w:w w:val="115"/>
        </w:rPr>
        <w:t>tó</w:t>
      </w:r>
      <w:r>
        <w:rPr>
          <w:color w:val="231F20"/>
          <w:spacing w:val="2"/>
          <w:w w:val="115"/>
        </w:rPr>
        <w:t> </w:t>
      </w:r>
      <w:r>
        <w:rPr>
          <w:color w:val="231F20"/>
          <w:spacing w:val="-2"/>
          <w:w w:val="115"/>
        </w:rPr>
        <w:t>hű</w:t>
      </w:r>
      <w:r>
        <w:rPr>
          <w:color w:val="231F20"/>
          <w:spacing w:val="-1"/>
          <w:w w:val="115"/>
        </w:rPr>
        <w:t>tő-f</w:t>
      </w:r>
      <w:r>
        <w:rPr>
          <w:color w:val="231F20"/>
          <w:spacing w:val="-2"/>
          <w:w w:val="115"/>
        </w:rPr>
        <w:t>ű</w:t>
      </w:r>
      <w:r>
        <w:rPr>
          <w:color w:val="231F20"/>
          <w:spacing w:val="-1"/>
          <w:w w:val="115"/>
        </w:rPr>
        <w:t>tő</w:t>
      </w:r>
      <w:r>
        <w:rPr>
          <w:color w:val="231F20"/>
          <w:spacing w:val="18"/>
          <w:w w:val="125"/>
        </w:rPr>
        <w:t> </w:t>
      </w:r>
      <w:r>
        <w:rPr>
          <w:color w:val="231F20"/>
          <w:spacing w:val="-2"/>
          <w:w w:val="110"/>
        </w:rPr>
        <w:t>menny</w:t>
      </w:r>
      <w:r>
        <w:rPr>
          <w:color w:val="231F20"/>
          <w:spacing w:val="-3"/>
          <w:w w:val="110"/>
        </w:rPr>
        <w:t>e</w:t>
      </w:r>
      <w:r>
        <w:rPr>
          <w:color w:val="231F20"/>
          <w:spacing w:val="-2"/>
          <w:w w:val="110"/>
        </w:rPr>
        <w:t>z</w:t>
      </w:r>
      <w:r>
        <w:rPr>
          <w:color w:val="231F20"/>
          <w:spacing w:val="-3"/>
          <w:w w:val="110"/>
        </w:rPr>
        <w:t>e</w:t>
      </w:r>
      <w:r>
        <w:rPr>
          <w:color w:val="231F20"/>
          <w:spacing w:val="-2"/>
          <w:w w:val="110"/>
        </w:rPr>
        <w:t>tek</w:t>
      </w:r>
      <w:r>
        <w:rPr>
          <w:color w:val="231F20"/>
          <w:spacing w:val="1"/>
          <w:w w:val="110"/>
        </w:rPr>
        <w:t> </w:t>
      </w:r>
      <w:r>
        <w:rPr>
          <w:color w:val="231F20"/>
          <w:spacing w:val="-1"/>
          <w:w w:val="110"/>
        </w:rPr>
        <w:t>i</w:t>
      </w:r>
      <w:r>
        <w:rPr>
          <w:color w:val="231F20"/>
          <w:spacing w:val="-2"/>
          <w:w w:val="110"/>
        </w:rPr>
        <w:t>s</w:t>
      </w:r>
      <w:r>
        <w:rPr>
          <w:color w:val="231F20"/>
          <w:spacing w:val="2"/>
          <w:w w:val="110"/>
        </w:rPr>
        <w:t> </w:t>
      </w:r>
      <w:r>
        <w:rPr>
          <w:color w:val="231F20"/>
          <w:spacing w:val="-1"/>
          <w:w w:val="110"/>
        </w:rPr>
        <w:t>k</w:t>
      </w:r>
      <w:r>
        <w:rPr>
          <w:color w:val="231F20"/>
          <w:spacing w:val="-2"/>
          <w:w w:val="110"/>
        </w:rPr>
        <w:t>és</w:t>
      </w:r>
      <w:r>
        <w:rPr>
          <w:color w:val="231F20"/>
          <w:spacing w:val="-1"/>
          <w:w w:val="110"/>
        </w:rPr>
        <w:t>zülhetnek</w:t>
      </w:r>
      <w:r>
        <w:rPr>
          <w:color w:val="231F20"/>
          <w:spacing w:val="-2"/>
          <w:w w:val="110"/>
        </w:rPr>
        <w:t>.</w:t>
      </w:r>
      <w:r>
        <w:rPr/>
      </w:r>
    </w:p>
    <w:p>
      <w:pPr>
        <w:spacing w:line="240" w:lineRule="auto" w:before="0"/>
        <w:rPr>
          <w:rFonts w:ascii="Arial" w:hAnsi="Arial" w:cs="Arial" w:eastAsia="Arial"/>
          <w:sz w:val="18"/>
          <w:szCs w:val="18"/>
        </w:rPr>
      </w:pPr>
    </w:p>
    <w:p>
      <w:pPr>
        <w:spacing w:line="240" w:lineRule="auto" w:before="7"/>
        <w:rPr>
          <w:rFonts w:ascii="Arial" w:hAnsi="Arial" w:cs="Arial" w:eastAsia="Arial"/>
          <w:sz w:val="17"/>
          <w:szCs w:val="17"/>
        </w:rPr>
      </w:pPr>
    </w:p>
    <w:p>
      <w:pPr>
        <w:pStyle w:val="Heading5"/>
        <w:spacing w:line="240" w:lineRule="auto" w:before="0"/>
        <w:ind w:left="111" w:right="0"/>
        <w:jc w:val="left"/>
        <w:rPr>
          <w:b w:val="0"/>
          <w:bCs w:val="0"/>
        </w:rPr>
      </w:pPr>
      <w:r>
        <w:rPr>
          <w:color w:val="006CB7"/>
          <w:spacing w:val="-4"/>
          <w:w w:val="105"/>
        </w:rPr>
        <w:t>A</w:t>
      </w:r>
      <w:r>
        <w:rPr>
          <w:color w:val="006CB7"/>
          <w:spacing w:val="-6"/>
          <w:w w:val="105"/>
        </w:rPr>
        <w:t>j</w:t>
      </w:r>
      <w:r>
        <w:rPr>
          <w:color w:val="006CB7"/>
          <w:spacing w:val="-4"/>
          <w:w w:val="105"/>
        </w:rPr>
        <w:t>án</w:t>
      </w:r>
      <w:r>
        <w:rPr>
          <w:color w:val="006CB7"/>
          <w:spacing w:val="-5"/>
          <w:w w:val="105"/>
        </w:rPr>
        <w:t>l</w:t>
      </w:r>
      <w:r>
        <w:rPr>
          <w:color w:val="006CB7"/>
          <w:spacing w:val="-4"/>
          <w:w w:val="105"/>
        </w:rPr>
        <w:t>o</w:t>
      </w:r>
      <w:r>
        <w:rPr>
          <w:color w:val="006CB7"/>
          <w:spacing w:val="-5"/>
          <w:w w:val="105"/>
        </w:rPr>
        <w:t>tt</w:t>
      </w:r>
      <w:r>
        <w:rPr>
          <w:color w:val="006CB7"/>
          <w:spacing w:val="15"/>
          <w:w w:val="105"/>
        </w:rPr>
        <w:t> </w:t>
      </w:r>
      <w:r>
        <w:rPr>
          <w:color w:val="006CB7"/>
          <w:spacing w:val="-6"/>
          <w:w w:val="105"/>
        </w:rPr>
        <w:t>f</w:t>
      </w:r>
      <w:r>
        <w:rPr>
          <w:color w:val="006CB7"/>
          <w:spacing w:val="-5"/>
          <w:w w:val="105"/>
        </w:rPr>
        <w:t>e</w:t>
      </w:r>
      <w:r>
        <w:rPr>
          <w:color w:val="006CB7"/>
          <w:spacing w:val="-6"/>
          <w:w w:val="105"/>
        </w:rPr>
        <w:t>lh</w:t>
      </w:r>
      <w:r>
        <w:rPr>
          <w:color w:val="006CB7"/>
          <w:spacing w:val="-5"/>
          <w:w w:val="105"/>
        </w:rPr>
        <w:t>aszná</w:t>
      </w:r>
      <w:r>
        <w:rPr>
          <w:color w:val="006CB7"/>
          <w:spacing w:val="-6"/>
          <w:w w:val="105"/>
        </w:rPr>
        <w:t>l</w:t>
      </w:r>
      <w:r>
        <w:rPr>
          <w:color w:val="006CB7"/>
          <w:spacing w:val="-5"/>
          <w:w w:val="105"/>
        </w:rPr>
        <w:t>ási</w:t>
      </w:r>
      <w:r>
        <w:rPr>
          <w:color w:val="006CB7"/>
          <w:spacing w:val="15"/>
          <w:w w:val="105"/>
        </w:rPr>
        <w:t> </w:t>
      </w:r>
      <w:r>
        <w:rPr>
          <w:color w:val="006CB7"/>
          <w:spacing w:val="-6"/>
          <w:w w:val="105"/>
        </w:rPr>
        <w:t>ter</w:t>
      </w:r>
      <w:r>
        <w:rPr>
          <w:color w:val="006CB7"/>
          <w:spacing w:val="-5"/>
          <w:w w:val="105"/>
        </w:rPr>
        <w:t>üle</w:t>
      </w:r>
      <w:r>
        <w:rPr>
          <w:color w:val="006CB7"/>
          <w:spacing w:val="-6"/>
          <w:w w:val="105"/>
        </w:rPr>
        <w:t>t</w:t>
      </w:r>
      <w:r>
        <w:rPr>
          <w:color w:val="006CB7"/>
          <w:spacing w:val="-5"/>
          <w:w w:val="105"/>
        </w:rPr>
        <w:t>ek</w:t>
      </w:r>
      <w:r>
        <w:rPr>
          <w:color w:val="006CB7"/>
          <w:spacing w:val="-7"/>
          <w:w w:val="105"/>
        </w:rPr>
        <w:t>:</w:t>
      </w:r>
      <w:r>
        <w:rPr>
          <w:b w:val="0"/>
        </w:rPr>
      </w:r>
    </w:p>
    <w:p>
      <w:pPr>
        <w:pStyle w:val="BodyText"/>
        <w:numPr>
          <w:ilvl w:val="0"/>
          <w:numId w:val="9"/>
        </w:numPr>
        <w:tabs>
          <w:tab w:pos="282" w:val="left" w:leader="none"/>
        </w:tabs>
        <w:spacing w:line="250" w:lineRule="auto" w:before="107" w:after="0"/>
        <w:ind w:left="281" w:right="5344" w:hanging="170"/>
        <w:jc w:val="left"/>
      </w:pPr>
      <w:r>
        <w:rPr>
          <w:color w:val="231F20"/>
          <w:spacing w:val="-2"/>
          <w:w w:val="110"/>
        </w:rPr>
        <w:t>I</w:t>
      </w:r>
      <w:r>
        <w:rPr>
          <w:color w:val="231F20"/>
          <w:spacing w:val="-1"/>
          <w:w w:val="110"/>
        </w:rPr>
        <w:t>rod</w:t>
      </w:r>
      <w:r>
        <w:rPr>
          <w:color w:val="231F20"/>
          <w:spacing w:val="-2"/>
          <w:w w:val="110"/>
        </w:rPr>
        <w:t>ahá</w:t>
      </w:r>
      <w:r>
        <w:rPr>
          <w:color w:val="231F20"/>
          <w:spacing w:val="-1"/>
          <w:w w:val="110"/>
        </w:rPr>
        <w:t>zak</w:t>
      </w:r>
      <w:r>
        <w:rPr>
          <w:color w:val="231F20"/>
          <w:spacing w:val="-2"/>
          <w:w w:val="110"/>
        </w:rPr>
        <w:t>,</w:t>
      </w:r>
      <w:r>
        <w:rPr>
          <w:color w:val="231F20"/>
          <w:spacing w:val="-3"/>
          <w:w w:val="110"/>
        </w:rPr>
        <w:t> </w:t>
      </w:r>
      <w:r>
        <w:rPr>
          <w:color w:val="231F20"/>
          <w:spacing w:val="-2"/>
          <w:w w:val="110"/>
        </w:rPr>
        <w:t>s</w:t>
      </w:r>
      <w:r>
        <w:rPr>
          <w:color w:val="231F20"/>
          <w:spacing w:val="-1"/>
          <w:w w:val="110"/>
        </w:rPr>
        <w:t>z</w:t>
      </w:r>
      <w:r>
        <w:rPr>
          <w:color w:val="231F20"/>
          <w:spacing w:val="-2"/>
          <w:w w:val="110"/>
        </w:rPr>
        <w:t>á</w:t>
      </w:r>
      <w:r>
        <w:rPr>
          <w:color w:val="231F20"/>
          <w:spacing w:val="-1"/>
          <w:w w:val="110"/>
        </w:rPr>
        <w:t>llodák</w:t>
      </w:r>
      <w:r>
        <w:rPr>
          <w:color w:val="231F20"/>
          <w:spacing w:val="-2"/>
          <w:w w:val="110"/>
        </w:rPr>
        <w:t>, </w:t>
      </w:r>
      <w:r>
        <w:rPr>
          <w:color w:val="231F20"/>
          <w:spacing w:val="-1"/>
          <w:w w:val="110"/>
        </w:rPr>
        <w:t>kórh</w:t>
      </w:r>
      <w:r>
        <w:rPr>
          <w:color w:val="231F20"/>
          <w:spacing w:val="-2"/>
          <w:w w:val="110"/>
        </w:rPr>
        <w:t>á</w:t>
      </w:r>
      <w:r>
        <w:rPr>
          <w:color w:val="231F20"/>
          <w:spacing w:val="-1"/>
          <w:w w:val="110"/>
        </w:rPr>
        <w:t>zak</w:t>
      </w:r>
      <w:r>
        <w:rPr>
          <w:color w:val="231F20"/>
          <w:spacing w:val="-2"/>
          <w:w w:val="110"/>
        </w:rPr>
        <w:t> kor</w:t>
      </w:r>
      <w:r>
        <w:rPr>
          <w:color w:val="231F20"/>
          <w:spacing w:val="-3"/>
          <w:w w:val="110"/>
        </w:rPr>
        <w:t>s</w:t>
      </w:r>
      <w:r>
        <w:rPr>
          <w:color w:val="231F20"/>
          <w:spacing w:val="-2"/>
          <w:w w:val="110"/>
        </w:rPr>
        <w:t>z</w:t>
      </w:r>
      <w:r>
        <w:rPr>
          <w:color w:val="231F20"/>
          <w:spacing w:val="-3"/>
          <w:w w:val="110"/>
        </w:rPr>
        <w:t>e</w:t>
      </w:r>
      <w:r>
        <w:rPr>
          <w:color w:val="231F20"/>
          <w:spacing w:val="-2"/>
          <w:w w:val="110"/>
        </w:rPr>
        <w:t>rű</w:t>
      </w:r>
      <w:r>
        <w:rPr>
          <w:color w:val="231F20"/>
          <w:spacing w:val="43"/>
          <w:w w:val="110"/>
        </w:rPr>
        <w:t> </w:t>
      </w:r>
      <w:r>
        <w:rPr>
          <w:color w:val="231F20"/>
          <w:w w:val="110"/>
        </w:rPr>
        <w:t>és 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n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rgi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tak</w:t>
      </w:r>
      <w:r>
        <w:rPr>
          <w:color w:val="231F20"/>
          <w:spacing w:val="-2"/>
          <w:w w:val="110"/>
        </w:rPr>
        <w:t>a</w:t>
      </w:r>
      <w:r>
        <w:rPr>
          <w:color w:val="231F20"/>
          <w:spacing w:val="-1"/>
          <w:w w:val="110"/>
        </w:rPr>
        <w:t>r</w:t>
      </w:r>
      <w:r>
        <w:rPr>
          <w:color w:val="231F20"/>
          <w:spacing w:val="-2"/>
          <w:w w:val="110"/>
        </w:rPr>
        <w:t>é</w:t>
      </w:r>
      <w:r>
        <w:rPr>
          <w:color w:val="231F20"/>
          <w:spacing w:val="-1"/>
          <w:w w:val="110"/>
        </w:rPr>
        <w:t>ko</w:t>
      </w:r>
      <w:r>
        <w:rPr>
          <w:color w:val="231F20"/>
          <w:spacing w:val="-2"/>
          <w:w w:val="110"/>
        </w:rPr>
        <w:t>s</w:t>
      </w:r>
      <w:r>
        <w:rPr>
          <w:color w:val="231F20"/>
          <w:spacing w:val="1"/>
          <w:w w:val="110"/>
        </w:rPr>
        <w:t> </w:t>
      </w:r>
      <w:r>
        <w:rPr>
          <w:color w:val="231F20"/>
          <w:spacing w:val="-1"/>
          <w:w w:val="110"/>
        </w:rPr>
        <w:t>fűt</w:t>
      </w:r>
      <w:r>
        <w:rPr>
          <w:color w:val="231F20"/>
          <w:spacing w:val="-2"/>
          <w:w w:val="110"/>
        </w:rPr>
        <w:t>és</w:t>
      </w:r>
      <w:r>
        <w:rPr>
          <w:color w:val="231F20"/>
          <w:spacing w:val="-1"/>
          <w:w w:val="110"/>
        </w:rPr>
        <w:t>i</w:t>
      </w:r>
      <w:r>
        <w:rPr>
          <w:color w:val="231F20"/>
          <w:w w:val="110"/>
        </w:rPr>
        <w:t> és</w:t>
      </w:r>
      <w:r>
        <w:rPr>
          <w:color w:val="231F20"/>
          <w:spacing w:val="1"/>
          <w:w w:val="110"/>
        </w:rPr>
        <w:t> </w:t>
      </w:r>
      <w:r>
        <w:rPr>
          <w:color w:val="231F20"/>
          <w:spacing w:val="-1"/>
          <w:w w:val="110"/>
        </w:rPr>
        <w:t>hűt</w:t>
      </w:r>
      <w:r>
        <w:rPr>
          <w:color w:val="231F20"/>
          <w:spacing w:val="-2"/>
          <w:w w:val="110"/>
        </w:rPr>
        <w:t>és</w:t>
      </w:r>
      <w:r>
        <w:rPr>
          <w:color w:val="231F20"/>
          <w:spacing w:val="-1"/>
          <w:w w:val="110"/>
        </w:rPr>
        <w:t>i</w:t>
      </w:r>
      <w:r>
        <w:rPr>
          <w:color w:val="231F20"/>
          <w:spacing w:val="30"/>
          <w:w w:val="118"/>
        </w:rPr>
        <w:t> </w:t>
      </w:r>
      <w:r>
        <w:rPr>
          <w:color w:val="231F20"/>
          <w:spacing w:val="-1"/>
          <w:w w:val="110"/>
        </w:rPr>
        <w:t>m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gold</w:t>
      </w:r>
      <w:r>
        <w:rPr>
          <w:color w:val="231F20"/>
          <w:spacing w:val="-2"/>
          <w:w w:val="110"/>
        </w:rPr>
        <w:t>ás</w:t>
      </w:r>
      <w:r>
        <w:rPr>
          <w:color w:val="231F20"/>
          <w:spacing w:val="-1"/>
          <w:w w:val="110"/>
        </w:rPr>
        <w:t>aihoz</w:t>
      </w:r>
      <w:r>
        <w:rPr>
          <w:color w:val="231F20"/>
          <w:spacing w:val="-2"/>
          <w:w w:val="110"/>
        </w:rPr>
        <w:t>;</w:t>
      </w:r>
      <w:r>
        <w:rPr/>
      </w:r>
    </w:p>
    <w:p>
      <w:pPr>
        <w:pStyle w:val="BodyText"/>
        <w:numPr>
          <w:ilvl w:val="0"/>
          <w:numId w:val="9"/>
        </w:numPr>
        <w:tabs>
          <w:tab w:pos="282" w:val="left" w:leader="none"/>
        </w:tabs>
        <w:spacing w:line="250" w:lineRule="auto" w:before="57" w:after="0"/>
        <w:ind w:left="281" w:right="6075" w:hanging="170"/>
        <w:jc w:val="left"/>
      </w:pPr>
      <w:r>
        <w:rPr>
          <w:color w:val="231F20"/>
          <w:w w:val="110"/>
        </w:rPr>
        <w:t>Családi és</w:t>
      </w:r>
      <w:r>
        <w:rPr>
          <w:color w:val="231F20"/>
          <w:spacing w:val="1"/>
          <w:w w:val="110"/>
        </w:rPr>
        <w:t> </w:t>
      </w:r>
      <w:r>
        <w:rPr>
          <w:color w:val="231F20"/>
          <w:spacing w:val="-1"/>
          <w:w w:val="110"/>
        </w:rPr>
        <w:t>tár</w:t>
      </w:r>
      <w:r>
        <w:rPr>
          <w:color w:val="231F20"/>
          <w:spacing w:val="-2"/>
          <w:w w:val="110"/>
        </w:rPr>
        <w:t>sas</w:t>
      </w:r>
      <w:r>
        <w:rPr>
          <w:color w:val="231F20"/>
          <w:spacing w:val="-1"/>
          <w:w w:val="110"/>
        </w:rPr>
        <w:t>h</w:t>
      </w:r>
      <w:r>
        <w:rPr>
          <w:color w:val="231F20"/>
          <w:spacing w:val="-2"/>
          <w:w w:val="110"/>
        </w:rPr>
        <w:t>á</w:t>
      </w:r>
      <w:r>
        <w:rPr>
          <w:color w:val="231F20"/>
          <w:spacing w:val="-1"/>
          <w:w w:val="110"/>
        </w:rPr>
        <w:t>zak</w:t>
      </w:r>
      <w:r>
        <w:rPr>
          <w:color w:val="231F20"/>
          <w:spacing w:val="1"/>
          <w:w w:val="110"/>
        </w:rPr>
        <w:t> </w:t>
      </w:r>
      <w:r>
        <w:rPr>
          <w:color w:val="231F20"/>
          <w:w w:val="110"/>
        </w:rPr>
        <w:t>hűtő-fűtő</w:t>
      </w:r>
      <w:r>
        <w:rPr>
          <w:color w:val="231F20"/>
          <w:spacing w:val="27"/>
          <w:w w:val="116"/>
        </w:rPr>
        <w:t> </w:t>
      </w:r>
      <w:r>
        <w:rPr>
          <w:color w:val="231F20"/>
          <w:spacing w:val="-1"/>
          <w:w w:val="110"/>
        </w:rPr>
        <w:t>rend</w:t>
      </w:r>
      <w:r>
        <w:rPr>
          <w:color w:val="231F20"/>
          <w:spacing w:val="-2"/>
          <w:w w:val="110"/>
        </w:rPr>
        <w:t>s</w:t>
      </w:r>
      <w:r>
        <w:rPr>
          <w:color w:val="231F20"/>
          <w:spacing w:val="-1"/>
          <w:w w:val="110"/>
        </w:rPr>
        <w:t>zer</w:t>
      </w:r>
      <w:r>
        <w:rPr>
          <w:color w:val="231F20"/>
          <w:spacing w:val="-2"/>
          <w:w w:val="110"/>
        </w:rPr>
        <w:t>e</w:t>
      </w:r>
      <w:r>
        <w:rPr>
          <w:color w:val="231F20"/>
          <w:spacing w:val="-1"/>
          <w:w w:val="110"/>
        </w:rPr>
        <w:t>ihez</w:t>
      </w:r>
      <w:r>
        <w:rPr>
          <w:color w:val="231F20"/>
          <w:spacing w:val="-2"/>
          <w:w w:val="110"/>
        </w:rPr>
        <w:t>.</w:t>
      </w:r>
      <w:r>
        <w:rPr/>
      </w:r>
    </w:p>
    <w:p>
      <w:pPr>
        <w:spacing w:after="0" w:line="250" w:lineRule="auto"/>
        <w:jc w:val="left"/>
        <w:sectPr>
          <w:headerReference w:type="default" r:id="rId42"/>
          <w:footerReference w:type="default" r:id="rId43"/>
          <w:pgSz w:w="11910" w:h="16840"/>
          <w:pgMar w:header="0" w:footer="0" w:top="320" w:bottom="280" w:left="960" w:right="1680"/>
        </w:sectPr>
      </w:pPr>
    </w:p>
    <w:p>
      <w:pPr>
        <w:spacing w:line="240" w:lineRule="auto" w:before="9"/>
        <w:rPr>
          <w:rFonts w:ascii="Arial" w:hAnsi="Arial" w:cs="Arial" w:eastAsia="Arial"/>
          <w:sz w:val="13"/>
          <w:szCs w:val="13"/>
        </w:rPr>
      </w:pPr>
    </w:p>
    <w:p>
      <w:pPr>
        <w:spacing w:after="0" w:line="240" w:lineRule="auto"/>
        <w:rPr>
          <w:rFonts w:ascii="Arial" w:hAnsi="Arial" w:cs="Arial" w:eastAsia="Arial"/>
          <w:sz w:val="13"/>
          <w:szCs w:val="13"/>
        </w:rPr>
        <w:sectPr>
          <w:headerReference w:type="default" r:id="rId45"/>
          <w:footerReference w:type="default" r:id="rId46"/>
          <w:pgSz w:w="11910" w:h="16840"/>
          <w:pgMar w:header="0" w:footer="0" w:top="0" w:bottom="0" w:left="600" w:right="600"/>
        </w:sectPr>
      </w:pPr>
    </w:p>
    <w:p>
      <w:pPr>
        <w:spacing w:line="240" w:lineRule="auto" w:before="0"/>
        <w:rPr>
          <w:rFonts w:ascii="Arial" w:hAnsi="Arial" w:cs="Arial" w:eastAsia="Arial"/>
          <w:sz w:val="28"/>
          <w:szCs w:val="28"/>
        </w:rPr>
      </w:pPr>
    </w:p>
    <w:p>
      <w:pPr>
        <w:spacing w:line="247" w:lineRule="auto" w:before="177"/>
        <w:ind w:left="119" w:right="0" w:firstLine="0"/>
        <w:jc w:val="left"/>
        <w:rPr>
          <w:rFonts w:ascii="Trebuchet MS" w:hAnsi="Trebuchet MS" w:cs="Trebuchet MS" w:eastAsia="Trebuchet MS"/>
          <w:sz w:val="28"/>
          <w:szCs w:val="28"/>
        </w:rPr>
      </w:pPr>
      <w:r>
        <w:rPr/>
        <w:pict>
          <v:group style="position:absolute;margin-left:213.382202pt;margin-top:-24.921076pt;width:69.9pt;height:63.2pt;mso-position-horizontal-relative:page;mso-position-vertical-relative:paragraph;z-index:-168616" coordorigin="4268,-498" coordsize="1398,1264">
            <v:shape style="position:absolute;left:4268;top:-498;width:1398;height:1264" coordorigin="4268,-498" coordsize="1398,1264" path="m4268,-498l4268,703,4299,757,4334,766,5588,522,5642,489,5665,429,5665,-498e" filled="false" stroked="true" strokeweight="1pt" strokecolor="#0097d6">
              <v:path arrowok="t"/>
            </v:shape>
            <w10:wrap type="none"/>
          </v:group>
        </w:pict>
      </w:r>
      <w:r>
        <w:rPr>
          <w:rFonts w:ascii="Trebuchet MS" w:hAnsi="Trebuchet MS"/>
          <w:b/>
          <w:color w:val="006CB7"/>
          <w:w w:val="120"/>
          <w:sz w:val="28"/>
        </w:rPr>
        <w:t>A</w:t>
      </w:r>
      <w:r>
        <w:rPr>
          <w:rFonts w:ascii="Trebuchet MS" w:hAnsi="Trebuchet MS"/>
          <w:b/>
          <w:color w:val="006CB7"/>
          <w:spacing w:val="-67"/>
          <w:w w:val="120"/>
          <w:sz w:val="28"/>
        </w:rPr>
        <w:t> </w:t>
      </w:r>
      <w:r>
        <w:rPr>
          <w:rFonts w:ascii="Trebuchet MS" w:hAnsi="Trebuchet MS"/>
          <w:b/>
          <w:color w:val="006CB7"/>
          <w:spacing w:val="-7"/>
          <w:w w:val="120"/>
          <w:sz w:val="28"/>
        </w:rPr>
        <w:t>RIG</w:t>
      </w:r>
      <w:r>
        <w:rPr>
          <w:rFonts w:ascii="Trebuchet MS" w:hAnsi="Trebuchet MS"/>
          <w:b/>
          <w:color w:val="006CB7"/>
          <w:spacing w:val="-6"/>
          <w:w w:val="120"/>
          <w:sz w:val="28"/>
        </w:rPr>
        <w:t>I</w:t>
      </w:r>
      <w:r>
        <w:rPr>
          <w:rFonts w:ascii="Trebuchet MS" w:hAnsi="Trebuchet MS"/>
          <w:b/>
          <w:color w:val="006CB7"/>
          <w:spacing w:val="-7"/>
          <w:w w:val="120"/>
          <w:sz w:val="28"/>
        </w:rPr>
        <w:t>TONE</w:t>
      </w:r>
      <w:r>
        <w:rPr>
          <w:rFonts w:ascii="Trebuchet MS" w:hAnsi="Trebuchet MS"/>
          <w:b/>
          <w:color w:val="006CB7"/>
          <w:spacing w:val="-7"/>
          <w:w w:val="120"/>
          <w:position w:val="9"/>
          <w:sz w:val="16"/>
        </w:rPr>
        <w:t>®</w:t>
      </w:r>
      <w:r>
        <w:rPr>
          <w:rFonts w:ascii="Trebuchet MS" w:hAnsi="Trebuchet MS"/>
          <w:b/>
          <w:color w:val="006CB7"/>
          <w:spacing w:val="-23"/>
          <w:w w:val="120"/>
          <w:position w:val="9"/>
          <w:sz w:val="16"/>
        </w:rPr>
        <w:t> </w:t>
      </w:r>
      <w:r>
        <w:rPr>
          <w:rFonts w:ascii="Trebuchet MS" w:hAnsi="Trebuchet MS"/>
          <w:b/>
          <w:color w:val="006CB7"/>
          <w:spacing w:val="-7"/>
          <w:w w:val="120"/>
          <w:sz w:val="28"/>
        </w:rPr>
        <w:t>C</w:t>
      </w:r>
      <w:r>
        <w:rPr>
          <w:rFonts w:ascii="Trebuchet MS" w:hAnsi="Trebuchet MS"/>
          <w:b/>
          <w:color w:val="006CB7"/>
          <w:spacing w:val="-8"/>
          <w:w w:val="120"/>
          <w:sz w:val="28"/>
        </w:rPr>
        <w:t>L</w:t>
      </w:r>
      <w:r>
        <w:rPr>
          <w:rFonts w:ascii="Trebuchet MS" w:hAnsi="Trebuchet MS"/>
          <w:b/>
          <w:color w:val="006CB7"/>
          <w:spacing w:val="-7"/>
          <w:w w:val="120"/>
          <w:sz w:val="28"/>
        </w:rPr>
        <w:t>I</w:t>
      </w:r>
      <w:r>
        <w:rPr>
          <w:rFonts w:ascii="Trebuchet MS" w:hAnsi="Trebuchet MS"/>
          <w:b/>
          <w:color w:val="006CB7"/>
          <w:spacing w:val="-8"/>
          <w:w w:val="120"/>
          <w:sz w:val="28"/>
        </w:rPr>
        <w:t>MAF</w:t>
      </w:r>
      <w:r>
        <w:rPr>
          <w:rFonts w:ascii="Trebuchet MS" w:hAnsi="Trebuchet MS"/>
          <w:b/>
          <w:color w:val="006CB7"/>
          <w:spacing w:val="-7"/>
          <w:w w:val="120"/>
          <w:sz w:val="28"/>
        </w:rPr>
        <w:t>I</w:t>
      </w:r>
      <w:r>
        <w:rPr>
          <w:rFonts w:ascii="Trebuchet MS" w:hAnsi="Trebuchet MS"/>
          <w:b/>
          <w:color w:val="006CB7"/>
          <w:spacing w:val="-8"/>
          <w:w w:val="120"/>
          <w:sz w:val="28"/>
        </w:rPr>
        <w:t>T</w:t>
      </w:r>
      <w:r>
        <w:rPr>
          <w:rFonts w:ascii="Trebuchet MS" w:hAnsi="Trebuchet MS"/>
          <w:b/>
          <w:color w:val="006CB7"/>
          <w:spacing w:val="29"/>
          <w:w w:val="105"/>
          <w:sz w:val="28"/>
        </w:rPr>
        <w:t> </w:t>
      </w:r>
      <w:r>
        <w:rPr>
          <w:rFonts w:ascii="Trebuchet MS" w:hAnsi="Trebuchet MS"/>
          <w:b/>
          <w:color w:val="006CB7"/>
          <w:spacing w:val="-7"/>
          <w:w w:val="120"/>
          <w:sz w:val="28"/>
        </w:rPr>
        <w:t>TERMÉK</w:t>
      </w:r>
      <w:r>
        <w:rPr>
          <w:rFonts w:ascii="Trebuchet MS" w:hAnsi="Trebuchet MS"/>
          <w:b/>
          <w:color w:val="006CB7"/>
          <w:spacing w:val="-6"/>
          <w:w w:val="120"/>
          <w:sz w:val="28"/>
        </w:rPr>
        <w:t>CSA</w:t>
      </w:r>
      <w:r>
        <w:rPr>
          <w:rFonts w:ascii="Trebuchet MS" w:hAnsi="Trebuchet MS"/>
          <w:b/>
          <w:color w:val="006CB7"/>
          <w:spacing w:val="-7"/>
          <w:w w:val="120"/>
          <w:sz w:val="28"/>
        </w:rPr>
        <w:t>L</w:t>
      </w:r>
      <w:r>
        <w:rPr>
          <w:rFonts w:ascii="Trebuchet MS" w:hAnsi="Trebuchet MS"/>
          <w:b/>
          <w:color w:val="006CB7"/>
          <w:spacing w:val="-6"/>
          <w:w w:val="120"/>
          <w:sz w:val="28"/>
        </w:rPr>
        <w:t>ÁD</w:t>
      </w:r>
      <w:r>
        <w:rPr>
          <w:rFonts w:ascii="Trebuchet MS" w:hAnsi="Trebuchet MS"/>
          <w:sz w:val="28"/>
        </w:rPr>
      </w:r>
    </w:p>
    <w:p>
      <w:pPr>
        <w:spacing w:line="266" w:lineRule="auto" w:before="85"/>
        <w:ind w:left="119" w:right="5977" w:firstLine="0"/>
        <w:jc w:val="left"/>
        <w:rPr>
          <w:rFonts w:ascii="Arial" w:hAnsi="Arial" w:cs="Arial" w:eastAsia="Arial"/>
          <w:sz w:val="16"/>
          <w:szCs w:val="16"/>
        </w:rPr>
      </w:pPr>
      <w:r>
        <w:rPr>
          <w:w w:val="110"/>
        </w:rPr>
        <w:br w:type="column"/>
      </w:r>
      <w:r>
        <w:rPr>
          <w:rFonts w:ascii="Trebuchet MS" w:hAnsi="Trebuchet MS"/>
          <w:b/>
          <w:color w:val="0097D6"/>
          <w:spacing w:val="-2"/>
          <w:w w:val="110"/>
          <w:sz w:val="16"/>
        </w:rPr>
        <w:t>Hőv</w:t>
      </w:r>
      <w:r>
        <w:rPr>
          <w:rFonts w:ascii="Trebuchet MS" w:hAnsi="Trebuchet MS"/>
          <w:b/>
          <w:color w:val="0097D6"/>
          <w:spacing w:val="-3"/>
          <w:w w:val="110"/>
          <w:sz w:val="16"/>
        </w:rPr>
        <w:t>eze</w:t>
      </w:r>
      <w:r>
        <w:rPr>
          <w:rFonts w:ascii="Trebuchet MS" w:hAnsi="Trebuchet MS"/>
          <w:b/>
          <w:color w:val="0097D6"/>
          <w:spacing w:val="-2"/>
          <w:w w:val="110"/>
          <w:sz w:val="16"/>
        </w:rPr>
        <w:t>tés</w:t>
      </w:r>
      <w:r>
        <w:rPr>
          <w:rFonts w:ascii="Trebuchet MS" w:hAnsi="Trebuchet MS"/>
          <w:b/>
          <w:color w:val="0097D6"/>
          <w:spacing w:val="-3"/>
          <w:w w:val="110"/>
          <w:sz w:val="16"/>
        </w:rPr>
        <w:t>i</w:t>
      </w:r>
      <w:r>
        <w:rPr>
          <w:rFonts w:ascii="Trebuchet MS" w:hAnsi="Trebuchet MS"/>
          <w:b/>
          <w:color w:val="0097D6"/>
          <w:spacing w:val="27"/>
          <w:w w:val="101"/>
          <w:sz w:val="16"/>
        </w:rPr>
        <w:t> </w:t>
      </w:r>
      <w:r>
        <w:rPr>
          <w:rFonts w:ascii="Trebuchet MS" w:hAnsi="Trebuchet MS"/>
          <w:b/>
          <w:color w:val="0097D6"/>
          <w:spacing w:val="-3"/>
          <w:w w:val="110"/>
          <w:sz w:val="16"/>
        </w:rPr>
        <w:t>tén</w:t>
      </w:r>
      <w:r>
        <w:rPr>
          <w:rFonts w:ascii="Trebuchet MS" w:hAnsi="Trebuchet MS"/>
          <w:b/>
          <w:color w:val="0097D6"/>
          <w:spacing w:val="-2"/>
          <w:w w:val="110"/>
          <w:sz w:val="16"/>
        </w:rPr>
        <w:t>y</w:t>
      </w:r>
      <w:r>
        <w:rPr>
          <w:rFonts w:ascii="Trebuchet MS" w:hAnsi="Trebuchet MS"/>
          <w:b/>
          <w:color w:val="0097D6"/>
          <w:spacing w:val="-3"/>
          <w:w w:val="110"/>
          <w:sz w:val="16"/>
        </w:rPr>
        <w:t>e</w:t>
      </w:r>
      <w:r>
        <w:rPr>
          <w:rFonts w:ascii="Trebuchet MS" w:hAnsi="Trebuchet MS"/>
          <w:b/>
          <w:color w:val="0097D6"/>
          <w:spacing w:val="-2"/>
          <w:w w:val="110"/>
          <w:sz w:val="16"/>
        </w:rPr>
        <w:t>ző</w:t>
      </w:r>
      <w:r>
        <w:rPr>
          <w:rFonts w:ascii="Trebuchet MS" w:hAnsi="Trebuchet MS"/>
          <w:b/>
          <w:color w:val="0097D6"/>
          <w:spacing w:val="-3"/>
          <w:w w:val="110"/>
          <w:sz w:val="16"/>
        </w:rPr>
        <w:t>:</w:t>
      </w:r>
      <w:r>
        <w:rPr>
          <w:rFonts w:ascii="Trebuchet MS" w:hAnsi="Trebuchet MS"/>
          <w:b/>
          <w:color w:val="0097D6"/>
          <w:spacing w:val="23"/>
          <w:w w:val="80"/>
          <w:sz w:val="16"/>
        </w:rPr>
        <w:t> </w:t>
      </w:r>
      <w:r>
        <w:rPr>
          <w:rFonts w:ascii="Arial" w:hAnsi="Arial"/>
          <w:color w:val="0097D6"/>
          <w:w w:val="110"/>
          <w:sz w:val="16"/>
        </w:rPr>
        <w:t>0,52</w:t>
      </w:r>
      <w:r>
        <w:rPr>
          <w:rFonts w:ascii="Arial" w:hAnsi="Arial"/>
          <w:color w:val="0097D6"/>
          <w:spacing w:val="40"/>
          <w:w w:val="110"/>
          <w:sz w:val="16"/>
        </w:rPr>
        <w:t> </w:t>
      </w:r>
      <w:r>
        <w:rPr>
          <w:rFonts w:ascii="Arial" w:hAnsi="Arial"/>
          <w:color w:val="0097D6"/>
          <w:spacing w:val="-5"/>
          <w:w w:val="110"/>
          <w:sz w:val="16"/>
        </w:rPr>
        <w:t>W</w:t>
      </w:r>
      <w:r>
        <w:rPr>
          <w:rFonts w:ascii="Arial" w:hAnsi="Arial"/>
          <w:color w:val="0097D6"/>
          <w:spacing w:val="-4"/>
          <w:w w:val="110"/>
          <w:sz w:val="16"/>
        </w:rPr>
        <w:t>/</w:t>
      </w:r>
      <w:r>
        <w:rPr>
          <w:rFonts w:ascii="Arial" w:hAnsi="Arial"/>
          <w:color w:val="0097D6"/>
          <w:spacing w:val="-5"/>
          <w:w w:val="110"/>
          <w:sz w:val="16"/>
        </w:rPr>
        <w:t>m</w:t>
      </w:r>
      <w:r>
        <w:rPr>
          <w:rFonts w:ascii="Arial" w:hAnsi="Arial"/>
          <w:color w:val="0097D6"/>
          <w:spacing w:val="-6"/>
          <w:w w:val="110"/>
          <w:sz w:val="16"/>
        </w:rPr>
        <w:t>K</w:t>
      </w:r>
      <w:r>
        <w:rPr>
          <w:rFonts w:ascii="Arial" w:hAnsi="Arial"/>
          <w:sz w:val="16"/>
        </w:rPr>
      </w:r>
    </w:p>
    <w:p>
      <w:pPr>
        <w:spacing w:after="0" w:line="266" w:lineRule="auto"/>
        <w:jc w:val="left"/>
        <w:rPr>
          <w:rFonts w:ascii="Arial" w:hAnsi="Arial" w:cs="Arial" w:eastAsia="Arial"/>
          <w:sz w:val="16"/>
          <w:szCs w:val="16"/>
        </w:rPr>
        <w:sectPr>
          <w:type w:val="continuous"/>
          <w:pgSz w:w="11910" w:h="16840"/>
          <w:pgMar w:top="1580" w:bottom="280" w:left="600" w:right="600"/>
          <w:cols w:num="2" w:equalWidth="0">
            <w:col w:w="3367" w:space="340"/>
            <w:col w:w="7003"/>
          </w:cols>
        </w:sectPr>
      </w:pPr>
    </w:p>
    <w:p>
      <w:pPr>
        <w:spacing w:line="240" w:lineRule="auto" w:before="4"/>
        <w:rPr>
          <w:rFonts w:ascii="Arial" w:hAnsi="Arial" w:cs="Arial" w:eastAsia="Arial"/>
          <w:sz w:val="21"/>
          <w:szCs w:val="21"/>
        </w:rPr>
      </w:pPr>
    </w:p>
    <w:p>
      <w:pPr>
        <w:pStyle w:val="BodyText"/>
        <w:spacing w:line="258" w:lineRule="auto" w:before="83"/>
        <w:ind w:left="117" w:right="5470" w:hanging="13"/>
        <w:jc w:val="left"/>
      </w:pPr>
      <w:r>
        <w:rPr/>
        <w:pict>
          <v:group style="position:absolute;margin-left:311.810944pt;margin-top:-31.741892pt;width:247.75pt;height:233.9pt;mso-position-horizontal-relative:page;mso-position-vertical-relative:paragraph;z-index:6664" coordorigin="6236,-635" coordsize="4955,4678">
            <v:group style="position:absolute;left:6236;top:-635;width:4955;height:4678" coordorigin="6236,-635" coordsize="4955,4678">
              <v:shape style="position:absolute;left:6236;top:-635;width:4955;height:4678" coordorigin="6236,-635" coordsize="4955,4678" path="m6406,-635l6340,-622,6286,-585,6250,-531,6236,-465,6236,3873,6250,3938,6286,3992,6340,4029,6406,4042,11021,4042,11087,4029,11141,3993,11178,3939,11191,3873,11191,-465,11178,-531,11142,-585,11088,-621,11022,-635,6406,-635xe" filled="true" fillcolor="#006cb7" stroked="false">
                <v:path arrowok="t"/>
                <v:fill type="solid"/>
              </v:shape>
              <v:shape style="position:absolute;left:6917;top:-635;width:3118;height:1927" type="#_x0000_t75" stroked="false">
                <v:imagedata r:id="rId47" o:title=""/>
              </v:shape>
              <v:shape style="position:absolute;left:6236;top:-635;width:4955;height:4678" type="#_x0000_t202" filled="false" stroked="false">
                <v:textbox inset="0,0,0,0">
                  <w:txbxContent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24"/>
                          <w:szCs w:val="24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24"/>
                          <w:szCs w:val="24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24"/>
                          <w:szCs w:val="24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24"/>
                          <w:szCs w:val="24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24"/>
                          <w:szCs w:val="24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24"/>
                          <w:szCs w:val="24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24"/>
                          <w:szCs w:val="24"/>
                        </w:rPr>
                      </w:pPr>
                    </w:p>
                    <w:p>
                      <w:pPr>
                        <w:spacing w:line="240" w:lineRule="auto" w:before="8"/>
                        <w:rPr>
                          <w:rFonts w:ascii="Arial" w:hAnsi="Arial" w:cs="Arial" w:eastAsia="Arial"/>
                          <w:sz w:val="31"/>
                          <w:szCs w:val="31"/>
                        </w:rPr>
                      </w:pPr>
                    </w:p>
                    <w:p>
                      <w:pPr>
                        <w:spacing w:before="0"/>
                        <w:ind w:left="660" w:right="0" w:firstLine="0"/>
                        <w:jc w:val="left"/>
                        <w:rPr>
                          <w:rFonts w:ascii="Trebuchet MS" w:hAnsi="Trebuchet MS" w:cs="Trebuchet MS" w:eastAsia="Trebuchet MS"/>
                          <w:sz w:val="24"/>
                          <w:szCs w:val="24"/>
                        </w:rPr>
                      </w:pPr>
                      <w:r>
                        <w:rPr>
                          <w:rFonts w:ascii="Trebuchet MS"/>
                          <w:b/>
                          <w:color w:val="FFFFFF"/>
                          <w:spacing w:val="-5"/>
                          <w:w w:val="105"/>
                          <w:sz w:val="24"/>
                        </w:rPr>
                        <w:t>C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6"/>
                          <w:w w:val="105"/>
                          <w:sz w:val="24"/>
                        </w:rPr>
                        <w:t>li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5"/>
                          <w:w w:val="105"/>
                          <w:sz w:val="24"/>
                        </w:rPr>
                        <w:t>ma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6"/>
                          <w:w w:val="105"/>
                          <w:sz w:val="24"/>
                        </w:rPr>
                        <w:t>fit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16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5"/>
                          <w:w w:val="105"/>
                          <w:sz w:val="24"/>
                        </w:rPr>
                        <w:t>6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4"/>
                          <w:w w:val="105"/>
                          <w:sz w:val="24"/>
                        </w:rPr>
                        <w:t>/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8"/>
                          <w:w w:val="105"/>
                          <w:sz w:val="24"/>
                        </w:rPr>
                        <w:t>1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5"/>
                          <w:w w:val="105"/>
                          <w:sz w:val="24"/>
                        </w:rPr>
                        <w:t>8</w:t>
                      </w:r>
                      <w:r>
                        <w:rPr>
                          <w:rFonts w:ascii="Trebuchet MS"/>
                          <w:sz w:val="24"/>
                        </w:rPr>
                      </w:r>
                    </w:p>
                    <w:p>
                      <w:pPr>
                        <w:spacing w:line="247" w:lineRule="auto" w:before="45"/>
                        <w:ind w:left="660" w:right="1986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10"/>
                          <w:sz w:val="16"/>
                        </w:rPr>
                        <w:t>Ly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3"/>
                          <w:w w:val="110"/>
                          <w:sz w:val="16"/>
                        </w:rPr>
                        <w:t>uk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10"/>
                          <w:sz w:val="16"/>
                        </w:rPr>
                        <w:t>as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3"/>
                          <w:w w:val="110"/>
                          <w:sz w:val="16"/>
                        </w:rPr>
                        <w:t>ztá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10"/>
                          <w:sz w:val="16"/>
                        </w:rPr>
                        <w:t>s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0"/>
                          <w:w w:val="110"/>
                          <w:sz w:val="16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"/>
                          <w:w w:val="110"/>
                          <w:sz w:val="16"/>
                        </w:rPr>
                        <w:t>a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10"/>
                          <w:sz w:val="16"/>
                        </w:rPr>
                        <w:t>l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"/>
                          <w:w w:val="110"/>
                          <w:sz w:val="16"/>
                        </w:rPr>
                        <w:t>a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10"/>
                          <w:sz w:val="16"/>
                        </w:rPr>
                        <w:t>kj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"/>
                          <w:w w:val="110"/>
                          <w:sz w:val="16"/>
                        </w:rPr>
                        <w:t>a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10"/>
                          <w:sz w:val="16"/>
                        </w:rPr>
                        <w:t>: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0"/>
                          <w:w w:val="110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6"/>
                        </w:rPr>
                        <w:t>kör</w:t>
                      </w:r>
                      <w:r>
                        <w:rPr>
                          <w:rFonts w:ascii="Arial" w:hAnsi="Arial"/>
                          <w:color w:val="FFFFFF"/>
                          <w:spacing w:val="23"/>
                          <w:w w:val="121"/>
                          <w:sz w:val="16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10"/>
                          <w:sz w:val="16"/>
                        </w:rPr>
                        <w:t>Ly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3"/>
                          <w:w w:val="110"/>
                          <w:sz w:val="16"/>
                        </w:rPr>
                        <w:t>uk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10"/>
                          <w:sz w:val="16"/>
                        </w:rPr>
                        <w:t>as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3"/>
                          <w:w w:val="110"/>
                          <w:sz w:val="16"/>
                        </w:rPr>
                        <w:t>zt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10"/>
                          <w:sz w:val="16"/>
                        </w:rPr>
                        <w:t>ás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8"/>
                          <w:w w:val="110"/>
                          <w:sz w:val="16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"/>
                          <w:w w:val="110"/>
                          <w:sz w:val="16"/>
                        </w:rPr>
                        <w:t>m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10"/>
                          <w:sz w:val="16"/>
                        </w:rPr>
                        <w:t>érete: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7"/>
                          <w:w w:val="110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6"/>
                        </w:rPr>
                        <w:t>6</w:t>
                      </w:r>
                      <w:r>
                        <w:rPr>
                          <w:rFonts w:ascii="Arial" w:hAnsi="Arial"/>
                          <w:color w:val="FFFFFF"/>
                          <w:spacing w:val="-14"/>
                          <w:w w:val="110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0"/>
                          <w:sz w:val="16"/>
                        </w:rPr>
                        <w:t>mm</w:t>
                      </w:r>
                      <w:r>
                        <w:rPr>
                          <w:rFonts w:ascii="Arial" w:hAnsi="Arial"/>
                          <w:color w:val="FFFFFF"/>
                          <w:spacing w:val="21"/>
                          <w:w w:val="114"/>
                          <w:sz w:val="16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10"/>
                          <w:sz w:val="16"/>
                        </w:rPr>
                        <w:t>Ly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3"/>
                          <w:w w:val="110"/>
                          <w:sz w:val="16"/>
                        </w:rPr>
                        <w:t>uk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10"/>
                          <w:sz w:val="16"/>
                        </w:rPr>
                        <w:t>as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3"/>
                          <w:w w:val="110"/>
                          <w:sz w:val="16"/>
                        </w:rPr>
                        <w:t>ztá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10"/>
                          <w:sz w:val="16"/>
                        </w:rPr>
                        <w:t>s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6"/>
                          <w:w w:val="110"/>
                          <w:sz w:val="16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3"/>
                          <w:w w:val="110"/>
                          <w:sz w:val="16"/>
                        </w:rPr>
                        <w:t>tá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10"/>
                          <w:sz w:val="16"/>
                        </w:rPr>
                        <w:t>volsága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3"/>
                          <w:w w:val="110"/>
                          <w:sz w:val="16"/>
                        </w:rPr>
                        <w:t>: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5"/>
                          <w:w w:val="110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1"/>
                          <w:w w:val="110"/>
                          <w:sz w:val="16"/>
                        </w:rPr>
                        <w:t>1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6"/>
                        </w:rPr>
                        <w:t>8</w:t>
                      </w:r>
                      <w:r>
                        <w:rPr>
                          <w:rFonts w:ascii="Arial" w:hAnsi="Arial"/>
                          <w:color w:val="FFFFFF"/>
                          <w:spacing w:val="-11"/>
                          <w:w w:val="110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0"/>
                          <w:sz w:val="16"/>
                        </w:rPr>
                        <w:t>mm</w:t>
                      </w:r>
                      <w:r>
                        <w:rPr>
                          <w:rFonts w:ascii="Arial" w:hAnsi="Arial"/>
                          <w:color w:val="FFFFFF"/>
                          <w:spacing w:val="33"/>
                          <w:w w:val="114"/>
                          <w:sz w:val="16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05"/>
                          <w:sz w:val="16"/>
                        </w:rPr>
                        <w:t>Lyukasztott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6"/>
                          <w:w w:val="105"/>
                          <w:sz w:val="16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"/>
                          <w:w w:val="105"/>
                          <w:sz w:val="16"/>
                        </w:rPr>
                        <w:t>fe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05"/>
                          <w:sz w:val="16"/>
                        </w:rPr>
                        <w:t>l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"/>
                          <w:w w:val="105"/>
                          <w:sz w:val="16"/>
                        </w:rPr>
                        <w:t>ü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05"/>
                          <w:sz w:val="16"/>
                        </w:rPr>
                        <w:t>l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"/>
                          <w:w w:val="105"/>
                          <w:sz w:val="16"/>
                        </w:rPr>
                        <w:t>et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05"/>
                          <w:sz w:val="16"/>
                        </w:rPr>
                        <w:t>: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6"/>
                          <w:w w:val="105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05"/>
                          <w:sz w:val="16"/>
                        </w:rPr>
                        <w:t>8,7%</w:t>
                      </w:r>
                      <w:r>
                        <w:rPr>
                          <w:rFonts w:ascii="Arial" w:hAnsi="Arial"/>
                          <w:sz w:val="16"/>
                        </w:rPr>
                      </w:r>
                    </w:p>
                    <w:p>
                      <w:pPr>
                        <w:spacing w:before="0"/>
                        <w:ind w:left="660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Trebuchet MS" w:hAnsi="Trebuchet MS"/>
                          <w:b/>
                          <w:color w:val="FFFFFF"/>
                          <w:spacing w:val="-1"/>
                          <w:w w:val="105"/>
                          <w:sz w:val="16"/>
                        </w:rPr>
                        <w:t>E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05"/>
                          <w:sz w:val="16"/>
                        </w:rPr>
                        <w:t>l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"/>
                          <w:w w:val="105"/>
                          <w:sz w:val="16"/>
                        </w:rPr>
                        <w:t>em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4"/>
                          <w:w w:val="105"/>
                          <w:sz w:val="16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"/>
                          <w:w w:val="105"/>
                          <w:sz w:val="16"/>
                        </w:rPr>
                        <w:t>mé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05"/>
                          <w:sz w:val="16"/>
                        </w:rPr>
                        <w:t>re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"/>
                          <w:w w:val="105"/>
                          <w:sz w:val="16"/>
                        </w:rPr>
                        <w:t>te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05"/>
                          <w:sz w:val="16"/>
                        </w:rPr>
                        <w:t>: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4"/>
                          <w:w w:val="105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1"/>
                          <w:w w:val="105"/>
                          <w:sz w:val="16"/>
                        </w:rPr>
                        <w:t>11</w:t>
                      </w:r>
                      <w:r>
                        <w:rPr>
                          <w:rFonts w:ascii="Arial" w:hAnsi="Arial"/>
                          <w:color w:val="FFFFFF"/>
                          <w:w w:val="105"/>
                          <w:sz w:val="16"/>
                        </w:rPr>
                        <w:t>88</w:t>
                      </w:r>
                      <w:r>
                        <w:rPr>
                          <w:rFonts w:ascii="Arial" w:hAnsi="Arial"/>
                          <w:color w:val="FFFFFF"/>
                          <w:spacing w:val="-10"/>
                          <w:w w:val="105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05"/>
                          <w:sz w:val="16"/>
                        </w:rPr>
                        <w:t>x</w:t>
                      </w:r>
                      <w:r>
                        <w:rPr>
                          <w:rFonts w:ascii="Arial" w:hAnsi="Arial"/>
                          <w:color w:val="FFFFFF"/>
                          <w:spacing w:val="-10"/>
                          <w:w w:val="105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1"/>
                          <w:w w:val="105"/>
                          <w:sz w:val="16"/>
                        </w:rPr>
                        <w:t>1</w:t>
                      </w:r>
                      <w:r>
                        <w:rPr>
                          <w:rFonts w:ascii="Arial" w:hAnsi="Arial"/>
                          <w:color w:val="FFFFFF"/>
                          <w:w w:val="105"/>
                          <w:sz w:val="16"/>
                        </w:rPr>
                        <w:t>998</w:t>
                      </w:r>
                      <w:r>
                        <w:rPr>
                          <w:rFonts w:ascii="Arial" w:hAnsi="Arial"/>
                          <w:color w:val="FFFFFF"/>
                          <w:spacing w:val="-9"/>
                          <w:w w:val="105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05"/>
                          <w:sz w:val="16"/>
                        </w:rPr>
                        <w:t>x</w:t>
                      </w:r>
                      <w:r>
                        <w:rPr>
                          <w:rFonts w:ascii="Arial" w:hAnsi="Arial"/>
                          <w:color w:val="FFFFFF"/>
                          <w:spacing w:val="-10"/>
                          <w:w w:val="105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05"/>
                          <w:sz w:val="16"/>
                        </w:rPr>
                        <w:t>10</w:t>
                      </w:r>
                      <w:r>
                        <w:rPr>
                          <w:rFonts w:ascii="Arial" w:hAnsi="Arial"/>
                          <w:color w:val="FFFFFF"/>
                          <w:spacing w:val="-10"/>
                          <w:w w:val="105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05"/>
                          <w:sz w:val="16"/>
                        </w:rPr>
                        <w:t>mm</w:t>
                      </w:r>
                      <w:r>
                        <w:rPr>
                          <w:rFonts w:ascii="Arial" w:hAnsi="Arial"/>
                          <w:sz w:val="16"/>
                        </w:rPr>
                      </w:r>
                    </w:p>
                    <w:p>
                      <w:pPr>
                        <w:spacing w:before="6"/>
                        <w:ind w:left="660" w:right="0" w:firstLine="0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10"/>
                          <w:sz w:val="16"/>
                        </w:rPr>
                        <w:t>Töm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3"/>
                          <w:w w:val="110"/>
                          <w:sz w:val="16"/>
                        </w:rPr>
                        <w:t>e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10"/>
                          <w:sz w:val="16"/>
                        </w:rPr>
                        <w:t>g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3"/>
                          <w:w w:val="110"/>
                          <w:sz w:val="16"/>
                        </w:rPr>
                        <w:t>: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1"/>
                          <w:w w:val="110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6"/>
                        </w:rPr>
                        <w:t>8,1</w:t>
                      </w:r>
                      <w:r>
                        <w:rPr>
                          <w:rFonts w:ascii="Arial" w:hAnsi="Arial"/>
                          <w:color w:val="FFFFFF"/>
                          <w:spacing w:val="-7"/>
                          <w:w w:val="110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3"/>
                          <w:w w:val="110"/>
                          <w:sz w:val="16"/>
                        </w:rPr>
                        <w:t>kg/m</w:t>
                      </w:r>
                      <w:r>
                        <w:rPr>
                          <w:rFonts w:ascii="Arial" w:hAnsi="Arial"/>
                          <w:color w:val="FFFFFF"/>
                          <w:spacing w:val="-3"/>
                          <w:w w:val="110"/>
                          <w:position w:val="5"/>
                          <w:sz w:val="9"/>
                        </w:rPr>
                        <w:t>2</w:t>
                      </w:r>
                      <w:r>
                        <w:rPr>
                          <w:rFonts w:ascii="Arial" w:hAnsi="Arial"/>
                          <w:sz w:val="9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>
          <w:color w:val="231F20"/>
          <w:w w:val="115"/>
        </w:rPr>
        <w:t>A</w:t>
      </w:r>
      <w:r>
        <w:rPr>
          <w:color w:val="231F20"/>
          <w:spacing w:val="16"/>
          <w:w w:val="115"/>
        </w:rPr>
        <w:t> </w:t>
      </w:r>
      <w:r>
        <w:rPr>
          <w:color w:val="231F20"/>
          <w:spacing w:val="-5"/>
          <w:w w:val="115"/>
        </w:rPr>
        <w:t>R</w:t>
      </w:r>
      <w:r>
        <w:rPr>
          <w:color w:val="231F20"/>
          <w:spacing w:val="-4"/>
          <w:w w:val="115"/>
        </w:rPr>
        <w:t>igito</w:t>
      </w:r>
      <w:r>
        <w:rPr>
          <w:color w:val="231F20"/>
          <w:spacing w:val="-5"/>
          <w:w w:val="115"/>
        </w:rPr>
        <w:t>ne</w:t>
      </w:r>
      <w:r>
        <w:rPr>
          <w:color w:val="231F20"/>
          <w:spacing w:val="-4"/>
          <w:w w:val="115"/>
          <w:position w:val="6"/>
          <w:sz w:val="10"/>
        </w:rPr>
        <w:t>®</w:t>
      </w:r>
      <w:r>
        <w:rPr>
          <w:color w:val="231F20"/>
          <w:w w:val="115"/>
          <w:position w:val="6"/>
          <w:sz w:val="10"/>
        </w:rPr>
        <w:t> </w:t>
      </w:r>
      <w:r>
        <w:rPr>
          <w:color w:val="231F20"/>
          <w:spacing w:val="12"/>
          <w:w w:val="115"/>
          <w:position w:val="6"/>
          <w:sz w:val="10"/>
        </w:rPr>
        <w:t> </w:t>
      </w:r>
      <w:r>
        <w:rPr>
          <w:color w:val="231F20"/>
          <w:spacing w:val="-4"/>
          <w:w w:val="115"/>
        </w:rPr>
        <w:t>C</w:t>
      </w:r>
      <w:r>
        <w:rPr>
          <w:color w:val="231F20"/>
          <w:spacing w:val="-3"/>
          <w:w w:val="115"/>
        </w:rPr>
        <w:t>lim</w:t>
      </w:r>
      <w:r>
        <w:rPr>
          <w:color w:val="231F20"/>
          <w:spacing w:val="-4"/>
          <w:w w:val="115"/>
        </w:rPr>
        <w:t>a</w:t>
      </w:r>
      <w:r>
        <w:rPr>
          <w:color w:val="231F20"/>
          <w:spacing w:val="-3"/>
          <w:w w:val="115"/>
        </w:rPr>
        <w:t>fit</w:t>
      </w:r>
      <w:r>
        <w:rPr>
          <w:color w:val="231F20"/>
          <w:spacing w:val="16"/>
          <w:w w:val="115"/>
        </w:rPr>
        <w:t> </w:t>
      </w:r>
      <w:r>
        <w:rPr>
          <w:color w:val="231F20"/>
          <w:spacing w:val="-2"/>
          <w:w w:val="115"/>
        </w:rPr>
        <w:t>l</w:t>
      </w:r>
      <w:r>
        <w:rPr>
          <w:color w:val="231F20"/>
          <w:spacing w:val="-3"/>
          <w:w w:val="115"/>
        </w:rPr>
        <w:t>a</w:t>
      </w:r>
      <w:r>
        <w:rPr>
          <w:color w:val="231F20"/>
          <w:spacing w:val="-2"/>
          <w:w w:val="115"/>
        </w:rPr>
        <w:t>po</w:t>
      </w:r>
      <w:r>
        <w:rPr>
          <w:color w:val="231F20"/>
          <w:spacing w:val="-3"/>
          <w:w w:val="115"/>
        </w:rPr>
        <w:t>k</w:t>
      </w:r>
      <w:r>
        <w:rPr>
          <w:color w:val="231F20"/>
          <w:spacing w:val="16"/>
          <w:w w:val="115"/>
        </w:rPr>
        <w:t> </w:t>
      </w:r>
      <w:r>
        <w:rPr>
          <w:color w:val="231F20"/>
          <w:spacing w:val="-4"/>
          <w:w w:val="115"/>
        </w:rPr>
        <w:t>t</w:t>
      </w:r>
      <w:r>
        <w:rPr>
          <w:color w:val="231F20"/>
          <w:spacing w:val="-5"/>
          <w:w w:val="115"/>
        </w:rPr>
        <w:t>e</w:t>
      </w:r>
      <w:r>
        <w:rPr>
          <w:color w:val="231F20"/>
          <w:spacing w:val="-4"/>
          <w:w w:val="115"/>
        </w:rPr>
        <w:t>lj</w:t>
      </w:r>
      <w:r>
        <w:rPr>
          <w:color w:val="231F20"/>
          <w:spacing w:val="-5"/>
          <w:w w:val="115"/>
        </w:rPr>
        <w:t>es</w:t>
      </w:r>
      <w:r>
        <w:rPr>
          <w:color w:val="231F20"/>
          <w:spacing w:val="16"/>
          <w:w w:val="115"/>
        </w:rPr>
        <w:t> </w:t>
      </w:r>
      <w:r>
        <w:rPr>
          <w:color w:val="231F20"/>
          <w:spacing w:val="-4"/>
          <w:w w:val="115"/>
        </w:rPr>
        <w:t>f</w:t>
      </w:r>
      <w:r>
        <w:rPr>
          <w:color w:val="231F20"/>
          <w:spacing w:val="-5"/>
          <w:w w:val="115"/>
        </w:rPr>
        <w:t>e</w:t>
      </w:r>
      <w:r>
        <w:rPr>
          <w:color w:val="231F20"/>
          <w:spacing w:val="-4"/>
          <w:w w:val="115"/>
        </w:rPr>
        <w:t>l</w:t>
      </w:r>
      <w:r>
        <w:rPr>
          <w:color w:val="231F20"/>
          <w:spacing w:val="-5"/>
          <w:w w:val="115"/>
        </w:rPr>
        <w:t>ü</w:t>
      </w:r>
      <w:r>
        <w:rPr>
          <w:color w:val="231F20"/>
          <w:spacing w:val="-4"/>
          <w:w w:val="115"/>
        </w:rPr>
        <w:t>l</w:t>
      </w:r>
      <w:r>
        <w:rPr>
          <w:color w:val="231F20"/>
          <w:spacing w:val="-5"/>
          <w:w w:val="115"/>
        </w:rPr>
        <w:t>e</w:t>
      </w:r>
      <w:r>
        <w:rPr>
          <w:color w:val="231F20"/>
          <w:spacing w:val="-4"/>
          <w:w w:val="115"/>
        </w:rPr>
        <w:t>t</w:t>
      </w:r>
      <w:r>
        <w:rPr>
          <w:color w:val="231F20"/>
          <w:spacing w:val="-5"/>
          <w:w w:val="115"/>
        </w:rPr>
        <w:t>ük</w:t>
      </w:r>
      <w:r>
        <w:rPr>
          <w:color w:val="231F20"/>
          <w:spacing w:val="-4"/>
          <w:w w:val="115"/>
        </w:rPr>
        <w:t>ö</w:t>
      </w:r>
      <w:r>
        <w:rPr>
          <w:color w:val="231F20"/>
          <w:spacing w:val="-5"/>
          <w:w w:val="115"/>
        </w:rPr>
        <w:t>n</w:t>
      </w:r>
      <w:r>
        <w:rPr>
          <w:color w:val="231F20"/>
          <w:spacing w:val="17"/>
          <w:w w:val="115"/>
        </w:rPr>
        <w:t> </w:t>
      </w:r>
      <w:r>
        <w:rPr>
          <w:color w:val="231F20"/>
          <w:spacing w:val="-3"/>
          <w:w w:val="115"/>
        </w:rPr>
        <w:t>p</w:t>
      </w:r>
      <w:r>
        <w:rPr>
          <w:color w:val="231F20"/>
          <w:spacing w:val="-4"/>
          <w:w w:val="115"/>
        </w:rPr>
        <w:t>e</w:t>
      </w:r>
      <w:r>
        <w:rPr>
          <w:color w:val="231F20"/>
          <w:spacing w:val="-3"/>
          <w:w w:val="115"/>
        </w:rPr>
        <w:t>rfor</w:t>
      </w:r>
      <w:r>
        <w:rPr>
          <w:color w:val="231F20"/>
          <w:spacing w:val="-4"/>
          <w:w w:val="115"/>
        </w:rPr>
        <w:t>á</w:t>
      </w:r>
      <w:r>
        <w:rPr>
          <w:color w:val="231F20"/>
          <w:spacing w:val="-3"/>
          <w:w w:val="115"/>
        </w:rPr>
        <w:t>lt</w:t>
      </w:r>
      <w:r>
        <w:rPr>
          <w:color w:val="231F20"/>
          <w:spacing w:val="-4"/>
          <w:w w:val="115"/>
        </w:rPr>
        <w:t>ak,</w:t>
      </w:r>
      <w:r>
        <w:rPr>
          <w:color w:val="231F20"/>
          <w:spacing w:val="53"/>
          <w:w w:val="88"/>
        </w:rPr>
        <w:t> </w:t>
      </w:r>
      <w:r>
        <w:rPr>
          <w:color w:val="231F20"/>
          <w:spacing w:val="-3"/>
          <w:w w:val="115"/>
        </w:rPr>
        <w:t>és</w:t>
      </w:r>
      <w:r>
        <w:rPr>
          <w:color w:val="231F20"/>
          <w:spacing w:val="32"/>
          <w:w w:val="115"/>
        </w:rPr>
        <w:t> </w:t>
      </w:r>
      <w:r>
        <w:rPr>
          <w:color w:val="231F20"/>
          <w:spacing w:val="-4"/>
          <w:w w:val="115"/>
        </w:rPr>
        <w:t>többf</w:t>
      </w:r>
      <w:r>
        <w:rPr>
          <w:color w:val="231F20"/>
          <w:spacing w:val="-5"/>
          <w:w w:val="115"/>
        </w:rPr>
        <w:t>é</w:t>
      </w:r>
      <w:r>
        <w:rPr>
          <w:color w:val="231F20"/>
          <w:spacing w:val="-4"/>
          <w:w w:val="115"/>
        </w:rPr>
        <w:t>l</w:t>
      </w:r>
      <w:r>
        <w:rPr>
          <w:color w:val="231F20"/>
          <w:spacing w:val="-5"/>
          <w:w w:val="115"/>
        </w:rPr>
        <w:t>e</w:t>
      </w:r>
      <w:r>
        <w:rPr>
          <w:color w:val="231F20"/>
          <w:spacing w:val="33"/>
          <w:w w:val="115"/>
        </w:rPr>
        <w:t> </w:t>
      </w:r>
      <w:r>
        <w:rPr>
          <w:color w:val="231F20"/>
          <w:spacing w:val="-3"/>
          <w:w w:val="115"/>
        </w:rPr>
        <w:t>mi</w:t>
      </w:r>
      <w:r>
        <w:rPr>
          <w:color w:val="231F20"/>
          <w:spacing w:val="-4"/>
          <w:w w:val="115"/>
        </w:rPr>
        <w:t>n</w:t>
      </w:r>
      <w:r>
        <w:rPr>
          <w:color w:val="231F20"/>
          <w:spacing w:val="-3"/>
          <w:w w:val="115"/>
        </w:rPr>
        <w:t>t</w:t>
      </w:r>
      <w:r>
        <w:rPr>
          <w:color w:val="231F20"/>
          <w:spacing w:val="-4"/>
          <w:w w:val="115"/>
        </w:rPr>
        <w:t>áza</w:t>
      </w:r>
      <w:r>
        <w:rPr>
          <w:color w:val="231F20"/>
          <w:spacing w:val="-3"/>
          <w:w w:val="115"/>
        </w:rPr>
        <w:t>tt</w:t>
      </w:r>
      <w:r>
        <w:rPr>
          <w:color w:val="231F20"/>
          <w:spacing w:val="-4"/>
          <w:w w:val="115"/>
        </w:rPr>
        <w:t>a</w:t>
      </w:r>
      <w:r>
        <w:rPr>
          <w:color w:val="231F20"/>
          <w:spacing w:val="-3"/>
          <w:w w:val="115"/>
        </w:rPr>
        <w:t>l</w:t>
      </w:r>
      <w:r>
        <w:rPr>
          <w:color w:val="231F20"/>
          <w:spacing w:val="32"/>
          <w:w w:val="115"/>
        </w:rPr>
        <w:t> </w:t>
      </w:r>
      <w:r>
        <w:rPr>
          <w:color w:val="231F20"/>
          <w:spacing w:val="-5"/>
          <w:w w:val="115"/>
        </w:rPr>
        <w:t>készü</w:t>
      </w:r>
      <w:r>
        <w:rPr>
          <w:color w:val="231F20"/>
          <w:spacing w:val="-4"/>
          <w:w w:val="115"/>
        </w:rPr>
        <w:t>l</w:t>
      </w:r>
      <w:r>
        <w:rPr>
          <w:color w:val="231F20"/>
          <w:spacing w:val="-5"/>
          <w:w w:val="115"/>
        </w:rPr>
        <w:t>nek</w:t>
      </w:r>
      <w:r>
        <w:rPr>
          <w:color w:val="231F20"/>
          <w:spacing w:val="-6"/>
          <w:w w:val="115"/>
        </w:rPr>
        <w:t>.</w:t>
      </w:r>
      <w:r>
        <w:rPr>
          <w:color w:val="231F20"/>
          <w:spacing w:val="33"/>
          <w:w w:val="115"/>
        </w:rPr>
        <w:t> </w:t>
      </w:r>
      <w:r>
        <w:rPr>
          <w:color w:val="231F20"/>
          <w:w w:val="115"/>
        </w:rPr>
        <w:t>A</w:t>
      </w:r>
      <w:r>
        <w:rPr>
          <w:color w:val="231F20"/>
          <w:spacing w:val="33"/>
          <w:w w:val="115"/>
        </w:rPr>
        <w:t> </w:t>
      </w:r>
      <w:r>
        <w:rPr>
          <w:color w:val="231F20"/>
          <w:spacing w:val="-4"/>
          <w:w w:val="115"/>
        </w:rPr>
        <w:t>mi</w:t>
      </w:r>
      <w:r>
        <w:rPr>
          <w:color w:val="231F20"/>
          <w:spacing w:val="-5"/>
          <w:w w:val="115"/>
        </w:rPr>
        <w:t>n</w:t>
      </w:r>
      <w:r>
        <w:rPr>
          <w:color w:val="231F20"/>
          <w:spacing w:val="-4"/>
          <w:w w:val="115"/>
        </w:rPr>
        <w:t>t</w:t>
      </w:r>
      <w:r>
        <w:rPr>
          <w:color w:val="231F20"/>
          <w:spacing w:val="-5"/>
          <w:w w:val="115"/>
        </w:rPr>
        <w:t>áza</w:t>
      </w:r>
      <w:r>
        <w:rPr>
          <w:color w:val="231F20"/>
          <w:spacing w:val="-4"/>
          <w:w w:val="115"/>
        </w:rPr>
        <w:t>to</w:t>
      </w:r>
      <w:r>
        <w:rPr>
          <w:color w:val="231F20"/>
          <w:spacing w:val="-5"/>
          <w:w w:val="115"/>
        </w:rPr>
        <w:t>k</w:t>
      </w:r>
      <w:r>
        <w:rPr>
          <w:color w:val="231F20"/>
          <w:spacing w:val="32"/>
          <w:w w:val="115"/>
        </w:rPr>
        <w:t> </w:t>
      </w:r>
      <w:r>
        <w:rPr>
          <w:color w:val="231F20"/>
          <w:spacing w:val="-2"/>
          <w:w w:val="115"/>
        </w:rPr>
        <w:t>mi</w:t>
      </w:r>
      <w:r>
        <w:rPr>
          <w:color w:val="231F20"/>
          <w:spacing w:val="-3"/>
          <w:w w:val="115"/>
        </w:rPr>
        <w:t>n</w:t>
      </w:r>
      <w:r>
        <w:rPr>
          <w:color w:val="231F20"/>
          <w:spacing w:val="-2"/>
          <w:w w:val="115"/>
        </w:rPr>
        <w:t>d-</w:t>
      </w:r>
      <w:r>
        <w:rPr>
          <w:color w:val="231F20"/>
          <w:spacing w:val="39"/>
          <w:w w:val="122"/>
        </w:rPr>
        <w:t> </w:t>
      </w:r>
      <w:r>
        <w:rPr>
          <w:color w:val="231F20"/>
          <w:spacing w:val="-5"/>
          <w:w w:val="115"/>
        </w:rPr>
        <w:t>e</w:t>
      </w:r>
      <w:r>
        <w:rPr>
          <w:color w:val="231F20"/>
          <w:spacing w:val="-4"/>
          <w:w w:val="115"/>
        </w:rPr>
        <w:t>gyi</w:t>
      </w:r>
      <w:r>
        <w:rPr>
          <w:color w:val="231F20"/>
          <w:spacing w:val="-5"/>
          <w:w w:val="115"/>
        </w:rPr>
        <w:t>ke</w:t>
      </w:r>
      <w:r>
        <w:rPr>
          <w:color w:val="231F20"/>
          <w:spacing w:val="-9"/>
          <w:w w:val="115"/>
        </w:rPr>
        <w:t> </w:t>
      </w:r>
      <w:r>
        <w:rPr>
          <w:color w:val="231F20"/>
          <w:spacing w:val="-4"/>
          <w:w w:val="115"/>
        </w:rPr>
        <w:t>e</w:t>
      </w:r>
      <w:r>
        <w:rPr>
          <w:color w:val="231F20"/>
          <w:spacing w:val="-3"/>
          <w:w w:val="115"/>
        </w:rPr>
        <w:t>gy</w:t>
      </w:r>
      <w:r>
        <w:rPr>
          <w:color w:val="231F20"/>
          <w:spacing w:val="-4"/>
          <w:w w:val="115"/>
        </w:rPr>
        <w:t>e</w:t>
      </w:r>
      <w:r>
        <w:rPr>
          <w:color w:val="231F20"/>
          <w:spacing w:val="-3"/>
          <w:w w:val="115"/>
        </w:rPr>
        <w:t>di</w:t>
      </w:r>
      <w:r>
        <w:rPr>
          <w:color w:val="231F20"/>
          <w:spacing w:val="-8"/>
          <w:w w:val="115"/>
        </w:rPr>
        <w:t> </w:t>
      </w:r>
      <w:r>
        <w:rPr>
          <w:color w:val="231F20"/>
          <w:spacing w:val="-4"/>
          <w:w w:val="115"/>
        </w:rPr>
        <w:t>a</w:t>
      </w:r>
      <w:r>
        <w:rPr>
          <w:color w:val="231F20"/>
          <w:spacing w:val="-3"/>
          <w:w w:val="115"/>
        </w:rPr>
        <w:t>rc</w:t>
      </w:r>
      <w:r>
        <w:rPr>
          <w:color w:val="231F20"/>
          <w:spacing w:val="-4"/>
          <w:w w:val="115"/>
        </w:rPr>
        <w:t>u</w:t>
      </w:r>
      <w:r>
        <w:rPr>
          <w:color w:val="231F20"/>
          <w:spacing w:val="-3"/>
          <w:w w:val="115"/>
        </w:rPr>
        <w:t>l</w:t>
      </w:r>
      <w:r>
        <w:rPr>
          <w:color w:val="231F20"/>
          <w:spacing w:val="-4"/>
          <w:w w:val="115"/>
        </w:rPr>
        <w:t>a</w:t>
      </w:r>
      <w:r>
        <w:rPr>
          <w:color w:val="231F20"/>
          <w:spacing w:val="-3"/>
          <w:w w:val="115"/>
        </w:rPr>
        <w:t>tt</w:t>
      </w:r>
      <w:r>
        <w:rPr>
          <w:color w:val="231F20"/>
          <w:spacing w:val="-4"/>
          <w:w w:val="115"/>
        </w:rPr>
        <w:t>a</w:t>
      </w:r>
      <w:r>
        <w:rPr>
          <w:color w:val="231F20"/>
          <w:spacing w:val="-3"/>
          <w:w w:val="115"/>
        </w:rPr>
        <w:t>l</w:t>
      </w:r>
      <w:r>
        <w:rPr>
          <w:color w:val="231F20"/>
          <w:spacing w:val="-8"/>
          <w:w w:val="115"/>
        </w:rPr>
        <w:t> </w:t>
      </w:r>
      <w:r>
        <w:rPr>
          <w:color w:val="231F20"/>
          <w:spacing w:val="-5"/>
          <w:w w:val="115"/>
        </w:rPr>
        <w:t>b</w:t>
      </w:r>
      <w:r>
        <w:rPr>
          <w:color w:val="231F20"/>
          <w:spacing w:val="-7"/>
          <w:w w:val="115"/>
        </w:rPr>
        <w:t>í</w:t>
      </w:r>
      <w:r>
        <w:rPr>
          <w:color w:val="231F20"/>
          <w:spacing w:val="-5"/>
          <w:w w:val="115"/>
        </w:rPr>
        <w:t>r</w:t>
      </w:r>
      <w:r>
        <w:rPr>
          <w:color w:val="231F20"/>
          <w:spacing w:val="-7"/>
          <w:w w:val="115"/>
        </w:rPr>
        <w:t>,</w:t>
      </w:r>
      <w:r>
        <w:rPr>
          <w:color w:val="231F20"/>
          <w:spacing w:val="-8"/>
          <w:w w:val="115"/>
        </w:rPr>
        <w:t> </w:t>
      </w:r>
      <w:r>
        <w:rPr>
          <w:color w:val="231F20"/>
          <w:spacing w:val="-4"/>
          <w:w w:val="115"/>
        </w:rPr>
        <w:t>ezé</w:t>
      </w:r>
      <w:r>
        <w:rPr>
          <w:color w:val="231F20"/>
          <w:spacing w:val="-3"/>
          <w:w w:val="115"/>
        </w:rPr>
        <w:t>rt</w:t>
      </w:r>
      <w:r>
        <w:rPr>
          <w:color w:val="231F20"/>
          <w:spacing w:val="-8"/>
          <w:w w:val="115"/>
        </w:rPr>
        <w:t> </w:t>
      </w:r>
      <w:r>
        <w:rPr>
          <w:color w:val="231F20"/>
          <w:spacing w:val="-4"/>
          <w:w w:val="115"/>
        </w:rPr>
        <w:t>l</w:t>
      </w:r>
      <w:r>
        <w:rPr>
          <w:color w:val="231F20"/>
          <w:spacing w:val="-5"/>
          <w:w w:val="115"/>
        </w:rPr>
        <w:t>á</w:t>
      </w:r>
      <w:r>
        <w:rPr>
          <w:color w:val="231F20"/>
          <w:spacing w:val="-4"/>
          <w:w w:val="115"/>
        </w:rPr>
        <w:t>tv</w:t>
      </w:r>
      <w:r>
        <w:rPr>
          <w:color w:val="231F20"/>
          <w:spacing w:val="-5"/>
          <w:w w:val="115"/>
        </w:rPr>
        <w:t>án</w:t>
      </w:r>
      <w:r>
        <w:rPr>
          <w:color w:val="231F20"/>
          <w:spacing w:val="-4"/>
          <w:w w:val="115"/>
        </w:rPr>
        <w:t>y-</w:t>
      </w:r>
      <w:r>
        <w:rPr>
          <w:color w:val="231F20"/>
          <w:spacing w:val="-5"/>
          <w:w w:val="115"/>
        </w:rPr>
        <w:t>e</w:t>
      </w:r>
      <w:r>
        <w:rPr>
          <w:color w:val="231F20"/>
          <w:spacing w:val="-4"/>
          <w:w w:val="115"/>
        </w:rPr>
        <w:t>l</w:t>
      </w:r>
      <w:r>
        <w:rPr>
          <w:color w:val="231F20"/>
          <w:spacing w:val="-5"/>
          <w:w w:val="115"/>
        </w:rPr>
        <w:t>e</w:t>
      </w:r>
      <w:r>
        <w:rPr>
          <w:color w:val="231F20"/>
          <w:spacing w:val="-4"/>
          <w:w w:val="115"/>
        </w:rPr>
        <w:t>m</w:t>
      </w:r>
      <w:r>
        <w:rPr>
          <w:color w:val="231F20"/>
          <w:spacing w:val="-5"/>
          <w:w w:val="115"/>
        </w:rPr>
        <w:t>kén</w:t>
      </w:r>
      <w:r>
        <w:rPr>
          <w:color w:val="231F20"/>
          <w:spacing w:val="-4"/>
          <w:w w:val="115"/>
        </w:rPr>
        <w:t>t</w:t>
      </w:r>
      <w:r>
        <w:rPr>
          <w:color w:val="231F20"/>
          <w:spacing w:val="-8"/>
          <w:w w:val="115"/>
        </w:rPr>
        <w:t> </w:t>
      </w:r>
      <w:r>
        <w:rPr>
          <w:color w:val="231F20"/>
          <w:spacing w:val="-4"/>
          <w:w w:val="115"/>
        </w:rPr>
        <w:t>a</w:t>
      </w:r>
      <w:r>
        <w:rPr>
          <w:color w:val="231F20"/>
          <w:spacing w:val="-3"/>
          <w:w w:val="115"/>
        </w:rPr>
        <w:t>l</w:t>
      </w:r>
      <w:r>
        <w:rPr>
          <w:color w:val="231F20"/>
          <w:spacing w:val="-4"/>
          <w:w w:val="115"/>
        </w:rPr>
        <w:t>ka</w:t>
      </w:r>
      <w:r>
        <w:rPr>
          <w:color w:val="231F20"/>
          <w:spacing w:val="-3"/>
          <w:w w:val="115"/>
        </w:rPr>
        <w:t>l-</w:t>
      </w:r>
      <w:r>
        <w:rPr>
          <w:color w:val="231F20"/>
          <w:spacing w:val="35"/>
          <w:w w:val="122"/>
        </w:rPr>
        <w:t> </w:t>
      </w:r>
      <w:r>
        <w:rPr>
          <w:color w:val="231F20"/>
          <w:spacing w:val="-3"/>
          <w:w w:val="115"/>
        </w:rPr>
        <w:t>m</w:t>
      </w:r>
      <w:r>
        <w:rPr>
          <w:color w:val="231F20"/>
          <w:spacing w:val="-4"/>
          <w:w w:val="115"/>
        </w:rPr>
        <w:t>az</w:t>
      </w:r>
      <w:r>
        <w:rPr>
          <w:color w:val="231F20"/>
          <w:spacing w:val="-3"/>
          <w:w w:val="115"/>
        </w:rPr>
        <w:t>v</w:t>
      </w:r>
      <w:r>
        <w:rPr>
          <w:color w:val="231F20"/>
          <w:spacing w:val="-4"/>
          <w:w w:val="115"/>
        </w:rPr>
        <w:t>a</w:t>
      </w:r>
      <w:r>
        <w:rPr>
          <w:color w:val="231F20"/>
          <w:spacing w:val="-12"/>
          <w:w w:val="115"/>
        </w:rPr>
        <w:t> </w:t>
      </w:r>
      <w:r>
        <w:rPr>
          <w:color w:val="231F20"/>
          <w:spacing w:val="-4"/>
          <w:w w:val="115"/>
        </w:rPr>
        <w:t>kü</w:t>
      </w:r>
      <w:r>
        <w:rPr>
          <w:color w:val="231F20"/>
          <w:spacing w:val="-3"/>
          <w:w w:val="115"/>
        </w:rPr>
        <w:t>lö</w:t>
      </w:r>
      <w:r>
        <w:rPr>
          <w:color w:val="231F20"/>
          <w:spacing w:val="-4"/>
          <w:w w:val="115"/>
        </w:rPr>
        <w:t>n</w:t>
      </w:r>
      <w:r>
        <w:rPr>
          <w:color w:val="231F20"/>
          <w:spacing w:val="-3"/>
          <w:w w:val="115"/>
        </w:rPr>
        <w:t>l</w:t>
      </w:r>
      <w:r>
        <w:rPr>
          <w:color w:val="231F20"/>
          <w:spacing w:val="-4"/>
          <w:w w:val="115"/>
        </w:rPr>
        <w:t>e</w:t>
      </w:r>
      <w:r>
        <w:rPr>
          <w:color w:val="231F20"/>
          <w:spacing w:val="-3"/>
          <w:w w:val="115"/>
        </w:rPr>
        <w:t>g</w:t>
      </w:r>
      <w:r>
        <w:rPr>
          <w:color w:val="231F20"/>
          <w:spacing w:val="-4"/>
          <w:w w:val="115"/>
        </w:rPr>
        <w:t>es</w:t>
      </w:r>
      <w:r>
        <w:rPr>
          <w:color w:val="231F20"/>
          <w:spacing w:val="-12"/>
          <w:w w:val="115"/>
        </w:rPr>
        <w:t> </w:t>
      </w:r>
      <w:r>
        <w:rPr>
          <w:color w:val="231F20"/>
          <w:spacing w:val="-3"/>
          <w:w w:val="115"/>
        </w:rPr>
        <w:t>m</w:t>
      </w:r>
      <w:r>
        <w:rPr>
          <w:color w:val="231F20"/>
          <w:spacing w:val="-4"/>
          <w:w w:val="115"/>
        </w:rPr>
        <w:t>e</w:t>
      </w:r>
      <w:r>
        <w:rPr>
          <w:color w:val="231F20"/>
          <w:spacing w:val="-3"/>
          <w:w w:val="115"/>
        </w:rPr>
        <w:t>gj</w:t>
      </w:r>
      <w:r>
        <w:rPr>
          <w:color w:val="231F20"/>
          <w:spacing w:val="-4"/>
          <w:w w:val="115"/>
        </w:rPr>
        <w:t>e</w:t>
      </w:r>
      <w:r>
        <w:rPr>
          <w:color w:val="231F20"/>
          <w:spacing w:val="-3"/>
          <w:w w:val="115"/>
        </w:rPr>
        <w:t>l</w:t>
      </w:r>
      <w:r>
        <w:rPr>
          <w:color w:val="231F20"/>
          <w:spacing w:val="-4"/>
          <w:w w:val="115"/>
        </w:rPr>
        <w:t>enés</w:t>
      </w:r>
      <w:r>
        <w:rPr>
          <w:color w:val="231F20"/>
          <w:spacing w:val="-3"/>
          <w:w w:val="115"/>
        </w:rPr>
        <w:t>t</w:t>
      </w:r>
      <w:r>
        <w:rPr>
          <w:color w:val="231F20"/>
          <w:spacing w:val="-12"/>
          <w:w w:val="115"/>
        </w:rPr>
        <w:t> </w:t>
      </w:r>
      <w:r>
        <w:rPr>
          <w:color w:val="231F20"/>
          <w:spacing w:val="-4"/>
          <w:w w:val="115"/>
        </w:rPr>
        <w:t>bi</w:t>
      </w:r>
      <w:r>
        <w:rPr>
          <w:color w:val="231F20"/>
          <w:spacing w:val="-5"/>
          <w:w w:val="115"/>
        </w:rPr>
        <w:t>z</w:t>
      </w:r>
      <w:r>
        <w:rPr>
          <w:color w:val="231F20"/>
          <w:spacing w:val="-4"/>
          <w:w w:val="115"/>
        </w:rPr>
        <w:t>to</w:t>
      </w:r>
      <w:r>
        <w:rPr>
          <w:color w:val="231F20"/>
          <w:spacing w:val="-5"/>
          <w:w w:val="115"/>
        </w:rPr>
        <w:t>sí</w:t>
      </w:r>
      <w:r>
        <w:rPr>
          <w:color w:val="231F20"/>
          <w:spacing w:val="-4"/>
          <w:w w:val="115"/>
        </w:rPr>
        <w:t>ta</w:t>
      </w:r>
      <w:r>
        <w:rPr>
          <w:color w:val="231F20"/>
          <w:spacing w:val="-5"/>
          <w:w w:val="115"/>
        </w:rPr>
        <w:t>nak</w:t>
      </w:r>
      <w:r>
        <w:rPr>
          <w:color w:val="231F20"/>
          <w:spacing w:val="-6"/>
          <w:w w:val="115"/>
        </w:rPr>
        <w:t>.</w:t>
      </w:r>
      <w:r>
        <w:rPr>
          <w:color w:val="231F20"/>
          <w:spacing w:val="-12"/>
          <w:w w:val="115"/>
        </w:rPr>
        <w:t> </w:t>
      </w:r>
      <w:r>
        <w:rPr>
          <w:color w:val="231F20"/>
          <w:w w:val="115"/>
        </w:rPr>
        <w:t>Az</w:t>
      </w:r>
      <w:r>
        <w:rPr>
          <w:color w:val="231F20"/>
          <w:spacing w:val="-12"/>
          <w:w w:val="115"/>
        </w:rPr>
        <w:t> </w:t>
      </w:r>
      <w:r>
        <w:rPr>
          <w:color w:val="231F20"/>
          <w:spacing w:val="-4"/>
          <w:w w:val="115"/>
        </w:rPr>
        <w:t>á</w:t>
      </w:r>
      <w:r>
        <w:rPr>
          <w:color w:val="231F20"/>
          <w:spacing w:val="-3"/>
          <w:w w:val="115"/>
        </w:rPr>
        <w:t>lta</w:t>
      </w:r>
      <w:r>
        <w:rPr>
          <w:color w:val="231F20"/>
          <w:spacing w:val="-4"/>
          <w:w w:val="115"/>
        </w:rPr>
        <w:t>lunk</w:t>
      </w:r>
      <w:r>
        <w:rPr>
          <w:color w:val="231F20"/>
          <w:spacing w:val="57"/>
          <w:w w:val="113"/>
        </w:rPr>
        <w:t> </w:t>
      </w:r>
      <w:r>
        <w:rPr>
          <w:color w:val="231F20"/>
          <w:spacing w:val="-5"/>
          <w:w w:val="115"/>
        </w:rPr>
        <w:t>szállí</w:t>
      </w:r>
      <w:r>
        <w:rPr>
          <w:color w:val="231F20"/>
          <w:spacing w:val="-4"/>
          <w:w w:val="115"/>
        </w:rPr>
        <w:t>tott</w:t>
      </w:r>
      <w:r>
        <w:rPr>
          <w:color w:val="231F20"/>
          <w:spacing w:val="9"/>
          <w:w w:val="115"/>
        </w:rPr>
        <w:t> </w:t>
      </w:r>
      <w:r>
        <w:rPr>
          <w:color w:val="231F20"/>
          <w:spacing w:val="-5"/>
          <w:w w:val="115"/>
        </w:rPr>
        <w:t>R</w:t>
      </w:r>
      <w:r>
        <w:rPr>
          <w:color w:val="231F20"/>
          <w:spacing w:val="-4"/>
          <w:w w:val="115"/>
        </w:rPr>
        <w:t>igito</w:t>
      </w:r>
      <w:r>
        <w:rPr>
          <w:color w:val="231F20"/>
          <w:spacing w:val="-5"/>
          <w:w w:val="115"/>
        </w:rPr>
        <w:t>ne</w:t>
      </w:r>
      <w:r>
        <w:rPr>
          <w:color w:val="231F20"/>
          <w:spacing w:val="-4"/>
          <w:w w:val="115"/>
          <w:position w:val="6"/>
          <w:sz w:val="10"/>
        </w:rPr>
        <w:t>®</w:t>
      </w:r>
      <w:r>
        <w:rPr>
          <w:color w:val="231F20"/>
          <w:w w:val="115"/>
          <w:position w:val="6"/>
          <w:sz w:val="10"/>
        </w:rPr>
        <w:t> </w:t>
      </w:r>
      <w:r>
        <w:rPr>
          <w:color w:val="231F20"/>
          <w:spacing w:val="5"/>
          <w:w w:val="115"/>
          <w:position w:val="6"/>
          <w:sz w:val="10"/>
        </w:rPr>
        <w:t> </w:t>
      </w:r>
      <w:r>
        <w:rPr>
          <w:color w:val="231F20"/>
          <w:spacing w:val="-4"/>
          <w:w w:val="115"/>
        </w:rPr>
        <w:t>C</w:t>
      </w:r>
      <w:r>
        <w:rPr>
          <w:color w:val="231F20"/>
          <w:spacing w:val="-3"/>
          <w:w w:val="115"/>
        </w:rPr>
        <w:t>lim</w:t>
      </w:r>
      <w:r>
        <w:rPr>
          <w:color w:val="231F20"/>
          <w:spacing w:val="-4"/>
          <w:w w:val="115"/>
        </w:rPr>
        <w:t>a</w:t>
      </w:r>
      <w:r>
        <w:rPr>
          <w:color w:val="231F20"/>
          <w:spacing w:val="-3"/>
          <w:w w:val="115"/>
        </w:rPr>
        <w:t>fit</w:t>
      </w:r>
      <w:r>
        <w:rPr>
          <w:color w:val="231F20"/>
          <w:spacing w:val="10"/>
          <w:w w:val="115"/>
        </w:rPr>
        <w:t> </w:t>
      </w:r>
      <w:r>
        <w:rPr>
          <w:color w:val="231F20"/>
          <w:spacing w:val="-2"/>
          <w:w w:val="115"/>
        </w:rPr>
        <w:t>l</w:t>
      </w:r>
      <w:r>
        <w:rPr>
          <w:color w:val="231F20"/>
          <w:spacing w:val="-3"/>
          <w:w w:val="115"/>
        </w:rPr>
        <w:t>a</w:t>
      </w:r>
      <w:r>
        <w:rPr>
          <w:color w:val="231F20"/>
          <w:spacing w:val="-2"/>
          <w:w w:val="115"/>
        </w:rPr>
        <w:t>po</w:t>
      </w:r>
      <w:r>
        <w:rPr>
          <w:color w:val="231F20"/>
          <w:spacing w:val="-3"/>
          <w:w w:val="115"/>
        </w:rPr>
        <w:t>k</w:t>
      </w:r>
      <w:r>
        <w:rPr>
          <w:color w:val="231F20"/>
          <w:spacing w:val="10"/>
          <w:w w:val="115"/>
        </w:rPr>
        <w:t> </w:t>
      </w:r>
      <w:r>
        <w:rPr>
          <w:color w:val="231F20"/>
          <w:spacing w:val="-4"/>
          <w:w w:val="115"/>
        </w:rPr>
        <w:t>m</w:t>
      </w:r>
      <w:r>
        <w:rPr>
          <w:color w:val="231F20"/>
          <w:spacing w:val="-5"/>
          <w:w w:val="115"/>
        </w:rPr>
        <w:t>é</w:t>
      </w:r>
      <w:r>
        <w:rPr>
          <w:color w:val="231F20"/>
          <w:spacing w:val="-4"/>
          <w:w w:val="115"/>
        </w:rPr>
        <w:t>r</w:t>
      </w:r>
      <w:r>
        <w:rPr>
          <w:color w:val="231F20"/>
          <w:spacing w:val="-5"/>
          <w:w w:val="115"/>
        </w:rPr>
        <w:t>e</w:t>
      </w:r>
      <w:r>
        <w:rPr>
          <w:color w:val="231F20"/>
          <w:spacing w:val="-4"/>
          <w:w w:val="115"/>
        </w:rPr>
        <w:t>t</w:t>
      </w:r>
      <w:r>
        <w:rPr>
          <w:color w:val="231F20"/>
          <w:spacing w:val="-5"/>
          <w:w w:val="115"/>
        </w:rPr>
        <w:t>e</w:t>
      </w:r>
      <w:r>
        <w:rPr>
          <w:color w:val="231F20"/>
          <w:spacing w:val="10"/>
          <w:w w:val="115"/>
        </w:rPr>
        <w:t> </w:t>
      </w:r>
      <w:r>
        <w:rPr>
          <w:color w:val="231F20"/>
          <w:w w:val="115"/>
        </w:rPr>
        <w:t>a</w:t>
      </w:r>
      <w:r>
        <w:rPr>
          <w:color w:val="231F20"/>
          <w:spacing w:val="9"/>
          <w:w w:val="115"/>
        </w:rPr>
        <w:t> </w:t>
      </w:r>
      <w:r>
        <w:rPr>
          <w:color w:val="231F20"/>
          <w:spacing w:val="-4"/>
          <w:w w:val="115"/>
        </w:rPr>
        <w:t>p</w:t>
      </w:r>
      <w:r>
        <w:rPr>
          <w:color w:val="231F20"/>
          <w:spacing w:val="-5"/>
          <w:w w:val="115"/>
        </w:rPr>
        <w:t>e</w:t>
      </w:r>
      <w:r>
        <w:rPr>
          <w:color w:val="231F20"/>
          <w:spacing w:val="-4"/>
          <w:w w:val="115"/>
        </w:rPr>
        <w:t>rfor</w:t>
      </w:r>
      <w:r>
        <w:rPr>
          <w:color w:val="231F20"/>
          <w:spacing w:val="-5"/>
          <w:w w:val="115"/>
        </w:rPr>
        <w:t>á</w:t>
      </w:r>
      <w:r>
        <w:rPr>
          <w:color w:val="231F20"/>
          <w:spacing w:val="-4"/>
          <w:w w:val="115"/>
        </w:rPr>
        <w:t>ciótól</w:t>
      </w:r>
      <w:r>
        <w:rPr>
          <w:color w:val="231F20"/>
          <w:spacing w:val="51"/>
          <w:w w:val="118"/>
        </w:rPr>
        <w:t> </w:t>
      </w:r>
      <w:r>
        <w:rPr>
          <w:color w:val="231F20"/>
          <w:spacing w:val="-2"/>
          <w:w w:val="115"/>
        </w:rPr>
        <w:t>f</w:t>
      </w:r>
      <w:r>
        <w:rPr>
          <w:color w:val="231F20"/>
          <w:spacing w:val="-3"/>
          <w:w w:val="115"/>
        </w:rPr>
        <w:t>ü</w:t>
      </w:r>
      <w:r>
        <w:rPr>
          <w:color w:val="231F20"/>
          <w:spacing w:val="-2"/>
          <w:w w:val="115"/>
        </w:rPr>
        <w:t>ggő</w:t>
      </w:r>
      <w:r>
        <w:rPr>
          <w:color w:val="231F20"/>
          <w:spacing w:val="-3"/>
          <w:w w:val="115"/>
        </w:rPr>
        <w:t>en</w:t>
      </w:r>
      <w:r>
        <w:rPr>
          <w:color w:val="231F20"/>
          <w:spacing w:val="-15"/>
          <w:w w:val="115"/>
        </w:rPr>
        <w:t> </w:t>
      </w:r>
      <w:r>
        <w:rPr>
          <w:color w:val="231F20"/>
          <w:spacing w:val="-5"/>
          <w:w w:val="115"/>
        </w:rPr>
        <w:t>v</w:t>
      </w:r>
      <w:r>
        <w:rPr>
          <w:color w:val="231F20"/>
          <w:spacing w:val="-6"/>
          <w:w w:val="115"/>
        </w:rPr>
        <w:t>á</w:t>
      </w:r>
      <w:r>
        <w:rPr>
          <w:color w:val="231F20"/>
          <w:spacing w:val="-5"/>
          <w:w w:val="115"/>
        </w:rPr>
        <w:t>l</w:t>
      </w:r>
      <w:r>
        <w:rPr>
          <w:color w:val="231F20"/>
          <w:spacing w:val="-4"/>
          <w:w w:val="115"/>
        </w:rPr>
        <w:t>t</w:t>
      </w:r>
      <w:r>
        <w:rPr>
          <w:color w:val="231F20"/>
          <w:spacing w:val="-5"/>
          <w:w w:val="115"/>
        </w:rPr>
        <w:t>o</w:t>
      </w:r>
      <w:r>
        <w:rPr>
          <w:color w:val="231F20"/>
          <w:spacing w:val="-6"/>
          <w:w w:val="115"/>
        </w:rPr>
        <w:t>z</w:t>
      </w:r>
      <w:r>
        <w:rPr>
          <w:color w:val="231F20"/>
          <w:spacing w:val="-5"/>
          <w:w w:val="115"/>
        </w:rPr>
        <w:t>i</w:t>
      </w:r>
      <w:r>
        <w:rPr>
          <w:color w:val="231F20"/>
          <w:spacing w:val="-6"/>
          <w:w w:val="115"/>
        </w:rPr>
        <w:t>k</w:t>
      </w:r>
      <w:r>
        <w:rPr>
          <w:color w:val="231F20"/>
          <w:spacing w:val="-7"/>
          <w:w w:val="115"/>
        </w:rPr>
        <w:t>,</w:t>
      </w:r>
      <w:r>
        <w:rPr>
          <w:color w:val="231F20"/>
          <w:spacing w:val="-14"/>
          <w:w w:val="115"/>
        </w:rPr>
        <w:t> </w:t>
      </w:r>
      <w:r>
        <w:rPr>
          <w:color w:val="231F20"/>
          <w:spacing w:val="-4"/>
          <w:w w:val="115"/>
        </w:rPr>
        <w:t>az</w:t>
      </w:r>
      <w:r>
        <w:rPr>
          <w:color w:val="231F20"/>
          <w:spacing w:val="-15"/>
          <w:w w:val="115"/>
        </w:rPr>
        <w:t> </w:t>
      </w:r>
      <w:r>
        <w:rPr>
          <w:color w:val="231F20"/>
          <w:spacing w:val="-3"/>
          <w:w w:val="115"/>
        </w:rPr>
        <w:t>é</w:t>
      </w:r>
      <w:r>
        <w:rPr>
          <w:color w:val="231F20"/>
          <w:spacing w:val="-2"/>
          <w:w w:val="115"/>
        </w:rPr>
        <w:t>l</w:t>
      </w:r>
      <w:r>
        <w:rPr>
          <w:color w:val="231F20"/>
          <w:spacing w:val="-3"/>
          <w:w w:val="115"/>
        </w:rPr>
        <w:t>ek</w:t>
      </w:r>
      <w:r>
        <w:rPr>
          <w:color w:val="231F20"/>
          <w:spacing w:val="-14"/>
          <w:w w:val="115"/>
        </w:rPr>
        <w:t> </w:t>
      </w:r>
      <w:r>
        <w:rPr>
          <w:color w:val="231F20"/>
          <w:spacing w:val="-2"/>
          <w:w w:val="115"/>
        </w:rPr>
        <w:t>mi</w:t>
      </w:r>
      <w:r>
        <w:rPr>
          <w:color w:val="231F20"/>
          <w:spacing w:val="-3"/>
          <w:w w:val="115"/>
        </w:rPr>
        <w:t>n</w:t>
      </w:r>
      <w:r>
        <w:rPr>
          <w:color w:val="231F20"/>
          <w:spacing w:val="-2"/>
          <w:w w:val="115"/>
        </w:rPr>
        <w:t>d</w:t>
      </w:r>
      <w:r>
        <w:rPr>
          <w:color w:val="231F20"/>
          <w:spacing w:val="-3"/>
          <w:w w:val="115"/>
        </w:rPr>
        <w:t>en</w:t>
      </w:r>
      <w:r>
        <w:rPr>
          <w:color w:val="231F20"/>
          <w:spacing w:val="-15"/>
          <w:w w:val="115"/>
        </w:rPr>
        <w:t> </w:t>
      </w:r>
      <w:r>
        <w:rPr>
          <w:color w:val="231F20"/>
          <w:spacing w:val="-4"/>
          <w:w w:val="115"/>
        </w:rPr>
        <w:t>ese</w:t>
      </w:r>
      <w:r>
        <w:rPr>
          <w:color w:val="231F20"/>
          <w:spacing w:val="-3"/>
          <w:w w:val="115"/>
        </w:rPr>
        <w:t>tb</w:t>
      </w:r>
      <w:r>
        <w:rPr>
          <w:color w:val="231F20"/>
          <w:spacing w:val="-4"/>
          <w:w w:val="115"/>
        </w:rPr>
        <w:t>en</w:t>
      </w:r>
      <w:r>
        <w:rPr>
          <w:color w:val="231F20"/>
          <w:spacing w:val="-14"/>
          <w:w w:val="115"/>
        </w:rPr>
        <w:t> </w:t>
      </w:r>
      <w:r>
        <w:rPr>
          <w:color w:val="231F20"/>
          <w:spacing w:val="-4"/>
          <w:w w:val="115"/>
        </w:rPr>
        <w:t>e</w:t>
      </w:r>
      <w:r>
        <w:rPr>
          <w:color w:val="231F20"/>
          <w:spacing w:val="-3"/>
          <w:w w:val="115"/>
        </w:rPr>
        <w:t>gy</w:t>
      </w:r>
      <w:r>
        <w:rPr>
          <w:color w:val="231F20"/>
          <w:spacing w:val="-4"/>
          <w:w w:val="115"/>
        </w:rPr>
        <w:t>enes</w:t>
      </w:r>
      <w:r>
        <w:rPr>
          <w:color w:val="231F20"/>
          <w:spacing w:val="-15"/>
          <w:w w:val="115"/>
        </w:rPr>
        <w:t> </w:t>
      </w:r>
      <w:r>
        <w:rPr>
          <w:color w:val="231F20"/>
          <w:spacing w:val="-3"/>
          <w:w w:val="115"/>
        </w:rPr>
        <w:t>v</w:t>
      </w:r>
      <w:r>
        <w:rPr>
          <w:color w:val="231F20"/>
          <w:spacing w:val="-4"/>
          <w:w w:val="115"/>
        </w:rPr>
        <w:t>á</w:t>
      </w:r>
      <w:r>
        <w:rPr>
          <w:color w:val="231F20"/>
          <w:spacing w:val="-3"/>
          <w:w w:val="115"/>
        </w:rPr>
        <w:t>g</w:t>
      </w:r>
      <w:r>
        <w:rPr>
          <w:color w:val="231F20"/>
          <w:spacing w:val="-4"/>
          <w:w w:val="115"/>
        </w:rPr>
        <w:t>á</w:t>
      </w:r>
      <w:r>
        <w:rPr>
          <w:color w:val="231F20"/>
          <w:spacing w:val="-3"/>
          <w:w w:val="115"/>
        </w:rPr>
        <w:t>-</w:t>
      </w:r>
      <w:r>
        <w:rPr>
          <w:color w:val="231F20"/>
          <w:spacing w:val="33"/>
          <w:w w:val="122"/>
        </w:rPr>
        <w:t> </w:t>
      </w:r>
      <w:r>
        <w:rPr>
          <w:color w:val="231F20"/>
          <w:spacing w:val="-4"/>
          <w:w w:val="115"/>
        </w:rPr>
        <w:t>súak</w:t>
      </w:r>
      <w:r>
        <w:rPr>
          <w:color w:val="231F20"/>
          <w:spacing w:val="-3"/>
          <w:w w:val="115"/>
        </w:rPr>
        <w:t> </w:t>
      </w:r>
      <w:r>
        <w:rPr>
          <w:color w:val="231F20"/>
          <w:spacing w:val="-4"/>
          <w:w w:val="115"/>
        </w:rPr>
        <w:t>(</w:t>
      </w:r>
      <w:r>
        <w:rPr>
          <w:color w:val="231F20"/>
          <w:spacing w:val="-5"/>
          <w:w w:val="115"/>
        </w:rPr>
        <w:t>SP</w:t>
      </w:r>
      <w:r>
        <w:rPr>
          <w:color w:val="231F20"/>
          <w:spacing w:val="-4"/>
          <w:w w:val="115"/>
        </w:rPr>
        <w:t>4</w:t>
      </w:r>
      <w:r>
        <w:rPr>
          <w:color w:val="231F20"/>
          <w:spacing w:val="-5"/>
          <w:w w:val="115"/>
        </w:rPr>
        <w:t>SK</w:t>
      </w:r>
      <w:r>
        <w:rPr>
          <w:color w:val="231F20"/>
          <w:spacing w:val="-4"/>
          <w:w w:val="115"/>
        </w:rPr>
        <w:t>)</w:t>
      </w:r>
      <w:r>
        <w:rPr>
          <w:color w:val="231F20"/>
          <w:spacing w:val="-6"/>
          <w:w w:val="115"/>
        </w:rPr>
        <w:t>.</w:t>
      </w:r>
      <w:r>
        <w:rPr>
          <w:color w:val="231F20"/>
          <w:spacing w:val="-3"/>
          <w:w w:val="115"/>
        </w:rPr>
        <w:t> </w:t>
      </w:r>
      <w:r>
        <w:rPr>
          <w:color w:val="231F20"/>
          <w:w w:val="115"/>
        </w:rPr>
        <w:t>A</w:t>
      </w:r>
      <w:r>
        <w:rPr>
          <w:color w:val="231F20"/>
          <w:spacing w:val="-3"/>
          <w:w w:val="115"/>
        </w:rPr>
        <w:t> </w:t>
      </w:r>
      <w:r>
        <w:rPr>
          <w:color w:val="231F20"/>
          <w:spacing w:val="-5"/>
          <w:w w:val="115"/>
        </w:rPr>
        <w:t>R</w:t>
      </w:r>
      <w:r>
        <w:rPr>
          <w:color w:val="231F20"/>
          <w:spacing w:val="-4"/>
          <w:w w:val="115"/>
        </w:rPr>
        <w:t>igito</w:t>
      </w:r>
      <w:r>
        <w:rPr>
          <w:color w:val="231F20"/>
          <w:spacing w:val="-5"/>
          <w:w w:val="115"/>
        </w:rPr>
        <w:t>ne</w:t>
      </w:r>
      <w:r>
        <w:rPr>
          <w:color w:val="231F20"/>
          <w:spacing w:val="-4"/>
          <w:w w:val="115"/>
          <w:position w:val="6"/>
          <w:sz w:val="10"/>
        </w:rPr>
        <w:t>®</w:t>
      </w:r>
      <w:r>
        <w:rPr>
          <w:color w:val="231F20"/>
          <w:spacing w:val="24"/>
          <w:w w:val="115"/>
          <w:position w:val="6"/>
          <w:sz w:val="10"/>
        </w:rPr>
        <w:t> </w:t>
      </w:r>
      <w:r>
        <w:rPr>
          <w:color w:val="231F20"/>
          <w:spacing w:val="-4"/>
          <w:w w:val="115"/>
        </w:rPr>
        <w:t>C</w:t>
      </w:r>
      <w:r>
        <w:rPr>
          <w:color w:val="231F20"/>
          <w:spacing w:val="-3"/>
          <w:w w:val="115"/>
        </w:rPr>
        <w:t>lim</w:t>
      </w:r>
      <w:r>
        <w:rPr>
          <w:color w:val="231F20"/>
          <w:spacing w:val="-4"/>
          <w:w w:val="115"/>
        </w:rPr>
        <w:t>a</w:t>
      </w:r>
      <w:r>
        <w:rPr>
          <w:color w:val="231F20"/>
          <w:spacing w:val="-3"/>
          <w:w w:val="115"/>
        </w:rPr>
        <w:t>fit </w:t>
      </w:r>
      <w:r>
        <w:rPr>
          <w:color w:val="231F20"/>
          <w:spacing w:val="-2"/>
          <w:w w:val="115"/>
        </w:rPr>
        <w:t>l</w:t>
      </w:r>
      <w:r>
        <w:rPr>
          <w:color w:val="231F20"/>
          <w:spacing w:val="-3"/>
          <w:w w:val="115"/>
        </w:rPr>
        <w:t>a</w:t>
      </w:r>
      <w:r>
        <w:rPr>
          <w:color w:val="231F20"/>
          <w:spacing w:val="-2"/>
          <w:w w:val="115"/>
        </w:rPr>
        <w:t>po</w:t>
      </w:r>
      <w:r>
        <w:rPr>
          <w:color w:val="231F20"/>
          <w:spacing w:val="-3"/>
          <w:w w:val="115"/>
        </w:rPr>
        <w:t>k</w:t>
      </w:r>
      <w:r>
        <w:rPr>
          <w:color w:val="231F20"/>
          <w:spacing w:val="-2"/>
          <w:w w:val="115"/>
        </w:rPr>
        <w:t> </w:t>
      </w:r>
      <w:r>
        <w:rPr>
          <w:color w:val="231F20"/>
          <w:spacing w:val="-5"/>
          <w:w w:val="115"/>
        </w:rPr>
        <w:t>f</w:t>
      </w:r>
      <w:r>
        <w:rPr>
          <w:color w:val="231F20"/>
          <w:spacing w:val="-6"/>
          <w:w w:val="115"/>
        </w:rPr>
        <w:t>eke</w:t>
      </w:r>
      <w:r>
        <w:rPr>
          <w:color w:val="231F20"/>
          <w:spacing w:val="-4"/>
          <w:w w:val="115"/>
        </w:rPr>
        <w:t>t</w:t>
      </w:r>
      <w:r>
        <w:rPr>
          <w:color w:val="231F20"/>
          <w:spacing w:val="-6"/>
          <w:w w:val="115"/>
        </w:rPr>
        <w:t>e</w:t>
      </w:r>
      <w:r>
        <w:rPr>
          <w:color w:val="231F20"/>
          <w:spacing w:val="-3"/>
          <w:w w:val="115"/>
        </w:rPr>
        <w:t> </w:t>
      </w:r>
      <w:r>
        <w:rPr>
          <w:color w:val="231F20"/>
          <w:spacing w:val="-4"/>
          <w:w w:val="115"/>
        </w:rPr>
        <w:t>akusz</w:t>
      </w:r>
      <w:r>
        <w:rPr>
          <w:color w:val="231F20"/>
          <w:spacing w:val="-3"/>
          <w:w w:val="115"/>
        </w:rPr>
        <w:t>ti-</w:t>
      </w:r>
      <w:r>
        <w:rPr>
          <w:color w:val="231F20"/>
          <w:spacing w:val="47"/>
          <w:w w:val="122"/>
        </w:rPr>
        <w:t> </w:t>
      </w:r>
      <w:r>
        <w:rPr>
          <w:color w:val="231F20"/>
          <w:spacing w:val="-3"/>
          <w:w w:val="115"/>
        </w:rPr>
        <w:t>kus</w:t>
      </w:r>
      <w:r>
        <w:rPr>
          <w:color w:val="231F20"/>
          <w:spacing w:val="6"/>
          <w:w w:val="115"/>
        </w:rPr>
        <w:t> </w:t>
      </w:r>
      <w:r>
        <w:rPr>
          <w:color w:val="231F20"/>
          <w:spacing w:val="-5"/>
          <w:w w:val="115"/>
        </w:rPr>
        <w:t>kasí</w:t>
      </w:r>
      <w:r>
        <w:rPr>
          <w:color w:val="231F20"/>
          <w:spacing w:val="-4"/>
          <w:w w:val="115"/>
        </w:rPr>
        <w:t>ro</w:t>
      </w:r>
      <w:r>
        <w:rPr>
          <w:color w:val="231F20"/>
          <w:spacing w:val="-5"/>
          <w:w w:val="115"/>
        </w:rPr>
        <w:t>zássa</w:t>
      </w:r>
      <w:r>
        <w:rPr>
          <w:color w:val="231F20"/>
          <w:spacing w:val="-4"/>
          <w:w w:val="115"/>
        </w:rPr>
        <w:t>l</w:t>
      </w:r>
      <w:r>
        <w:rPr>
          <w:color w:val="231F20"/>
          <w:spacing w:val="-27"/>
          <w:w w:val="115"/>
        </w:rPr>
        <w:t> </w:t>
      </w:r>
      <w:r>
        <w:rPr>
          <w:color w:val="231F20"/>
          <w:spacing w:val="-3"/>
          <w:w w:val="115"/>
        </w:rPr>
        <w:t>r</w:t>
      </w:r>
      <w:r>
        <w:rPr>
          <w:color w:val="231F20"/>
          <w:spacing w:val="-4"/>
          <w:w w:val="115"/>
        </w:rPr>
        <w:t>en</w:t>
      </w:r>
      <w:r>
        <w:rPr>
          <w:color w:val="231F20"/>
          <w:spacing w:val="-3"/>
          <w:w w:val="115"/>
        </w:rPr>
        <w:t>d</w:t>
      </w:r>
      <w:r>
        <w:rPr>
          <w:color w:val="231F20"/>
          <w:spacing w:val="-4"/>
          <w:w w:val="115"/>
        </w:rPr>
        <w:t>e</w:t>
      </w:r>
      <w:r>
        <w:rPr>
          <w:color w:val="231F20"/>
          <w:spacing w:val="-3"/>
          <w:w w:val="115"/>
        </w:rPr>
        <w:t>l</w:t>
      </w:r>
      <w:r>
        <w:rPr>
          <w:color w:val="231F20"/>
          <w:spacing w:val="-4"/>
          <w:w w:val="115"/>
        </w:rPr>
        <w:t>he</w:t>
      </w:r>
      <w:r>
        <w:rPr>
          <w:color w:val="231F20"/>
          <w:spacing w:val="-3"/>
          <w:w w:val="115"/>
        </w:rPr>
        <w:t>tő</w:t>
      </w:r>
      <w:r>
        <w:rPr>
          <w:color w:val="231F20"/>
          <w:spacing w:val="-4"/>
          <w:w w:val="115"/>
        </w:rPr>
        <w:t>k.</w:t>
      </w:r>
      <w:r>
        <w:rPr>
          <w:color w:val="231F20"/>
          <w:spacing w:val="-27"/>
          <w:w w:val="115"/>
        </w:rPr>
        <w:t> </w:t>
      </w:r>
      <w:r>
        <w:rPr>
          <w:color w:val="231F20"/>
          <w:w w:val="115"/>
        </w:rPr>
        <w:t>A</w:t>
      </w:r>
      <w:r>
        <w:rPr>
          <w:color w:val="231F20"/>
          <w:spacing w:val="-27"/>
          <w:w w:val="115"/>
        </w:rPr>
        <w:t> </w:t>
      </w:r>
      <w:r>
        <w:rPr>
          <w:color w:val="231F20"/>
          <w:spacing w:val="-4"/>
          <w:w w:val="115"/>
        </w:rPr>
        <w:t>t</w:t>
      </w:r>
      <w:r>
        <w:rPr>
          <w:color w:val="231F20"/>
          <w:spacing w:val="-5"/>
          <w:w w:val="115"/>
        </w:rPr>
        <w:t>e</w:t>
      </w:r>
      <w:r>
        <w:rPr>
          <w:color w:val="231F20"/>
          <w:spacing w:val="-4"/>
          <w:w w:val="115"/>
        </w:rPr>
        <w:t>rv</w:t>
      </w:r>
      <w:r>
        <w:rPr>
          <w:color w:val="231F20"/>
          <w:spacing w:val="-5"/>
          <w:w w:val="115"/>
        </w:rPr>
        <w:t>ezés</w:t>
      </w:r>
      <w:r>
        <w:rPr>
          <w:color w:val="231F20"/>
          <w:spacing w:val="-27"/>
          <w:w w:val="115"/>
        </w:rPr>
        <w:t> </w:t>
      </w:r>
      <w:r>
        <w:rPr>
          <w:color w:val="231F20"/>
          <w:spacing w:val="-3"/>
          <w:w w:val="115"/>
        </w:rPr>
        <w:t>és</w:t>
      </w:r>
      <w:r>
        <w:rPr>
          <w:color w:val="231F20"/>
          <w:spacing w:val="-26"/>
          <w:w w:val="115"/>
        </w:rPr>
        <w:t> </w:t>
      </w:r>
      <w:r>
        <w:rPr>
          <w:color w:val="231F20"/>
          <w:spacing w:val="-5"/>
          <w:w w:val="115"/>
        </w:rPr>
        <w:t>é</w:t>
      </w:r>
      <w:r>
        <w:rPr>
          <w:color w:val="231F20"/>
          <w:spacing w:val="-4"/>
          <w:w w:val="115"/>
        </w:rPr>
        <w:t>p</w:t>
      </w:r>
      <w:r>
        <w:rPr>
          <w:color w:val="231F20"/>
          <w:spacing w:val="-5"/>
          <w:w w:val="115"/>
        </w:rPr>
        <w:t>í</w:t>
      </w:r>
      <w:r>
        <w:rPr>
          <w:color w:val="231F20"/>
          <w:spacing w:val="-4"/>
          <w:w w:val="115"/>
        </w:rPr>
        <w:t>t</w:t>
      </w:r>
      <w:r>
        <w:rPr>
          <w:color w:val="231F20"/>
          <w:spacing w:val="-5"/>
          <w:w w:val="115"/>
        </w:rPr>
        <w:t>és</w:t>
      </w:r>
      <w:r>
        <w:rPr>
          <w:color w:val="231F20"/>
          <w:spacing w:val="-27"/>
          <w:w w:val="115"/>
        </w:rPr>
        <w:t> </w:t>
      </w:r>
      <w:r>
        <w:rPr>
          <w:color w:val="231F20"/>
          <w:spacing w:val="-4"/>
          <w:w w:val="115"/>
        </w:rPr>
        <w:t>s</w:t>
      </w:r>
      <w:r>
        <w:rPr>
          <w:color w:val="231F20"/>
          <w:spacing w:val="-3"/>
          <w:w w:val="115"/>
        </w:rPr>
        <w:t>or</w:t>
      </w:r>
      <w:r>
        <w:rPr>
          <w:color w:val="231F20"/>
          <w:spacing w:val="-4"/>
          <w:w w:val="115"/>
        </w:rPr>
        <w:t>án</w:t>
      </w:r>
      <w:r>
        <w:rPr>
          <w:color w:val="231F20"/>
          <w:spacing w:val="33"/>
          <w:w w:val="110"/>
        </w:rPr>
        <w:t> </w:t>
      </w:r>
      <w:r>
        <w:rPr>
          <w:color w:val="231F20"/>
          <w:spacing w:val="-5"/>
          <w:w w:val="115"/>
        </w:rPr>
        <w:t>ü</w:t>
      </w:r>
      <w:r>
        <w:rPr>
          <w:color w:val="231F20"/>
          <w:spacing w:val="-4"/>
          <w:w w:val="115"/>
        </w:rPr>
        <w:t>gy</w:t>
      </w:r>
      <w:r>
        <w:rPr>
          <w:color w:val="231F20"/>
          <w:spacing w:val="-5"/>
          <w:w w:val="115"/>
        </w:rPr>
        <w:t>e</w:t>
      </w:r>
      <w:r>
        <w:rPr>
          <w:color w:val="231F20"/>
          <w:spacing w:val="-4"/>
          <w:w w:val="115"/>
        </w:rPr>
        <w:t>l</w:t>
      </w:r>
      <w:r>
        <w:rPr>
          <w:color w:val="231F20"/>
          <w:spacing w:val="-5"/>
          <w:w w:val="115"/>
        </w:rPr>
        <w:t>n</w:t>
      </w:r>
      <w:r>
        <w:rPr>
          <w:color w:val="231F20"/>
          <w:spacing w:val="-4"/>
          <w:w w:val="115"/>
        </w:rPr>
        <w:t>i</w:t>
      </w:r>
      <w:r>
        <w:rPr>
          <w:color w:val="231F20"/>
          <w:spacing w:val="-29"/>
          <w:w w:val="115"/>
        </w:rPr>
        <w:t> </w:t>
      </w:r>
      <w:r>
        <w:rPr>
          <w:color w:val="231F20"/>
          <w:spacing w:val="-5"/>
          <w:w w:val="115"/>
        </w:rPr>
        <w:t>ke</w:t>
      </w:r>
      <w:r>
        <w:rPr>
          <w:color w:val="231F20"/>
          <w:spacing w:val="-4"/>
          <w:w w:val="115"/>
        </w:rPr>
        <w:t>ll</w:t>
      </w:r>
      <w:r>
        <w:rPr>
          <w:color w:val="231F20"/>
          <w:spacing w:val="-28"/>
          <w:w w:val="115"/>
        </w:rPr>
        <w:t> </w:t>
      </w:r>
      <w:r>
        <w:rPr>
          <w:color w:val="231F20"/>
          <w:w w:val="115"/>
        </w:rPr>
        <w:t>a</w:t>
      </w:r>
      <w:r>
        <w:rPr>
          <w:color w:val="231F20"/>
          <w:spacing w:val="-29"/>
          <w:w w:val="115"/>
        </w:rPr>
        <w:t> </w:t>
      </w:r>
      <w:r>
        <w:rPr>
          <w:color w:val="231F20"/>
          <w:spacing w:val="-4"/>
          <w:w w:val="115"/>
        </w:rPr>
        <w:t>dil</w:t>
      </w:r>
      <w:r>
        <w:rPr>
          <w:color w:val="231F20"/>
          <w:spacing w:val="-5"/>
          <w:w w:val="115"/>
        </w:rPr>
        <w:t>a</w:t>
      </w:r>
      <w:r>
        <w:rPr>
          <w:color w:val="231F20"/>
          <w:spacing w:val="-4"/>
          <w:w w:val="115"/>
        </w:rPr>
        <w:t>t</w:t>
      </w:r>
      <w:r>
        <w:rPr>
          <w:color w:val="231F20"/>
          <w:spacing w:val="-5"/>
          <w:w w:val="115"/>
        </w:rPr>
        <w:t>á</w:t>
      </w:r>
      <w:r>
        <w:rPr>
          <w:color w:val="231F20"/>
          <w:spacing w:val="-4"/>
          <w:w w:val="115"/>
        </w:rPr>
        <w:t>ció</w:t>
      </w:r>
      <w:r>
        <w:rPr>
          <w:color w:val="231F20"/>
          <w:spacing w:val="-5"/>
          <w:w w:val="115"/>
        </w:rPr>
        <w:t>s</w:t>
      </w:r>
      <w:r>
        <w:rPr>
          <w:color w:val="231F20"/>
          <w:spacing w:val="-28"/>
          <w:w w:val="115"/>
        </w:rPr>
        <w:t> </w:t>
      </w:r>
      <w:r>
        <w:rPr>
          <w:color w:val="231F20"/>
          <w:spacing w:val="-4"/>
          <w:w w:val="115"/>
        </w:rPr>
        <w:t>e</w:t>
      </w:r>
      <w:r>
        <w:rPr>
          <w:color w:val="231F20"/>
          <w:spacing w:val="-3"/>
          <w:w w:val="115"/>
        </w:rPr>
        <w:t>lő</w:t>
      </w:r>
      <w:r>
        <w:rPr>
          <w:color w:val="231F20"/>
          <w:spacing w:val="-4"/>
          <w:w w:val="115"/>
        </w:rPr>
        <w:t>í</w:t>
      </w:r>
      <w:r>
        <w:rPr>
          <w:color w:val="231F20"/>
          <w:spacing w:val="-3"/>
          <w:w w:val="115"/>
        </w:rPr>
        <w:t>r</w:t>
      </w:r>
      <w:r>
        <w:rPr>
          <w:color w:val="231F20"/>
          <w:spacing w:val="-4"/>
          <w:w w:val="115"/>
        </w:rPr>
        <w:t>ás</w:t>
      </w:r>
      <w:r>
        <w:rPr>
          <w:color w:val="231F20"/>
          <w:spacing w:val="-3"/>
          <w:w w:val="115"/>
        </w:rPr>
        <w:t>o</w:t>
      </w:r>
      <w:r>
        <w:rPr>
          <w:color w:val="231F20"/>
          <w:spacing w:val="-4"/>
          <w:w w:val="115"/>
        </w:rPr>
        <w:t>k</w:t>
      </w:r>
      <w:r>
        <w:rPr>
          <w:color w:val="231F20"/>
          <w:spacing w:val="-29"/>
          <w:w w:val="115"/>
        </w:rPr>
        <w:t> </w:t>
      </w:r>
      <w:r>
        <w:rPr>
          <w:color w:val="231F20"/>
          <w:spacing w:val="-3"/>
          <w:w w:val="115"/>
        </w:rPr>
        <w:t>b</w:t>
      </w:r>
      <w:r>
        <w:rPr>
          <w:color w:val="231F20"/>
          <w:spacing w:val="-4"/>
          <w:w w:val="115"/>
        </w:rPr>
        <w:t>e</w:t>
      </w:r>
      <w:r>
        <w:rPr>
          <w:color w:val="231F20"/>
          <w:spacing w:val="-3"/>
          <w:w w:val="115"/>
        </w:rPr>
        <w:t>t</w:t>
      </w:r>
      <w:r>
        <w:rPr>
          <w:color w:val="231F20"/>
          <w:spacing w:val="-4"/>
          <w:w w:val="115"/>
        </w:rPr>
        <w:t>a</w:t>
      </w:r>
      <w:r>
        <w:rPr>
          <w:color w:val="231F20"/>
          <w:spacing w:val="-3"/>
          <w:w w:val="115"/>
        </w:rPr>
        <w:t>rt</w:t>
      </w:r>
      <w:r>
        <w:rPr>
          <w:color w:val="231F20"/>
          <w:spacing w:val="-4"/>
          <w:w w:val="115"/>
        </w:rPr>
        <w:t>ásá</w:t>
      </w:r>
      <w:r>
        <w:rPr>
          <w:color w:val="231F20"/>
          <w:spacing w:val="-3"/>
          <w:w w:val="115"/>
        </w:rPr>
        <w:t>r</w:t>
      </w:r>
      <w:r>
        <w:rPr>
          <w:color w:val="231F20"/>
          <w:spacing w:val="-4"/>
          <w:w w:val="115"/>
        </w:rPr>
        <w:t>a.</w:t>
      </w:r>
      <w:r>
        <w:rPr>
          <w:color w:val="231F20"/>
          <w:spacing w:val="-29"/>
          <w:w w:val="115"/>
        </w:rPr>
        <w:t> </w:t>
      </w:r>
      <w:r>
        <w:rPr>
          <w:color w:val="231F20"/>
          <w:w w:val="115"/>
        </w:rPr>
        <w:t>A</w:t>
      </w:r>
      <w:r>
        <w:rPr>
          <w:color w:val="231F20"/>
          <w:spacing w:val="-28"/>
          <w:w w:val="115"/>
        </w:rPr>
        <w:t> </w:t>
      </w:r>
      <w:r>
        <w:rPr>
          <w:color w:val="231F20"/>
          <w:spacing w:val="-5"/>
          <w:w w:val="115"/>
        </w:rPr>
        <w:t>R</w:t>
      </w:r>
      <w:r>
        <w:rPr>
          <w:color w:val="231F20"/>
          <w:spacing w:val="-4"/>
          <w:w w:val="115"/>
        </w:rPr>
        <w:t>igito</w:t>
      </w:r>
      <w:r>
        <w:rPr>
          <w:color w:val="231F20"/>
          <w:spacing w:val="-5"/>
          <w:w w:val="115"/>
        </w:rPr>
        <w:t>ne</w:t>
      </w:r>
      <w:r>
        <w:rPr>
          <w:color w:val="231F20"/>
          <w:spacing w:val="-4"/>
          <w:w w:val="115"/>
          <w:position w:val="6"/>
          <w:sz w:val="10"/>
        </w:rPr>
        <w:t>®</w:t>
      </w:r>
      <w:r>
        <w:rPr>
          <w:color w:val="231F20"/>
          <w:spacing w:val="75"/>
          <w:w w:val="118"/>
          <w:position w:val="6"/>
          <w:sz w:val="10"/>
        </w:rPr>
        <w:t> </w:t>
      </w:r>
      <w:r>
        <w:rPr>
          <w:color w:val="231F20"/>
          <w:spacing w:val="-4"/>
          <w:w w:val="115"/>
        </w:rPr>
        <w:t>C</w:t>
      </w:r>
      <w:r>
        <w:rPr>
          <w:color w:val="231F20"/>
          <w:spacing w:val="-3"/>
          <w:w w:val="115"/>
        </w:rPr>
        <w:t>lim</w:t>
      </w:r>
      <w:r>
        <w:rPr>
          <w:color w:val="231F20"/>
          <w:spacing w:val="-4"/>
          <w:w w:val="115"/>
        </w:rPr>
        <w:t>a</w:t>
      </w:r>
      <w:r>
        <w:rPr>
          <w:color w:val="231F20"/>
          <w:spacing w:val="-3"/>
          <w:w w:val="115"/>
        </w:rPr>
        <w:t>fit</w:t>
      </w:r>
      <w:r>
        <w:rPr>
          <w:color w:val="231F20"/>
          <w:spacing w:val="-37"/>
          <w:w w:val="115"/>
        </w:rPr>
        <w:t> </w:t>
      </w:r>
      <w:r>
        <w:rPr>
          <w:color w:val="231F20"/>
          <w:spacing w:val="-2"/>
          <w:w w:val="115"/>
        </w:rPr>
        <w:t>l</w:t>
      </w:r>
      <w:r>
        <w:rPr>
          <w:color w:val="231F20"/>
          <w:spacing w:val="-3"/>
          <w:w w:val="115"/>
        </w:rPr>
        <w:t>a</w:t>
      </w:r>
      <w:r>
        <w:rPr>
          <w:color w:val="231F20"/>
          <w:spacing w:val="-2"/>
          <w:w w:val="115"/>
        </w:rPr>
        <w:t>po</w:t>
      </w:r>
      <w:r>
        <w:rPr>
          <w:color w:val="231F20"/>
          <w:spacing w:val="-3"/>
          <w:w w:val="115"/>
        </w:rPr>
        <w:t>k</w:t>
      </w:r>
      <w:r>
        <w:rPr>
          <w:color w:val="231F20"/>
          <w:spacing w:val="-36"/>
          <w:w w:val="115"/>
        </w:rPr>
        <w:t> </w:t>
      </w:r>
      <w:r>
        <w:rPr>
          <w:color w:val="231F20"/>
          <w:spacing w:val="-4"/>
          <w:w w:val="115"/>
        </w:rPr>
        <w:t>az</w:t>
      </w:r>
      <w:r>
        <w:rPr>
          <w:color w:val="231F20"/>
          <w:spacing w:val="-37"/>
          <w:w w:val="115"/>
        </w:rPr>
        <w:t> </w:t>
      </w:r>
      <w:r>
        <w:rPr>
          <w:color w:val="231F20"/>
          <w:spacing w:val="-3"/>
          <w:w w:val="115"/>
        </w:rPr>
        <w:t>MSZ</w:t>
      </w:r>
      <w:r>
        <w:rPr>
          <w:color w:val="231F20"/>
          <w:spacing w:val="-36"/>
          <w:w w:val="115"/>
        </w:rPr>
        <w:t> </w:t>
      </w:r>
      <w:r>
        <w:rPr>
          <w:color w:val="231F20"/>
          <w:spacing w:val="-3"/>
          <w:w w:val="115"/>
        </w:rPr>
        <w:t>EN</w:t>
      </w:r>
      <w:r>
        <w:rPr>
          <w:color w:val="231F20"/>
          <w:spacing w:val="-37"/>
          <w:w w:val="115"/>
        </w:rPr>
        <w:t> </w:t>
      </w:r>
      <w:r>
        <w:rPr>
          <w:color w:val="231F20"/>
          <w:spacing w:val="-4"/>
          <w:w w:val="115"/>
        </w:rPr>
        <w:t>1</w:t>
      </w:r>
      <w:r>
        <w:rPr>
          <w:color w:val="231F20"/>
          <w:spacing w:val="-2"/>
          <w:w w:val="115"/>
        </w:rPr>
        <w:t>4</w:t>
      </w:r>
      <w:r>
        <w:rPr>
          <w:color w:val="231F20"/>
          <w:spacing w:val="-4"/>
          <w:w w:val="115"/>
        </w:rPr>
        <w:t>1</w:t>
      </w:r>
      <w:r>
        <w:rPr>
          <w:color w:val="231F20"/>
          <w:spacing w:val="-2"/>
          <w:w w:val="115"/>
        </w:rPr>
        <w:t>90</w:t>
      </w:r>
      <w:r>
        <w:rPr>
          <w:color w:val="231F20"/>
          <w:spacing w:val="-36"/>
          <w:w w:val="115"/>
        </w:rPr>
        <w:t> </w:t>
      </w:r>
      <w:r>
        <w:rPr>
          <w:color w:val="231F20"/>
          <w:spacing w:val="-4"/>
          <w:w w:val="115"/>
        </w:rPr>
        <w:t>szá</w:t>
      </w:r>
      <w:r>
        <w:rPr>
          <w:color w:val="231F20"/>
          <w:spacing w:val="-3"/>
          <w:w w:val="115"/>
        </w:rPr>
        <w:t>m</w:t>
      </w:r>
      <w:r>
        <w:rPr>
          <w:color w:val="231F20"/>
          <w:spacing w:val="-4"/>
          <w:w w:val="115"/>
        </w:rPr>
        <w:t>ú</w:t>
      </w:r>
      <w:r>
        <w:rPr>
          <w:color w:val="231F20"/>
          <w:spacing w:val="-37"/>
          <w:w w:val="115"/>
        </w:rPr>
        <w:t> </w:t>
      </w:r>
      <w:r>
        <w:rPr>
          <w:color w:val="231F20"/>
          <w:spacing w:val="-5"/>
          <w:w w:val="115"/>
        </w:rPr>
        <w:t>sza</w:t>
      </w:r>
      <w:r>
        <w:rPr>
          <w:color w:val="231F20"/>
          <w:spacing w:val="-4"/>
          <w:w w:val="115"/>
        </w:rPr>
        <w:t>bv</w:t>
      </w:r>
      <w:r>
        <w:rPr>
          <w:color w:val="231F20"/>
          <w:spacing w:val="-5"/>
          <w:w w:val="115"/>
        </w:rPr>
        <w:t>án</w:t>
      </w:r>
      <w:r>
        <w:rPr>
          <w:color w:val="231F20"/>
          <w:spacing w:val="-4"/>
          <w:w w:val="115"/>
        </w:rPr>
        <w:t>y</w:t>
      </w:r>
      <w:r>
        <w:rPr>
          <w:color w:val="231F20"/>
          <w:spacing w:val="-36"/>
          <w:w w:val="115"/>
        </w:rPr>
        <w:t> </w:t>
      </w:r>
      <w:r>
        <w:rPr>
          <w:color w:val="231F20"/>
          <w:spacing w:val="-4"/>
          <w:w w:val="115"/>
        </w:rPr>
        <w:t>é</w:t>
      </w:r>
      <w:r>
        <w:rPr>
          <w:color w:val="231F20"/>
          <w:spacing w:val="-3"/>
          <w:w w:val="115"/>
        </w:rPr>
        <w:t>rt</w:t>
      </w:r>
      <w:r>
        <w:rPr>
          <w:color w:val="231F20"/>
          <w:spacing w:val="-4"/>
          <w:w w:val="115"/>
        </w:rPr>
        <w:t>e</w:t>
      </w:r>
      <w:r>
        <w:rPr>
          <w:color w:val="231F20"/>
          <w:spacing w:val="-3"/>
          <w:w w:val="115"/>
        </w:rPr>
        <w:t>lm</w:t>
      </w:r>
      <w:r>
        <w:rPr>
          <w:color w:val="231F20"/>
          <w:spacing w:val="-4"/>
          <w:w w:val="115"/>
        </w:rPr>
        <w:t>é</w:t>
      </w:r>
      <w:r>
        <w:rPr>
          <w:color w:val="231F20"/>
          <w:spacing w:val="-3"/>
          <w:w w:val="115"/>
        </w:rPr>
        <w:t>-</w:t>
      </w:r>
      <w:r>
        <w:rPr>
          <w:color w:val="231F20"/>
          <w:spacing w:val="25"/>
          <w:w w:val="122"/>
        </w:rPr>
        <w:t> </w:t>
      </w:r>
      <w:r>
        <w:rPr>
          <w:color w:val="231F20"/>
          <w:spacing w:val="-2"/>
          <w:w w:val="115"/>
        </w:rPr>
        <w:t>b</w:t>
      </w:r>
      <w:r>
        <w:rPr>
          <w:color w:val="231F20"/>
          <w:spacing w:val="-3"/>
          <w:w w:val="115"/>
        </w:rPr>
        <w:t>en</w:t>
      </w:r>
      <w:r>
        <w:rPr>
          <w:color w:val="231F20"/>
          <w:spacing w:val="-34"/>
          <w:w w:val="115"/>
        </w:rPr>
        <w:t> </w:t>
      </w:r>
      <w:r>
        <w:rPr>
          <w:color w:val="231F20"/>
          <w:spacing w:val="-3"/>
          <w:w w:val="115"/>
        </w:rPr>
        <w:t>A</w:t>
      </w:r>
      <w:r>
        <w:rPr>
          <w:color w:val="231F20"/>
          <w:spacing w:val="-4"/>
          <w:w w:val="115"/>
        </w:rPr>
        <w:t>2</w:t>
      </w:r>
      <w:r>
        <w:rPr>
          <w:color w:val="231F20"/>
          <w:spacing w:val="-3"/>
          <w:w w:val="115"/>
        </w:rPr>
        <w:t>-</w:t>
      </w:r>
      <w:r>
        <w:rPr>
          <w:color w:val="231F20"/>
          <w:spacing w:val="-4"/>
          <w:w w:val="115"/>
        </w:rPr>
        <w:t>s</w:t>
      </w:r>
      <w:r>
        <w:rPr>
          <w:color w:val="231F20"/>
          <w:spacing w:val="-6"/>
          <w:w w:val="115"/>
        </w:rPr>
        <w:t>1</w:t>
      </w:r>
      <w:r>
        <w:rPr>
          <w:color w:val="231F20"/>
          <w:spacing w:val="-4"/>
          <w:w w:val="115"/>
        </w:rPr>
        <w:t>,</w:t>
      </w:r>
      <w:r>
        <w:rPr>
          <w:color w:val="231F20"/>
          <w:spacing w:val="-3"/>
          <w:w w:val="115"/>
        </w:rPr>
        <w:t>d0</w:t>
      </w:r>
      <w:r>
        <w:rPr>
          <w:color w:val="231F20"/>
          <w:spacing w:val="-33"/>
          <w:w w:val="115"/>
        </w:rPr>
        <w:t> </w:t>
      </w:r>
      <w:r>
        <w:rPr>
          <w:color w:val="231F20"/>
          <w:spacing w:val="-3"/>
          <w:w w:val="115"/>
        </w:rPr>
        <w:t>t</w:t>
      </w:r>
      <w:r>
        <w:rPr>
          <w:color w:val="231F20"/>
          <w:spacing w:val="-4"/>
          <w:w w:val="115"/>
        </w:rPr>
        <w:t>űz</w:t>
      </w:r>
      <w:r>
        <w:rPr>
          <w:color w:val="231F20"/>
          <w:spacing w:val="-3"/>
          <w:w w:val="115"/>
        </w:rPr>
        <w:t>v</w:t>
      </w:r>
      <w:r>
        <w:rPr>
          <w:color w:val="231F20"/>
          <w:spacing w:val="-4"/>
          <w:w w:val="115"/>
        </w:rPr>
        <w:t>é</w:t>
      </w:r>
      <w:r>
        <w:rPr>
          <w:color w:val="231F20"/>
          <w:spacing w:val="-3"/>
          <w:w w:val="115"/>
        </w:rPr>
        <w:t>d</w:t>
      </w:r>
      <w:r>
        <w:rPr>
          <w:color w:val="231F20"/>
          <w:spacing w:val="-4"/>
          <w:w w:val="115"/>
        </w:rPr>
        <w:t>e</w:t>
      </w:r>
      <w:r>
        <w:rPr>
          <w:color w:val="231F20"/>
          <w:spacing w:val="-3"/>
          <w:w w:val="115"/>
        </w:rPr>
        <w:t>lmi</w:t>
      </w:r>
      <w:r>
        <w:rPr>
          <w:color w:val="231F20"/>
          <w:spacing w:val="-34"/>
          <w:w w:val="115"/>
        </w:rPr>
        <w:t> </w:t>
      </w:r>
      <w:r>
        <w:rPr>
          <w:color w:val="231F20"/>
          <w:spacing w:val="-3"/>
          <w:w w:val="115"/>
        </w:rPr>
        <w:t>o</w:t>
      </w:r>
      <w:r>
        <w:rPr>
          <w:color w:val="231F20"/>
          <w:spacing w:val="-4"/>
          <w:w w:val="115"/>
        </w:rPr>
        <w:t>sz</w:t>
      </w:r>
      <w:r>
        <w:rPr>
          <w:color w:val="231F20"/>
          <w:spacing w:val="-3"/>
          <w:w w:val="115"/>
        </w:rPr>
        <w:t>t</w:t>
      </w:r>
      <w:r>
        <w:rPr>
          <w:color w:val="231F20"/>
          <w:spacing w:val="-4"/>
          <w:w w:val="115"/>
        </w:rPr>
        <w:t>á</w:t>
      </w:r>
      <w:r>
        <w:rPr>
          <w:color w:val="231F20"/>
          <w:spacing w:val="-3"/>
          <w:w w:val="115"/>
        </w:rPr>
        <w:t>lyb</w:t>
      </w:r>
      <w:r>
        <w:rPr>
          <w:color w:val="231F20"/>
          <w:spacing w:val="-4"/>
          <w:w w:val="115"/>
        </w:rPr>
        <w:t>a</w:t>
      </w:r>
      <w:r>
        <w:rPr>
          <w:color w:val="231F20"/>
          <w:spacing w:val="-33"/>
          <w:w w:val="115"/>
        </w:rPr>
        <w:t> </w:t>
      </w:r>
      <w:r>
        <w:rPr>
          <w:color w:val="231F20"/>
          <w:spacing w:val="-4"/>
          <w:w w:val="115"/>
        </w:rPr>
        <w:t>t</w:t>
      </w:r>
      <w:r>
        <w:rPr>
          <w:color w:val="231F20"/>
          <w:spacing w:val="-5"/>
          <w:w w:val="115"/>
        </w:rPr>
        <w:t>a</w:t>
      </w:r>
      <w:r>
        <w:rPr>
          <w:color w:val="231F20"/>
          <w:spacing w:val="-4"/>
          <w:w w:val="115"/>
        </w:rPr>
        <w:t>rto</w:t>
      </w:r>
      <w:r>
        <w:rPr>
          <w:color w:val="231F20"/>
          <w:spacing w:val="-5"/>
          <w:w w:val="115"/>
        </w:rPr>
        <w:t>znak</w:t>
      </w:r>
      <w:r>
        <w:rPr>
          <w:color w:val="231F20"/>
          <w:spacing w:val="-6"/>
          <w:w w:val="115"/>
        </w:rPr>
        <w:t>.</w:t>
      </w:r>
      <w:r>
        <w:rPr>
          <w:color w:val="231F20"/>
          <w:spacing w:val="-34"/>
          <w:w w:val="115"/>
        </w:rPr>
        <w:t> </w:t>
      </w:r>
      <w:r>
        <w:rPr>
          <w:color w:val="231F20"/>
          <w:w w:val="115"/>
        </w:rPr>
        <w:t>A</w:t>
      </w:r>
      <w:r>
        <w:rPr>
          <w:color w:val="231F20"/>
          <w:spacing w:val="-33"/>
          <w:w w:val="115"/>
        </w:rPr>
        <w:t> </w:t>
      </w:r>
      <w:r>
        <w:rPr>
          <w:color w:val="231F20"/>
          <w:spacing w:val="-5"/>
          <w:w w:val="115"/>
        </w:rPr>
        <w:t>R</w:t>
      </w:r>
      <w:r>
        <w:rPr>
          <w:color w:val="231F20"/>
          <w:spacing w:val="-4"/>
          <w:w w:val="115"/>
        </w:rPr>
        <w:t>igito</w:t>
      </w:r>
      <w:r>
        <w:rPr>
          <w:color w:val="231F20"/>
          <w:spacing w:val="-5"/>
          <w:w w:val="115"/>
        </w:rPr>
        <w:t>ne</w:t>
      </w:r>
      <w:r>
        <w:rPr>
          <w:color w:val="231F20"/>
          <w:spacing w:val="-4"/>
          <w:w w:val="115"/>
          <w:position w:val="6"/>
          <w:sz w:val="10"/>
        </w:rPr>
        <w:t>®</w:t>
      </w:r>
      <w:r>
        <w:rPr>
          <w:color w:val="231F20"/>
          <w:spacing w:val="43"/>
          <w:w w:val="118"/>
          <w:position w:val="6"/>
          <w:sz w:val="10"/>
        </w:rPr>
        <w:t> </w:t>
      </w:r>
      <w:r>
        <w:rPr>
          <w:color w:val="231F20"/>
          <w:spacing w:val="-4"/>
          <w:w w:val="115"/>
        </w:rPr>
        <w:t>C</w:t>
      </w:r>
      <w:r>
        <w:rPr>
          <w:color w:val="231F20"/>
          <w:spacing w:val="-3"/>
          <w:w w:val="115"/>
        </w:rPr>
        <w:t>lim</w:t>
      </w:r>
      <w:r>
        <w:rPr>
          <w:color w:val="231F20"/>
          <w:spacing w:val="-4"/>
          <w:w w:val="115"/>
        </w:rPr>
        <w:t>a</w:t>
      </w:r>
      <w:r>
        <w:rPr>
          <w:color w:val="231F20"/>
          <w:spacing w:val="-3"/>
          <w:w w:val="115"/>
        </w:rPr>
        <w:t>fit</w:t>
      </w:r>
      <w:r>
        <w:rPr>
          <w:color w:val="231F20"/>
          <w:spacing w:val="15"/>
          <w:w w:val="115"/>
        </w:rPr>
        <w:t> </w:t>
      </w:r>
      <w:r>
        <w:rPr>
          <w:color w:val="231F20"/>
          <w:spacing w:val="-3"/>
          <w:w w:val="115"/>
        </w:rPr>
        <w:t>p</w:t>
      </w:r>
      <w:r>
        <w:rPr>
          <w:color w:val="231F20"/>
          <w:spacing w:val="-4"/>
          <w:w w:val="115"/>
        </w:rPr>
        <w:t>e</w:t>
      </w:r>
      <w:r>
        <w:rPr>
          <w:color w:val="231F20"/>
          <w:spacing w:val="-3"/>
          <w:w w:val="115"/>
        </w:rPr>
        <w:t>rfor</w:t>
      </w:r>
      <w:r>
        <w:rPr>
          <w:color w:val="231F20"/>
          <w:spacing w:val="-4"/>
          <w:w w:val="115"/>
        </w:rPr>
        <w:t>á</w:t>
      </w:r>
      <w:r>
        <w:rPr>
          <w:color w:val="231F20"/>
          <w:spacing w:val="-3"/>
          <w:w w:val="115"/>
        </w:rPr>
        <w:t>lt</w:t>
      </w:r>
      <w:r>
        <w:rPr>
          <w:color w:val="231F20"/>
          <w:spacing w:val="16"/>
          <w:w w:val="115"/>
        </w:rPr>
        <w:t> </w:t>
      </w:r>
      <w:r>
        <w:rPr>
          <w:color w:val="231F20"/>
          <w:spacing w:val="-2"/>
          <w:w w:val="115"/>
        </w:rPr>
        <w:t>l</w:t>
      </w:r>
      <w:r>
        <w:rPr>
          <w:color w:val="231F20"/>
          <w:spacing w:val="-3"/>
          <w:w w:val="115"/>
        </w:rPr>
        <w:t>a</w:t>
      </w:r>
      <w:r>
        <w:rPr>
          <w:color w:val="231F20"/>
          <w:spacing w:val="-2"/>
          <w:w w:val="115"/>
        </w:rPr>
        <w:t>po</w:t>
      </w:r>
      <w:r>
        <w:rPr>
          <w:color w:val="231F20"/>
          <w:spacing w:val="-3"/>
          <w:w w:val="115"/>
        </w:rPr>
        <w:t>k</w:t>
      </w:r>
      <w:r>
        <w:rPr>
          <w:color w:val="231F20"/>
          <w:spacing w:val="16"/>
          <w:w w:val="115"/>
        </w:rPr>
        <w:t> </w:t>
      </w:r>
      <w:r>
        <w:rPr>
          <w:color w:val="231F20"/>
          <w:spacing w:val="-4"/>
          <w:w w:val="115"/>
        </w:rPr>
        <w:t>hű</w:t>
      </w:r>
      <w:r>
        <w:rPr>
          <w:color w:val="231F20"/>
          <w:spacing w:val="-3"/>
          <w:w w:val="115"/>
        </w:rPr>
        <w:t>tő-f</w:t>
      </w:r>
      <w:r>
        <w:rPr>
          <w:color w:val="231F20"/>
          <w:spacing w:val="-4"/>
          <w:w w:val="115"/>
        </w:rPr>
        <w:t>ű</w:t>
      </w:r>
      <w:r>
        <w:rPr>
          <w:color w:val="231F20"/>
          <w:spacing w:val="-3"/>
          <w:w w:val="115"/>
        </w:rPr>
        <w:t>tő</w:t>
      </w:r>
      <w:r>
        <w:rPr>
          <w:color w:val="231F20"/>
          <w:spacing w:val="15"/>
          <w:w w:val="115"/>
        </w:rPr>
        <w:t> </w:t>
      </w:r>
      <w:r>
        <w:rPr>
          <w:color w:val="231F20"/>
          <w:spacing w:val="-3"/>
          <w:w w:val="115"/>
        </w:rPr>
        <w:t>és</w:t>
      </w:r>
      <w:r>
        <w:rPr>
          <w:color w:val="231F20"/>
          <w:spacing w:val="16"/>
          <w:w w:val="115"/>
        </w:rPr>
        <w:t> </w:t>
      </w:r>
      <w:r>
        <w:rPr>
          <w:color w:val="231F20"/>
          <w:spacing w:val="-4"/>
          <w:w w:val="115"/>
        </w:rPr>
        <w:t>e</w:t>
      </w:r>
      <w:r>
        <w:rPr>
          <w:color w:val="231F20"/>
          <w:spacing w:val="-3"/>
          <w:w w:val="115"/>
        </w:rPr>
        <w:t>gyb</w:t>
      </w:r>
      <w:r>
        <w:rPr>
          <w:color w:val="231F20"/>
          <w:spacing w:val="-4"/>
          <w:w w:val="115"/>
        </w:rPr>
        <w:t>en</w:t>
      </w:r>
      <w:r>
        <w:rPr>
          <w:color w:val="231F20"/>
          <w:spacing w:val="16"/>
          <w:w w:val="115"/>
        </w:rPr>
        <w:t> </w:t>
      </w:r>
      <w:r>
        <w:rPr>
          <w:color w:val="231F20"/>
          <w:spacing w:val="-4"/>
          <w:w w:val="115"/>
        </w:rPr>
        <w:t>akusz</w:t>
      </w:r>
      <w:r>
        <w:rPr>
          <w:color w:val="231F20"/>
          <w:spacing w:val="-3"/>
          <w:w w:val="115"/>
        </w:rPr>
        <w:t>ti</w:t>
      </w:r>
      <w:r>
        <w:rPr>
          <w:color w:val="231F20"/>
          <w:spacing w:val="-4"/>
          <w:w w:val="115"/>
        </w:rPr>
        <w:t>kus</w:t>
      </w:r>
      <w:r>
        <w:rPr>
          <w:color w:val="231F20"/>
          <w:spacing w:val="27"/>
          <w:w w:val="99"/>
        </w:rPr>
        <w:t> </w:t>
      </w:r>
      <w:r>
        <w:rPr>
          <w:color w:val="231F20"/>
          <w:spacing w:val="-6"/>
          <w:w w:val="115"/>
        </w:rPr>
        <w:t>á</w:t>
      </w:r>
      <w:r>
        <w:rPr>
          <w:color w:val="231F20"/>
          <w:spacing w:val="-5"/>
          <w:w w:val="115"/>
        </w:rPr>
        <w:t>l</w:t>
      </w:r>
      <w:r>
        <w:rPr>
          <w:color w:val="231F20"/>
          <w:spacing w:val="-6"/>
          <w:w w:val="115"/>
        </w:rPr>
        <w:t>menn</w:t>
      </w:r>
      <w:r>
        <w:rPr>
          <w:color w:val="231F20"/>
          <w:spacing w:val="-5"/>
          <w:w w:val="115"/>
        </w:rPr>
        <w:t>y</w:t>
      </w:r>
      <w:r>
        <w:rPr>
          <w:color w:val="231F20"/>
          <w:spacing w:val="-6"/>
          <w:w w:val="115"/>
        </w:rPr>
        <w:t>eze</w:t>
      </w:r>
      <w:r>
        <w:rPr>
          <w:color w:val="231F20"/>
          <w:spacing w:val="-4"/>
          <w:w w:val="115"/>
        </w:rPr>
        <w:t>t</w:t>
      </w:r>
      <w:r>
        <w:rPr>
          <w:color w:val="231F20"/>
          <w:spacing w:val="-6"/>
          <w:w w:val="115"/>
        </w:rPr>
        <w:t>ek</w:t>
      </w:r>
      <w:r>
        <w:rPr>
          <w:color w:val="231F20"/>
          <w:spacing w:val="23"/>
          <w:w w:val="115"/>
        </w:rPr>
        <w:t> </w:t>
      </w:r>
      <w:r>
        <w:rPr>
          <w:color w:val="231F20"/>
          <w:spacing w:val="-3"/>
          <w:w w:val="115"/>
        </w:rPr>
        <w:t>bur</w:t>
      </w:r>
      <w:r>
        <w:rPr>
          <w:color w:val="231F20"/>
          <w:spacing w:val="-4"/>
          <w:w w:val="115"/>
        </w:rPr>
        <w:t>k</w:t>
      </w:r>
      <w:r>
        <w:rPr>
          <w:color w:val="231F20"/>
          <w:spacing w:val="-3"/>
          <w:w w:val="115"/>
        </w:rPr>
        <w:t>ol</w:t>
      </w:r>
      <w:r>
        <w:rPr>
          <w:color w:val="231F20"/>
          <w:spacing w:val="-4"/>
          <w:w w:val="115"/>
        </w:rPr>
        <w:t>ására</w:t>
      </w:r>
      <w:r>
        <w:rPr>
          <w:color w:val="231F20"/>
          <w:spacing w:val="24"/>
          <w:w w:val="115"/>
        </w:rPr>
        <w:t> </w:t>
      </w:r>
      <w:r>
        <w:rPr>
          <w:color w:val="231F20"/>
          <w:spacing w:val="-4"/>
          <w:w w:val="115"/>
        </w:rPr>
        <w:t>a</w:t>
      </w:r>
      <w:r>
        <w:rPr>
          <w:color w:val="231F20"/>
          <w:spacing w:val="-3"/>
          <w:w w:val="115"/>
        </w:rPr>
        <w:t>l</w:t>
      </w:r>
      <w:r>
        <w:rPr>
          <w:color w:val="231F20"/>
          <w:spacing w:val="-4"/>
          <w:w w:val="115"/>
        </w:rPr>
        <w:t>ka</w:t>
      </w:r>
      <w:r>
        <w:rPr>
          <w:color w:val="231F20"/>
          <w:spacing w:val="-3"/>
          <w:w w:val="115"/>
        </w:rPr>
        <w:t>lm</w:t>
      </w:r>
      <w:r>
        <w:rPr>
          <w:color w:val="231F20"/>
          <w:spacing w:val="-4"/>
          <w:w w:val="115"/>
        </w:rPr>
        <w:t>asak.</w:t>
      </w:r>
      <w:r>
        <w:rPr/>
      </w:r>
    </w:p>
    <w:p>
      <w:pPr>
        <w:pStyle w:val="BodyText"/>
        <w:spacing w:line="258" w:lineRule="auto"/>
        <w:ind w:left="119" w:right="6943" w:hanging="15"/>
        <w:jc w:val="both"/>
      </w:pPr>
      <w:r>
        <w:rPr/>
        <w:pict>
          <v:group style="position:absolute;margin-left:231.296005pt;margin-top:1.264419pt;width:53.9pt;height:52.55pt;mso-position-horizontal-relative:page;mso-position-vertical-relative:paragraph;z-index:6688" coordorigin="4626,25" coordsize="1078,1051">
            <v:group style="position:absolute;left:4875;top:68;width:28;height:2" coordorigin="4875,68" coordsize="28,2">
              <v:shape style="position:absolute;left:4875;top:68;width:28;height:2" coordorigin="4875,68" coordsize="28,0" path="m4875,68l4903,68e" filled="false" stroked="true" strokeweight="2.859pt" strokecolor="#231f20">
                <v:path arrowok="t"/>
              </v:shape>
            </v:group>
            <v:group style="position:absolute;left:4903;top:68;width:111;height:2" coordorigin="4903,68" coordsize="111,2">
              <v:shape style="position:absolute;left:4903;top:68;width:111;height:2" coordorigin="4903,68" coordsize="111,0" path="m4903,68l5013,68e" filled="false" stroked="true" strokeweight="2.859pt" strokecolor="#231f20">
                <v:path arrowok="t"/>
              </v:shape>
            </v:group>
            <v:group style="position:absolute;left:5041;top:68;width:56;height:2" coordorigin="5041,68" coordsize="56,2">
              <v:shape style="position:absolute;left:5041;top:68;width:56;height:2" coordorigin="5041,68" coordsize="56,0" path="m5041,68l5096,68e" filled="false" stroked="true" strokeweight="2.859pt" strokecolor="#231f20">
                <v:path arrowok="t"/>
              </v:shape>
            </v:group>
            <v:group style="position:absolute;left:5096;top:60;width:83;height:2" coordorigin="5096,60" coordsize="83,2">
              <v:shape style="position:absolute;left:5096;top:60;width:83;height:2" coordorigin="5096,60" coordsize="83,0" path="m5096,60l5179,60e" filled="false" stroked="true" strokeweight="2.1195pt" strokecolor="#231f20">
                <v:path arrowok="t"/>
              </v:shape>
            </v:group>
            <v:group style="position:absolute;left:5234;top:40;width:28;height:28" coordorigin="5234,40" coordsize="28,28">
              <v:shape style="position:absolute;left:5234;top:40;width:28;height:28" coordorigin="5234,40" coordsize="28,28" path="m5234,54l5261,54e" filled="false" stroked="true" strokeweight="1.48pt" strokecolor="#231f20">
                <v:path arrowok="t"/>
              </v:shape>
            </v:group>
            <v:group style="position:absolute;left:5096;top:95;width:166;height:2" coordorigin="5096,95" coordsize="166,2">
              <v:shape style="position:absolute;left:5096;top:95;width:166;height:2" coordorigin="5096,95" coordsize="166,0" path="m5096,95l5261,95e" filled="false" stroked="true" strokeweight="2.858pt" strokecolor="#231f20">
                <v:path arrowok="t"/>
              </v:shape>
            </v:group>
            <v:group style="position:absolute;left:5316;top:95;width:83;height:2" coordorigin="5316,95" coordsize="83,2">
              <v:shape style="position:absolute;left:5316;top:95;width:83;height:2" coordorigin="5316,95" coordsize="83,0" path="m5316,95l5399,95e" filled="false" stroked="true" strokeweight="2.858pt" strokecolor="#231f20">
                <v:path arrowok="t"/>
              </v:shape>
            </v:group>
            <v:group style="position:absolute;left:5344;top:88;width:111;height:2" coordorigin="5344,88" coordsize="111,2">
              <v:shape style="position:absolute;left:5344;top:88;width:111;height:2" coordorigin="5344,88" coordsize="111,0" path="m5344,88l5454,88e" filled="false" stroked="true" strokeweight="2.1185pt" strokecolor="#231f20">
                <v:path arrowok="t"/>
              </v:shape>
            </v:group>
            <v:group style="position:absolute;left:4875;top:123;width:56;height:2" coordorigin="4875,123" coordsize="56,2">
              <v:shape style="position:absolute;left:4875;top:123;width:56;height:2" coordorigin="4875,123" coordsize="56,0" path="m4875,123l4930,123e" filled="false" stroked="true" strokeweight="2.858pt" strokecolor="#231f20">
                <v:path arrowok="t"/>
              </v:shape>
            </v:group>
            <v:group style="position:absolute;left:5013;top:95;width:28;height:28" coordorigin="5013,95" coordsize="28,28">
              <v:shape style="position:absolute;left:5013;top:95;width:28;height:28" coordorigin="5013,95" coordsize="28,28" path="m5013,109l5041,109e" filled="false" stroked="true" strokeweight="1.479pt" strokecolor="#231f20">
                <v:path arrowok="t"/>
              </v:shape>
            </v:group>
            <v:group style="position:absolute;left:5123;top:94;width:83;height:58" coordorigin="5123,94" coordsize="83,58">
              <v:shape style="position:absolute;left:5123;top:94;width:83;height:58" coordorigin="5123,94" coordsize="83,58" path="m5123,151l5206,151,5206,94,5123,94,5123,151xe" filled="true" fillcolor="#231f20" stroked="false">
                <v:path arrowok="t"/>
                <v:fill type="solid"/>
              </v:shape>
            </v:group>
            <v:group style="position:absolute;left:5234;top:123;width:83;height:2" coordorigin="5234,123" coordsize="83,2">
              <v:shape style="position:absolute;left:5234;top:123;width:83;height:2" coordorigin="5234,123" coordsize="83,0" path="m5234,123l5316,123e" filled="false" stroked="true" strokeweight="2.858pt" strokecolor="#231f20">
                <v:path arrowok="t"/>
              </v:shape>
            </v:group>
            <v:group style="position:absolute;left:5399;top:123;width:56;height:2" coordorigin="5399,123" coordsize="56,2">
              <v:shape style="position:absolute;left:5399;top:123;width:56;height:2" coordorigin="5399,123" coordsize="56,0" path="m5399,123l5454,123e" filled="false" stroked="true" strokeweight="2.858pt" strokecolor="#231f20">
                <v:path arrowok="t"/>
              </v:shape>
            </v:group>
            <v:group style="position:absolute;left:4875;top:150;width:166;height:2" coordorigin="4875,150" coordsize="166,2">
              <v:shape style="position:absolute;left:4875;top:150;width:166;height:2" coordorigin="4875,150" coordsize="166,0" path="m4875,150l5041,150e" filled="false" stroked="true" strokeweight="2.858pt" strokecolor="#231f20">
                <v:path arrowok="t"/>
              </v:shape>
            </v:group>
            <v:group style="position:absolute;left:5123;top:122;width:83;height:43" coordorigin="5123,122" coordsize="83,43">
              <v:shape style="position:absolute;left:5123;top:122;width:83;height:43" coordorigin="5123,122" coordsize="83,43" path="m5123,164l5206,164,5206,122,5123,122,5123,164xe" filled="true" fillcolor="#231f20" stroked="false">
                <v:path arrowok="t"/>
                <v:fill type="solid"/>
              </v:shape>
            </v:group>
            <v:group style="position:absolute;left:5234;top:150;width:28;height:2" coordorigin="5234,150" coordsize="28,2">
              <v:shape style="position:absolute;left:5234;top:150;width:28;height:2" coordorigin="5234,150" coordsize="28,0" path="m5234,150l5261,150e" filled="false" stroked="true" strokeweight="2.858pt" strokecolor="#231f20">
                <v:path arrowok="t"/>
              </v:shape>
            </v:group>
            <v:group style="position:absolute;left:5344;top:150;width:28;height:2" coordorigin="5344,150" coordsize="28,2">
              <v:shape style="position:absolute;left:5344;top:150;width:28;height:2" coordorigin="5344,150" coordsize="28,0" path="m5344,150l5372,150e" filled="false" stroked="true" strokeweight="2.858pt" strokecolor="#231f20">
                <v:path arrowok="t"/>
              </v:shape>
            </v:group>
            <v:group style="position:absolute;left:5427;top:150;width:28;height:2" coordorigin="5427,150" coordsize="28,2">
              <v:shape style="position:absolute;left:5427;top:150;width:28;height:2" coordorigin="5427,150" coordsize="28,0" path="m5427,150l5454,150e" filled="false" stroked="true" strokeweight="2.858pt" strokecolor="#231f20">
                <v:path arrowok="t"/>
              </v:shape>
            </v:group>
            <v:group style="position:absolute;left:4958;top:178;width:28;height:2" coordorigin="4958,178" coordsize="28,2">
              <v:shape style="position:absolute;left:4958;top:178;width:28;height:2" coordorigin="4958,178" coordsize="28,0" path="m4958,178l4985,178e" filled="false" stroked="true" strokeweight="2.858pt" strokecolor="#231f20">
                <v:path arrowok="t"/>
              </v:shape>
            </v:group>
            <v:group style="position:absolute;left:4875;top:206;width:56;height:2" coordorigin="4875,206" coordsize="56,2">
              <v:shape style="position:absolute;left:4875;top:206;width:56;height:2" coordorigin="4875,206" coordsize="56,0" path="m4875,206l4930,206e" filled="false" stroked="true" strokeweight="2.858pt" strokecolor="#231f20">
                <v:path arrowok="t"/>
              </v:shape>
            </v:group>
            <v:group style="position:absolute;left:4930;top:206;width:111;height:2" coordorigin="4930,206" coordsize="111,2">
              <v:shape style="position:absolute;left:4930;top:206;width:111;height:2" coordorigin="4930,206" coordsize="111,0" path="m4930,206l5041,206e" filled="false" stroked="true" strokeweight="2.858pt" strokecolor="#231f20">
                <v:path arrowok="t"/>
              </v:shape>
            </v:group>
            <v:group style="position:absolute;left:5041;top:206;width:56;height:2" coordorigin="5041,206" coordsize="56,2">
              <v:shape style="position:absolute;left:5041;top:206;width:56;height:2" coordorigin="5041,206" coordsize="56,0" path="m5041,206l5096,206e" filled="false" stroked="true" strokeweight="2.858pt" strokecolor="#231f20">
                <v:path arrowok="t"/>
              </v:shape>
            </v:group>
            <v:group style="position:absolute;left:5096;top:206;width:138;height:2" coordorigin="5096,206" coordsize="138,2">
              <v:shape style="position:absolute;left:5096;top:206;width:138;height:2" coordorigin="5096,206" coordsize="138,0" path="m5096,206l5234,206e" filled="false" stroked="true" strokeweight="2.858pt" strokecolor="#231f20">
                <v:path arrowok="t"/>
              </v:shape>
            </v:group>
            <v:group style="position:absolute;left:5261;top:206;width:56;height:2" coordorigin="5261,206" coordsize="56,2">
              <v:shape style="position:absolute;left:5261;top:206;width:56;height:2" coordorigin="5261,206" coordsize="56,0" path="m5261,206l5316,206e" filled="false" stroked="true" strokeweight="2.858pt" strokecolor="#231f20">
                <v:path arrowok="t"/>
              </v:shape>
            </v:group>
            <v:group style="position:absolute;left:5151;top:219;width:83;height:2" coordorigin="5151,219" coordsize="83,2">
              <v:shape style="position:absolute;left:5151;top:219;width:83;height:2" coordorigin="5151,219" coordsize="83,0" path="m5151,219l5234,219e" filled="false" stroked="true" strokeweight="1.479pt" strokecolor="#231f20">
                <v:path arrowok="t"/>
              </v:shape>
            </v:group>
            <v:group style="position:absolute;left:5316;top:233;width:83;height:2" coordorigin="5316,233" coordsize="83,2">
              <v:shape style="position:absolute;left:5316;top:233;width:83;height:2" coordorigin="5316,233" coordsize="83,0" path="m5316,233l5399,233e" filled="false" stroked="true" strokeweight="2.858pt" strokecolor="#231f20">
                <v:path arrowok="t"/>
              </v:shape>
            </v:group>
            <v:group style="position:absolute;left:5399;top:205;width:56;height:58" coordorigin="5399,205" coordsize="56,58">
              <v:shape style="position:absolute;left:5399;top:205;width:56;height:58" coordorigin="5399,205" coordsize="56,58" path="m5399,262l5454,262,5454,205,5399,205,5399,262xe" filled="true" fillcolor="#231f20" stroked="false">
                <v:path arrowok="t"/>
                <v:fill type="solid"/>
              </v:shape>
            </v:group>
            <v:group style="position:absolute;left:5399;top:232;width:56;height:58" coordorigin="5399,232" coordsize="56,58">
              <v:shape style="position:absolute;left:5399;top:232;width:56;height:58" coordorigin="5399,232" coordsize="56,58" path="m5399,289l5454,289,5454,232,5399,232,5399,289xe" filled="true" fillcolor="#231f20" stroked="false">
                <v:path arrowok="t"/>
                <v:fill type="solid"/>
              </v:shape>
            </v:group>
            <v:group style="position:absolute;left:4655;top:288;width:56;height:2" coordorigin="4655,288" coordsize="56,2">
              <v:shape style="position:absolute;left:4655;top:288;width:56;height:2" coordorigin="4655,288" coordsize="56,0" path="m4655,288l4710,288e" filled="false" stroked="true" strokeweight="2.858pt" strokecolor="#231f20">
                <v:path arrowok="t"/>
              </v:shape>
            </v:group>
            <v:group style="position:absolute;left:4710;top:288;width:387;height:2" coordorigin="4710,288" coordsize="387,2">
              <v:shape style="position:absolute;left:4710;top:288;width:387;height:2" coordorigin="4710,288" coordsize="387,0" path="m4710,288l5096,288e" filled="false" stroked="true" strokeweight="2.858pt" strokecolor="#231f20">
                <v:path arrowok="t"/>
              </v:shape>
            </v:group>
            <v:group style="position:absolute;left:4985;top:281;width:166;height:2" coordorigin="4985,281" coordsize="166,2">
              <v:shape style="position:absolute;left:4985;top:281;width:166;height:2" coordorigin="4985,281" coordsize="166,0" path="m4985,281l5151,281e" filled="false" stroked="true" strokeweight="2.1185pt" strokecolor="#231f20">
                <v:path arrowok="t"/>
              </v:shape>
            </v:group>
            <v:group style="position:absolute;left:5151;top:288;width:83;height:2" coordorigin="5151,288" coordsize="83,2">
              <v:shape style="position:absolute;left:5151;top:288;width:83;height:2" coordorigin="5151,288" coordsize="83,0" path="m5151,288l5234,288e" filled="false" stroked="true" strokeweight="2.858pt" strokecolor="#231f20">
                <v:path arrowok="t"/>
              </v:shape>
            </v:group>
            <v:group style="position:absolute;left:5234;top:281;width:111;height:2" coordorigin="5234,281" coordsize="111,2">
              <v:shape style="position:absolute;left:5234;top:281;width:111;height:2" coordorigin="5234,281" coordsize="111,0" path="m5234,281l5344,281e" filled="false" stroked="true" strokeweight="2.1185pt" strokecolor="#231f20">
                <v:path arrowok="t"/>
              </v:shape>
            </v:group>
            <v:group style="position:absolute;left:5372;top:281;width:111;height:2" coordorigin="5372,281" coordsize="111,2">
              <v:shape style="position:absolute;left:5372;top:281;width:111;height:2" coordorigin="5372,281" coordsize="111,0" path="m5372,281l5482,281e" filled="false" stroked="true" strokeweight="2.1185pt" strokecolor="#231f20">
                <v:path arrowok="t"/>
              </v:shape>
            </v:group>
            <v:group style="position:absolute;left:5509;top:288;width:56;height:2" coordorigin="5509,288" coordsize="56,2">
              <v:shape style="position:absolute;left:5509;top:288;width:56;height:2" coordorigin="5509,288" coordsize="56,0" path="m5509,288l5565,288e" filled="false" stroked="true" strokeweight="2.858pt" strokecolor="#231f20">
                <v:path arrowok="t"/>
              </v:shape>
            </v:group>
            <v:group style="position:absolute;left:5537;top:281;width:138;height:2" coordorigin="5537,281" coordsize="138,2">
              <v:shape style="position:absolute;left:5537;top:281;width:138;height:2" coordorigin="5537,281" coordsize="138,0" path="m5537,281l5675,281e" filled="false" stroked="true" strokeweight="2.1185pt" strokecolor="#231f20">
                <v:path arrowok="t"/>
              </v:shape>
            </v:group>
            <v:group style="position:absolute;left:4820;top:316;width:111;height:2" coordorigin="4820,316" coordsize="111,2">
              <v:shape style="position:absolute;left:4820;top:316;width:111;height:2" coordorigin="4820,316" coordsize="111,0" path="m4820,316l4930,316e" filled="false" stroked="true" strokeweight="2.858pt" strokecolor="#231f20">
                <v:path arrowok="t"/>
              </v:shape>
            </v:group>
            <v:group style="position:absolute;left:5592;top:316;width:56;height:2" coordorigin="5592,316" coordsize="56,2">
              <v:shape style="position:absolute;left:5592;top:316;width:56;height:2" coordorigin="5592,316" coordsize="56,0" path="m5592,316l5647,316e" filled="false" stroked="true" strokeweight="2.858pt" strokecolor="#231f20">
                <v:path arrowok="t"/>
              </v:shape>
            </v:group>
            <v:group style="position:absolute;left:4655;top:343;width:138;height:2" coordorigin="4655,343" coordsize="138,2">
              <v:shape style="position:absolute;left:4655;top:343;width:138;height:2" coordorigin="4655,343" coordsize="138,0" path="m4655,343l4792,343e" filled="false" stroked="true" strokeweight="2.858pt" strokecolor="#231f20">
                <v:path arrowok="t"/>
              </v:shape>
            </v:group>
            <v:group style="position:absolute;left:4903;top:343;width:56;height:2" coordorigin="4903,343" coordsize="56,2">
              <v:shape style="position:absolute;left:4903;top:343;width:56;height:2" coordorigin="4903,343" coordsize="56,0" path="m4903,343l4958,343e" filled="false" stroked="true" strokeweight="2.858pt" strokecolor="#231f20">
                <v:path arrowok="t"/>
              </v:shape>
            </v:group>
            <v:group style="position:absolute;left:4930;top:336;width:83;height:2" coordorigin="4930,336" coordsize="83,2">
              <v:shape style="position:absolute;left:4930;top:336;width:83;height:2" coordorigin="4930,336" coordsize="83,0" path="m4930,336l5013,336e" filled="false" stroked="true" strokeweight="2.1185pt" strokecolor="#231f20">
                <v:path arrowok="t"/>
              </v:shape>
            </v:group>
            <v:group style="position:absolute;left:5041;top:343;width:304;height:2" coordorigin="5041,343" coordsize="304,2">
              <v:shape style="position:absolute;left:5041;top:343;width:304;height:2" coordorigin="5041,343" coordsize="304,0" path="m5041,343l5344,343e" filled="false" stroked="true" strokeweight="2.858pt" strokecolor="#231f20">
                <v:path arrowok="t"/>
              </v:shape>
            </v:group>
            <v:group style="position:absolute;left:5372;top:343;width:221;height:2" coordorigin="5372,343" coordsize="221,2">
              <v:shape style="position:absolute;left:5372;top:343;width:221;height:2" coordorigin="5372,343" coordsize="221,0" path="m5372,343l5592,343e" filled="false" stroked="true" strokeweight="2.858pt" strokecolor="#231f20">
                <v:path arrowok="t"/>
              </v:shape>
            </v:group>
            <v:group style="position:absolute;left:5592;top:336;width:83;height:2" coordorigin="5592,336" coordsize="83,2">
              <v:shape style="position:absolute;left:5592;top:336;width:83;height:2" coordorigin="5592,336" coordsize="83,0" path="m5592,336l5675,336e" filled="false" stroked="true" strokeweight="2.1185pt" strokecolor="#231f20">
                <v:path arrowok="t"/>
              </v:shape>
            </v:group>
            <v:group style="position:absolute;left:4792;top:371;width:28;height:2" coordorigin="4792,371" coordsize="28,2">
              <v:shape style="position:absolute;left:4792;top:371;width:28;height:2" coordorigin="4792,371" coordsize="28,0" path="m4792,371l4820,371e" filled="false" stroked="true" strokeweight="2.858pt" strokecolor="#231f20">
                <v:path arrowok="t"/>
              </v:shape>
            </v:group>
            <v:group style="position:absolute;left:4820;top:371;width:56;height:2" coordorigin="4820,371" coordsize="56,2">
              <v:shape style="position:absolute;left:4820;top:371;width:56;height:2" coordorigin="4820,371" coordsize="56,0" path="m4820,371l4875,371e" filled="false" stroked="true" strokeweight="2.858pt" strokecolor="#231f20">
                <v:path arrowok="t"/>
              </v:shape>
            </v:group>
            <v:group style="position:absolute;left:4985;top:371;width:28;height:2" coordorigin="4985,371" coordsize="28,2">
              <v:shape style="position:absolute;left:4985;top:371;width:28;height:2" coordorigin="4985,371" coordsize="28,0" path="m4985,371l5013,371e" filled="false" stroked="true" strokeweight="2.858pt" strokecolor="#231f20">
                <v:path arrowok="t"/>
              </v:shape>
            </v:group>
            <v:group style="position:absolute;left:5041;top:357;width:111;height:2" coordorigin="5041,357" coordsize="111,2">
              <v:shape style="position:absolute;left:5041;top:357;width:111;height:2" coordorigin="5041,357" coordsize="111,0" path="m5041,357l5151,357e" filled="false" stroked="true" strokeweight="1.479pt" strokecolor="#231f20">
                <v:path arrowok="t"/>
              </v:shape>
            </v:group>
            <v:group style="position:absolute;left:5179;top:357;width:56;height:2" coordorigin="5179,357" coordsize="56,2">
              <v:shape style="position:absolute;left:5179;top:357;width:56;height:2" coordorigin="5179,357" coordsize="56,0" path="m5179,357l5234,357e" filled="false" stroked="true" strokeweight="1.479pt" strokecolor="#231f20">
                <v:path arrowok="t"/>
              </v:shape>
            </v:group>
            <v:group style="position:absolute;left:5537;top:371;width:56;height:2" coordorigin="5537,371" coordsize="56,2">
              <v:shape style="position:absolute;left:5537;top:371;width:56;height:2" coordorigin="5537,371" coordsize="56,0" path="m5537,371l5592,371e" filled="false" stroked="true" strokeweight="2.858pt" strokecolor="#231f20">
                <v:path arrowok="t"/>
              </v:shape>
            </v:group>
            <v:group style="position:absolute;left:5647;top:371;width:28;height:2" coordorigin="5647,371" coordsize="28,2">
              <v:shape style="position:absolute;left:5647;top:371;width:28;height:2" coordorigin="5647,371" coordsize="28,0" path="m5647,371l5675,371e" filled="false" stroked="true" strokeweight="2.858pt" strokecolor="#231f20">
                <v:path arrowok="t"/>
              </v:shape>
            </v:group>
            <v:group style="position:absolute;left:4930;top:399;width:28;height:2" coordorigin="4930,399" coordsize="28,2">
              <v:shape style="position:absolute;left:4930;top:399;width:28;height:2" coordorigin="4930,399" coordsize="28,0" path="m4930,399l4958,399e" filled="false" stroked="true" strokeweight="2.858pt" strokecolor="#231f20">
                <v:path arrowok="t"/>
              </v:shape>
            </v:group>
            <v:group style="position:absolute;left:5206;top:399;width:56;height:2" coordorigin="5206,399" coordsize="56,2">
              <v:shape style="position:absolute;left:5206;top:399;width:56;height:2" coordorigin="5206,399" coordsize="56,0" path="m5206,399l5261,399e" filled="false" stroked="true" strokeweight="2.858pt" strokecolor="#231f20">
                <v:path arrowok="t"/>
              </v:shape>
            </v:group>
            <v:group style="position:absolute;left:5289;top:399;width:56;height:2" coordorigin="5289,399" coordsize="56,2">
              <v:shape style="position:absolute;left:5289;top:399;width:56;height:2" coordorigin="5289,399" coordsize="56,0" path="m5289,399l5344,399e" filled="false" stroked="true" strokeweight="2.858pt" strokecolor="#231f20">
                <v:path arrowok="t"/>
              </v:shape>
            </v:group>
            <v:group style="position:absolute;left:5399;top:399;width:56;height:2" coordorigin="5399,399" coordsize="56,2">
              <v:shape style="position:absolute;left:5399;top:399;width:56;height:2" coordorigin="5399,399" coordsize="56,0" path="m5399,399l5454,399e" filled="false" stroked="true" strokeweight="2.858pt" strokecolor="#231f20">
                <v:path arrowok="t"/>
              </v:shape>
            </v:group>
            <v:group style="position:absolute;left:4682;top:426;width:28;height:2" coordorigin="4682,426" coordsize="28,2">
              <v:shape style="position:absolute;left:4682;top:426;width:28;height:2" coordorigin="4682,426" coordsize="28,0" path="m4682,426l4710,426e" filled="false" stroked="true" strokeweight="2.858pt" strokecolor="#231f20">
                <v:path arrowok="t"/>
              </v:shape>
            </v:group>
            <v:group style="position:absolute;left:4737;top:426;width:56;height:2" coordorigin="4737,426" coordsize="56,2">
              <v:shape style="position:absolute;left:4737;top:426;width:56;height:2" coordorigin="4737,426" coordsize="56,0" path="m4737,426l4792,426e" filled="false" stroked="true" strokeweight="2.858pt" strokecolor="#231f20">
                <v:path arrowok="t"/>
              </v:shape>
            </v:group>
            <v:group style="position:absolute;left:4820;top:426;width:83;height:2" coordorigin="4820,426" coordsize="83,2">
              <v:shape style="position:absolute;left:4820;top:426;width:83;height:2" coordorigin="4820,426" coordsize="83,0" path="m4820,426l4903,426e" filled="false" stroked="true" strokeweight="2.858pt" strokecolor="#231f20">
                <v:path arrowok="t"/>
              </v:shape>
            </v:group>
            <v:group style="position:absolute;left:5316;top:419;width:194;height:2" coordorigin="5316,419" coordsize="194,2">
              <v:shape style="position:absolute;left:5316;top:419;width:194;height:2" coordorigin="5316,419" coordsize="194,0" path="m5316,419l5509,419e" filled="false" stroked="true" strokeweight="2.1185pt" strokecolor="#231f20">
                <v:path arrowok="t"/>
              </v:shape>
            </v:group>
            <v:group style="position:absolute;left:5537;top:426;width:83;height:2" coordorigin="5537,426" coordsize="83,2">
              <v:shape style="position:absolute;left:5537;top:426;width:83;height:2" coordorigin="5537,426" coordsize="83,0" path="m5537,426l5620,426e" filled="false" stroked="true" strokeweight="2.858pt" strokecolor="#231f20">
                <v:path arrowok="t"/>
              </v:shape>
            </v:group>
            <v:group style="position:absolute;left:4765;top:454;width:28;height:2" coordorigin="4765,454" coordsize="28,2">
              <v:shape style="position:absolute;left:4765;top:454;width:28;height:2" coordorigin="4765,454" coordsize="28,0" path="m4765,454l4792,454e" filled="false" stroked="true" strokeweight="2.858pt" strokecolor="#231f20">
                <v:path arrowok="t"/>
              </v:shape>
            </v:group>
            <v:group style="position:absolute;left:5427;top:440;width:249;height:2" coordorigin="5427,440" coordsize="249,2">
              <v:shape style="position:absolute;left:5427;top:440;width:249;height:2" coordorigin="5427,440" coordsize="249,0" path="m5427,440l5675,440e" filled="false" stroked="true" strokeweight="1.48pt" strokecolor="#231f20">
                <v:path arrowok="t"/>
              </v:shape>
            </v:group>
            <v:group style="position:absolute;left:5482;top:481;width:194;height:2" coordorigin="5482,481" coordsize="194,2">
              <v:shape style="position:absolute;left:5482;top:481;width:194;height:2" coordorigin="5482,481" coordsize="194,0" path="m5482,481l5675,481e" filled="false" stroked="true" strokeweight="2.858pt" strokecolor="#231f20">
                <v:path arrowok="t"/>
              </v:shape>
            </v:group>
            <v:group style="position:absolute;left:4655;top:509;width:28;height:2" coordorigin="4655,509" coordsize="28,2">
              <v:shape style="position:absolute;left:4655;top:509;width:28;height:2" coordorigin="4655,509" coordsize="28,0" path="m4655,509l4682,509e" filled="false" stroked="true" strokeweight="2.858pt" strokecolor="#231f20">
                <v:path arrowok="t"/>
              </v:shape>
            </v:group>
            <v:group style="position:absolute;left:4710;top:509;width:525;height:2" coordorigin="4710,509" coordsize="525,2">
              <v:shape style="position:absolute;left:4710;top:509;width:525;height:2" coordorigin="4710,509" coordsize="525,0" path="m4710,509l5234,509e" filled="false" stroked="true" strokeweight="2.858pt" strokecolor="#231f20">
                <v:path arrowok="t"/>
              </v:shape>
            </v:group>
            <v:group style="position:absolute;left:5261;top:495;width:111;height:2" coordorigin="5261,495" coordsize="111,2">
              <v:shape style="position:absolute;left:5261;top:495;width:111;height:2" coordorigin="5261,495" coordsize="111,0" path="m5261,495l5372,495e" filled="false" stroked="true" strokeweight="1.479pt" strokecolor="#231f20">
                <v:path arrowok="t"/>
              </v:shape>
            </v:group>
            <v:group style="position:absolute;left:5454;top:509;width:56;height:2" coordorigin="5454,509" coordsize="56,2">
              <v:shape style="position:absolute;left:5454;top:509;width:56;height:2" coordorigin="5454,509" coordsize="56,0" path="m5454,509l5509,509e" filled="false" stroked="true" strokeweight="2.858pt" strokecolor="#231f20">
                <v:path arrowok="t"/>
              </v:shape>
            </v:group>
            <v:group style="position:absolute;left:5592;top:481;width:28;height:28" coordorigin="5592,481" coordsize="28,28">
              <v:shape style="position:absolute;left:5592;top:481;width:28;height:28" coordorigin="5592,481" coordsize="28,28" path="m5592,495l5620,495e" filled="false" stroked="true" strokeweight="1.479pt" strokecolor="#231f20">
                <v:path arrowok="t"/>
              </v:shape>
            </v:group>
            <v:group style="position:absolute;left:4820;top:537;width:83;height:2" coordorigin="4820,537" coordsize="83,2">
              <v:shape style="position:absolute;left:4820;top:537;width:83;height:2" coordorigin="4820,537" coordsize="83,0" path="m4820,537l4903,537e" filled="false" stroked="true" strokeweight="2.858pt" strokecolor="#231f20">
                <v:path arrowok="t"/>
              </v:shape>
            </v:group>
            <v:group style="position:absolute;left:4930;top:537;width:56;height:2" coordorigin="4930,537" coordsize="56,2">
              <v:shape style="position:absolute;left:4930;top:537;width:56;height:2" coordorigin="4930,537" coordsize="56,0" path="m4930,537l4985,537e" filled="false" stroked="true" strokeweight="2.858pt" strokecolor="#231f20">
                <v:path arrowok="t"/>
              </v:shape>
            </v:group>
            <v:group style="position:absolute;left:5096;top:537;width:111;height:2" coordorigin="5096,537" coordsize="111,2">
              <v:shape style="position:absolute;left:5096;top:537;width:111;height:2" coordorigin="5096,537" coordsize="111,0" path="m5096,537l5206,537e" filled="false" stroked="true" strokeweight="2.858pt" strokecolor="#231f20">
                <v:path arrowok="t"/>
              </v:shape>
            </v:group>
            <v:group style="position:absolute;left:5234;top:537;width:56;height:2" coordorigin="5234,537" coordsize="56,2">
              <v:shape style="position:absolute;left:5234;top:537;width:56;height:2" coordorigin="5234,537" coordsize="56,0" path="m5234,537l5289,537e" filled="false" stroked="true" strokeweight="2.858pt" strokecolor="#231f20">
                <v:path arrowok="t"/>
              </v:shape>
            </v:group>
            <v:group style="position:absolute;left:5372;top:537;width:56;height:2" coordorigin="5372,537" coordsize="56,2">
              <v:shape style="position:absolute;left:5372;top:537;width:56;height:2" coordorigin="5372,537" coordsize="56,0" path="m5372,537l5427,537e" filled="false" stroked="true" strokeweight="2.858pt" strokecolor="#231f20">
                <v:path arrowok="t"/>
              </v:shape>
            </v:group>
            <v:group style="position:absolute;left:5482;top:537;width:56;height:2" coordorigin="5482,537" coordsize="56,2">
              <v:shape style="position:absolute;left:5482;top:537;width:56;height:2" coordorigin="5482,537" coordsize="56,0" path="m5482,537l5537,537e" filled="false" stroked="true" strokeweight="2.858pt" strokecolor="#231f20">
                <v:path arrowok="t"/>
              </v:shape>
            </v:group>
            <v:group style="position:absolute;left:4655;top:557;width:83;height:2" coordorigin="4655,557" coordsize="83,2">
              <v:shape style="position:absolute;left:4655;top:557;width:83;height:2" coordorigin="4655,557" coordsize="83,0" path="m4655,557l4737,557e" filled="false" stroked="true" strokeweight="2.1185pt" strokecolor="#231f20">
                <v:path arrowok="t"/>
              </v:shape>
            </v:group>
            <v:group style="position:absolute;left:4765;top:537;width:28;height:28" coordorigin="4765,537" coordsize="28,28">
              <v:shape style="position:absolute;left:4765;top:537;width:28;height:28" coordorigin="4765,537" coordsize="28,28" path="m4765,550l4792,550e" filled="false" stroked="true" strokeweight="1.479pt" strokecolor="#231f20">
                <v:path arrowok="t"/>
              </v:shape>
            </v:group>
            <v:group style="position:absolute;left:4848;top:564;width:28;height:2" coordorigin="4848,564" coordsize="28,2">
              <v:shape style="position:absolute;left:4848;top:564;width:28;height:2" coordorigin="4848,564" coordsize="28,0" path="m4848,564l4875,564e" filled="false" stroked="true" strokeweight="2.858pt" strokecolor="#231f20">
                <v:path arrowok="t"/>
              </v:shape>
            </v:group>
            <v:group style="position:absolute;left:4958;top:564;width:83;height:2" coordorigin="4958,564" coordsize="83,2">
              <v:shape style="position:absolute;left:4958;top:564;width:83;height:2" coordorigin="4958,564" coordsize="83,0" path="m4958,564l5041,564e" filled="false" stroked="true" strokeweight="2.858pt" strokecolor="#231f20">
                <v:path arrowok="t"/>
              </v:shape>
            </v:group>
            <v:group style="position:absolute;left:5179;top:564;width:28;height:2" coordorigin="5179,564" coordsize="28,2">
              <v:shape style="position:absolute;left:5179;top:564;width:28;height:2" coordorigin="5179,564" coordsize="28,0" path="m5179,564l5206,564e" filled="false" stroked="true" strokeweight="2.858pt" strokecolor="#231f20">
                <v:path arrowok="t"/>
              </v:shape>
            </v:group>
            <v:group style="position:absolute;left:5261;top:564;width:56;height:2" coordorigin="5261,564" coordsize="56,2">
              <v:shape style="position:absolute;left:5261;top:564;width:56;height:2" coordorigin="5261,564" coordsize="56,0" path="m5261,564l5316,564e" filled="false" stroked="true" strokeweight="2.858pt" strokecolor="#231f20">
                <v:path arrowok="t"/>
              </v:shape>
            </v:group>
            <v:group style="position:absolute;left:5399;top:564;width:56;height:2" coordorigin="5399,564" coordsize="56,2">
              <v:shape style="position:absolute;left:5399;top:564;width:56;height:2" coordorigin="5399,564" coordsize="56,0" path="m5399,564l5454,564e" filled="false" stroked="true" strokeweight="2.858pt" strokecolor="#231f20">
                <v:path arrowok="t"/>
              </v:shape>
            </v:group>
            <v:group style="position:absolute;left:5647;top:564;width:28;height:2" coordorigin="5647,564" coordsize="28,2">
              <v:shape style="position:absolute;left:5647;top:564;width:28;height:2" coordorigin="5647,564" coordsize="28,0" path="m5647,564l5675,564e" filled="false" stroked="true" strokeweight="2.859pt" strokecolor="#231f20">
                <v:path arrowok="t"/>
              </v:shape>
            </v:group>
            <v:group style="position:absolute;left:4903;top:592;width:28;height:2" coordorigin="4903,592" coordsize="28,2">
              <v:shape style="position:absolute;left:4903;top:592;width:28;height:2" coordorigin="4903,592" coordsize="28,0" path="m4903,592l4930,592e" filled="false" stroked="true" strokeweight="2.858pt" strokecolor="#231f20">
                <v:path arrowok="t"/>
              </v:shape>
            </v:group>
            <v:group style="position:absolute;left:5041;top:592;width:83;height:2" coordorigin="5041,592" coordsize="83,2">
              <v:shape style="position:absolute;left:5041;top:592;width:83;height:2" coordorigin="5041,592" coordsize="83,0" path="m5041,592l5123,592e" filled="false" stroked="true" strokeweight="2.858pt" strokecolor="#231f20">
                <v:path arrowok="t"/>
              </v:shape>
            </v:group>
            <v:group style="position:absolute;left:5179;top:592;width:56;height:2" coordorigin="5179,592" coordsize="56,2">
              <v:shape style="position:absolute;left:5179;top:592;width:56;height:2" coordorigin="5179,592" coordsize="56,0" path="m5179,592l5234,592e" filled="false" stroked="true" strokeweight="2.858pt" strokecolor="#231f20">
                <v:path arrowok="t"/>
              </v:shape>
            </v:group>
            <v:group style="position:absolute;left:5289;top:564;width:28;height:28" coordorigin="5289,564" coordsize="28,28">
              <v:shape style="position:absolute;left:5289;top:564;width:28;height:28" coordorigin="5289,564" coordsize="28,28" path="m5289,578l5316,578e" filled="false" stroked="true" strokeweight="1.479pt" strokecolor="#231f20">
                <v:path arrowok="t"/>
              </v:shape>
            </v:group>
            <v:group style="position:absolute;left:5344;top:564;width:28;height:28" coordorigin="5344,564" coordsize="28,28">
              <v:shape style="position:absolute;left:5344;top:564;width:28;height:28" coordorigin="5344,564" coordsize="28,28" path="m5344,578l5372,578e" filled="false" stroked="true" strokeweight="1.479pt" strokecolor="#231f20">
                <v:path arrowok="t"/>
              </v:shape>
            </v:group>
            <v:group style="position:absolute;left:5427;top:592;width:56;height:2" coordorigin="5427,592" coordsize="56,2">
              <v:shape style="position:absolute;left:5427;top:592;width:56;height:2" coordorigin="5427,592" coordsize="56,0" path="m5427,592l5482,592e" filled="false" stroked="true" strokeweight="2.858pt" strokecolor="#231f20">
                <v:path arrowok="t"/>
              </v:shape>
            </v:group>
            <v:group style="position:absolute;left:5454;top:584;width:111;height:2" coordorigin="5454,584" coordsize="111,2">
              <v:shape style="position:absolute;left:5454;top:584;width:111;height:2" coordorigin="5454,584" coordsize="111,0" path="m5454,584l5565,584e" filled="false" stroked="true" strokeweight="2.1185pt" strokecolor="#231f20">
                <v:path arrowok="t"/>
              </v:shape>
            </v:group>
            <v:group style="position:absolute;left:4655;top:605;width:56;height:2" coordorigin="4655,605" coordsize="56,2">
              <v:shape style="position:absolute;left:4655;top:605;width:56;height:2" coordorigin="4655,605" coordsize="56,0" path="m4655,605l4710,605e" filled="false" stroked="true" strokeweight="1.479pt" strokecolor="#231f20">
                <v:path arrowok="t"/>
              </v:shape>
            </v:group>
            <v:group style="position:absolute;left:4765;top:619;width:28;height:2" coordorigin="4765,619" coordsize="28,2">
              <v:shape style="position:absolute;left:4765;top:619;width:28;height:2" coordorigin="4765,619" coordsize="28,0" path="m4765,619l4792,619e" filled="false" stroked="true" strokeweight="2.858pt" strokecolor="#231f20">
                <v:path arrowok="t"/>
              </v:shape>
            </v:group>
            <v:group style="position:absolute;left:4792;top:619;width:56;height:2" coordorigin="4792,619" coordsize="56,2">
              <v:shape style="position:absolute;left:4792;top:619;width:56;height:2" coordorigin="4792,619" coordsize="56,0" path="m4792,619l4848,619e" filled="false" stroked="true" strokeweight="2.858pt" strokecolor="#231f20">
                <v:path arrowok="t"/>
              </v:shape>
            </v:group>
            <v:group style="position:absolute;left:4848;top:612;width:138;height:2" coordorigin="4848,612" coordsize="138,2">
              <v:shape style="position:absolute;left:4848;top:612;width:138;height:2" coordorigin="4848,612" coordsize="138,0" path="m4848,612l4985,612e" filled="false" stroked="true" strokeweight="2.1185pt" strokecolor="#231f20">
                <v:path arrowok="t"/>
              </v:shape>
            </v:group>
            <v:group style="position:absolute;left:5041;top:619;width:111;height:2" coordorigin="5041,619" coordsize="111,2">
              <v:shape style="position:absolute;left:5041;top:619;width:111;height:2" coordorigin="5041,619" coordsize="111,0" path="m5041,619l5151,619e" filled="false" stroked="true" strokeweight="2.858pt" strokecolor="#231f20">
                <v:path arrowok="t"/>
              </v:shape>
            </v:group>
            <v:group style="position:absolute;left:5537;top:619;width:83;height:2" coordorigin="5537,619" coordsize="83,2">
              <v:shape style="position:absolute;left:5537;top:619;width:83;height:2" coordorigin="5537,619" coordsize="83,0" path="m5537,619l5620,619e" filled="false" stroked="true" strokeweight="2.858pt" strokecolor="#231f20">
                <v:path arrowok="t"/>
              </v:shape>
            </v:group>
            <v:group style="position:absolute;left:4930;top:647;width:28;height:2" coordorigin="4930,647" coordsize="28,2">
              <v:shape style="position:absolute;left:4930;top:647;width:28;height:2" coordorigin="4930,647" coordsize="28,0" path="m4930,647l4958,647e" filled="false" stroked="true" strokeweight="2.858pt" strokecolor="#231f20">
                <v:path arrowok="t"/>
              </v:shape>
            </v:group>
            <v:group style="position:absolute;left:4985;top:647;width:28;height:2" coordorigin="4985,647" coordsize="28,2">
              <v:shape style="position:absolute;left:4985;top:647;width:28;height:2" coordorigin="4985,647" coordsize="28,0" path="m4985,647l5013,647e" filled="false" stroked="true" strokeweight="2.858pt" strokecolor="#231f20">
                <v:path arrowok="t"/>
              </v:shape>
            </v:group>
            <v:group style="position:absolute;left:5041;top:647;width:56;height:2" coordorigin="5041,647" coordsize="56,2">
              <v:shape style="position:absolute;left:5041;top:647;width:56;height:2" coordorigin="5041,647" coordsize="56,0" path="m5041,647l5096,647e" filled="false" stroked="true" strokeweight="2.858pt" strokecolor="#231f20">
                <v:path arrowok="t"/>
              </v:shape>
            </v:group>
            <v:group style="position:absolute;left:5068;top:647;width:359;height:2" coordorigin="5068,647" coordsize="359,2">
              <v:shape style="position:absolute;left:5068;top:647;width:359;height:2" coordorigin="5068,647" coordsize="359,0" path="m5068,647l5427,647e" filled="false" stroked="true" strokeweight="2.858pt" strokecolor="#231f20">
                <v:path arrowok="t"/>
              </v:shape>
            </v:group>
            <v:group style="position:absolute;left:5454;top:619;width:28;height:28" coordorigin="5454,619" coordsize="28,28">
              <v:shape style="position:absolute;left:5454;top:619;width:28;height:28" coordorigin="5454,619" coordsize="28,28" path="m5454,633l5482,633e" filled="false" stroked="true" strokeweight="1.479pt" strokecolor="#231f20">
                <v:path arrowok="t"/>
              </v:shape>
            </v:group>
            <v:group style="position:absolute;left:5509;top:647;width:56;height:2" coordorigin="5509,647" coordsize="56,2">
              <v:shape style="position:absolute;left:5509;top:647;width:56;height:2" coordorigin="5509,647" coordsize="56,0" path="m5509,647l5565,647e" filled="false" stroked="true" strokeweight="2.858pt" strokecolor="#231f20">
                <v:path arrowok="t"/>
              </v:shape>
            </v:group>
            <v:group style="position:absolute;left:5096;top:647;width:28;height:28" coordorigin="5096,647" coordsize="28,28">
              <v:shape style="position:absolute;left:5096;top:647;width:28;height:28" coordorigin="5096,647" coordsize="28,28" path="m5096,661l5123,661e" filled="false" stroked="true" strokeweight="1.479pt" strokecolor="#231f20">
                <v:path arrowok="t"/>
              </v:shape>
            </v:group>
            <v:group style="position:absolute;left:4958;top:667;width:359;height:2" coordorigin="4958,667" coordsize="359,2">
              <v:shape style="position:absolute;left:4958;top:667;width:359;height:2" coordorigin="4958,667" coordsize="359,0" path="m4958,667l5316,667e" filled="false" stroked="true" strokeweight="2.1185pt" strokecolor="#231f20">
                <v:path arrowok="t"/>
              </v:shape>
            </v:group>
            <v:group style="position:absolute;left:5372;top:674;width:56;height:2" coordorigin="5372,674" coordsize="56,2">
              <v:shape style="position:absolute;left:5372;top:674;width:56;height:2" coordorigin="5372,674" coordsize="56,0" path="m5372,674l5427,674e" filled="false" stroked="true" strokeweight="2.858pt" strokecolor="#231f20">
                <v:path arrowok="t"/>
              </v:shape>
            </v:group>
            <v:group style="position:absolute;left:5509;top:667;width:83;height:2" coordorigin="5509,667" coordsize="83,2">
              <v:shape style="position:absolute;left:5509;top:667;width:83;height:2" coordorigin="5509,667" coordsize="83,0" path="m5509,667l5592,667e" filled="false" stroked="true" strokeweight="2.1185pt" strokecolor="#231f20">
                <v:path arrowok="t"/>
              </v:shape>
            </v:group>
            <v:group style="position:absolute;left:5647;top:646;width:28;height:58" coordorigin="5647,646" coordsize="28,58">
              <v:shape style="position:absolute;left:5647;top:646;width:28;height:58" coordorigin="5647,646" coordsize="28,58" path="m5647,703l5675,703,5675,646,5647,646,5647,703xe" filled="true" fillcolor="#231f20" stroked="false">
                <v:path arrowok="t"/>
                <v:fill type="solid"/>
              </v:shape>
            </v:group>
            <v:group style="position:absolute;left:4655;top:702;width:249;height:2" coordorigin="4655,702" coordsize="249,2">
              <v:shape style="position:absolute;left:4655;top:702;width:249;height:2" coordorigin="4655,702" coordsize="249,0" path="m4655,702l4903,702e" filled="false" stroked="true" strokeweight="2.858pt" strokecolor="#231f20">
                <v:path arrowok="t"/>
              </v:shape>
            </v:group>
            <v:group style="position:absolute;left:5261;top:674;width:28;height:28" coordorigin="5261,674" coordsize="28,28">
              <v:shape style="position:absolute;left:5261;top:674;width:28;height:28" coordorigin="5261,674" coordsize="28,28" path="m5261,688l5289,688e" filled="false" stroked="true" strokeweight="1.479pt" strokecolor="#231f20">
                <v:path arrowok="t"/>
              </v:shape>
            </v:group>
            <v:group style="position:absolute;left:5399;top:702;width:56;height:2" coordorigin="5399,702" coordsize="56,2">
              <v:shape style="position:absolute;left:5399;top:702;width:56;height:2" coordorigin="5399,702" coordsize="56,0" path="m5399,702l5454,702e" filled="false" stroked="true" strokeweight="2.858pt" strokecolor="#231f20">
                <v:path arrowok="t"/>
              </v:shape>
            </v:group>
            <v:group style="position:absolute;left:5565;top:673;width:83;height:58" coordorigin="5565,673" coordsize="83,58">
              <v:shape style="position:absolute;left:5565;top:673;width:83;height:58" coordorigin="5565,673" coordsize="83,58" path="m5565,731l5647,731,5647,673,5565,673,5565,731xe" filled="true" fillcolor="#231f20" stroked="false">
                <v:path arrowok="t"/>
                <v:fill type="solid"/>
              </v:shape>
            </v:group>
            <v:group style="position:absolute;left:4655;top:730;width:111;height:2" coordorigin="4655,730" coordsize="111,2">
              <v:shape style="position:absolute;left:4655;top:730;width:111;height:2" coordorigin="4655,730" coordsize="111,0" path="m4655,730l4765,730e" filled="false" stroked="true" strokeweight="2.858pt" strokecolor="#231f20">
                <v:path arrowok="t"/>
              </v:shape>
            </v:group>
            <v:group style="position:absolute;left:4820;top:702;width:28;height:28" coordorigin="4820,702" coordsize="28,28">
              <v:shape style="position:absolute;left:4820;top:702;width:28;height:28" coordorigin="4820,702" coordsize="28,28" path="m4820,716l4848,716e" filled="false" stroked="true" strokeweight="1.479pt" strokecolor="#231f20">
                <v:path arrowok="t"/>
              </v:shape>
            </v:group>
            <v:group style="position:absolute;left:4903;top:730;width:28;height:2" coordorigin="4903,730" coordsize="28,2">
              <v:shape style="position:absolute;left:4903;top:730;width:28;height:2" coordorigin="4903,730" coordsize="28,0" path="m4903,730l4930,730e" filled="false" stroked="true" strokeweight="2.858pt" strokecolor="#231f20">
                <v:path arrowok="t"/>
              </v:shape>
            </v:group>
            <v:group style="position:absolute;left:5041;top:716;width:56;height:2" coordorigin="5041,716" coordsize="56,2">
              <v:shape style="position:absolute;left:5041;top:716;width:56;height:2" coordorigin="5041,716" coordsize="56,0" path="m5041,716l5096,716e" filled="false" stroked="true" strokeweight="1.479pt" strokecolor="#231f20">
                <v:path arrowok="t"/>
              </v:shape>
            </v:group>
            <v:group style="position:absolute;left:5123;top:730;width:28;height:2" coordorigin="5123,730" coordsize="28,2">
              <v:shape style="position:absolute;left:5123;top:730;width:28;height:2" coordorigin="5123,730" coordsize="28,0" path="m5123,730l5151,730e" filled="false" stroked="true" strokeweight="2.858pt" strokecolor="#231f20">
                <v:path arrowok="t"/>
              </v:shape>
            </v:group>
            <v:group style="position:absolute;left:5206;top:730;width:56;height:2" coordorigin="5206,730" coordsize="56,2">
              <v:shape style="position:absolute;left:5206;top:730;width:56;height:2" coordorigin="5206,730" coordsize="56,0" path="m5206,730l5261,730e" filled="false" stroked="true" strokeweight="2.858pt" strokecolor="#231f20">
                <v:path arrowok="t"/>
              </v:shape>
            </v:group>
            <v:group style="position:absolute;left:5261;top:722;width:83;height:2" coordorigin="5261,722" coordsize="83,2">
              <v:shape style="position:absolute;left:5261;top:722;width:83;height:2" coordorigin="5261,722" coordsize="83,0" path="m5261,722l5344,722e" filled="false" stroked="true" strokeweight="2.1185pt" strokecolor="#231f20">
                <v:path arrowok="t"/>
              </v:shape>
            </v:group>
            <v:group style="position:absolute;left:5372;top:722;width:83;height:2" coordorigin="5372,722" coordsize="83,2">
              <v:shape style="position:absolute;left:5372;top:722;width:83;height:2" coordorigin="5372,722" coordsize="83,0" path="m5372,722l5454,722e" filled="false" stroked="true" strokeweight="2.1185pt" strokecolor="#231f20">
                <v:path arrowok="t"/>
              </v:shape>
            </v:group>
            <v:group style="position:absolute;left:5482;top:730;width:83;height:2" coordorigin="5482,730" coordsize="83,2">
              <v:shape style="position:absolute;left:5482;top:730;width:83;height:2" coordorigin="5482,730" coordsize="83,0" path="m5482,730l5565,730e" filled="false" stroked="true" strokeweight="2.858pt" strokecolor="#231f20">
                <v:path arrowok="t"/>
              </v:shape>
            </v:group>
            <v:group style="position:absolute;left:5647;top:701;width:28;height:30" coordorigin="5647,701" coordsize="28,30">
              <v:shape style="position:absolute;left:5647;top:701;width:28;height:30" coordorigin="5647,701" coordsize="28,30" path="m5647,731l5675,731,5675,701,5647,701,5647,731xe" filled="true" fillcolor="#231f20" stroked="false">
                <v:path arrowok="t"/>
                <v:fill type="solid"/>
              </v:shape>
            </v:group>
            <v:group style="position:absolute;left:4930;top:757;width:83;height:2" coordorigin="4930,757" coordsize="83,2">
              <v:shape style="position:absolute;left:4930;top:757;width:83;height:2" coordorigin="4930,757" coordsize="83,0" path="m4930,757l5013,757e" filled="false" stroked="true" strokeweight="2.858pt" strokecolor="#231f20">
                <v:path arrowok="t"/>
              </v:shape>
            </v:group>
            <v:group style="position:absolute;left:5013;top:757;width:56;height:2" coordorigin="5013,757" coordsize="56,2">
              <v:shape style="position:absolute;left:5013;top:757;width:56;height:2" coordorigin="5013,757" coordsize="56,0" path="m5013,757l5068,757e" filled="false" stroked="true" strokeweight="2.858pt" strokecolor="#231f20">
                <v:path arrowok="t"/>
              </v:shape>
            </v:group>
            <v:group style="position:absolute;left:5123;top:757;width:56;height:2" coordorigin="5123,757" coordsize="56,2">
              <v:shape style="position:absolute;left:5123;top:757;width:56;height:2" coordorigin="5123,757" coordsize="56,0" path="m5123,757l5179,757e" filled="false" stroked="true" strokeweight="2.858pt" strokecolor="#231f20">
                <v:path arrowok="t"/>
              </v:shape>
            </v:group>
            <v:group style="position:absolute;left:5565;top:729;width:83;height:58" coordorigin="5565,729" coordsize="83,58">
              <v:shape style="position:absolute;left:5565;top:729;width:83;height:58" coordorigin="5565,729" coordsize="83,58" path="m5565,786l5647,786,5647,729,5565,729,5565,786xe" filled="true" fillcolor="#231f20" stroked="false">
                <v:path arrowok="t"/>
                <v:fill type="solid"/>
              </v:shape>
            </v:group>
            <v:group style="position:absolute;left:4655;top:785;width:276;height:2" coordorigin="4655,785" coordsize="276,2">
              <v:shape style="position:absolute;left:4655;top:785;width:276;height:2" coordorigin="4655,785" coordsize="276,0" path="m4655,785l4930,785e" filled="false" stroked="true" strokeweight="2.858pt" strokecolor="#231f20">
                <v:path arrowok="t"/>
              </v:shape>
            </v:group>
            <v:group style="position:absolute;left:4930;top:756;width:56;height:58" coordorigin="4930,756" coordsize="56,58">
              <v:shape style="position:absolute;left:4930;top:756;width:56;height:58" coordorigin="4930,756" coordsize="56,58" path="m4930,813l4985,813,4985,756,4930,756,4930,813xe" filled="true" fillcolor="#231f20" stroked="false">
                <v:path arrowok="t"/>
                <v:fill type="solid"/>
              </v:shape>
            </v:group>
            <v:group style="position:absolute;left:5041;top:785;width:56;height:2" coordorigin="5041,785" coordsize="56,2">
              <v:shape style="position:absolute;left:5041;top:785;width:56;height:2" coordorigin="5041,785" coordsize="56,0" path="m5041,785l5096,785e" filled="false" stroked="true" strokeweight="2.858pt" strokecolor="#231f20">
                <v:path arrowok="t"/>
              </v:shape>
            </v:group>
            <v:group style="position:absolute;left:5179;top:771;width:56;height:2" coordorigin="5179,771" coordsize="56,2">
              <v:shape style="position:absolute;left:5179;top:771;width:56;height:2" coordorigin="5179,771" coordsize="56,0" path="m5179,771l5234,771e" filled="false" stroked="true" strokeweight="1.479pt" strokecolor="#231f20">
                <v:path arrowok="t"/>
              </v:shape>
            </v:group>
            <v:group style="position:absolute;left:5261;top:757;width:28;height:28" coordorigin="5261,757" coordsize="28,28">
              <v:shape style="position:absolute;left:5261;top:757;width:28;height:28" coordorigin="5261,757" coordsize="28,28" path="m5261,771l5289,771e" filled="false" stroked="true" strokeweight="1.479pt" strokecolor="#231f20">
                <v:path arrowok="t"/>
              </v:shape>
            </v:group>
            <v:group style="position:absolute;left:5372;top:771;width:56;height:2" coordorigin="5372,771" coordsize="56,2">
              <v:shape style="position:absolute;left:5372;top:771;width:56;height:2" coordorigin="5372,771" coordsize="56,0" path="m5372,771l5427,771e" filled="false" stroked="true" strokeweight="1.479pt" strokecolor="#231f20">
                <v:path arrowok="t"/>
              </v:shape>
            </v:group>
            <v:group style="position:absolute;left:5454;top:771;width:56;height:2" coordorigin="5454,771" coordsize="56,2">
              <v:shape style="position:absolute;left:5454;top:771;width:56;height:2" coordorigin="5454,771" coordsize="56,0" path="m5454,771l5509,771e" filled="false" stroked="true" strokeweight="1.479pt" strokecolor="#231f20">
                <v:path arrowok="t"/>
              </v:shape>
            </v:group>
            <v:group style="position:absolute;left:5647;top:757;width:28;height:28" coordorigin="5647,757" coordsize="28,28">
              <v:shape style="position:absolute;left:5647;top:757;width:28;height:28" coordorigin="5647,757" coordsize="28,28" path="m5647,771l5675,771e" filled="false" stroked="true" strokeweight="1.48pt" strokecolor="#231f20">
                <v:path arrowok="t"/>
              </v:shape>
            </v:group>
            <v:group style="position:absolute;left:4737;top:812;width:56;height:2" coordorigin="4737,812" coordsize="56,2">
              <v:shape style="position:absolute;left:4737;top:812;width:56;height:2" coordorigin="4737,812" coordsize="56,0" path="m4737,812l4792,812e" filled="false" stroked="true" strokeweight="2.858pt" strokecolor="#231f20">
                <v:path arrowok="t"/>
              </v:shape>
            </v:group>
            <v:group style="position:absolute;left:4820;top:812;width:56;height:2" coordorigin="4820,812" coordsize="56,2">
              <v:shape style="position:absolute;left:4820;top:812;width:56;height:2" coordorigin="4820,812" coordsize="56,0" path="m4820,812l4875,812e" filled="false" stroked="true" strokeweight="2.858pt" strokecolor="#231f20">
                <v:path arrowok="t"/>
              </v:shape>
            </v:group>
            <v:group style="position:absolute;left:4930;top:784;width:56;height:58" coordorigin="4930,784" coordsize="56,58">
              <v:shape style="position:absolute;left:4930;top:784;width:56;height:58" coordorigin="4930,784" coordsize="56,58" path="m4930,841l4985,841,4985,784,4930,784,4930,841xe" filled="true" fillcolor="#231f20" stroked="false">
                <v:path arrowok="t"/>
                <v:fill type="solid"/>
              </v:shape>
            </v:group>
            <v:group style="position:absolute;left:5261;top:805;width:138;height:2" coordorigin="5261,805" coordsize="138,2">
              <v:shape style="position:absolute;left:5261;top:805;width:138;height:2" coordorigin="5261,805" coordsize="138,0" path="m5261,805l5399,805e" filled="false" stroked="true" strokeweight="2.1185pt" strokecolor="#231f20">
                <v:path arrowok="t"/>
              </v:shape>
            </v:group>
            <v:group style="position:absolute;left:5399;top:805;width:83;height:2" coordorigin="5399,805" coordsize="83,2">
              <v:shape style="position:absolute;left:5399;top:805;width:83;height:2" coordorigin="5399,805" coordsize="83,0" path="m5399,805l5482,805e" filled="false" stroked="true" strokeweight="2.1185pt" strokecolor="#231f20">
                <v:path arrowok="t"/>
              </v:shape>
            </v:group>
            <v:group style="position:absolute;left:5454;top:805;width:166;height:2" coordorigin="5454,805" coordsize="166,2">
              <v:shape style="position:absolute;left:5454;top:805;width:166;height:2" coordorigin="5454,805" coordsize="166,0" path="m5454,805l5620,805e" filled="false" stroked="true" strokeweight="2.1185pt" strokecolor="#231f20">
                <v:path arrowok="t"/>
              </v:shape>
            </v:group>
            <v:group style="position:absolute;left:4848;top:840;width:56;height:2" coordorigin="4848,840" coordsize="56,2">
              <v:shape style="position:absolute;left:4848;top:840;width:56;height:2" coordorigin="4848,840" coordsize="56,0" path="m4848,840l4903,840e" filled="false" stroked="true" strokeweight="2.858pt" strokecolor="#231f20">
                <v:path arrowok="t"/>
              </v:shape>
            </v:group>
            <v:group style="position:absolute;left:4958;top:840;width:28;height:2" coordorigin="4958,840" coordsize="28,2">
              <v:shape style="position:absolute;left:4958;top:840;width:28;height:2" coordorigin="4958,840" coordsize="28,0" path="m4958,840l4985,840e" filled="false" stroked="true" strokeweight="2.858pt" strokecolor="#231f20">
                <v:path arrowok="t"/>
              </v:shape>
            </v:group>
            <v:group style="position:absolute;left:4985;top:840;width:138;height:2" coordorigin="4985,840" coordsize="138,2">
              <v:shape style="position:absolute;left:4985;top:840;width:138;height:2" coordorigin="4985,840" coordsize="138,0" path="m4985,840l5123,840e" filled="false" stroked="true" strokeweight="2.858pt" strokecolor="#231f20">
                <v:path arrowok="t"/>
              </v:shape>
            </v:group>
            <v:group style="position:absolute;left:5592;top:840;width:28;height:2" coordorigin="5592,840" coordsize="28,2">
              <v:shape style="position:absolute;left:5592;top:840;width:28;height:2" coordorigin="5592,840" coordsize="28,0" path="m5592,840l5620,840e" filled="false" stroked="true" strokeweight="2.858pt" strokecolor="#231f20">
                <v:path arrowok="t"/>
              </v:shape>
            </v:group>
            <v:group style="position:absolute;left:4875;top:868;width:56;height:2" coordorigin="4875,868" coordsize="56,2">
              <v:shape style="position:absolute;left:4875;top:868;width:56;height:2" coordorigin="4875,868" coordsize="56,0" path="m4875,868l4930,868e" filled="false" stroked="true" strokeweight="2.858pt" strokecolor="#231f20">
                <v:path arrowok="t"/>
              </v:shape>
            </v:group>
            <v:group style="position:absolute;left:5041;top:868;width:56;height:2" coordorigin="5041,868" coordsize="56,2">
              <v:shape style="position:absolute;left:5041;top:868;width:56;height:2" coordorigin="5041,868" coordsize="56,0" path="m5041,868l5096,868e" filled="false" stroked="true" strokeweight="2.858pt" strokecolor="#231f20">
                <v:path arrowok="t"/>
              </v:shape>
            </v:group>
            <v:group style="position:absolute;left:5068;top:868;width:166;height:2" coordorigin="5068,868" coordsize="166,2">
              <v:shape style="position:absolute;left:5068;top:868;width:166;height:2" coordorigin="5068,868" coordsize="166,0" path="m5068,868l5234,868e" filled="false" stroked="true" strokeweight="2.858pt" strokecolor="#231f20">
                <v:path arrowok="t"/>
              </v:shape>
            </v:group>
            <v:group style="position:absolute;left:5123;top:860;width:166;height:2" coordorigin="5123,860" coordsize="166,2">
              <v:shape style="position:absolute;left:5123;top:860;width:166;height:2" coordorigin="5123,860" coordsize="166,0" path="m5123,860l5289,860e" filled="false" stroked="true" strokeweight="2.1185pt" strokecolor="#231f20">
                <v:path arrowok="t"/>
              </v:shape>
            </v:group>
            <v:group style="position:absolute;left:5289;top:868;width:56;height:2" coordorigin="5289,868" coordsize="56,2">
              <v:shape style="position:absolute;left:5289;top:868;width:56;height:2" coordorigin="5289,868" coordsize="56,0" path="m5289,868l5344,868e" filled="false" stroked="true" strokeweight="2.858pt" strokecolor="#231f20">
                <v:path arrowok="t"/>
              </v:shape>
            </v:group>
            <v:group style="position:absolute;left:5344;top:868;width:111;height:2" coordorigin="5344,868" coordsize="111,2">
              <v:shape style="position:absolute;left:5344;top:868;width:111;height:2" coordorigin="5344,868" coordsize="111,0" path="m5344,868l5454,868e" filled="false" stroked="true" strokeweight="2.858pt" strokecolor="#231f20">
                <v:path arrowok="t"/>
              </v:shape>
            </v:group>
            <v:group style="position:absolute;left:5537;top:868;width:28;height:2" coordorigin="5537,868" coordsize="28,2">
              <v:shape style="position:absolute;left:5537;top:868;width:28;height:2" coordorigin="5537,868" coordsize="28,0" path="m5537,868l5565,868e" filled="false" stroked="true" strokeweight="2.858pt" strokecolor="#231f20">
                <v:path arrowok="t"/>
              </v:shape>
            </v:group>
            <v:group style="position:absolute;left:5620;top:839;width:56;height:58" coordorigin="5620,839" coordsize="56,58">
              <v:shape style="position:absolute;left:5620;top:839;width:56;height:58" coordorigin="5620,839" coordsize="56,58" path="m5620,896l5675,896,5675,839,5620,839,5620,896xe" filled="true" fillcolor="#231f20" stroked="false">
                <v:path arrowok="t"/>
                <v:fill type="solid"/>
              </v:shape>
            </v:group>
            <v:group style="position:absolute;left:4875;top:895;width:111;height:2" coordorigin="4875,895" coordsize="111,2">
              <v:shape style="position:absolute;left:4875;top:895;width:111;height:2" coordorigin="4875,895" coordsize="111,0" path="m4875,895l4985,895e" filled="false" stroked="true" strokeweight="2.858pt" strokecolor="#231f20">
                <v:path arrowok="t"/>
              </v:shape>
            </v:group>
            <v:group style="position:absolute;left:5399;top:895;width:56;height:2" coordorigin="5399,895" coordsize="56,2">
              <v:shape style="position:absolute;left:5399;top:895;width:56;height:2" coordorigin="5399,895" coordsize="56,0" path="m5399,895l5454,895e" filled="false" stroked="true" strokeweight="2.858pt" strokecolor="#231f20">
                <v:path arrowok="t"/>
              </v:shape>
            </v:group>
            <v:group style="position:absolute;left:5482;top:868;width:28;height:28" coordorigin="5482,868" coordsize="28,28">
              <v:shape style="position:absolute;left:5482;top:868;width:28;height:28" coordorigin="5482,868" coordsize="28,28" path="m5482,881l5509,881e" filled="false" stroked="true" strokeweight="1.479pt" strokecolor="#231f20">
                <v:path arrowok="t"/>
              </v:shape>
            </v:group>
            <v:group style="position:absolute;left:4930;top:923;width:194;height:2" coordorigin="4930,923" coordsize="194,2">
              <v:shape style="position:absolute;left:4930;top:923;width:194;height:2" coordorigin="4930,923" coordsize="194,0" path="m4930,923l5123,923e" filled="false" stroked="true" strokeweight="2.858pt" strokecolor="#231f20">
                <v:path arrowok="t"/>
              </v:shape>
            </v:group>
            <v:group style="position:absolute;left:5206;top:895;width:28;height:28" coordorigin="5206,895" coordsize="28,28">
              <v:shape style="position:absolute;left:5206;top:895;width:28;height:28" coordorigin="5206,895" coordsize="28,28" path="m5206,909l5234,909e" filled="false" stroked="true" strokeweight="1.479pt" strokecolor="#231f20">
                <v:path arrowok="t"/>
              </v:shape>
            </v:group>
            <v:group style="position:absolute;left:5316;top:923;width:56;height:2" coordorigin="5316,923" coordsize="56,2">
              <v:shape style="position:absolute;left:5316;top:923;width:56;height:2" coordorigin="5316,923" coordsize="56,0" path="m5316,923l5372,923e" filled="false" stroked="true" strokeweight="2.858pt" strokecolor="#231f20">
                <v:path arrowok="t"/>
              </v:shape>
            </v:group>
            <v:group style="position:absolute;left:5372;top:915;width:83;height:2" coordorigin="5372,915" coordsize="83,2">
              <v:shape style="position:absolute;left:5372;top:915;width:83;height:2" coordorigin="5372,915" coordsize="83,0" path="m5372,915l5454,915e" filled="false" stroked="true" strokeweight="2.1185pt" strokecolor="#231f20">
                <v:path arrowok="t"/>
              </v:shape>
            </v:group>
            <v:group style="position:absolute;left:5427;top:915;width:138;height:2" coordorigin="5427,915" coordsize="138,2">
              <v:shape style="position:absolute;left:5427;top:915;width:138;height:2" coordorigin="5427,915" coordsize="138,0" path="m5427,915l5565,915e" filled="false" stroked="true" strokeweight="2.1185pt" strokecolor="#231f20">
                <v:path arrowok="t"/>
              </v:shape>
            </v:group>
            <v:group style="position:absolute;left:5620;top:894;width:56;height:30" coordorigin="5620,894" coordsize="56,30">
              <v:shape style="position:absolute;left:5620;top:894;width:56;height:30" coordorigin="5620,894" coordsize="56,30" path="m5620,924l5675,924,5675,894,5620,894,5620,924xe" filled="true" fillcolor="#231f20" stroked="false">
                <v:path arrowok="t"/>
                <v:fill type="solid"/>
              </v:shape>
            </v:group>
            <v:group style="position:absolute;left:4875;top:950;width:28;height:2" coordorigin="4875,950" coordsize="28,2">
              <v:shape style="position:absolute;left:4875;top:950;width:28;height:2" coordorigin="4875,950" coordsize="28,0" path="m4875,950l4903,950e" filled="false" stroked="true" strokeweight="2.858pt" strokecolor="#231f20">
                <v:path arrowok="t"/>
              </v:shape>
            </v:group>
            <v:group style="position:absolute;left:4985;top:950;width:28;height:2" coordorigin="4985,950" coordsize="28,2">
              <v:shape style="position:absolute;left:4985;top:950;width:28;height:2" coordorigin="4985,950" coordsize="28,0" path="m4985,950l5013,950e" filled="false" stroked="true" strokeweight="2.858pt" strokecolor="#231f20">
                <v:path arrowok="t"/>
              </v:shape>
            </v:group>
            <v:group style="position:absolute;left:5013;top:950;width:56;height:2" coordorigin="5013,950" coordsize="56,2">
              <v:shape style="position:absolute;left:5013;top:950;width:56;height:2" coordorigin="5013,950" coordsize="56,0" path="m5013,950l5068,950e" filled="false" stroked="true" strokeweight="2.858pt" strokecolor="#231f20">
                <v:path arrowok="t"/>
              </v:shape>
            </v:group>
            <v:group style="position:absolute;left:5096;top:950;width:111;height:2" coordorigin="5096,950" coordsize="111,2">
              <v:shape style="position:absolute;left:5096;top:950;width:111;height:2" coordorigin="5096,950" coordsize="111,0" path="m5096,950l5206,950e" filled="false" stroked="true" strokeweight="2.858pt" strokecolor="#231f20">
                <v:path arrowok="t"/>
              </v:shape>
            </v:group>
            <v:group style="position:absolute;left:5537;top:923;width:28;height:28" coordorigin="5537,923" coordsize="28,28">
              <v:shape style="position:absolute;left:5537;top:923;width:28;height:28" coordorigin="5537,923" coordsize="28,28" path="m5537,936l5565,936e" filled="false" stroked="true" strokeweight="1.479pt" strokecolor="#231f20">
                <v:path arrowok="t"/>
              </v:shape>
            </v:group>
            <v:group style="position:absolute;left:5206;top:978;width:194;height:2" coordorigin="5206,978" coordsize="194,2">
              <v:shape style="position:absolute;left:5206;top:978;width:194;height:2" coordorigin="5206,978" coordsize="194,0" path="m5206,978l5399,978e" filled="false" stroked="true" strokeweight="2.858pt" strokecolor="#231f20">
                <v:path arrowok="t"/>
              </v:shape>
            </v:group>
            <v:group style="position:absolute;left:5537;top:970;width:83;height:2" coordorigin="5537,970" coordsize="83,2">
              <v:shape style="position:absolute;left:5537;top:970;width:83;height:2" coordorigin="5537,970" coordsize="83,0" path="m5537,970l5620,970e" filled="false" stroked="true" strokeweight="2.1185pt" strokecolor="#231f20">
                <v:path arrowok="t"/>
              </v:shape>
            </v:group>
            <v:group style="position:absolute;left:5647;top:978;width:28;height:2" coordorigin="5647,978" coordsize="28,2">
              <v:shape style="position:absolute;left:5647;top:978;width:28;height:2" coordorigin="5647,978" coordsize="28,0" path="m5647,978l5675,978e" filled="false" stroked="true" strokeweight="2.859pt" strokecolor="#231f20">
                <v:path arrowok="t"/>
              </v:shape>
            </v:group>
            <v:group style="position:absolute;left:4903;top:978;width:28;height:28" coordorigin="4903,978" coordsize="28,28">
              <v:shape style="position:absolute;left:4903;top:978;width:28;height:28" coordorigin="4903,978" coordsize="28,28" path="m4903,992l4930,992e" filled="false" stroked="true" strokeweight="1.479pt" strokecolor="#231f20">
                <v:path arrowok="t"/>
              </v:shape>
            </v:group>
            <v:group style="position:absolute;left:5041;top:1005;width:56;height:2" coordorigin="5041,1005" coordsize="56,2">
              <v:shape style="position:absolute;left:5041;top:1005;width:56;height:2" coordorigin="5041,1005" coordsize="56,0" path="m5041,1005l5096,1005e" filled="false" stroked="true" strokeweight="2.858pt" strokecolor="#231f20">
                <v:path arrowok="t"/>
              </v:shape>
            </v:group>
            <v:group style="position:absolute;left:5123;top:1005;width:28;height:2" coordorigin="5123,1005" coordsize="28,2">
              <v:shape style="position:absolute;left:5123;top:1005;width:28;height:2" coordorigin="5123,1005" coordsize="28,0" path="m5123,1005l5151,1005e" filled="false" stroked="true" strokeweight="2.858pt" strokecolor="#231f20">
                <v:path arrowok="t"/>
              </v:shape>
            </v:group>
            <v:group style="position:absolute;left:5261;top:1005;width:83;height:2" coordorigin="5261,1005" coordsize="83,2">
              <v:shape style="position:absolute;left:5261;top:1005;width:83;height:2" coordorigin="5261,1005" coordsize="83,0" path="m5261,1005l5344,1005e" filled="false" stroked="true" strokeweight="2.858pt" strokecolor="#231f20">
                <v:path arrowok="t"/>
              </v:shape>
            </v:group>
            <v:group style="position:absolute;left:5427;top:992;width:83;height:2" coordorigin="5427,992" coordsize="83,2">
              <v:shape style="position:absolute;left:5427;top:992;width:83;height:2" coordorigin="5427,992" coordsize="83,0" path="m5427,992l5509,992e" filled="false" stroked="true" strokeweight="1.479pt" strokecolor="#231f20">
                <v:path arrowok="t"/>
              </v:shape>
            </v:group>
            <v:group style="position:absolute;left:5427;top:1026;width:249;height:2" coordorigin="5427,1026" coordsize="249,2">
              <v:shape style="position:absolute;left:5427;top:1026;width:249;height:2" coordorigin="5427,1026" coordsize="249,0" path="m5427,1026l5675,1026e" filled="false" stroked="true" strokeweight="2.1195pt" strokecolor="#231f20">
                <v:path arrowok="t"/>
              </v:shape>
            </v:group>
            <v:group style="position:absolute;left:4655;top:1047;width:580;height:2" coordorigin="4655,1047" coordsize="580,2">
              <v:shape style="position:absolute;left:4655;top:1047;width:580;height:2" coordorigin="4655,1047" coordsize="580,0" path="m4655,1047l5234,1047e" filled="false" stroked="true" strokeweight="1.6pt" strokecolor="#231f20">
                <v:path arrowok="t"/>
              </v:shape>
            </v:group>
            <v:group style="position:absolute;left:5565;top:1033;width:28;height:28" coordorigin="5565,1033" coordsize="28,28">
              <v:shape style="position:absolute;left:5565;top:1033;width:28;height:28" coordorigin="5565,1033" coordsize="28,28" path="m5565,1047l5592,1047e" filled="false" stroked="true" strokeweight="1.479pt" strokecolor="#231f20">
                <v:path arrowok="t"/>
              </v:shape>
            </v:group>
            <v:group style="position:absolute;left:5647;top:1033;width:28;height:28" coordorigin="5647,1033" coordsize="28,28">
              <v:shape style="position:absolute;left:5647;top:1033;width:28;height:28" coordorigin="5647,1033" coordsize="28,28" path="m5647,1047l5675,1047e" filled="false" stroked="true" strokeweight="1.479pt" strokecolor="#231f20">
                <v:path arrowok="t"/>
              </v:shape>
            </v:group>
            <v:group style="position:absolute;left:4655;top:219;width:194;height:2" coordorigin="4655,219" coordsize="194,2">
              <v:shape style="position:absolute;left:4655;top:219;width:194;height:2" coordorigin="4655,219" coordsize="194,0" path="m4655,219l4848,219e" filled="false" stroked="true" strokeweight="1.5pt" strokecolor="#231f20">
                <v:path arrowok="t"/>
              </v:shape>
            </v:group>
            <v:group style="position:absolute;left:4669;top:69;width:2;height:136" coordorigin="4669,69" coordsize="2,136">
              <v:shape style="position:absolute;left:4669;top:69;width:2;height:136" coordorigin="4669,69" coordsize="0,136" path="m4669,69l4669,205e" filled="false" stroked="true" strokeweight="1.547pt" strokecolor="#231f20">
                <v:path arrowok="t"/>
              </v:shape>
            </v:group>
            <v:group style="position:absolute;left:4655;top:55;width:194;height:2" coordorigin="4655,55" coordsize="194,2">
              <v:shape style="position:absolute;left:4655;top:55;width:194;height:2" coordorigin="4655,55" coordsize="194,0" path="m4655,55l4848,55e" filled="false" stroked="true" strokeweight="1.5pt" strokecolor="#231f20">
                <v:path arrowok="t"/>
              </v:shape>
            </v:group>
            <v:group style="position:absolute;left:4833;top:69;width:2;height:136" coordorigin="4833,69" coordsize="2,136">
              <v:shape style="position:absolute;left:4833;top:69;width:2;height:136" coordorigin="4833,69" coordsize="0,136" path="m4833,69l4833,204e" filled="false" stroked="true" strokeweight="1.548pt" strokecolor="#231f20">
                <v:path arrowok="t"/>
              </v:shape>
            </v:group>
            <v:group style="position:absolute;left:5482;top:219;width:194;height:2" coordorigin="5482,219" coordsize="194,2">
              <v:shape style="position:absolute;left:5482;top:219;width:194;height:2" coordorigin="5482,219" coordsize="194,0" path="m5482,219l5675,219e" filled="false" stroked="true" strokeweight="1.5pt" strokecolor="#231f20">
                <v:path arrowok="t"/>
              </v:shape>
            </v:group>
            <v:group style="position:absolute;left:5496;top:69;width:2;height:136" coordorigin="5496,69" coordsize="2,136">
              <v:shape style="position:absolute;left:5496;top:69;width:2;height:136" coordorigin="5496,69" coordsize="0,136" path="m5496,69l5496,205e" filled="false" stroked="true" strokeweight="1.548pt" strokecolor="#231f20">
                <v:path arrowok="t"/>
              </v:shape>
            </v:group>
            <v:group style="position:absolute;left:5482;top:55;width:194;height:2" coordorigin="5482,55" coordsize="194,2">
              <v:shape style="position:absolute;left:5482;top:55;width:194;height:2" coordorigin="5482,55" coordsize="194,0" path="m5482,55l5675,55e" filled="false" stroked="true" strokeweight="1.5pt" strokecolor="#231f20">
                <v:path arrowok="t"/>
              </v:shape>
            </v:group>
            <v:group style="position:absolute;left:5660;top:69;width:2;height:136" coordorigin="5660,69" coordsize="2,136">
              <v:shape style="position:absolute;left:5660;top:69;width:2;height:136" coordorigin="5660,69" coordsize="0,136" path="m5660,69l5660,204e" filled="false" stroked="true" strokeweight="1.548pt" strokecolor="#231f20">
                <v:path arrowok="t"/>
              </v:shape>
            </v:group>
            <v:group style="position:absolute;left:4669;top:799;width:2;height:233" coordorigin="4669,799" coordsize="2,233">
              <v:shape style="position:absolute;left:4669;top:799;width:2;height:233" coordorigin="4669,799" coordsize="0,233" path="m4669,799l4669,1032e" filled="false" stroked="true" strokeweight="1.547pt" strokecolor="#231f20">
                <v:path arrowok="t"/>
              </v:shape>
            </v:group>
            <v:group style="position:absolute;left:4655;top:882;width:194;height:2" coordorigin="4655,882" coordsize="194,2">
              <v:shape style="position:absolute;left:4655;top:882;width:194;height:2" coordorigin="4655,882" coordsize="194,0" path="m4655,882l4848,882e" filled="false" stroked="true" strokeweight="1.5pt" strokecolor="#231f20">
                <v:path arrowok="t"/>
              </v:shape>
            </v:group>
            <v:group style="position:absolute;left:4833;top:896;width:2;height:136" coordorigin="4833,896" coordsize="2,136">
              <v:shape style="position:absolute;left:4833;top:896;width:2;height:136" coordorigin="4833,896" coordsize="0,136" path="m4833,896l4833,1032e" filled="false" stroked="true" strokeweight="1.548pt" strokecolor="#231f20">
                <v:path arrowok="t"/>
              </v:shape>
            </v:group>
            <v:group style="position:absolute;left:4710;top:137;width:83;height:2" coordorigin="4710,137" coordsize="83,2">
              <v:shape style="position:absolute;left:4710;top:137;width:83;height:2" coordorigin="4710,137" coordsize="83,0" path="m4710,137l4792,137e" filled="false" stroked="true" strokeweight="4.237pt" strokecolor="#231f20">
                <v:path arrowok="t"/>
              </v:shape>
            </v:group>
            <v:group style="position:absolute;left:5537;top:137;width:83;height:2" coordorigin="5537,137" coordsize="83,2">
              <v:shape style="position:absolute;left:5537;top:137;width:83;height:2" coordorigin="5537,137" coordsize="83,0" path="m5537,137l5620,137e" filled="false" stroked="true" strokeweight="4.237pt" strokecolor="#231f20">
                <v:path arrowok="t"/>
              </v:shape>
            </v:group>
            <v:group style="position:absolute;left:4710;top:964;width:83;height:2" coordorigin="4710,964" coordsize="83,2">
              <v:shape style="position:absolute;left:4710;top:964;width:83;height:2" coordorigin="4710,964" coordsize="83,0" path="m4710,964l4792,964e" filled="false" stroked="true" strokeweight="4.237pt" strokecolor="#231f20">
                <v:path arrowok="t"/>
              </v:shape>
            </v:group>
            <w10:wrap type="none"/>
          </v:group>
        </w:pict>
      </w:r>
      <w:r>
        <w:rPr>
          <w:color w:val="231F20"/>
          <w:w w:val="110"/>
        </w:rPr>
        <w:t>Az</w:t>
      </w:r>
      <w:r>
        <w:rPr>
          <w:color w:val="231F20"/>
          <w:spacing w:val="48"/>
          <w:w w:val="110"/>
        </w:rPr>
        <w:t> </w:t>
      </w:r>
      <w:r>
        <w:rPr>
          <w:color w:val="231F20"/>
          <w:spacing w:val="-5"/>
          <w:w w:val="110"/>
        </w:rPr>
        <w:t>e</w:t>
      </w:r>
      <w:r>
        <w:rPr>
          <w:color w:val="231F20"/>
          <w:spacing w:val="-4"/>
          <w:w w:val="110"/>
        </w:rPr>
        <w:t>xp</w:t>
      </w:r>
      <w:r>
        <w:rPr>
          <w:color w:val="231F20"/>
          <w:spacing w:val="-5"/>
          <w:w w:val="110"/>
        </w:rPr>
        <w:t>a</w:t>
      </w:r>
      <w:r>
        <w:rPr>
          <w:color w:val="231F20"/>
          <w:spacing w:val="-4"/>
          <w:w w:val="110"/>
        </w:rPr>
        <w:t>nd</w:t>
      </w:r>
      <w:r>
        <w:rPr>
          <w:color w:val="231F20"/>
          <w:spacing w:val="-5"/>
          <w:w w:val="110"/>
        </w:rPr>
        <w:t>á</w:t>
      </w:r>
      <w:r>
        <w:rPr>
          <w:color w:val="231F20"/>
          <w:spacing w:val="-4"/>
          <w:w w:val="110"/>
        </w:rPr>
        <w:t>lt</w:t>
      </w:r>
      <w:r>
        <w:rPr>
          <w:color w:val="231F20"/>
          <w:spacing w:val="49"/>
          <w:w w:val="110"/>
        </w:rPr>
        <w:t> </w:t>
      </w:r>
      <w:r>
        <w:rPr>
          <w:color w:val="231F20"/>
          <w:spacing w:val="-3"/>
          <w:w w:val="110"/>
        </w:rPr>
        <w:t>gr</w:t>
      </w:r>
      <w:r>
        <w:rPr>
          <w:color w:val="231F20"/>
          <w:spacing w:val="-4"/>
          <w:w w:val="110"/>
        </w:rPr>
        <w:t>a</w:t>
      </w:r>
      <w:r>
        <w:rPr>
          <w:color w:val="231F20"/>
          <w:spacing w:val="-3"/>
          <w:w w:val="110"/>
        </w:rPr>
        <w:t>fitt</w:t>
      </w:r>
      <w:r>
        <w:rPr>
          <w:color w:val="231F20"/>
          <w:spacing w:val="-4"/>
          <w:w w:val="110"/>
        </w:rPr>
        <w:t>a</w:t>
      </w:r>
      <w:r>
        <w:rPr>
          <w:color w:val="231F20"/>
          <w:spacing w:val="-3"/>
          <w:w w:val="110"/>
        </w:rPr>
        <w:t>l</w:t>
      </w:r>
      <w:r>
        <w:rPr>
          <w:color w:val="231F20"/>
          <w:spacing w:val="49"/>
          <w:w w:val="110"/>
        </w:rPr>
        <w:t> </w:t>
      </w:r>
      <w:r>
        <w:rPr>
          <w:color w:val="231F20"/>
          <w:spacing w:val="-4"/>
          <w:w w:val="110"/>
        </w:rPr>
        <w:t>dú</w:t>
      </w:r>
      <w:r>
        <w:rPr>
          <w:color w:val="231F20"/>
          <w:spacing w:val="-5"/>
          <w:w w:val="110"/>
        </w:rPr>
        <w:t>sí</w:t>
      </w:r>
      <w:r>
        <w:rPr>
          <w:color w:val="231F20"/>
          <w:spacing w:val="-4"/>
          <w:w w:val="110"/>
        </w:rPr>
        <w:t>tott</w:t>
      </w:r>
      <w:r>
        <w:rPr>
          <w:color w:val="231F20"/>
          <w:spacing w:val="49"/>
          <w:w w:val="110"/>
        </w:rPr>
        <w:t> </w:t>
      </w:r>
      <w:r>
        <w:rPr>
          <w:color w:val="231F20"/>
          <w:spacing w:val="-4"/>
          <w:w w:val="110"/>
        </w:rPr>
        <w:t>gip</w:t>
      </w:r>
      <w:r>
        <w:rPr>
          <w:color w:val="231F20"/>
          <w:spacing w:val="-5"/>
          <w:w w:val="110"/>
        </w:rPr>
        <w:t>s</w:t>
      </w:r>
      <w:r>
        <w:rPr>
          <w:color w:val="231F20"/>
          <w:spacing w:val="-4"/>
          <w:w w:val="110"/>
        </w:rPr>
        <w:t>zm</w:t>
      </w:r>
      <w:r>
        <w:rPr>
          <w:color w:val="231F20"/>
          <w:spacing w:val="-5"/>
          <w:w w:val="110"/>
        </w:rPr>
        <w:t>a</w:t>
      </w:r>
      <w:r>
        <w:rPr>
          <w:color w:val="231F20"/>
          <w:spacing w:val="-4"/>
          <w:w w:val="110"/>
        </w:rPr>
        <w:t>g-</w:t>
      </w:r>
      <w:r>
        <w:rPr>
          <w:color w:val="231F20"/>
          <w:spacing w:val="47"/>
          <w:w w:val="122"/>
        </w:rPr>
        <w:t> </w:t>
      </w:r>
      <w:r>
        <w:rPr>
          <w:color w:val="231F20"/>
          <w:spacing w:val="-2"/>
          <w:w w:val="110"/>
        </w:rPr>
        <w:t>n</w:t>
      </w:r>
      <w:r>
        <w:rPr>
          <w:color w:val="231F20"/>
          <w:spacing w:val="-3"/>
          <w:w w:val="110"/>
        </w:rPr>
        <w:t>a</w:t>
      </w:r>
      <w:r>
        <w:rPr>
          <w:color w:val="231F20"/>
          <w:spacing w:val="-2"/>
          <w:w w:val="110"/>
        </w:rPr>
        <w:t>k</w:t>
      </w:r>
      <w:r>
        <w:rPr>
          <w:color w:val="231F20"/>
          <w:spacing w:val="44"/>
          <w:w w:val="110"/>
        </w:rPr>
        <w:t> </w:t>
      </w:r>
      <w:r>
        <w:rPr>
          <w:color w:val="231F20"/>
          <w:spacing w:val="-4"/>
          <w:w w:val="110"/>
        </w:rPr>
        <w:t>kö</w:t>
      </w:r>
      <w:r>
        <w:rPr>
          <w:color w:val="231F20"/>
          <w:spacing w:val="-5"/>
          <w:w w:val="110"/>
        </w:rPr>
        <w:t>s</w:t>
      </w:r>
      <w:r>
        <w:rPr>
          <w:color w:val="231F20"/>
          <w:spacing w:val="-4"/>
          <w:w w:val="110"/>
        </w:rPr>
        <w:t>zönh</w:t>
      </w:r>
      <w:r>
        <w:rPr>
          <w:color w:val="231F20"/>
          <w:spacing w:val="-5"/>
          <w:w w:val="110"/>
        </w:rPr>
        <w:t>e</w:t>
      </w:r>
      <w:r>
        <w:rPr>
          <w:color w:val="231F20"/>
          <w:spacing w:val="-4"/>
          <w:w w:val="110"/>
        </w:rPr>
        <w:t>tő</w:t>
      </w:r>
      <w:r>
        <w:rPr>
          <w:color w:val="231F20"/>
          <w:spacing w:val="-5"/>
          <w:w w:val="110"/>
        </w:rPr>
        <w:t>e</w:t>
      </w:r>
      <w:r>
        <w:rPr>
          <w:color w:val="231F20"/>
          <w:spacing w:val="-4"/>
          <w:w w:val="110"/>
        </w:rPr>
        <w:t>n</w:t>
      </w:r>
      <w:r>
        <w:rPr>
          <w:color w:val="231F20"/>
          <w:spacing w:val="45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44"/>
          <w:w w:val="110"/>
        </w:rPr>
        <w:t> </w:t>
      </w:r>
      <w:r>
        <w:rPr>
          <w:color w:val="231F20"/>
          <w:spacing w:val="-2"/>
          <w:w w:val="110"/>
        </w:rPr>
        <w:t>l</w:t>
      </w:r>
      <w:r>
        <w:rPr>
          <w:color w:val="231F20"/>
          <w:spacing w:val="-3"/>
          <w:w w:val="110"/>
        </w:rPr>
        <w:t>a</w:t>
      </w:r>
      <w:r>
        <w:rPr>
          <w:color w:val="231F20"/>
          <w:spacing w:val="-2"/>
          <w:w w:val="110"/>
        </w:rPr>
        <w:t>pok</w:t>
      </w:r>
      <w:r>
        <w:rPr>
          <w:color w:val="231F20"/>
          <w:spacing w:val="45"/>
          <w:w w:val="110"/>
        </w:rPr>
        <w:t> </w:t>
      </w:r>
      <w:r>
        <w:rPr>
          <w:color w:val="231F20"/>
          <w:spacing w:val="-5"/>
          <w:w w:val="110"/>
        </w:rPr>
        <w:t>hőv</w:t>
      </w:r>
      <w:r>
        <w:rPr>
          <w:color w:val="231F20"/>
          <w:spacing w:val="-6"/>
          <w:w w:val="110"/>
        </w:rPr>
        <w:t>e</w:t>
      </w:r>
      <w:r>
        <w:rPr>
          <w:color w:val="231F20"/>
          <w:spacing w:val="-5"/>
          <w:w w:val="110"/>
        </w:rPr>
        <w:t>z</w:t>
      </w:r>
      <w:r>
        <w:rPr>
          <w:color w:val="231F20"/>
          <w:spacing w:val="-6"/>
          <w:w w:val="110"/>
        </w:rPr>
        <w:t>e</w:t>
      </w:r>
      <w:r>
        <w:rPr>
          <w:color w:val="231F20"/>
          <w:spacing w:val="-4"/>
          <w:w w:val="110"/>
        </w:rPr>
        <w:t>t</w:t>
      </w:r>
      <w:r>
        <w:rPr>
          <w:color w:val="231F20"/>
          <w:spacing w:val="-5"/>
          <w:w w:val="110"/>
        </w:rPr>
        <w:t>ő</w:t>
      </w:r>
      <w:r>
        <w:rPr>
          <w:color w:val="231F20"/>
          <w:spacing w:val="44"/>
          <w:w w:val="110"/>
        </w:rPr>
        <w:t> </w:t>
      </w:r>
      <w:r>
        <w:rPr>
          <w:color w:val="231F20"/>
          <w:spacing w:val="-3"/>
          <w:w w:val="110"/>
        </w:rPr>
        <w:t>k</w:t>
      </w:r>
      <w:r>
        <w:rPr>
          <w:color w:val="231F20"/>
          <w:spacing w:val="-4"/>
          <w:w w:val="110"/>
        </w:rPr>
        <w:t>é</w:t>
      </w:r>
      <w:r>
        <w:rPr>
          <w:color w:val="231F20"/>
          <w:spacing w:val="-3"/>
          <w:w w:val="110"/>
        </w:rPr>
        <w:t>-</w:t>
      </w:r>
      <w:r>
        <w:rPr>
          <w:color w:val="231F20"/>
          <w:spacing w:val="28"/>
          <w:w w:val="122"/>
        </w:rPr>
        <w:t> </w:t>
      </w:r>
      <w:r>
        <w:rPr>
          <w:color w:val="231F20"/>
          <w:spacing w:val="-3"/>
          <w:w w:val="110"/>
        </w:rPr>
        <w:t>p</w:t>
      </w:r>
      <w:r>
        <w:rPr>
          <w:color w:val="231F20"/>
          <w:spacing w:val="-4"/>
          <w:w w:val="110"/>
        </w:rPr>
        <w:t>essé</w:t>
      </w:r>
      <w:r>
        <w:rPr>
          <w:color w:val="231F20"/>
          <w:spacing w:val="-3"/>
          <w:w w:val="110"/>
        </w:rPr>
        <w:t>g</w:t>
      </w:r>
      <w:r>
        <w:rPr>
          <w:color w:val="231F20"/>
          <w:spacing w:val="-4"/>
          <w:w w:val="110"/>
        </w:rPr>
        <w:t>e</w:t>
      </w:r>
      <w:r>
        <w:rPr>
          <w:color w:val="231F20"/>
          <w:spacing w:val="6"/>
          <w:w w:val="110"/>
        </w:rPr>
        <w:t> </w:t>
      </w:r>
      <w:r>
        <w:rPr>
          <w:color w:val="231F20"/>
          <w:spacing w:val="-3"/>
          <w:w w:val="110"/>
        </w:rPr>
        <w:t>ki</w:t>
      </w:r>
      <w:r>
        <w:rPr>
          <w:color w:val="231F20"/>
          <w:spacing w:val="-4"/>
          <w:w w:val="110"/>
        </w:rPr>
        <w:t>e</w:t>
      </w:r>
      <w:r>
        <w:rPr>
          <w:color w:val="231F20"/>
          <w:spacing w:val="-3"/>
          <w:w w:val="110"/>
        </w:rPr>
        <w:t>m</w:t>
      </w:r>
      <w:r>
        <w:rPr>
          <w:color w:val="231F20"/>
          <w:spacing w:val="-4"/>
          <w:w w:val="110"/>
        </w:rPr>
        <w:t>e</w:t>
      </w:r>
      <w:r>
        <w:rPr>
          <w:color w:val="231F20"/>
          <w:spacing w:val="-3"/>
          <w:w w:val="110"/>
        </w:rPr>
        <w:t>lk</w:t>
      </w:r>
      <w:r>
        <w:rPr>
          <w:color w:val="231F20"/>
          <w:spacing w:val="-4"/>
          <w:w w:val="110"/>
        </w:rPr>
        <w:t>e</w:t>
      </w:r>
      <w:r>
        <w:rPr>
          <w:color w:val="231F20"/>
          <w:spacing w:val="-3"/>
          <w:w w:val="110"/>
        </w:rPr>
        <w:t>dő</w:t>
      </w:r>
      <w:r>
        <w:rPr>
          <w:color w:val="231F20"/>
          <w:spacing w:val="-4"/>
          <w:w w:val="110"/>
        </w:rPr>
        <w:t>.</w:t>
      </w:r>
      <w:r>
        <w:rPr>
          <w:color w:val="231F20"/>
          <w:spacing w:val="7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7"/>
          <w:w w:val="110"/>
        </w:rPr>
        <w:t> </w:t>
      </w:r>
      <w:r>
        <w:rPr>
          <w:color w:val="231F20"/>
          <w:spacing w:val="-5"/>
          <w:w w:val="110"/>
        </w:rPr>
        <w:t>R</w:t>
      </w:r>
      <w:r>
        <w:rPr>
          <w:color w:val="231F20"/>
          <w:spacing w:val="-4"/>
          <w:w w:val="110"/>
        </w:rPr>
        <w:t>igiton</w:t>
      </w:r>
      <w:r>
        <w:rPr>
          <w:color w:val="231F20"/>
          <w:spacing w:val="-5"/>
          <w:w w:val="110"/>
        </w:rPr>
        <w:t>e</w:t>
      </w:r>
      <w:r>
        <w:rPr>
          <w:color w:val="231F20"/>
          <w:spacing w:val="-4"/>
          <w:w w:val="110"/>
          <w:position w:val="6"/>
          <w:sz w:val="10"/>
        </w:rPr>
        <w:t>®</w:t>
      </w:r>
      <w:r>
        <w:rPr>
          <w:color w:val="231F20"/>
          <w:spacing w:val="3"/>
          <w:w w:val="110"/>
          <w:position w:val="6"/>
          <w:sz w:val="10"/>
        </w:rPr>
        <w:t> </w:t>
      </w:r>
      <w:r>
        <w:rPr>
          <w:color w:val="231F20"/>
          <w:spacing w:val="-4"/>
          <w:w w:val="110"/>
        </w:rPr>
        <w:t>Cl</w:t>
      </w:r>
      <w:r>
        <w:rPr>
          <w:color w:val="231F20"/>
          <w:spacing w:val="-3"/>
          <w:w w:val="110"/>
        </w:rPr>
        <w:t>im</w:t>
      </w:r>
      <w:r>
        <w:rPr>
          <w:color w:val="231F20"/>
          <w:spacing w:val="-4"/>
          <w:w w:val="110"/>
        </w:rPr>
        <w:t>a</w:t>
      </w:r>
      <w:r>
        <w:rPr>
          <w:color w:val="231F20"/>
          <w:spacing w:val="-3"/>
          <w:w w:val="110"/>
        </w:rPr>
        <w:t>fit</w:t>
      </w:r>
      <w:r>
        <w:rPr>
          <w:color w:val="231F20"/>
          <w:spacing w:val="33"/>
          <w:w w:val="145"/>
        </w:rPr>
        <w:t> </w:t>
      </w:r>
      <w:r>
        <w:rPr>
          <w:color w:val="231F20"/>
          <w:spacing w:val="-3"/>
          <w:w w:val="110"/>
        </w:rPr>
        <w:t>la</w:t>
      </w:r>
      <w:r>
        <w:rPr>
          <w:color w:val="231F20"/>
          <w:spacing w:val="-2"/>
          <w:w w:val="110"/>
        </w:rPr>
        <w:t>pok</w:t>
      </w:r>
      <w:r>
        <w:rPr>
          <w:color w:val="231F20"/>
          <w:spacing w:val="9"/>
          <w:w w:val="110"/>
        </w:rPr>
        <w:t> </w:t>
      </w:r>
      <w:r>
        <w:rPr>
          <w:color w:val="231F20"/>
          <w:spacing w:val="-3"/>
          <w:w w:val="110"/>
        </w:rPr>
        <w:t>h</w:t>
      </w:r>
      <w:r>
        <w:rPr>
          <w:color w:val="231F20"/>
          <w:spacing w:val="-4"/>
          <w:w w:val="110"/>
        </w:rPr>
        <w:t>éza</w:t>
      </w:r>
      <w:r>
        <w:rPr>
          <w:color w:val="231F20"/>
          <w:spacing w:val="-3"/>
          <w:w w:val="110"/>
        </w:rPr>
        <w:t>go</w:t>
      </w:r>
      <w:r>
        <w:rPr>
          <w:color w:val="231F20"/>
          <w:spacing w:val="-4"/>
          <w:w w:val="110"/>
        </w:rPr>
        <w:t>lásá</w:t>
      </w:r>
      <w:r>
        <w:rPr>
          <w:color w:val="231F20"/>
          <w:spacing w:val="-3"/>
          <w:w w:val="110"/>
        </w:rPr>
        <w:t>r</w:t>
      </w:r>
      <w:r>
        <w:rPr>
          <w:color w:val="231F20"/>
          <w:spacing w:val="-4"/>
          <w:w w:val="110"/>
        </w:rPr>
        <w:t>a</w:t>
      </w:r>
      <w:r>
        <w:rPr>
          <w:color w:val="231F20"/>
          <w:spacing w:val="9"/>
          <w:w w:val="110"/>
        </w:rPr>
        <w:t> </w:t>
      </w:r>
      <w:r>
        <w:rPr>
          <w:color w:val="231F20"/>
          <w:w w:val="110"/>
        </w:rPr>
        <w:t>a</w:t>
      </w:r>
      <w:r>
        <w:rPr>
          <w:color w:val="231F20"/>
          <w:spacing w:val="10"/>
          <w:w w:val="110"/>
        </w:rPr>
        <w:t> </w:t>
      </w:r>
      <w:r>
        <w:rPr>
          <w:color w:val="231F20"/>
          <w:spacing w:val="-5"/>
          <w:w w:val="110"/>
        </w:rPr>
        <w:t>Ri</w:t>
      </w:r>
      <w:r>
        <w:rPr>
          <w:color w:val="231F20"/>
          <w:spacing w:val="-4"/>
          <w:w w:val="110"/>
        </w:rPr>
        <w:t>giton</w:t>
      </w:r>
      <w:r>
        <w:rPr>
          <w:color w:val="231F20"/>
          <w:spacing w:val="-5"/>
          <w:w w:val="110"/>
        </w:rPr>
        <w:t>e</w:t>
      </w:r>
      <w:r>
        <w:rPr>
          <w:color w:val="231F20"/>
          <w:spacing w:val="-4"/>
          <w:w w:val="110"/>
          <w:position w:val="6"/>
          <w:sz w:val="10"/>
        </w:rPr>
        <w:t>®</w:t>
      </w:r>
      <w:r>
        <w:rPr>
          <w:color w:val="231F20"/>
          <w:spacing w:val="5"/>
          <w:w w:val="110"/>
          <w:position w:val="6"/>
          <w:sz w:val="10"/>
        </w:rPr>
        <w:t> </w:t>
      </w:r>
      <w:r>
        <w:rPr>
          <w:color w:val="231F20"/>
          <w:spacing w:val="-4"/>
          <w:w w:val="110"/>
        </w:rPr>
        <w:t>Mi</w:t>
      </w:r>
      <w:r>
        <w:rPr>
          <w:color w:val="231F20"/>
          <w:spacing w:val="-3"/>
          <w:w w:val="110"/>
        </w:rPr>
        <w:t>x</w:t>
      </w:r>
      <w:r>
        <w:rPr>
          <w:color w:val="231F20"/>
          <w:spacing w:val="9"/>
          <w:w w:val="110"/>
        </w:rPr>
        <w:t> </w:t>
      </w:r>
      <w:r>
        <w:rPr>
          <w:color w:val="231F20"/>
          <w:spacing w:val="-4"/>
          <w:w w:val="110"/>
        </w:rPr>
        <w:t>hé</w:t>
      </w:r>
      <w:r>
        <w:rPr>
          <w:color w:val="231F20"/>
          <w:spacing w:val="-3"/>
          <w:w w:val="110"/>
        </w:rPr>
        <w:t>z</w:t>
      </w:r>
      <w:r>
        <w:rPr>
          <w:color w:val="231F20"/>
          <w:spacing w:val="-4"/>
          <w:w w:val="110"/>
        </w:rPr>
        <w:t>a</w:t>
      </w:r>
      <w:r>
        <w:rPr>
          <w:color w:val="231F20"/>
          <w:spacing w:val="-3"/>
          <w:w w:val="110"/>
        </w:rPr>
        <w:t>-</w:t>
      </w:r>
      <w:r>
        <w:rPr>
          <w:color w:val="231F20"/>
          <w:spacing w:val="35"/>
          <w:w w:val="122"/>
        </w:rPr>
        <w:t> </w:t>
      </w:r>
      <w:r>
        <w:rPr>
          <w:color w:val="231F20"/>
          <w:spacing w:val="-4"/>
          <w:w w:val="110"/>
        </w:rPr>
        <w:t>goló</w:t>
      </w:r>
      <w:r>
        <w:rPr>
          <w:color w:val="231F20"/>
          <w:spacing w:val="-5"/>
          <w:w w:val="110"/>
        </w:rPr>
        <w:t>a</w:t>
      </w:r>
      <w:r>
        <w:rPr>
          <w:color w:val="231F20"/>
          <w:spacing w:val="-4"/>
          <w:w w:val="110"/>
        </w:rPr>
        <w:t>nyagot</w:t>
      </w:r>
      <w:r>
        <w:rPr>
          <w:color w:val="231F20"/>
          <w:spacing w:val="6"/>
          <w:w w:val="110"/>
        </w:rPr>
        <w:t> </w:t>
      </w:r>
      <w:r>
        <w:rPr>
          <w:color w:val="231F20"/>
          <w:spacing w:val="-4"/>
          <w:w w:val="110"/>
        </w:rPr>
        <w:t>k</w:t>
      </w:r>
      <w:r>
        <w:rPr>
          <w:color w:val="231F20"/>
          <w:spacing w:val="-5"/>
          <w:w w:val="110"/>
        </w:rPr>
        <w:t>e</w:t>
      </w:r>
      <w:r>
        <w:rPr>
          <w:color w:val="231F20"/>
          <w:spacing w:val="-4"/>
          <w:w w:val="110"/>
        </w:rPr>
        <w:t>ll</w:t>
      </w:r>
      <w:r>
        <w:rPr>
          <w:color w:val="231F20"/>
          <w:spacing w:val="6"/>
          <w:w w:val="110"/>
        </w:rPr>
        <w:t> </w:t>
      </w:r>
      <w:r>
        <w:rPr>
          <w:color w:val="231F20"/>
          <w:spacing w:val="-4"/>
          <w:w w:val="110"/>
        </w:rPr>
        <w:t>h</w:t>
      </w:r>
      <w:r>
        <w:rPr>
          <w:color w:val="231F20"/>
          <w:spacing w:val="-5"/>
          <w:w w:val="110"/>
        </w:rPr>
        <w:t>as</w:t>
      </w:r>
      <w:r>
        <w:rPr>
          <w:color w:val="231F20"/>
          <w:spacing w:val="-4"/>
          <w:w w:val="110"/>
        </w:rPr>
        <w:t>zn</w:t>
      </w:r>
      <w:r>
        <w:rPr>
          <w:color w:val="231F20"/>
          <w:spacing w:val="-5"/>
          <w:w w:val="110"/>
        </w:rPr>
        <w:t>á</w:t>
      </w:r>
      <w:r>
        <w:rPr>
          <w:color w:val="231F20"/>
          <w:spacing w:val="-4"/>
          <w:w w:val="110"/>
        </w:rPr>
        <w:t>lni</w:t>
      </w:r>
      <w:r>
        <w:rPr>
          <w:color w:val="231F20"/>
          <w:spacing w:val="-5"/>
          <w:w w:val="110"/>
        </w:rPr>
        <w:t>.</w:t>
      </w:r>
      <w:r>
        <w:rPr/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7"/>
        <w:rPr>
          <w:rFonts w:ascii="Arial" w:hAnsi="Arial" w:cs="Arial" w:eastAsia="Arial"/>
          <w:sz w:val="24"/>
          <w:szCs w:val="24"/>
        </w:rPr>
      </w:pPr>
    </w:p>
    <w:p>
      <w:pPr>
        <w:pStyle w:val="Heading8"/>
        <w:tabs>
          <w:tab w:pos="5636" w:val="left" w:leader="none"/>
        </w:tabs>
        <w:spacing w:line="200" w:lineRule="atLeast"/>
        <w:ind w:right="0"/>
        <w:jc w:val="left"/>
      </w:pPr>
      <w:r>
        <w:rPr/>
        <w:pict>
          <v:group style="width:247.75pt;height:233.9pt;mso-position-horizontal-relative:char;mso-position-vertical-relative:line" coordorigin="0,0" coordsize="4955,4678">
            <v:group style="position:absolute;left:0;top:0;width:4955;height:4678" coordorigin="0,0" coordsize="4955,4678">
              <v:shape style="position:absolute;left:0;top:0;width:4955;height:4678" coordorigin="0,0" coordsize="4955,4678" path="m170,0l104,13,50,50,14,103,0,169,0,4508,13,4573,50,4627,103,4664,169,4677,4785,4677,4851,4664,4905,4628,4941,4574,4955,4508,4955,169,4942,104,4905,50,4851,14,4785,0,170,0xe" filled="true" fillcolor="#006cb7" stroked="false">
                <v:path arrowok="t"/>
                <v:fill type="solid"/>
              </v:shape>
              <v:shape style="position:absolute;left:680;top:0;width:3118;height:1927" type="#_x0000_t75" stroked="false">
                <v:imagedata r:id="rId48" o:title=""/>
              </v:shape>
              <v:shape style="position:absolute;left:0;top:0;width:4955;height:4678" type="#_x0000_t202" filled="false" stroked="false">
                <v:textbox inset="0,0,0,0">
                  <w:txbxContent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24"/>
                          <w:szCs w:val="24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24"/>
                          <w:szCs w:val="24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24"/>
                          <w:szCs w:val="24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24"/>
                          <w:szCs w:val="24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24"/>
                          <w:szCs w:val="24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24"/>
                          <w:szCs w:val="24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24"/>
                          <w:szCs w:val="24"/>
                        </w:rPr>
                      </w:pPr>
                    </w:p>
                    <w:p>
                      <w:pPr>
                        <w:spacing w:line="240" w:lineRule="auto" w:before="8"/>
                        <w:rPr>
                          <w:rFonts w:ascii="Arial" w:hAnsi="Arial" w:cs="Arial" w:eastAsia="Arial"/>
                          <w:sz w:val="31"/>
                          <w:szCs w:val="31"/>
                        </w:rPr>
                      </w:pPr>
                    </w:p>
                    <w:p>
                      <w:pPr>
                        <w:spacing w:before="0"/>
                        <w:ind w:left="660" w:right="0" w:firstLine="0"/>
                        <w:jc w:val="left"/>
                        <w:rPr>
                          <w:rFonts w:ascii="Trebuchet MS" w:hAnsi="Trebuchet MS" w:cs="Trebuchet MS" w:eastAsia="Trebuchet MS"/>
                          <w:sz w:val="24"/>
                          <w:szCs w:val="24"/>
                        </w:rPr>
                      </w:pPr>
                      <w:r>
                        <w:rPr>
                          <w:rFonts w:ascii="Trebuchet MS"/>
                          <w:b/>
                          <w:color w:val="FFFFFF"/>
                          <w:spacing w:val="-5"/>
                          <w:w w:val="105"/>
                          <w:sz w:val="24"/>
                        </w:rPr>
                        <w:t>C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6"/>
                          <w:w w:val="105"/>
                          <w:sz w:val="24"/>
                        </w:rPr>
                        <w:t>li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5"/>
                          <w:w w:val="105"/>
                          <w:sz w:val="24"/>
                        </w:rPr>
                        <w:t>ma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6"/>
                          <w:w w:val="105"/>
                          <w:sz w:val="24"/>
                        </w:rPr>
                        <w:t>fit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9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4"/>
                          <w:w w:val="105"/>
                          <w:sz w:val="24"/>
                        </w:rPr>
                        <w:t>8/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6"/>
                          <w:w w:val="105"/>
                          <w:sz w:val="24"/>
                        </w:rPr>
                        <w:t>1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4"/>
                          <w:w w:val="105"/>
                          <w:sz w:val="24"/>
                        </w:rPr>
                        <w:t>8</w:t>
                      </w:r>
                      <w:r>
                        <w:rPr>
                          <w:rFonts w:ascii="Trebuchet MS"/>
                          <w:sz w:val="24"/>
                        </w:rPr>
                      </w:r>
                    </w:p>
                    <w:p>
                      <w:pPr>
                        <w:spacing w:line="247" w:lineRule="auto" w:before="45"/>
                        <w:ind w:left="660" w:right="1986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05"/>
                          <w:sz w:val="16"/>
                        </w:rPr>
                        <w:t>Lyukasztás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18"/>
                          <w:w w:val="105"/>
                          <w:sz w:val="16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"/>
                          <w:w w:val="105"/>
                          <w:sz w:val="16"/>
                        </w:rPr>
                        <w:t>a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05"/>
                          <w:sz w:val="16"/>
                        </w:rPr>
                        <w:t>l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"/>
                          <w:w w:val="105"/>
                          <w:sz w:val="16"/>
                        </w:rPr>
                        <w:t>a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05"/>
                          <w:sz w:val="16"/>
                        </w:rPr>
                        <w:t>kj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"/>
                          <w:w w:val="105"/>
                          <w:sz w:val="16"/>
                        </w:rPr>
                        <w:t>a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05"/>
                          <w:sz w:val="16"/>
                        </w:rPr>
                        <w:t>: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18"/>
                          <w:w w:val="105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05"/>
                          <w:sz w:val="16"/>
                        </w:rPr>
                        <w:t>kör</w:t>
                      </w:r>
                      <w:r>
                        <w:rPr>
                          <w:rFonts w:ascii="Arial" w:hAnsi="Arial"/>
                          <w:color w:val="FFFFFF"/>
                          <w:spacing w:val="23"/>
                          <w:w w:val="121"/>
                          <w:sz w:val="16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05"/>
                          <w:sz w:val="16"/>
                        </w:rPr>
                        <w:t>Lyukasztás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11"/>
                          <w:w w:val="105"/>
                          <w:sz w:val="16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"/>
                          <w:w w:val="105"/>
                          <w:sz w:val="16"/>
                        </w:rPr>
                        <w:t>mé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05"/>
                          <w:sz w:val="16"/>
                        </w:rPr>
                        <w:t>re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"/>
                          <w:w w:val="105"/>
                          <w:sz w:val="16"/>
                        </w:rPr>
                        <w:t>te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05"/>
                          <w:sz w:val="16"/>
                        </w:rPr>
                        <w:t>: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11"/>
                          <w:w w:val="105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05"/>
                          <w:sz w:val="16"/>
                        </w:rPr>
                        <w:t>8</w:t>
                      </w:r>
                      <w:r>
                        <w:rPr>
                          <w:rFonts w:ascii="Arial" w:hAnsi="Arial"/>
                          <w:color w:val="FFFFFF"/>
                          <w:spacing w:val="15"/>
                          <w:w w:val="105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05"/>
                          <w:sz w:val="16"/>
                        </w:rPr>
                        <w:t>mm</w:t>
                      </w:r>
                      <w:r>
                        <w:rPr>
                          <w:rFonts w:ascii="Arial" w:hAnsi="Arial"/>
                          <w:color w:val="FFFFFF"/>
                          <w:spacing w:val="21"/>
                          <w:w w:val="114"/>
                          <w:sz w:val="16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05"/>
                          <w:sz w:val="16"/>
                        </w:rPr>
                        <w:t>Lyukasztás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18"/>
                          <w:w w:val="105"/>
                          <w:sz w:val="16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05"/>
                          <w:sz w:val="16"/>
                        </w:rPr>
                        <w:t>távolsága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3"/>
                          <w:w w:val="105"/>
                          <w:sz w:val="16"/>
                        </w:rPr>
                        <w:t>: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18"/>
                          <w:w w:val="105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1"/>
                          <w:w w:val="105"/>
                          <w:sz w:val="16"/>
                        </w:rPr>
                        <w:t>1</w:t>
                      </w:r>
                      <w:r>
                        <w:rPr>
                          <w:rFonts w:ascii="Arial" w:hAnsi="Arial"/>
                          <w:color w:val="FFFFFF"/>
                          <w:w w:val="105"/>
                          <w:sz w:val="16"/>
                        </w:rPr>
                        <w:t>8</w:t>
                      </w:r>
                      <w:r>
                        <w:rPr>
                          <w:rFonts w:ascii="Arial" w:hAnsi="Arial"/>
                          <w:color w:val="FFFFFF"/>
                          <w:spacing w:val="22"/>
                          <w:w w:val="105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05"/>
                          <w:sz w:val="16"/>
                        </w:rPr>
                        <w:t>mm</w:t>
                      </w:r>
                      <w:r>
                        <w:rPr>
                          <w:rFonts w:ascii="Arial" w:hAnsi="Arial"/>
                          <w:color w:val="FFFFFF"/>
                          <w:spacing w:val="33"/>
                          <w:w w:val="114"/>
                          <w:sz w:val="16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05"/>
                          <w:sz w:val="16"/>
                        </w:rPr>
                        <w:t>Lyukasztott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3"/>
                          <w:w w:val="105"/>
                          <w:sz w:val="16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"/>
                          <w:w w:val="105"/>
                          <w:sz w:val="16"/>
                        </w:rPr>
                        <w:t>fe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05"/>
                          <w:sz w:val="16"/>
                        </w:rPr>
                        <w:t>l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"/>
                          <w:w w:val="105"/>
                          <w:sz w:val="16"/>
                        </w:rPr>
                        <w:t>ü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05"/>
                          <w:sz w:val="16"/>
                        </w:rPr>
                        <w:t>l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"/>
                          <w:w w:val="105"/>
                          <w:sz w:val="16"/>
                        </w:rPr>
                        <w:t>et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05"/>
                          <w:sz w:val="16"/>
                        </w:rPr>
                        <w:t>: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3"/>
                          <w:w w:val="105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05"/>
                          <w:sz w:val="16"/>
                        </w:rPr>
                        <w:t>15,5%</w:t>
                      </w:r>
                      <w:r>
                        <w:rPr>
                          <w:rFonts w:ascii="Arial" w:hAnsi="Arial"/>
                          <w:sz w:val="16"/>
                        </w:rPr>
                      </w:r>
                    </w:p>
                    <w:p>
                      <w:pPr>
                        <w:spacing w:before="0"/>
                        <w:ind w:left="660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Trebuchet MS" w:hAnsi="Trebuchet MS"/>
                          <w:b/>
                          <w:color w:val="FFFFFF"/>
                          <w:spacing w:val="-1"/>
                          <w:w w:val="105"/>
                          <w:sz w:val="16"/>
                        </w:rPr>
                        <w:t>E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05"/>
                          <w:sz w:val="16"/>
                        </w:rPr>
                        <w:t>l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"/>
                          <w:w w:val="105"/>
                          <w:sz w:val="16"/>
                        </w:rPr>
                        <w:t>em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4"/>
                          <w:w w:val="105"/>
                          <w:sz w:val="16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"/>
                          <w:w w:val="105"/>
                          <w:sz w:val="16"/>
                        </w:rPr>
                        <w:t>mé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05"/>
                          <w:sz w:val="16"/>
                        </w:rPr>
                        <w:t>re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"/>
                          <w:w w:val="105"/>
                          <w:sz w:val="16"/>
                        </w:rPr>
                        <w:t>te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05"/>
                          <w:sz w:val="16"/>
                        </w:rPr>
                        <w:t>: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4"/>
                          <w:w w:val="105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1"/>
                          <w:w w:val="105"/>
                          <w:sz w:val="16"/>
                        </w:rPr>
                        <w:t>11</w:t>
                      </w:r>
                      <w:r>
                        <w:rPr>
                          <w:rFonts w:ascii="Arial" w:hAnsi="Arial"/>
                          <w:color w:val="FFFFFF"/>
                          <w:w w:val="105"/>
                          <w:sz w:val="16"/>
                        </w:rPr>
                        <w:t>88</w:t>
                      </w:r>
                      <w:r>
                        <w:rPr>
                          <w:rFonts w:ascii="Arial" w:hAnsi="Arial"/>
                          <w:color w:val="FFFFFF"/>
                          <w:spacing w:val="-10"/>
                          <w:w w:val="105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05"/>
                          <w:sz w:val="16"/>
                        </w:rPr>
                        <w:t>x</w:t>
                      </w:r>
                      <w:r>
                        <w:rPr>
                          <w:rFonts w:ascii="Arial" w:hAnsi="Arial"/>
                          <w:color w:val="FFFFFF"/>
                          <w:spacing w:val="-10"/>
                          <w:w w:val="105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1"/>
                          <w:w w:val="105"/>
                          <w:sz w:val="16"/>
                        </w:rPr>
                        <w:t>1</w:t>
                      </w:r>
                      <w:r>
                        <w:rPr>
                          <w:rFonts w:ascii="Arial" w:hAnsi="Arial"/>
                          <w:color w:val="FFFFFF"/>
                          <w:w w:val="105"/>
                          <w:sz w:val="16"/>
                        </w:rPr>
                        <w:t>998</w:t>
                      </w:r>
                      <w:r>
                        <w:rPr>
                          <w:rFonts w:ascii="Arial" w:hAnsi="Arial"/>
                          <w:color w:val="FFFFFF"/>
                          <w:spacing w:val="-9"/>
                          <w:w w:val="105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05"/>
                          <w:sz w:val="16"/>
                        </w:rPr>
                        <w:t>x</w:t>
                      </w:r>
                      <w:r>
                        <w:rPr>
                          <w:rFonts w:ascii="Arial" w:hAnsi="Arial"/>
                          <w:color w:val="FFFFFF"/>
                          <w:spacing w:val="-10"/>
                          <w:w w:val="105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05"/>
                          <w:sz w:val="16"/>
                        </w:rPr>
                        <w:t>10</w:t>
                      </w:r>
                      <w:r>
                        <w:rPr>
                          <w:rFonts w:ascii="Arial" w:hAnsi="Arial"/>
                          <w:color w:val="FFFFFF"/>
                          <w:spacing w:val="-10"/>
                          <w:w w:val="105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05"/>
                          <w:sz w:val="16"/>
                        </w:rPr>
                        <w:t>mm</w:t>
                      </w:r>
                      <w:r>
                        <w:rPr>
                          <w:rFonts w:ascii="Arial" w:hAnsi="Arial"/>
                          <w:sz w:val="16"/>
                        </w:rPr>
                      </w:r>
                    </w:p>
                    <w:p>
                      <w:pPr>
                        <w:spacing w:before="6"/>
                        <w:ind w:left="660" w:right="0" w:firstLine="0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Trebuchet MS" w:hAnsi="Trebuchet MS"/>
                          <w:b/>
                          <w:color w:val="FFFFFF"/>
                          <w:spacing w:val="-3"/>
                          <w:w w:val="115"/>
                          <w:sz w:val="16"/>
                        </w:rPr>
                        <w:t>Töme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15"/>
                          <w:sz w:val="16"/>
                        </w:rPr>
                        <w:t>g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3"/>
                          <w:w w:val="115"/>
                          <w:sz w:val="16"/>
                        </w:rPr>
                        <w:t>: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8"/>
                          <w:w w:val="115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6"/>
                          <w:w w:val="115"/>
                          <w:sz w:val="16"/>
                        </w:rPr>
                        <w:t>7,</w:t>
                      </w:r>
                      <w:r>
                        <w:rPr>
                          <w:rFonts w:ascii="Arial" w:hAnsi="Arial"/>
                          <w:color w:val="FFFFFF"/>
                          <w:spacing w:val="-5"/>
                          <w:w w:val="115"/>
                          <w:sz w:val="16"/>
                        </w:rPr>
                        <w:t>4</w:t>
                      </w:r>
                      <w:r>
                        <w:rPr>
                          <w:rFonts w:ascii="Arial" w:hAnsi="Arial"/>
                          <w:color w:val="FFFFFF"/>
                          <w:spacing w:val="-14"/>
                          <w:w w:val="115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4"/>
                          <w:w w:val="115"/>
                          <w:sz w:val="16"/>
                        </w:rPr>
                        <w:t>k</w:t>
                      </w:r>
                      <w:r>
                        <w:rPr>
                          <w:rFonts w:ascii="Arial" w:hAnsi="Arial"/>
                          <w:color w:val="FFFFFF"/>
                          <w:spacing w:val="-3"/>
                          <w:w w:val="115"/>
                          <w:sz w:val="16"/>
                        </w:rPr>
                        <w:t>g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6"/>
                        </w:rPr>
                        <w:t>/</w:t>
                      </w:r>
                      <w:r>
                        <w:rPr>
                          <w:rFonts w:ascii="Arial" w:hAnsi="Arial"/>
                          <w:color w:val="FFFFFF"/>
                          <w:spacing w:val="-3"/>
                          <w:w w:val="115"/>
                          <w:sz w:val="16"/>
                        </w:rPr>
                        <w:t>m</w:t>
                      </w:r>
                      <w:r>
                        <w:rPr>
                          <w:rFonts w:ascii="Arial" w:hAnsi="Arial"/>
                          <w:color w:val="FFFFFF"/>
                          <w:spacing w:val="-4"/>
                          <w:w w:val="115"/>
                          <w:position w:val="5"/>
                          <w:sz w:val="9"/>
                        </w:rPr>
                        <w:t>2</w:t>
                      </w:r>
                      <w:r>
                        <w:rPr>
                          <w:rFonts w:ascii="Arial" w:hAnsi="Arial"/>
                          <w:sz w:val="9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/>
      </w:r>
      <w:r>
        <w:rPr/>
        <w:tab/>
      </w:r>
      <w:r>
        <w:rPr/>
        <w:pict>
          <v:group style="width:247.75pt;height:233.9pt;mso-position-horizontal-relative:char;mso-position-vertical-relative:line" coordorigin="0,0" coordsize="4955,4678">
            <v:group style="position:absolute;left:0;top:0;width:4955;height:4678" coordorigin="0,0" coordsize="4955,4678">
              <v:shape style="position:absolute;left:0;top:0;width:4955;height:4678" coordorigin="0,0" coordsize="4955,4678" path="m170,0l104,13,50,50,14,103,0,169,0,4508,13,4573,50,4627,103,4664,169,4677,4785,4677,4851,4664,4905,4628,4941,4574,4955,4508,4955,169,4942,104,4905,50,4851,14,4785,0,170,0xe" filled="true" fillcolor="#006cb7" stroked="false">
                <v:path arrowok="t"/>
                <v:fill type="solid"/>
              </v:shape>
              <v:shape style="position:absolute;left:680;top:0;width:3118;height:1927" type="#_x0000_t75" stroked="false">
                <v:imagedata r:id="rId49" o:title=""/>
              </v:shape>
              <v:shape style="position:absolute;left:0;top:0;width:4955;height:4678" type="#_x0000_t202" filled="false" stroked="false">
                <v:textbox inset="0,0,0,0">
                  <w:txbxContent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24"/>
                          <w:szCs w:val="24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24"/>
                          <w:szCs w:val="24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24"/>
                          <w:szCs w:val="24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24"/>
                          <w:szCs w:val="24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24"/>
                          <w:szCs w:val="24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24"/>
                          <w:szCs w:val="24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24"/>
                          <w:szCs w:val="24"/>
                        </w:rPr>
                      </w:pPr>
                    </w:p>
                    <w:p>
                      <w:pPr>
                        <w:spacing w:line="240" w:lineRule="auto" w:before="8"/>
                        <w:rPr>
                          <w:rFonts w:ascii="Arial" w:hAnsi="Arial" w:cs="Arial" w:eastAsia="Arial"/>
                          <w:sz w:val="31"/>
                          <w:szCs w:val="31"/>
                        </w:rPr>
                      </w:pPr>
                    </w:p>
                    <w:p>
                      <w:pPr>
                        <w:spacing w:before="0"/>
                        <w:ind w:left="660" w:right="0" w:firstLine="0"/>
                        <w:jc w:val="left"/>
                        <w:rPr>
                          <w:rFonts w:ascii="Trebuchet MS" w:hAnsi="Trebuchet MS" w:cs="Trebuchet MS" w:eastAsia="Trebuchet MS"/>
                          <w:sz w:val="24"/>
                          <w:szCs w:val="24"/>
                        </w:rPr>
                      </w:pPr>
                      <w:r>
                        <w:rPr>
                          <w:rFonts w:ascii="Trebuchet MS"/>
                          <w:b/>
                          <w:color w:val="FFFFFF"/>
                          <w:spacing w:val="-5"/>
                          <w:w w:val="110"/>
                          <w:sz w:val="24"/>
                        </w:rPr>
                        <w:t>C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6"/>
                          <w:w w:val="110"/>
                          <w:sz w:val="24"/>
                        </w:rPr>
                        <w:t>li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5"/>
                          <w:w w:val="110"/>
                          <w:sz w:val="24"/>
                        </w:rPr>
                        <w:t>ma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6"/>
                          <w:w w:val="110"/>
                          <w:sz w:val="24"/>
                        </w:rPr>
                        <w:t>fit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46"/>
                          <w:w w:val="110"/>
                          <w:sz w:val="24"/>
                        </w:rPr>
                        <w:t> 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5"/>
                          <w:w w:val="110"/>
                          <w:sz w:val="24"/>
                        </w:rPr>
                        <w:t>8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4"/>
                          <w:w w:val="110"/>
                          <w:sz w:val="24"/>
                        </w:rPr>
                        <w:t>/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7"/>
                          <w:w w:val="110"/>
                          <w:sz w:val="24"/>
                        </w:rPr>
                        <w:t>1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5"/>
                          <w:w w:val="110"/>
                          <w:sz w:val="24"/>
                        </w:rPr>
                        <w:t>8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4"/>
                          <w:w w:val="110"/>
                          <w:sz w:val="24"/>
                        </w:rPr>
                        <w:t>Q</w:t>
                      </w:r>
                      <w:r>
                        <w:rPr>
                          <w:rFonts w:ascii="Trebuchet MS"/>
                          <w:sz w:val="24"/>
                        </w:rPr>
                      </w:r>
                    </w:p>
                    <w:p>
                      <w:pPr>
                        <w:spacing w:line="247" w:lineRule="auto" w:before="45"/>
                        <w:ind w:left="660" w:right="1976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05"/>
                          <w:sz w:val="16"/>
                        </w:rPr>
                        <w:t>Lyukasztás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31"/>
                          <w:w w:val="105"/>
                          <w:sz w:val="16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"/>
                          <w:w w:val="105"/>
                          <w:sz w:val="16"/>
                        </w:rPr>
                        <w:t>a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05"/>
                          <w:sz w:val="16"/>
                        </w:rPr>
                        <w:t>l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"/>
                          <w:w w:val="105"/>
                          <w:sz w:val="16"/>
                        </w:rPr>
                        <w:t>a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05"/>
                          <w:sz w:val="16"/>
                        </w:rPr>
                        <w:t>kj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"/>
                          <w:w w:val="105"/>
                          <w:sz w:val="16"/>
                        </w:rPr>
                        <w:t>a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05"/>
                          <w:sz w:val="16"/>
                        </w:rPr>
                        <w:t>: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32"/>
                          <w:w w:val="105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05"/>
                          <w:sz w:val="16"/>
                        </w:rPr>
                        <w:t>négyzet</w:t>
                      </w:r>
                      <w:r>
                        <w:rPr>
                          <w:rFonts w:ascii="Arial" w:hAnsi="Arial"/>
                          <w:color w:val="FFFFFF"/>
                          <w:spacing w:val="29"/>
                          <w:w w:val="145"/>
                          <w:sz w:val="16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05"/>
                          <w:sz w:val="16"/>
                        </w:rPr>
                        <w:t>Lyukasztás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5"/>
                          <w:w w:val="105"/>
                          <w:sz w:val="16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"/>
                          <w:w w:val="105"/>
                          <w:sz w:val="16"/>
                        </w:rPr>
                        <w:t>mé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05"/>
                          <w:sz w:val="16"/>
                        </w:rPr>
                        <w:t>re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"/>
                          <w:w w:val="105"/>
                          <w:sz w:val="16"/>
                        </w:rPr>
                        <w:t>te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05"/>
                          <w:sz w:val="16"/>
                        </w:rPr>
                        <w:t>: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6"/>
                          <w:w w:val="105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05"/>
                          <w:sz w:val="16"/>
                        </w:rPr>
                        <w:t>8</w:t>
                      </w:r>
                      <w:r>
                        <w:rPr>
                          <w:rFonts w:ascii="Arial" w:hAnsi="Arial"/>
                          <w:color w:val="FFFFFF"/>
                          <w:spacing w:val="10"/>
                          <w:w w:val="105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05"/>
                          <w:sz w:val="16"/>
                        </w:rPr>
                        <w:t>x</w:t>
                      </w:r>
                      <w:r>
                        <w:rPr>
                          <w:rFonts w:ascii="Arial" w:hAnsi="Arial"/>
                          <w:color w:val="FFFFFF"/>
                          <w:spacing w:val="10"/>
                          <w:w w:val="105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05"/>
                          <w:sz w:val="16"/>
                        </w:rPr>
                        <w:t>8</w:t>
                      </w:r>
                      <w:r>
                        <w:rPr>
                          <w:rFonts w:ascii="Arial" w:hAnsi="Arial"/>
                          <w:color w:val="FFFFFF"/>
                          <w:spacing w:val="10"/>
                          <w:w w:val="105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05"/>
                          <w:sz w:val="16"/>
                        </w:rPr>
                        <w:t>mm</w:t>
                      </w:r>
                      <w:r>
                        <w:rPr>
                          <w:rFonts w:ascii="Arial" w:hAnsi="Arial"/>
                          <w:color w:val="FFFFFF"/>
                          <w:spacing w:val="21"/>
                          <w:w w:val="114"/>
                          <w:sz w:val="16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05"/>
                          <w:sz w:val="16"/>
                        </w:rPr>
                        <w:t>Lyukasztás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18"/>
                          <w:w w:val="105"/>
                          <w:sz w:val="16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05"/>
                          <w:sz w:val="16"/>
                        </w:rPr>
                        <w:t>távolsága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3"/>
                          <w:w w:val="105"/>
                          <w:sz w:val="16"/>
                        </w:rPr>
                        <w:t>: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18"/>
                          <w:w w:val="105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1"/>
                          <w:w w:val="105"/>
                          <w:sz w:val="16"/>
                        </w:rPr>
                        <w:t>1</w:t>
                      </w:r>
                      <w:r>
                        <w:rPr>
                          <w:rFonts w:ascii="Arial" w:hAnsi="Arial"/>
                          <w:color w:val="FFFFFF"/>
                          <w:w w:val="105"/>
                          <w:sz w:val="16"/>
                        </w:rPr>
                        <w:t>8</w:t>
                      </w:r>
                      <w:r>
                        <w:rPr>
                          <w:rFonts w:ascii="Arial" w:hAnsi="Arial"/>
                          <w:color w:val="FFFFFF"/>
                          <w:spacing w:val="22"/>
                          <w:w w:val="105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05"/>
                          <w:sz w:val="16"/>
                        </w:rPr>
                        <w:t>mm</w:t>
                      </w:r>
                      <w:r>
                        <w:rPr>
                          <w:rFonts w:ascii="Arial" w:hAnsi="Arial"/>
                          <w:color w:val="FFFFFF"/>
                          <w:spacing w:val="33"/>
                          <w:w w:val="114"/>
                          <w:sz w:val="16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05"/>
                          <w:sz w:val="16"/>
                        </w:rPr>
                        <w:t>Lyukasztott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0"/>
                          <w:w w:val="105"/>
                          <w:sz w:val="16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"/>
                          <w:w w:val="105"/>
                          <w:sz w:val="16"/>
                        </w:rPr>
                        <w:t>fe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05"/>
                          <w:sz w:val="16"/>
                        </w:rPr>
                        <w:t>l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"/>
                          <w:w w:val="105"/>
                          <w:sz w:val="16"/>
                        </w:rPr>
                        <w:t>ü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05"/>
                          <w:sz w:val="16"/>
                        </w:rPr>
                        <w:t>l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"/>
                          <w:w w:val="105"/>
                          <w:sz w:val="16"/>
                        </w:rPr>
                        <w:t>et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05"/>
                          <w:sz w:val="16"/>
                        </w:rPr>
                        <w:t>: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0"/>
                          <w:w w:val="105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05"/>
                          <w:sz w:val="16"/>
                        </w:rPr>
                        <w:t>19,8%</w:t>
                      </w:r>
                      <w:r>
                        <w:rPr>
                          <w:rFonts w:ascii="Arial" w:hAnsi="Arial"/>
                          <w:sz w:val="16"/>
                        </w:rPr>
                      </w:r>
                    </w:p>
                    <w:p>
                      <w:pPr>
                        <w:spacing w:before="0"/>
                        <w:ind w:left="660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Trebuchet MS" w:hAnsi="Trebuchet MS"/>
                          <w:b/>
                          <w:color w:val="FFFFFF"/>
                          <w:spacing w:val="-1"/>
                          <w:w w:val="105"/>
                          <w:sz w:val="16"/>
                        </w:rPr>
                        <w:t>E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05"/>
                          <w:sz w:val="16"/>
                        </w:rPr>
                        <w:t>l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"/>
                          <w:w w:val="105"/>
                          <w:sz w:val="16"/>
                        </w:rPr>
                        <w:t>em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4"/>
                          <w:w w:val="105"/>
                          <w:sz w:val="16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"/>
                          <w:w w:val="105"/>
                          <w:sz w:val="16"/>
                        </w:rPr>
                        <w:t>mé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05"/>
                          <w:sz w:val="16"/>
                        </w:rPr>
                        <w:t>re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"/>
                          <w:w w:val="105"/>
                          <w:sz w:val="16"/>
                        </w:rPr>
                        <w:t>te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05"/>
                          <w:sz w:val="16"/>
                        </w:rPr>
                        <w:t>: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4"/>
                          <w:w w:val="105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1"/>
                          <w:w w:val="105"/>
                          <w:sz w:val="16"/>
                        </w:rPr>
                        <w:t>11</w:t>
                      </w:r>
                      <w:r>
                        <w:rPr>
                          <w:rFonts w:ascii="Arial" w:hAnsi="Arial"/>
                          <w:color w:val="FFFFFF"/>
                          <w:w w:val="105"/>
                          <w:sz w:val="16"/>
                        </w:rPr>
                        <w:t>88</w:t>
                      </w:r>
                      <w:r>
                        <w:rPr>
                          <w:rFonts w:ascii="Arial" w:hAnsi="Arial"/>
                          <w:color w:val="FFFFFF"/>
                          <w:spacing w:val="-10"/>
                          <w:w w:val="105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05"/>
                          <w:sz w:val="16"/>
                        </w:rPr>
                        <w:t>x</w:t>
                      </w:r>
                      <w:r>
                        <w:rPr>
                          <w:rFonts w:ascii="Arial" w:hAnsi="Arial"/>
                          <w:color w:val="FFFFFF"/>
                          <w:spacing w:val="-10"/>
                          <w:w w:val="105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1"/>
                          <w:w w:val="105"/>
                          <w:sz w:val="16"/>
                        </w:rPr>
                        <w:t>1</w:t>
                      </w:r>
                      <w:r>
                        <w:rPr>
                          <w:rFonts w:ascii="Arial" w:hAnsi="Arial"/>
                          <w:color w:val="FFFFFF"/>
                          <w:w w:val="105"/>
                          <w:sz w:val="16"/>
                        </w:rPr>
                        <w:t>998</w:t>
                      </w:r>
                      <w:r>
                        <w:rPr>
                          <w:rFonts w:ascii="Arial" w:hAnsi="Arial"/>
                          <w:color w:val="FFFFFF"/>
                          <w:spacing w:val="-9"/>
                          <w:w w:val="105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05"/>
                          <w:sz w:val="16"/>
                        </w:rPr>
                        <w:t>x</w:t>
                      </w:r>
                      <w:r>
                        <w:rPr>
                          <w:rFonts w:ascii="Arial" w:hAnsi="Arial"/>
                          <w:color w:val="FFFFFF"/>
                          <w:spacing w:val="-10"/>
                          <w:w w:val="105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05"/>
                          <w:sz w:val="16"/>
                        </w:rPr>
                        <w:t>10</w:t>
                      </w:r>
                      <w:r>
                        <w:rPr>
                          <w:rFonts w:ascii="Arial" w:hAnsi="Arial"/>
                          <w:color w:val="FFFFFF"/>
                          <w:spacing w:val="-10"/>
                          <w:w w:val="105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05"/>
                          <w:sz w:val="16"/>
                        </w:rPr>
                        <w:t>mm</w:t>
                      </w:r>
                      <w:r>
                        <w:rPr>
                          <w:rFonts w:ascii="Arial" w:hAnsi="Arial"/>
                          <w:sz w:val="16"/>
                        </w:rPr>
                      </w:r>
                    </w:p>
                    <w:p>
                      <w:pPr>
                        <w:spacing w:before="6"/>
                        <w:ind w:left="660" w:right="0" w:firstLine="0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Trebuchet MS" w:hAnsi="Trebuchet MS"/>
                          <w:b/>
                          <w:color w:val="FFFFFF"/>
                          <w:spacing w:val="-3"/>
                          <w:w w:val="115"/>
                          <w:sz w:val="16"/>
                        </w:rPr>
                        <w:t>Töme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15"/>
                          <w:sz w:val="16"/>
                        </w:rPr>
                        <w:t>g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3"/>
                          <w:w w:val="115"/>
                          <w:sz w:val="16"/>
                        </w:rPr>
                        <w:t>: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5"/>
                          <w:w w:val="115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5"/>
                          <w:sz w:val="16"/>
                        </w:rPr>
                        <w:t>7</w:t>
                      </w:r>
                      <w:r>
                        <w:rPr>
                          <w:rFonts w:ascii="Arial" w:hAnsi="Arial"/>
                          <w:color w:val="FFFFFF"/>
                          <w:spacing w:val="-9"/>
                          <w:w w:val="115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4"/>
                          <w:w w:val="115"/>
                          <w:sz w:val="16"/>
                        </w:rPr>
                        <w:t>k</w:t>
                      </w:r>
                      <w:r>
                        <w:rPr>
                          <w:rFonts w:ascii="Arial" w:hAnsi="Arial"/>
                          <w:color w:val="FFFFFF"/>
                          <w:spacing w:val="-3"/>
                          <w:w w:val="115"/>
                          <w:sz w:val="16"/>
                        </w:rPr>
                        <w:t>g/m</w:t>
                      </w:r>
                      <w:r>
                        <w:rPr>
                          <w:rFonts w:ascii="Arial" w:hAnsi="Arial"/>
                          <w:color w:val="FFFFFF"/>
                          <w:spacing w:val="-4"/>
                          <w:w w:val="115"/>
                          <w:position w:val="5"/>
                          <w:sz w:val="9"/>
                        </w:rPr>
                        <w:t>2</w:t>
                      </w:r>
                      <w:r>
                        <w:rPr>
                          <w:rFonts w:ascii="Arial" w:hAnsi="Arial"/>
                          <w:sz w:val="9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/>
      </w: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3"/>
        <w:rPr>
          <w:rFonts w:ascii="Arial" w:hAnsi="Arial" w:cs="Arial" w:eastAsia="Arial"/>
          <w:sz w:val="29"/>
          <w:szCs w:val="29"/>
        </w:rPr>
      </w:pPr>
    </w:p>
    <w:p>
      <w:pPr>
        <w:tabs>
          <w:tab w:pos="5636" w:val="left" w:leader="none"/>
        </w:tabs>
        <w:spacing w:line="200" w:lineRule="atLeast"/>
        <w:ind w:left="114" w:right="0" w:firstLine="0"/>
        <w:rPr>
          <w:rFonts w:ascii="Arial" w:hAnsi="Arial" w:cs="Arial" w:eastAsia="Arial"/>
          <w:sz w:val="20"/>
          <w:szCs w:val="20"/>
        </w:rPr>
      </w:pPr>
      <w:r>
        <w:rPr>
          <w:rFonts w:ascii="Arial"/>
          <w:sz w:val="20"/>
        </w:rPr>
        <w:pict>
          <v:group style="width:247.75pt;height:233.9pt;mso-position-horizontal-relative:char;mso-position-vertical-relative:line" coordorigin="0,0" coordsize="4955,4678">
            <v:group style="position:absolute;left:0;top:0;width:4955;height:4678" coordorigin="0,0" coordsize="4955,4678">
              <v:shape style="position:absolute;left:0;top:0;width:4955;height:4678" coordorigin="0,0" coordsize="4955,4678" path="m170,0l104,13,50,50,14,103,0,169,0,4508,13,4573,50,4627,103,4664,169,4677,4785,4677,4851,4664,4905,4628,4941,4574,4955,4508,4955,169,4942,104,4905,50,4851,14,4785,0,170,0xe" filled="true" fillcolor="#006cb7" stroked="false">
                <v:path arrowok="t"/>
                <v:fill type="solid"/>
              </v:shape>
              <v:shape style="position:absolute;left:680;top:0;width:3118;height:1927" type="#_x0000_t75" stroked="false">
                <v:imagedata r:id="rId50" o:title=""/>
              </v:shape>
              <v:shape style="position:absolute;left:0;top:0;width:4955;height:4678" type="#_x0000_t202" filled="false" stroked="false">
                <v:textbox inset="0,0,0,0">
                  <w:txbxContent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24"/>
                          <w:szCs w:val="24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24"/>
                          <w:szCs w:val="24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24"/>
                          <w:szCs w:val="24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24"/>
                          <w:szCs w:val="24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24"/>
                          <w:szCs w:val="24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24"/>
                          <w:szCs w:val="24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24"/>
                          <w:szCs w:val="24"/>
                        </w:rPr>
                      </w:pPr>
                    </w:p>
                    <w:p>
                      <w:pPr>
                        <w:spacing w:line="240" w:lineRule="auto" w:before="8"/>
                        <w:rPr>
                          <w:rFonts w:ascii="Arial" w:hAnsi="Arial" w:cs="Arial" w:eastAsia="Arial"/>
                          <w:sz w:val="31"/>
                          <w:szCs w:val="31"/>
                        </w:rPr>
                      </w:pPr>
                    </w:p>
                    <w:p>
                      <w:pPr>
                        <w:spacing w:before="0"/>
                        <w:ind w:left="660" w:right="0" w:firstLine="0"/>
                        <w:jc w:val="left"/>
                        <w:rPr>
                          <w:rFonts w:ascii="Trebuchet MS" w:hAnsi="Trebuchet MS" w:cs="Trebuchet MS" w:eastAsia="Trebuchet MS"/>
                          <w:sz w:val="24"/>
                          <w:szCs w:val="24"/>
                        </w:rPr>
                      </w:pPr>
                      <w:r>
                        <w:rPr>
                          <w:rFonts w:ascii="Trebuchet MS"/>
                          <w:b/>
                          <w:color w:val="FFFFFF"/>
                          <w:spacing w:val="-5"/>
                          <w:w w:val="110"/>
                          <w:sz w:val="24"/>
                        </w:rPr>
                        <w:t>C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6"/>
                          <w:w w:val="110"/>
                          <w:sz w:val="24"/>
                        </w:rPr>
                        <w:t>li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5"/>
                          <w:w w:val="110"/>
                          <w:sz w:val="24"/>
                        </w:rPr>
                        <w:t>ma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6"/>
                          <w:w w:val="110"/>
                          <w:sz w:val="24"/>
                        </w:rPr>
                        <w:t>fit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43"/>
                          <w:w w:val="110"/>
                          <w:sz w:val="24"/>
                        </w:rPr>
                        <w:t> 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6"/>
                          <w:w w:val="110"/>
                          <w:sz w:val="24"/>
                        </w:rPr>
                        <w:t>8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5"/>
                          <w:w w:val="110"/>
                          <w:sz w:val="24"/>
                        </w:rPr>
                        <w:t>-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7"/>
                          <w:w w:val="110"/>
                          <w:sz w:val="24"/>
                        </w:rPr>
                        <w:t>15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5"/>
                          <w:w w:val="110"/>
                          <w:sz w:val="24"/>
                        </w:rPr>
                        <w:t>-20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42"/>
                          <w:w w:val="110"/>
                          <w:sz w:val="24"/>
                        </w:rPr>
                        <w:t> 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4"/>
                          <w:w w:val="110"/>
                          <w:sz w:val="24"/>
                        </w:rPr>
                        <w:t>S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5"/>
                          <w:w w:val="110"/>
                          <w:sz w:val="24"/>
                        </w:rPr>
                        <w:t>u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4"/>
                          <w:w w:val="110"/>
                          <w:sz w:val="24"/>
                        </w:rPr>
                        <w:t>p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5"/>
                          <w:w w:val="110"/>
                          <w:sz w:val="24"/>
                        </w:rPr>
                        <w:t>er</w:t>
                      </w:r>
                      <w:r>
                        <w:rPr>
                          <w:rFonts w:ascii="Trebuchet MS"/>
                          <w:sz w:val="24"/>
                        </w:rPr>
                      </w:r>
                    </w:p>
                    <w:p>
                      <w:pPr>
                        <w:spacing w:before="45"/>
                        <w:ind w:left="660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10"/>
                          <w:sz w:val="16"/>
                        </w:rPr>
                        <w:t>Ly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3"/>
                          <w:w w:val="110"/>
                          <w:sz w:val="16"/>
                        </w:rPr>
                        <w:t>uk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10"/>
                          <w:sz w:val="16"/>
                        </w:rPr>
                        <w:t>as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3"/>
                          <w:w w:val="110"/>
                          <w:sz w:val="16"/>
                        </w:rPr>
                        <w:t>ztá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10"/>
                          <w:sz w:val="16"/>
                        </w:rPr>
                        <w:t>s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0"/>
                          <w:w w:val="110"/>
                          <w:sz w:val="16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"/>
                          <w:w w:val="110"/>
                          <w:sz w:val="16"/>
                        </w:rPr>
                        <w:t>a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10"/>
                          <w:sz w:val="16"/>
                        </w:rPr>
                        <w:t>l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"/>
                          <w:w w:val="110"/>
                          <w:sz w:val="16"/>
                        </w:rPr>
                        <w:t>a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10"/>
                          <w:sz w:val="16"/>
                        </w:rPr>
                        <w:t>kj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"/>
                          <w:w w:val="110"/>
                          <w:sz w:val="16"/>
                        </w:rPr>
                        <w:t>a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10"/>
                          <w:sz w:val="16"/>
                        </w:rPr>
                        <w:t>: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0"/>
                          <w:w w:val="110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6"/>
                        </w:rPr>
                        <w:t>kör</w:t>
                      </w:r>
                      <w:r>
                        <w:rPr>
                          <w:rFonts w:ascii="Arial" w:hAnsi="Arial"/>
                          <w:sz w:val="16"/>
                        </w:rPr>
                      </w:r>
                    </w:p>
                    <w:p>
                      <w:pPr>
                        <w:spacing w:line="247" w:lineRule="auto" w:before="6"/>
                        <w:ind w:left="660" w:right="1368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10"/>
                          <w:sz w:val="16"/>
                        </w:rPr>
                        <w:t>Ly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3"/>
                          <w:w w:val="110"/>
                          <w:sz w:val="16"/>
                        </w:rPr>
                        <w:t>uk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10"/>
                          <w:sz w:val="16"/>
                        </w:rPr>
                        <w:t>as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3"/>
                          <w:w w:val="110"/>
                          <w:sz w:val="16"/>
                        </w:rPr>
                        <w:t>zt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10"/>
                          <w:sz w:val="16"/>
                        </w:rPr>
                        <w:t>ás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3"/>
                          <w:w w:val="110"/>
                          <w:sz w:val="16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"/>
                          <w:w w:val="110"/>
                          <w:sz w:val="16"/>
                        </w:rPr>
                        <w:t>m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10"/>
                          <w:sz w:val="16"/>
                        </w:rPr>
                        <w:t>érete: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2"/>
                          <w:w w:val="110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6"/>
                        </w:rPr>
                        <w:t>8-</w:t>
                      </w:r>
                      <w:r>
                        <w:rPr>
                          <w:rFonts w:ascii="Arial" w:hAnsi="Arial"/>
                          <w:color w:val="FFFFFF"/>
                          <w:spacing w:val="-4"/>
                          <w:w w:val="110"/>
                          <w:sz w:val="16"/>
                        </w:rPr>
                        <w:t>1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6"/>
                        </w:rPr>
                        <w:t>5-20</w:t>
                      </w:r>
                      <w:r>
                        <w:rPr>
                          <w:rFonts w:ascii="Arial" w:hAnsi="Arial"/>
                          <w:color w:val="FFFFFF"/>
                          <w:spacing w:val="-18"/>
                          <w:w w:val="110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0"/>
                          <w:sz w:val="16"/>
                        </w:rPr>
                        <w:t>mm</w:t>
                      </w:r>
                      <w:r>
                        <w:rPr>
                          <w:rFonts w:ascii="Arial" w:hAnsi="Arial"/>
                          <w:color w:val="FFFFFF"/>
                          <w:spacing w:val="27"/>
                          <w:w w:val="114"/>
                          <w:sz w:val="16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10"/>
                          <w:sz w:val="16"/>
                        </w:rPr>
                        <w:t>Ly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3"/>
                          <w:w w:val="110"/>
                          <w:sz w:val="16"/>
                        </w:rPr>
                        <w:t>uk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10"/>
                          <w:sz w:val="16"/>
                        </w:rPr>
                        <w:t>as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3"/>
                          <w:w w:val="110"/>
                          <w:sz w:val="16"/>
                        </w:rPr>
                        <w:t>ztá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10"/>
                          <w:sz w:val="16"/>
                        </w:rPr>
                        <w:t>s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11"/>
                          <w:w w:val="110"/>
                          <w:sz w:val="16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3"/>
                          <w:w w:val="110"/>
                          <w:sz w:val="16"/>
                        </w:rPr>
                        <w:t>tá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10"/>
                          <w:sz w:val="16"/>
                        </w:rPr>
                        <w:t>volsága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3"/>
                          <w:w w:val="110"/>
                          <w:sz w:val="16"/>
                        </w:rPr>
                        <w:t>: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11"/>
                          <w:w w:val="110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3"/>
                          <w:w w:val="110"/>
                          <w:sz w:val="16"/>
                        </w:rPr>
                        <w:t>sz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6"/>
                        </w:rPr>
                        <w:t>órt</w:t>
                      </w:r>
                      <w:r>
                        <w:rPr>
                          <w:rFonts w:ascii="Arial" w:hAnsi="Arial"/>
                          <w:color w:val="FFFFFF"/>
                          <w:spacing w:val="15"/>
                          <w:w w:val="110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6"/>
                        </w:rPr>
                        <w:t>mint</w:t>
                      </w:r>
                      <w:r>
                        <w:rPr>
                          <w:rFonts w:ascii="Arial" w:hAnsi="Arial"/>
                          <w:color w:val="FFFFFF"/>
                          <w:spacing w:val="-3"/>
                          <w:w w:val="110"/>
                          <w:sz w:val="16"/>
                        </w:rPr>
                        <w:t>áza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6"/>
                        </w:rPr>
                        <w:t>t</w:t>
                      </w:r>
                      <w:r>
                        <w:rPr>
                          <w:rFonts w:ascii="Arial" w:hAnsi="Arial"/>
                          <w:color w:val="FFFFFF"/>
                          <w:spacing w:val="43"/>
                          <w:w w:val="145"/>
                          <w:sz w:val="16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05"/>
                          <w:sz w:val="16"/>
                        </w:rPr>
                        <w:t>Lyukasztott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4"/>
                          <w:w w:val="105"/>
                          <w:sz w:val="16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"/>
                          <w:w w:val="105"/>
                          <w:sz w:val="16"/>
                        </w:rPr>
                        <w:t>fe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05"/>
                          <w:sz w:val="16"/>
                        </w:rPr>
                        <w:t>l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"/>
                          <w:w w:val="105"/>
                          <w:sz w:val="16"/>
                        </w:rPr>
                        <w:t>ü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05"/>
                          <w:sz w:val="16"/>
                        </w:rPr>
                        <w:t>l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"/>
                          <w:w w:val="105"/>
                          <w:sz w:val="16"/>
                        </w:rPr>
                        <w:t>et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05"/>
                          <w:sz w:val="16"/>
                        </w:rPr>
                        <w:t>: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3"/>
                          <w:w w:val="105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05"/>
                          <w:sz w:val="16"/>
                        </w:rPr>
                        <w:t>10%</w:t>
                      </w:r>
                      <w:r>
                        <w:rPr>
                          <w:rFonts w:ascii="Arial" w:hAnsi="Arial"/>
                          <w:sz w:val="16"/>
                        </w:rPr>
                      </w:r>
                    </w:p>
                    <w:p>
                      <w:pPr>
                        <w:spacing w:before="0"/>
                        <w:ind w:left="660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Trebuchet MS" w:hAnsi="Trebuchet MS"/>
                          <w:b/>
                          <w:color w:val="FFFFFF"/>
                          <w:spacing w:val="-1"/>
                          <w:w w:val="110"/>
                          <w:sz w:val="16"/>
                        </w:rPr>
                        <w:t>E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10"/>
                          <w:sz w:val="16"/>
                        </w:rPr>
                        <w:t>le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"/>
                          <w:w w:val="110"/>
                          <w:sz w:val="16"/>
                        </w:rPr>
                        <w:t>m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2"/>
                          <w:w w:val="110"/>
                          <w:sz w:val="16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"/>
                          <w:w w:val="110"/>
                          <w:sz w:val="16"/>
                        </w:rPr>
                        <w:t>m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10"/>
                          <w:sz w:val="16"/>
                        </w:rPr>
                        <w:t>érete: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1"/>
                          <w:w w:val="110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6"/>
                        </w:rPr>
                        <w:t>1200</w:t>
                      </w:r>
                      <w:r>
                        <w:rPr>
                          <w:rFonts w:ascii="Arial" w:hAnsi="Arial"/>
                          <w:color w:val="FFFFFF"/>
                          <w:spacing w:val="-17"/>
                          <w:w w:val="110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6"/>
                        </w:rPr>
                        <w:t>x</w:t>
                      </w:r>
                      <w:r>
                        <w:rPr>
                          <w:rFonts w:ascii="Arial" w:hAnsi="Arial"/>
                          <w:color w:val="FFFFFF"/>
                          <w:spacing w:val="-16"/>
                          <w:w w:val="110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1"/>
                          <w:w w:val="110"/>
                          <w:sz w:val="16"/>
                        </w:rPr>
                        <w:t>1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6"/>
                        </w:rPr>
                        <w:t>960</w:t>
                      </w:r>
                      <w:r>
                        <w:rPr>
                          <w:rFonts w:ascii="Arial" w:hAnsi="Arial"/>
                          <w:color w:val="FFFFFF"/>
                          <w:spacing w:val="-17"/>
                          <w:w w:val="110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6"/>
                        </w:rPr>
                        <w:t>x</w:t>
                      </w:r>
                      <w:r>
                        <w:rPr>
                          <w:rFonts w:ascii="Arial" w:hAnsi="Arial"/>
                          <w:color w:val="FFFFFF"/>
                          <w:spacing w:val="-17"/>
                          <w:w w:val="110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6"/>
                        </w:rPr>
                        <w:t>10</w:t>
                      </w:r>
                      <w:r>
                        <w:rPr>
                          <w:rFonts w:ascii="Arial" w:hAnsi="Arial"/>
                          <w:color w:val="FFFFFF"/>
                          <w:spacing w:val="-17"/>
                          <w:w w:val="110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0"/>
                          <w:sz w:val="16"/>
                        </w:rPr>
                        <w:t>mm</w:t>
                      </w:r>
                      <w:r>
                        <w:rPr>
                          <w:rFonts w:ascii="Arial" w:hAnsi="Arial"/>
                          <w:sz w:val="16"/>
                        </w:rPr>
                      </w:r>
                    </w:p>
                    <w:p>
                      <w:pPr>
                        <w:spacing w:before="6"/>
                        <w:ind w:left="660" w:right="0" w:firstLine="0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10"/>
                          <w:sz w:val="16"/>
                        </w:rPr>
                        <w:t>Töm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3"/>
                          <w:w w:val="110"/>
                          <w:sz w:val="16"/>
                        </w:rPr>
                        <w:t>e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10"/>
                          <w:sz w:val="16"/>
                        </w:rPr>
                        <w:t>g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3"/>
                          <w:w w:val="110"/>
                          <w:sz w:val="16"/>
                        </w:rPr>
                        <w:t>: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9"/>
                          <w:w w:val="110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0"/>
                          <w:sz w:val="16"/>
                        </w:rPr>
                        <w:t>6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0"/>
                          <w:sz w:val="16"/>
                        </w:rPr>
                        <w:t>,1</w:t>
                      </w:r>
                      <w:r>
                        <w:rPr>
                          <w:rFonts w:ascii="Arial" w:hAnsi="Arial"/>
                          <w:color w:val="FFFFFF"/>
                          <w:spacing w:val="-4"/>
                          <w:w w:val="110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3"/>
                          <w:w w:val="110"/>
                          <w:sz w:val="16"/>
                        </w:rPr>
                        <w:t>kg/m</w:t>
                      </w:r>
                      <w:r>
                        <w:rPr>
                          <w:rFonts w:ascii="Arial" w:hAnsi="Arial"/>
                          <w:color w:val="FFFFFF"/>
                          <w:spacing w:val="-3"/>
                          <w:w w:val="110"/>
                          <w:position w:val="5"/>
                          <w:sz w:val="9"/>
                        </w:rPr>
                        <w:t>2</w:t>
                      </w:r>
                      <w:r>
                        <w:rPr>
                          <w:rFonts w:ascii="Arial" w:hAnsi="Arial"/>
                          <w:sz w:val="9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Arial"/>
          <w:sz w:val="20"/>
        </w:rPr>
      </w:r>
      <w:r>
        <w:rPr>
          <w:rFonts w:ascii="Arial"/>
          <w:sz w:val="20"/>
        </w:rPr>
        <w:tab/>
      </w:r>
      <w:r>
        <w:rPr>
          <w:rFonts w:ascii="Arial"/>
          <w:sz w:val="20"/>
        </w:rPr>
        <w:pict>
          <v:group style="width:247.75pt;height:233.9pt;mso-position-horizontal-relative:char;mso-position-vertical-relative:line" coordorigin="0,0" coordsize="4955,4678">
            <v:group style="position:absolute;left:0;top:0;width:4955;height:4678" coordorigin="0,0" coordsize="4955,4678">
              <v:shape style="position:absolute;left:0;top:0;width:4955;height:4678" coordorigin="0,0" coordsize="4955,4678" path="m170,0l104,13,50,50,14,103,0,169,0,4508,13,4573,50,4627,103,4664,169,4677,4785,4677,4851,4664,4905,4628,4941,4574,4955,4508,4955,169,4942,104,4905,50,4851,14,4785,0,170,0xe" filled="true" fillcolor="#006cb7" stroked="false">
                <v:path arrowok="t"/>
                <v:fill type="solid"/>
              </v:shape>
              <v:shape style="position:absolute;left:680;top:0;width:3118;height:1927" type="#_x0000_t75" stroked="false">
                <v:imagedata r:id="rId51" o:title=""/>
              </v:shape>
              <v:shape style="position:absolute;left:0;top:0;width:4955;height:4678" type="#_x0000_t202" filled="false" stroked="false">
                <v:textbox inset="0,0,0,0">
                  <w:txbxContent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24"/>
                          <w:szCs w:val="24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24"/>
                          <w:szCs w:val="24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24"/>
                          <w:szCs w:val="24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24"/>
                          <w:szCs w:val="24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24"/>
                          <w:szCs w:val="24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24"/>
                          <w:szCs w:val="24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" w:hAnsi="Arial" w:cs="Arial" w:eastAsia="Arial"/>
                          <w:sz w:val="24"/>
                          <w:szCs w:val="24"/>
                        </w:rPr>
                      </w:pPr>
                    </w:p>
                    <w:p>
                      <w:pPr>
                        <w:spacing w:line="240" w:lineRule="auto" w:before="8"/>
                        <w:rPr>
                          <w:rFonts w:ascii="Arial" w:hAnsi="Arial" w:cs="Arial" w:eastAsia="Arial"/>
                          <w:sz w:val="31"/>
                          <w:szCs w:val="31"/>
                        </w:rPr>
                      </w:pPr>
                    </w:p>
                    <w:p>
                      <w:pPr>
                        <w:spacing w:before="0"/>
                        <w:ind w:left="660" w:right="0" w:firstLine="0"/>
                        <w:jc w:val="left"/>
                        <w:rPr>
                          <w:rFonts w:ascii="Trebuchet MS" w:hAnsi="Trebuchet MS" w:cs="Trebuchet MS" w:eastAsia="Trebuchet MS"/>
                          <w:sz w:val="24"/>
                          <w:szCs w:val="24"/>
                        </w:rPr>
                      </w:pPr>
                      <w:r>
                        <w:rPr>
                          <w:rFonts w:ascii="Trebuchet MS"/>
                          <w:b/>
                          <w:color w:val="FFFFFF"/>
                          <w:spacing w:val="-5"/>
                          <w:w w:val="105"/>
                          <w:sz w:val="24"/>
                        </w:rPr>
                        <w:t>C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6"/>
                          <w:w w:val="105"/>
                          <w:sz w:val="24"/>
                        </w:rPr>
                        <w:t>li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5"/>
                          <w:w w:val="105"/>
                          <w:sz w:val="24"/>
                        </w:rPr>
                        <w:t>ma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6"/>
                          <w:w w:val="105"/>
                          <w:sz w:val="24"/>
                        </w:rPr>
                        <w:t>fit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32"/>
                          <w:w w:val="105"/>
                          <w:sz w:val="24"/>
                        </w:rPr>
                        <w:t> 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6"/>
                          <w:w w:val="105"/>
                          <w:sz w:val="24"/>
                        </w:rPr>
                        <w:t>12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4"/>
                          <w:w w:val="105"/>
                          <w:sz w:val="24"/>
                        </w:rPr>
                        <w:t>/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5"/>
                          <w:w w:val="105"/>
                          <w:sz w:val="24"/>
                        </w:rPr>
                        <w:t>25Q</w:t>
                      </w:r>
                      <w:r>
                        <w:rPr>
                          <w:rFonts w:ascii="Trebuchet MS"/>
                          <w:sz w:val="24"/>
                        </w:rPr>
                      </w:r>
                    </w:p>
                    <w:p>
                      <w:pPr>
                        <w:spacing w:line="247" w:lineRule="auto" w:before="45"/>
                        <w:ind w:left="660" w:right="1874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05"/>
                          <w:sz w:val="16"/>
                        </w:rPr>
                        <w:t>Lyukasztás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31"/>
                          <w:w w:val="105"/>
                          <w:sz w:val="16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"/>
                          <w:w w:val="105"/>
                          <w:sz w:val="16"/>
                        </w:rPr>
                        <w:t>a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05"/>
                          <w:sz w:val="16"/>
                        </w:rPr>
                        <w:t>l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"/>
                          <w:w w:val="105"/>
                          <w:sz w:val="16"/>
                        </w:rPr>
                        <w:t>a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05"/>
                          <w:sz w:val="16"/>
                        </w:rPr>
                        <w:t>kj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"/>
                          <w:w w:val="105"/>
                          <w:sz w:val="16"/>
                        </w:rPr>
                        <w:t>a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05"/>
                          <w:sz w:val="16"/>
                        </w:rPr>
                        <w:t>: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32"/>
                          <w:w w:val="105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05"/>
                          <w:sz w:val="16"/>
                        </w:rPr>
                        <w:t>négyzet</w:t>
                      </w:r>
                      <w:r>
                        <w:rPr>
                          <w:rFonts w:ascii="Arial" w:hAnsi="Arial"/>
                          <w:color w:val="FFFFFF"/>
                          <w:spacing w:val="29"/>
                          <w:w w:val="145"/>
                          <w:sz w:val="16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05"/>
                          <w:sz w:val="16"/>
                        </w:rPr>
                        <w:t>Lyukasztás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1"/>
                          <w:w w:val="105"/>
                          <w:sz w:val="16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"/>
                          <w:w w:val="105"/>
                          <w:sz w:val="16"/>
                        </w:rPr>
                        <w:t>mé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05"/>
                          <w:sz w:val="16"/>
                        </w:rPr>
                        <w:t>re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"/>
                          <w:w w:val="105"/>
                          <w:sz w:val="16"/>
                        </w:rPr>
                        <w:t>te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05"/>
                          <w:sz w:val="16"/>
                        </w:rPr>
                        <w:t>: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0"/>
                          <w:w w:val="105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05"/>
                          <w:sz w:val="16"/>
                        </w:rPr>
                        <w:t>1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05"/>
                          <w:sz w:val="16"/>
                        </w:rPr>
                        <w:t>2</w:t>
                      </w:r>
                      <w:r>
                        <w:rPr>
                          <w:rFonts w:ascii="Arial" w:hAnsi="Arial"/>
                          <w:color w:val="FFFFFF"/>
                          <w:spacing w:val="-7"/>
                          <w:w w:val="105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05"/>
                          <w:sz w:val="16"/>
                        </w:rPr>
                        <w:t>x</w:t>
                      </w:r>
                      <w:r>
                        <w:rPr>
                          <w:rFonts w:ascii="Arial" w:hAnsi="Arial"/>
                          <w:color w:val="FFFFFF"/>
                          <w:spacing w:val="-6"/>
                          <w:w w:val="105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05"/>
                          <w:sz w:val="16"/>
                        </w:rPr>
                        <w:t>1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05"/>
                          <w:sz w:val="16"/>
                        </w:rPr>
                        <w:t>2</w:t>
                      </w:r>
                      <w:r>
                        <w:rPr>
                          <w:rFonts w:ascii="Arial" w:hAnsi="Arial"/>
                          <w:color w:val="FFFFFF"/>
                          <w:spacing w:val="-6"/>
                          <w:w w:val="105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05"/>
                          <w:sz w:val="16"/>
                        </w:rPr>
                        <w:t>mm</w:t>
                      </w:r>
                      <w:r>
                        <w:rPr>
                          <w:rFonts w:ascii="Arial" w:hAnsi="Arial"/>
                          <w:color w:val="FFFFFF"/>
                          <w:spacing w:val="25"/>
                          <w:w w:val="114"/>
                          <w:sz w:val="16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05"/>
                          <w:sz w:val="16"/>
                        </w:rPr>
                        <w:t>Lyukasztás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29"/>
                          <w:w w:val="105"/>
                          <w:sz w:val="16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05"/>
                          <w:sz w:val="16"/>
                        </w:rPr>
                        <w:t>távolsága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3"/>
                          <w:w w:val="105"/>
                          <w:sz w:val="16"/>
                        </w:rPr>
                        <w:t>: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30"/>
                          <w:w w:val="105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05"/>
                          <w:sz w:val="16"/>
                        </w:rPr>
                        <w:t>25</w:t>
                      </w:r>
                      <w:r>
                        <w:rPr>
                          <w:rFonts w:ascii="Arial" w:hAnsi="Arial"/>
                          <w:color w:val="FFFFFF"/>
                          <w:spacing w:val="34"/>
                          <w:w w:val="105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05"/>
                          <w:sz w:val="16"/>
                        </w:rPr>
                        <w:t>mm</w:t>
                      </w:r>
                      <w:r>
                        <w:rPr>
                          <w:rFonts w:ascii="Arial" w:hAnsi="Arial"/>
                          <w:color w:val="FFFFFF"/>
                          <w:spacing w:val="33"/>
                          <w:w w:val="114"/>
                          <w:sz w:val="16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05"/>
                          <w:sz w:val="16"/>
                        </w:rPr>
                        <w:t>Lyukasztott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"/>
                          <w:w w:val="105"/>
                          <w:sz w:val="16"/>
                        </w:rPr>
                        <w:t>fe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05"/>
                          <w:sz w:val="16"/>
                        </w:rPr>
                        <w:t>l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"/>
                          <w:w w:val="105"/>
                          <w:sz w:val="16"/>
                        </w:rPr>
                        <w:t>ü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05"/>
                          <w:sz w:val="16"/>
                        </w:rPr>
                        <w:t>l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"/>
                          <w:w w:val="105"/>
                          <w:sz w:val="16"/>
                        </w:rPr>
                        <w:t>et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05"/>
                          <w:sz w:val="16"/>
                        </w:rPr>
                        <w:t>: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"/>
                          <w:w w:val="105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05"/>
                          <w:sz w:val="16"/>
                        </w:rPr>
                        <w:t>2</w:t>
                      </w:r>
                      <w:r>
                        <w:rPr>
                          <w:rFonts w:ascii="Arial" w:hAnsi="Arial"/>
                          <w:color w:val="FFFFFF"/>
                          <w:spacing w:val="-3"/>
                          <w:w w:val="105"/>
                          <w:sz w:val="16"/>
                        </w:rPr>
                        <w:t>3%</w:t>
                      </w:r>
                      <w:r>
                        <w:rPr>
                          <w:rFonts w:ascii="Arial" w:hAnsi="Arial"/>
                          <w:sz w:val="16"/>
                        </w:rPr>
                      </w:r>
                    </w:p>
                    <w:p>
                      <w:pPr>
                        <w:spacing w:before="0"/>
                        <w:ind w:left="660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Trebuchet MS" w:hAnsi="Trebuchet MS"/>
                          <w:b/>
                          <w:color w:val="FFFFFF"/>
                          <w:spacing w:val="-1"/>
                          <w:w w:val="110"/>
                          <w:sz w:val="16"/>
                        </w:rPr>
                        <w:t>E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10"/>
                          <w:sz w:val="16"/>
                        </w:rPr>
                        <w:t>le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"/>
                          <w:w w:val="110"/>
                          <w:sz w:val="16"/>
                        </w:rPr>
                        <w:t>m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4"/>
                          <w:w w:val="110"/>
                          <w:sz w:val="16"/>
                        </w:rPr>
                        <w:t> 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"/>
                          <w:w w:val="110"/>
                          <w:sz w:val="16"/>
                        </w:rPr>
                        <w:t>m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10"/>
                          <w:sz w:val="16"/>
                        </w:rPr>
                        <w:t>érete: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3"/>
                          <w:w w:val="110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6"/>
                        </w:rPr>
                        <w:t>1200</w:t>
                      </w:r>
                      <w:r>
                        <w:rPr>
                          <w:rFonts w:ascii="Arial" w:hAnsi="Arial"/>
                          <w:color w:val="FFFFFF"/>
                          <w:spacing w:val="-8"/>
                          <w:w w:val="110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6"/>
                        </w:rPr>
                        <w:t>x</w:t>
                      </w:r>
                      <w:r>
                        <w:rPr>
                          <w:rFonts w:ascii="Arial" w:hAnsi="Arial"/>
                          <w:color w:val="FFFFFF"/>
                          <w:spacing w:val="-9"/>
                          <w:w w:val="110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6"/>
                        </w:rPr>
                        <w:t>2000</w:t>
                      </w:r>
                      <w:r>
                        <w:rPr>
                          <w:rFonts w:ascii="Arial" w:hAnsi="Arial"/>
                          <w:color w:val="FFFFFF"/>
                          <w:spacing w:val="-9"/>
                          <w:w w:val="110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6"/>
                        </w:rPr>
                        <w:t>x</w:t>
                      </w:r>
                      <w:r>
                        <w:rPr>
                          <w:rFonts w:ascii="Arial" w:hAnsi="Arial"/>
                          <w:color w:val="FFFFFF"/>
                          <w:spacing w:val="-9"/>
                          <w:w w:val="110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w w:val="110"/>
                          <w:sz w:val="16"/>
                        </w:rPr>
                        <w:t>10</w:t>
                      </w:r>
                      <w:r>
                        <w:rPr>
                          <w:rFonts w:ascii="Arial" w:hAnsi="Arial"/>
                          <w:color w:val="FFFFFF"/>
                          <w:spacing w:val="-8"/>
                          <w:w w:val="110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0"/>
                          <w:sz w:val="16"/>
                        </w:rPr>
                        <w:t>mm</w:t>
                      </w:r>
                      <w:r>
                        <w:rPr>
                          <w:rFonts w:ascii="Arial" w:hAnsi="Arial"/>
                          <w:sz w:val="16"/>
                        </w:rPr>
                      </w:r>
                    </w:p>
                    <w:p>
                      <w:pPr>
                        <w:spacing w:before="6"/>
                        <w:ind w:left="660" w:right="0" w:firstLine="0"/>
                        <w:jc w:val="left"/>
                        <w:rPr>
                          <w:rFonts w:ascii="Arial" w:hAnsi="Arial" w:cs="Arial" w:eastAsia="Arial"/>
                          <w:sz w:val="9"/>
                          <w:szCs w:val="9"/>
                        </w:rPr>
                      </w:pPr>
                      <w:r>
                        <w:rPr>
                          <w:rFonts w:ascii="Trebuchet MS" w:hAnsi="Trebuchet MS"/>
                          <w:b/>
                          <w:color w:val="FFFFFF"/>
                          <w:spacing w:val="-3"/>
                          <w:w w:val="115"/>
                          <w:sz w:val="16"/>
                        </w:rPr>
                        <w:t>Töme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2"/>
                          <w:w w:val="115"/>
                          <w:sz w:val="16"/>
                        </w:rPr>
                        <w:t>g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3"/>
                          <w:w w:val="115"/>
                          <w:sz w:val="16"/>
                        </w:rPr>
                        <w:t>:</w:t>
                      </w:r>
                      <w:r>
                        <w:rPr>
                          <w:rFonts w:ascii="Trebuchet MS" w:hAnsi="Trebuchet MS"/>
                          <w:b/>
                          <w:color w:val="FFFFFF"/>
                          <w:spacing w:val="-19"/>
                          <w:w w:val="115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1"/>
                          <w:w w:val="115"/>
                          <w:sz w:val="16"/>
                        </w:rPr>
                        <w:t>6</w:t>
                      </w:r>
                      <w:r>
                        <w:rPr>
                          <w:rFonts w:ascii="Arial" w:hAnsi="Arial"/>
                          <w:color w:val="FFFFFF"/>
                          <w:spacing w:val="-2"/>
                          <w:w w:val="115"/>
                          <w:sz w:val="16"/>
                        </w:rPr>
                        <w:t>,7</w:t>
                      </w:r>
                      <w:r>
                        <w:rPr>
                          <w:rFonts w:ascii="Arial" w:hAnsi="Arial"/>
                          <w:color w:val="FFFFFF"/>
                          <w:spacing w:val="-14"/>
                          <w:w w:val="115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FFFFFF"/>
                          <w:spacing w:val="-4"/>
                          <w:w w:val="115"/>
                          <w:sz w:val="16"/>
                        </w:rPr>
                        <w:t>k</w:t>
                      </w:r>
                      <w:r>
                        <w:rPr>
                          <w:rFonts w:ascii="Arial" w:hAnsi="Arial"/>
                          <w:color w:val="FFFFFF"/>
                          <w:spacing w:val="-3"/>
                          <w:w w:val="115"/>
                          <w:sz w:val="16"/>
                        </w:rPr>
                        <w:t>g/m</w:t>
                      </w:r>
                      <w:r>
                        <w:rPr>
                          <w:rFonts w:ascii="Arial" w:hAnsi="Arial"/>
                          <w:color w:val="FFFFFF"/>
                          <w:spacing w:val="-4"/>
                          <w:w w:val="115"/>
                          <w:position w:val="5"/>
                          <w:sz w:val="9"/>
                        </w:rPr>
                        <w:t>2</w:t>
                      </w:r>
                      <w:r>
                        <w:rPr>
                          <w:rFonts w:ascii="Arial" w:hAnsi="Arial"/>
                          <w:sz w:val="9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Arial"/>
          <w:sz w:val="20"/>
        </w:rPr>
      </w:r>
    </w:p>
    <w:p>
      <w:pPr>
        <w:spacing w:line="240" w:lineRule="auto" w:before="7"/>
        <w:rPr>
          <w:rFonts w:ascii="Arial" w:hAnsi="Arial" w:cs="Arial" w:eastAsia="Arial"/>
          <w:sz w:val="10"/>
          <w:szCs w:val="10"/>
        </w:rPr>
      </w:pPr>
    </w:p>
    <w:p>
      <w:pPr>
        <w:pStyle w:val="BodyText"/>
        <w:spacing w:line="240" w:lineRule="auto" w:before="83"/>
        <w:ind w:right="0"/>
        <w:jc w:val="left"/>
      </w:pPr>
      <w:r>
        <w:rPr/>
        <w:pict>
          <v:group style="position:absolute;margin-left:53.149601pt;margin-top:5.221895pt;width:.1pt;height:8.550pt;mso-position-horizontal-relative:page;mso-position-vertical-relative:paragraph;z-index:6712" coordorigin="1063,104" coordsize="2,171">
            <v:shape style="position:absolute;left:1063;top:104;width:2;height:171" coordorigin="1063,104" coordsize="0,171" path="m1063,104l1063,275e" filled="false" stroked="true" strokeweight=".5pt" strokecolor="#006cb7">
              <v:path arrowok="t"/>
            </v:shape>
            <w10:wrap type="none"/>
          </v:group>
        </w:pict>
      </w:r>
      <w:r>
        <w:rPr>
          <w:color w:val="006CB7"/>
          <w:spacing w:val="4"/>
        </w:rPr>
        <w:t>10</w:t>
      </w:r>
      <w:r>
        <w:rPr/>
      </w:r>
    </w:p>
    <w:p>
      <w:pPr>
        <w:spacing w:after="0" w:line="240" w:lineRule="auto"/>
        <w:jc w:val="left"/>
        <w:sectPr>
          <w:type w:val="continuous"/>
          <w:pgSz w:w="11910" w:h="16840"/>
          <w:pgMar w:top="1580" w:bottom="280" w:left="600" w:right="600"/>
        </w:sect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0"/>
        <w:rPr>
          <w:rFonts w:ascii="Arial" w:hAnsi="Arial" w:cs="Arial" w:eastAsia="Arial"/>
          <w:sz w:val="20"/>
          <w:szCs w:val="20"/>
        </w:rPr>
      </w:pPr>
    </w:p>
    <w:p>
      <w:pPr>
        <w:spacing w:line="240" w:lineRule="auto" w:before="10"/>
        <w:rPr>
          <w:rFonts w:ascii="Arial" w:hAnsi="Arial" w:cs="Arial" w:eastAsia="Arial"/>
          <w:sz w:val="25"/>
          <w:szCs w:val="25"/>
        </w:rPr>
      </w:pPr>
    </w:p>
    <w:p>
      <w:pPr>
        <w:spacing w:line="20" w:lineRule="atLeast"/>
        <w:ind w:left="704" w:right="0" w:firstLine="0"/>
        <w:rPr>
          <w:rFonts w:ascii="Arial" w:hAnsi="Arial" w:cs="Arial" w:eastAsia="Arial"/>
          <w:sz w:val="2"/>
          <w:szCs w:val="2"/>
        </w:rPr>
      </w:pPr>
      <w:r>
        <w:rPr>
          <w:rFonts w:ascii="Arial" w:hAnsi="Arial" w:cs="Arial" w:eastAsia="Arial"/>
          <w:sz w:val="2"/>
          <w:szCs w:val="2"/>
        </w:rPr>
        <w:pict>
          <v:group style="width:524.85pt;height:1pt;mso-position-horizontal-relative:char;mso-position-vertical-relative:line" coordorigin="0,0" coordsize="10497,20">
            <v:group style="position:absolute;left:10;top:10;width:10477;height:2" coordorigin="10,10" coordsize="10477,2">
              <v:shape style="position:absolute;left:10;top:10;width:10477;height:2" coordorigin="10,10" coordsize="10477,0" path="m10,10l10487,10e" filled="false" stroked="true" strokeweight="1.000034pt" strokecolor="#006cb7">
                <v:path arrowok="t"/>
              </v:shape>
            </v:group>
          </v:group>
        </w:pict>
      </w:r>
      <w:r>
        <w:rPr>
          <w:rFonts w:ascii="Arial" w:hAnsi="Arial" w:cs="Arial" w:eastAsia="Arial"/>
          <w:sz w:val="2"/>
          <w:szCs w:val="2"/>
        </w:rPr>
      </w:r>
    </w:p>
    <w:p>
      <w:pPr>
        <w:spacing w:before="72"/>
        <w:ind w:left="771" w:right="0" w:firstLine="0"/>
        <w:jc w:val="left"/>
        <w:rPr>
          <w:rFonts w:ascii="Trebuchet MS" w:hAnsi="Trebuchet MS" w:cs="Trebuchet MS" w:eastAsia="Trebuchet MS"/>
          <w:sz w:val="16"/>
          <w:szCs w:val="16"/>
        </w:rPr>
      </w:pPr>
      <w:r>
        <w:rPr/>
        <w:pict>
          <v:group style="position:absolute;margin-left:0pt;margin-top:-511.693848pt;width:595.3pt;height:481.9pt;mso-position-horizontal-relative:page;mso-position-vertical-relative:paragraph;z-index:8152" coordorigin="0,-10234" coordsize="11906,9638">
            <v:shape style="position:absolute;left:0;top:-10234;width:11906;height:4819" type="#_x0000_t75" stroked="false">
              <v:imagedata r:id="rId54" o:title=""/>
            </v:shape>
            <v:shape style="position:absolute;left:0;top:-5415;width:11906;height:4819" type="#_x0000_t75" stroked="false">
              <v:imagedata r:id="rId55" o:title=""/>
            </v:shape>
            <v:group style="position:absolute;left:6236;top:-10234;width:4955;height:1984" coordorigin="6236,-10234" coordsize="4955,1984">
              <v:shape style="position:absolute;left:6236;top:-10234;width:4955;height:1984" coordorigin="6236,-10234" coordsize="4955,1984" path="m11191,-10234l6236,-10234,6236,-8430,6247,-8364,6275,-8311,6337,-8264,6396,-8250,6418,-8250,10982,-9135,11042,-9156,11095,-9192,11139,-9240,11171,-9296,11189,-9358,11191,-10234xe" filled="true" fillcolor="#006cb7" stroked="false">
                <v:path arrowok="t"/>
                <v:fill type="solid"/>
              </v:shape>
              <v:shape style="position:absolute;left:6559;top:-9818;width:3663;height:325" type="#_x0000_t202" filled="false" stroked="false">
                <v:textbox inset="0,0,0,0">
                  <w:txbxContent>
                    <w:p>
                      <w:pPr>
                        <w:spacing w:line="325" w:lineRule="exact" w:before="0"/>
                        <w:ind w:left="0" w:right="0" w:firstLine="0"/>
                        <w:jc w:val="left"/>
                        <w:rPr>
                          <w:rFonts w:ascii="Calibri" w:hAnsi="Calibri" w:cs="Calibri" w:eastAsia="Calibri"/>
                          <w:sz w:val="32"/>
                          <w:szCs w:val="32"/>
                        </w:rPr>
                      </w:pPr>
                      <w:r>
                        <w:rPr>
                          <w:rFonts w:ascii="Calibri" w:hAnsi="Calibri"/>
                          <w:b/>
                          <w:color w:val="FFFFFF"/>
                          <w:w w:val="80"/>
                          <w:sz w:val="32"/>
                        </w:rPr>
                        <w:t>A</w:t>
                      </w:r>
                      <w:r>
                        <w:rPr>
                          <w:rFonts w:ascii="Calibri" w:hAnsi="Calibri"/>
                          <w:b/>
                          <w:color w:val="FFFFFF"/>
                          <w:spacing w:val="28"/>
                          <w:w w:val="80"/>
                          <w:sz w:val="32"/>
                        </w:rPr>
                        <w:t> </w:t>
                      </w:r>
                      <w:r>
                        <w:rPr>
                          <w:rFonts w:ascii="Calibri" w:hAnsi="Calibri"/>
                          <w:b/>
                          <w:color w:val="FFFFFF"/>
                          <w:w w:val="80"/>
                          <w:sz w:val="32"/>
                        </w:rPr>
                        <w:t>Rigitone</w:t>
                      </w:r>
                      <w:r>
                        <w:rPr>
                          <w:rFonts w:ascii="Calibri" w:hAnsi="Calibri"/>
                          <w:b/>
                          <w:color w:val="FFFFFF"/>
                          <w:w w:val="80"/>
                          <w:position w:val="11"/>
                          <w:sz w:val="18"/>
                        </w:rPr>
                        <w:t>® </w:t>
                      </w:r>
                      <w:r>
                        <w:rPr>
                          <w:rFonts w:ascii="Calibri" w:hAnsi="Calibri"/>
                          <w:b/>
                          <w:color w:val="FFFFFF"/>
                          <w:spacing w:val="21"/>
                          <w:w w:val="80"/>
                          <w:position w:val="11"/>
                          <w:sz w:val="18"/>
                        </w:rPr>
                        <w:t> </w:t>
                      </w:r>
                      <w:r>
                        <w:rPr>
                          <w:rFonts w:ascii="Calibri" w:hAnsi="Calibri"/>
                          <w:b/>
                          <w:color w:val="FFFFFF"/>
                          <w:w w:val="80"/>
                          <w:sz w:val="32"/>
                        </w:rPr>
                        <w:t>Climafit</w:t>
                      </w:r>
                      <w:r>
                        <w:rPr>
                          <w:rFonts w:ascii="Calibri" w:hAnsi="Calibri"/>
                          <w:b/>
                          <w:color w:val="FFFFFF"/>
                          <w:spacing w:val="28"/>
                          <w:w w:val="80"/>
                          <w:sz w:val="32"/>
                        </w:rPr>
                        <w:t> </w:t>
                      </w:r>
                      <w:r>
                        <w:rPr>
                          <w:rFonts w:ascii="Calibri" w:hAnsi="Calibri"/>
                          <w:b/>
                          <w:color w:val="FFFFFF"/>
                          <w:w w:val="80"/>
                          <w:sz w:val="32"/>
                        </w:rPr>
                        <w:t>termékcsalád</w:t>
                      </w:r>
                      <w:r>
                        <w:rPr>
                          <w:rFonts w:ascii="Calibri" w:hAnsi="Calibri"/>
                          <w:sz w:val="32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>
          <w:rFonts w:ascii="Trebuchet MS" w:hAnsi="Trebuchet MS"/>
          <w:b/>
          <w:color w:val="006CB7"/>
          <w:spacing w:val="-1"/>
          <w:w w:val="120"/>
          <w:sz w:val="16"/>
        </w:rPr>
        <w:t>RI</w:t>
      </w:r>
      <w:r>
        <w:rPr>
          <w:rFonts w:ascii="Trebuchet MS" w:hAnsi="Trebuchet MS"/>
          <w:b/>
          <w:color w:val="006CB7"/>
          <w:spacing w:val="-2"/>
          <w:w w:val="120"/>
          <w:sz w:val="16"/>
        </w:rPr>
        <w:t>G</w:t>
      </w:r>
      <w:r>
        <w:rPr>
          <w:rFonts w:ascii="Trebuchet MS" w:hAnsi="Trebuchet MS"/>
          <w:b/>
          <w:color w:val="006CB7"/>
          <w:spacing w:val="-1"/>
          <w:w w:val="120"/>
          <w:sz w:val="16"/>
        </w:rPr>
        <w:t>I</w:t>
      </w:r>
      <w:r>
        <w:rPr>
          <w:rFonts w:ascii="Trebuchet MS" w:hAnsi="Trebuchet MS"/>
          <w:b/>
          <w:color w:val="006CB7"/>
          <w:spacing w:val="-2"/>
          <w:w w:val="120"/>
          <w:sz w:val="16"/>
        </w:rPr>
        <w:t>TO</w:t>
      </w:r>
      <w:r>
        <w:rPr>
          <w:rFonts w:ascii="Trebuchet MS" w:hAnsi="Trebuchet MS"/>
          <w:b/>
          <w:color w:val="006CB7"/>
          <w:spacing w:val="-1"/>
          <w:w w:val="120"/>
          <w:sz w:val="16"/>
        </w:rPr>
        <w:t>N</w:t>
      </w:r>
      <w:r>
        <w:rPr>
          <w:rFonts w:ascii="Trebuchet MS" w:hAnsi="Trebuchet MS"/>
          <w:b/>
          <w:color w:val="006CB7"/>
          <w:spacing w:val="-2"/>
          <w:w w:val="120"/>
          <w:sz w:val="16"/>
        </w:rPr>
        <w:t>E</w:t>
      </w:r>
      <w:r>
        <w:rPr>
          <w:rFonts w:ascii="Trebuchet MS" w:hAnsi="Trebuchet MS"/>
          <w:b/>
          <w:color w:val="006CB7"/>
          <w:spacing w:val="-29"/>
          <w:w w:val="120"/>
          <w:sz w:val="16"/>
        </w:rPr>
        <w:t> </w:t>
      </w:r>
      <w:r>
        <w:rPr>
          <w:rFonts w:ascii="Trebuchet MS" w:hAnsi="Trebuchet MS"/>
          <w:b/>
          <w:color w:val="006CB7"/>
          <w:spacing w:val="-1"/>
          <w:w w:val="120"/>
          <w:sz w:val="16"/>
        </w:rPr>
        <w:t>C</w:t>
      </w:r>
      <w:r>
        <w:rPr>
          <w:rFonts w:ascii="Trebuchet MS" w:hAnsi="Trebuchet MS"/>
          <w:b/>
          <w:color w:val="006CB7"/>
          <w:spacing w:val="-2"/>
          <w:w w:val="120"/>
          <w:sz w:val="16"/>
        </w:rPr>
        <w:t>L</w:t>
      </w:r>
      <w:r>
        <w:rPr>
          <w:rFonts w:ascii="Trebuchet MS" w:hAnsi="Trebuchet MS"/>
          <w:b/>
          <w:color w:val="006CB7"/>
          <w:spacing w:val="-1"/>
          <w:w w:val="120"/>
          <w:sz w:val="16"/>
        </w:rPr>
        <w:t>I</w:t>
      </w:r>
      <w:r>
        <w:rPr>
          <w:rFonts w:ascii="Trebuchet MS" w:hAnsi="Trebuchet MS"/>
          <w:b/>
          <w:color w:val="006CB7"/>
          <w:spacing w:val="-2"/>
          <w:w w:val="120"/>
          <w:sz w:val="16"/>
        </w:rPr>
        <w:t>M</w:t>
      </w:r>
      <w:r>
        <w:rPr>
          <w:rFonts w:ascii="Trebuchet MS" w:hAnsi="Trebuchet MS"/>
          <w:b/>
          <w:color w:val="006CB7"/>
          <w:spacing w:val="-1"/>
          <w:w w:val="120"/>
          <w:sz w:val="16"/>
        </w:rPr>
        <w:t>A</w:t>
      </w:r>
      <w:r>
        <w:rPr>
          <w:rFonts w:ascii="Trebuchet MS" w:hAnsi="Trebuchet MS"/>
          <w:b/>
          <w:color w:val="006CB7"/>
          <w:spacing w:val="-2"/>
          <w:w w:val="120"/>
          <w:sz w:val="16"/>
        </w:rPr>
        <w:t>F</w:t>
      </w:r>
      <w:r>
        <w:rPr>
          <w:rFonts w:ascii="Trebuchet MS" w:hAnsi="Trebuchet MS"/>
          <w:b/>
          <w:color w:val="006CB7"/>
          <w:spacing w:val="-1"/>
          <w:w w:val="120"/>
          <w:sz w:val="16"/>
        </w:rPr>
        <w:t>I</w:t>
      </w:r>
      <w:r>
        <w:rPr>
          <w:rFonts w:ascii="Trebuchet MS" w:hAnsi="Trebuchet MS"/>
          <w:b/>
          <w:color w:val="006CB7"/>
          <w:spacing w:val="-2"/>
          <w:w w:val="120"/>
          <w:sz w:val="16"/>
        </w:rPr>
        <w:t>T</w:t>
      </w:r>
      <w:r>
        <w:rPr>
          <w:rFonts w:ascii="Trebuchet MS" w:hAnsi="Trebuchet MS"/>
          <w:b/>
          <w:color w:val="006CB7"/>
          <w:spacing w:val="-29"/>
          <w:w w:val="120"/>
          <w:sz w:val="16"/>
        </w:rPr>
        <w:t> </w:t>
      </w:r>
      <w:r>
        <w:rPr>
          <w:rFonts w:ascii="Trebuchet MS" w:hAnsi="Trebuchet MS"/>
          <w:b/>
          <w:color w:val="006CB7"/>
          <w:spacing w:val="-2"/>
          <w:w w:val="120"/>
          <w:sz w:val="16"/>
        </w:rPr>
        <w:t>TE</w:t>
      </w:r>
      <w:r>
        <w:rPr>
          <w:rFonts w:ascii="Trebuchet MS" w:hAnsi="Trebuchet MS"/>
          <w:b/>
          <w:color w:val="006CB7"/>
          <w:spacing w:val="-1"/>
          <w:w w:val="120"/>
          <w:sz w:val="16"/>
        </w:rPr>
        <w:t>R</w:t>
      </w:r>
      <w:r>
        <w:rPr>
          <w:rFonts w:ascii="Trebuchet MS" w:hAnsi="Trebuchet MS"/>
          <w:b/>
          <w:color w:val="006CB7"/>
          <w:spacing w:val="-2"/>
          <w:w w:val="120"/>
          <w:sz w:val="16"/>
        </w:rPr>
        <w:t>MÉ</w:t>
      </w:r>
      <w:r>
        <w:rPr>
          <w:rFonts w:ascii="Trebuchet MS" w:hAnsi="Trebuchet MS"/>
          <w:b/>
          <w:color w:val="006CB7"/>
          <w:spacing w:val="-1"/>
          <w:w w:val="120"/>
          <w:sz w:val="16"/>
        </w:rPr>
        <w:t>KCSA</w:t>
      </w:r>
      <w:r>
        <w:rPr>
          <w:rFonts w:ascii="Trebuchet MS" w:hAnsi="Trebuchet MS"/>
          <w:b/>
          <w:color w:val="006CB7"/>
          <w:spacing w:val="-2"/>
          <w:w w:val="120"/>
          <w:sz w:val="16"/>
        </w:rPr>
        <w:t>L</w:t>
      </w:r>
      <w:r>
        <w:rPr>
          <w:rFonts w:ascii="Trebuchet MS" w:hAnsi="Trebuchet MS"/>
          <w:b/>
          <w:color w:val="006CB7"/>
          <w:spacing w:val="-1"/>
          <w:w w:val="120"/>
          <w:sz w:val="16"/>
        </w:rPr>
        <w:t>ÁD</w:t>
      </w:r>
      <w:r>
        <w:rPr>
          <w:rFonts w:ascii="Trebuchet MS" w:hAnsi="Trebuchet MS"/>
          <w:b/>
          <w:color w:val="006CB7"/>
          <w:spacing w:val="-29"/>
          <w:w w:val="120"/>
          <w:sz w:val="16"/>
        </w:rPr>
        <w:t> </w:t>
      </w:r>
      <w:r>
        <w:rPr>
          <w:rFonts w:ascii="Trebuchet MS" w:hAnsi="Trebuchet MS"/>
          <w:b/>
          <w:color w:val="006CB7"/>
          <w:w w:val="120"/>
          <w:sz w:val="16"/>
        </w:rPr>
        <w:t>/</w:t>
      </w:r>
      <w:r>
        <w:rPr>
          <w:rFonts w:ascii="Trebuchet MS" w:hAnsi="Trebuchet MS"/>
          <w:b/>
          <w:color w:val="006CB7"/>
          <w:spacing w:val="-28"/>
          <w:w w:val="120"/>
          <w:sz w:val="16"/>
        </w:rPr>
        <w:t> </w:t>
      </w:r>
      <w:r>
        <w:rPr>
          <w:rFonts w:ascii="Trebuchet MS" w:hAnsi="Trebuchet MS"/>
          <w:b/>
          <w:color w:val="006CB7"/>
          <w:w w:val="120"/>
          <w:sz w:val="16"/>
        </w:rPr>
        <w:t>MÉRETEK</w:t>
      </w:r>
      <w:r>
        <w:rPr>
          <w:rFonts w:ascii="Trebuchet MS" w:hAnsi="Trebuchet MS"/>
          <w:b/>
          <w:color w:val="006CB7"/>
          <w:spacing w:val="-29"/>
          <w:w w:val="120"/>
          <w:sz w:val="16"/>
        </w:rPr>
        <w:t> </w:t>
      </w:r>
      <w:r>
        <w:rPr>
          <w:rFonts w:ascii="Trebuchet MS" w:hAnsi="Trebuchet MS"/>
          <w:b/>
          <w:color w:val="006CB7"/>
          <w:w w:val="120"/>
          <w:sz w:val="16"/>
        </w:rPr>
        <w:t>ÉS</w:t>
      </w:r>
      <w:r>
        <w:rPr>
          <w:rFonts w:ascii="Trebuchet MS" w:hAnsi="Trebuchet MS"/>
          <w:b/>
          <w:color w:val="006CB7"/>
          <w:spacing w:val="-29"/>
          <w:w w:val="120"/>
          <w:sz w:val="16"/>
        </w:rPr>
        <w:t> </w:t>
      </w:r>
      <w:r>
        <w:rPr>
          <w:rFonts w:ascii="Trebuchet MS" w:hAnsi="Trebuchet MS"/>
          <w:b/>
          <w:color w:val="006CB7"/>
          <w:spacing w:val="-2"/>
          <w:w w:val="120"/>
          <w:sz w:val="16"/>
        </w:rPr>
        <w:t>F</w:t>
      </w:r>
      <w:r>
        <w:rPr>
          <w:rFonts w:ascii="Trebuchet MS" w:hAnsi="Trebuchet MS"/>
          <w:b/>
          <w:color w:val="006CB7"/>
          <w:spacing w:val="-1"/>
          <w:w w:val="120"/>
          <w:sz w:val="16"/>
        </w:rPr>
        <w:t>OR</w:t>
      </w:r>
      <w:r>
        <w:rPr>
          <w:rFonts w:ascii="Trebuchet MS" w:hAnsi="Trebuchet MS"/>
          <w:b/>
          <w:color w:val="006CB7"/>
          <w:spacing w:val="-2"/>
          <w:w w:val="120"/>
          <w:sz w:val="16"/>
        </w:rPr>
        <w:t>G</w:t>
      </w:r>
      <w:r>
        <w:rPr>
          <w:rFonts w:ascii="Trebuchet MS" w:hAnsi="Trebuchet MS"/>
          <w:b/>
          <w:color w:val="006CB7"/>
          <w:spacing w:val="-1"/>
          <w:w w:val="120"/>
          <w:sz w:val="16"/>
        </w:rPr>
        <w:t>A</w:t>
      </w:r>
      <w:r>
        <w:rPr>
          <w:rFonts w:ascii="Trebuchet MS" w:hAnsi="Trebuchet MS"/>
          <w:b/>
          <w:color w:val="006CB7"/>
          <w:spacing w:val="-2"/>
          <w:w w:val="120"/>
          <w:sz w:val="16"/>
        </w:rPr>
        <w:t>LM</w:t>
      </w:r>
      <w:r>
        <w:rPr>
          <w:rFonts w:ascii="Trebuchet MS" w:hAnsi="Trebuchet MS"/>
          <w:b/>
          <w:color w:val="006CB7"/>
          <w:spacing w:val="-1"/>
          <w:w w:val="120"/>
          <w:sz w:val="16"/>
        </w:rPr>
        <w:t>AZÁS</w:t>
      </w:r>
      <w:r>
        <w:rPr>
          <w:rFonts w:ascii="Trebuchet MS" w:hAnsi="Trebuchet MS"/>
          <w:b/>
          <w:color w:val="006CB7"/>
          <w:spacing w:val="-2"/>
          <w:w w:val="120"/>
          <w:sz w:val="16"/>
        </w:rPr>
        <w:t>H</w:t>
      </w:r>
      <w:r>
        <w:rPr>
          <w:rFonts w:ascii="Trebuchet MS" w:hAnsi="Trebuchet MS"/>
          <w:b/>
          <w:color w:val="006CB7"/>
          <w:spacing w:val="-1"/>
          <w:w w:val="120"/>
          <w:sz w:val="16"/>
        </w:rPr>
        <w:t>OZ</w:t>
      </w:r>
      <w:r>
        <w:rPr>
          <w:rFonts w:ascii="Trebuchet MS" w:hAnsi="Trebuchet MS"/>
          <w:b/>
          <w:color w:val="006CB7"/>
          <w:spacing w:val="-29"/>
          <w:w w:val="120"/>
          <w:sz w:val="16"/>
        </w:rPr>
        <w:t> </w:t>
      </w:r>
      <w:r>
        <w:rPr>
          <w:rFonts w:ascii="Trebuchet MS" w:hAnsi="Trebuchet MS"/>
          <w:b/>
          <w:color w:val="006CB7"/>
          <w:spacing w:val="-1"/>
          <w:w w:val="120"/>
          <w:sz w:val="16"/>
        </w:rPr>
        <w:t>SZ</w:t>
      </w:r>
      <w:r>
        <w:rPr>
          <w:rFonts w:ascii="Trebuchet MS" w:hAnsi="Trebuchet MS"/>
          <w:b/>
          <w:color w:val="006CB7"/>
          <w:spacing w:val="-2"/>
          <w:w w:val="120"/>
          <w:sz w:val="16"/>
        </w:rPr>
        <w:t>Ü</w:t>
      </w:r>
      <w:r>
        <w:rPr>
          <w:rFonts w:ascii="Trebuchet MS" w:hAnsi="Trebuchet MS"/>
          <w:b/>
          <w:color w:val="006CB7"/>
          <w:spacing w:val="-1"/>
          <w:w w:val="120"/>
          <w:sz w:val="16"/>
        </w:rPr>
        <w:t>KS</w:t>
      </w:r>
      <w:r>
        <w:rPr>
          <w:rFonts w:ascii="Trebuchet MS" w:hAnsi="Trebuchet MS"/>
          <w:b/>
          <w:color w:val="006CB7"/>
          <w:spacing w:val="-2"/>
          <w:w w:val="120"/>
          <w:sz w:val="16"/>
        </w:rPr>
        <w:t>ÉGE</w:t>
      </w:r>
      <w:r>
        <w:rPr>
          <w:rFonts w:ascii="Trebuchet MS" w:hAnsi="Trebuchet MS"/>
          <w:b/>
          <w:color w:val="006CB7"/>
          <w:spacing w:val="-1"/>
          <w:w w:val="120"/>
          <w:sz w:val="16"/>
        </w:rPr>
        <w:t>S</w:t>
      </w:r>
      <w:r>
        <w:rPr>
          <w:rFonts w:ascii="Trebuchet MS" w:hAnsi="Trebuchet MS"/>
          <w:b/>
          <w:color w:val="006CB7"/>
          <w:spacing w:val="-28"/>
          <w:w w:val="120"/>
          <w:sz w:val="16"/>
        </w:rPr>
        <w:t> </w:t>
      </w:r>
      <w:r>
        <w:rPr>
          <w:rFonts w:ascii="Trebuchet MS" w:hAnsi="Trebuchet MS"/>
          <w:b/>
          <w:color w:val="006CB7"/>
          <w:spacing w:val="-5"/>
          <w:w w:val="120"/>
          <w:sz w:val="16"/>
        </w:rPr>
        <w:t>ADA</w:t>
      </w:r>
      <w:r>
        <w:rPr>
          <w:rFonts w:ascii="Trebuchet MS" w:hAnsi="Trebuchet MS"/>
          <w:b/>
          <w:color w:val="006CB7"/>
          <w:spacing w:val="-6"/>
          <w:w w:val="120"/>
          <w:sz w:val="16"/>
        </w:rPr>
        <w:t>TOK</w:t>
      </w:r>
      <w:r>
        <w:rPr>
          <w:rFonts w:ascii="Trebuchet MS" w:hAnsi="Trebuchet MS"/>
          <w:sz w:val="16"/>
        </w:rPr>
      </w:r>
    </w:p>
    <w:p>
      <w:pPr>
        <w:spacing w:line="240" w:lineRule="auto" w:before="3"/>
        <w:rPr>
          <w:rFonts w:ascii="Trebuchet MS" w:hAnsi="Trebuchet MS" w:cs="Trebuchet MS" w:eastAsia="Trebuchet MS"/>
          <w:b/>
          <w:bCs/>
          <w:sz w:val="19"/>
          <w:szCs w:val="19"/>
        </w:rPr>
      </w:pPr>
    </w:p>
    <w:p>
      <w:pPr>
        <w:spacing w:line="200" w:lineRule="atLeast"/>
        <w:ind w:left="714" w:right="0" w:firstLine="0"/>
        <w:rPr>
          <w:rFonts w:ascii="Trebuchet MS" w:hAnsi="Trebuchet MS" w:cs="Trebuchet MS" w:eastAsia="Trebuchet MS"/>
          <w:sz w:val="20"/>
          <w:szCs w:val="20"/>
        </w:rPr>
      </w:pPr>
      <w:r>
        <w:rPr>
          <w:rFonts w:ascii="Trebuchet MS" w:hAnsi="Trebuchet MS" w:cs="Trebuchet MS" w:eastAsia="Trebuchet MS"/>
          <w:sz w:val="20"/>
          <w:szCs w:val="20"/>
        </w:rPr>
        <w:pict>
          <v:group style="width:523.85pt;height:168.25pt;mso-position-horizontal-relative:char;mso-position-vertical-relative:line" coordorigin="0,0" coordsize="10477,3365">
            <v:group style="position:absolute;left:0;top:2845;width:10477;height:511" coordorigin="0,2845" coordsize="10477,511">
              <v:shape style="position:absolute;left:0;top:2845;width:10477;height:511" coordorigin="0,2845" coordsize="10477,511" path="m57,2845l35,2849,17,2861,5,2879,0,2901,0,3298,4,3320,17,3338,34,3350,56,3355,10420,3355,10442,3350,10460,3338,10472,3320,10477,3298,10477,2901,10442,2849,57,2845xe" filled="true" fillcolor="#dce8f7" stroked="false">
                <v:path arrowok="t"/>
                <v:fill type="solid"/>
              </v:shape>
            </v:group>
            <v:group style="position:absolute;left:0;top:1824;width:10477;height:511" coordorigin="0,1824" coordsize="10477,511">
              <v:shape style="position:absolute;left:0;top:1824;width:10477;height:511" coordorigin="0,1824" coordsize="10477,511" path="m57,1824l35,1829,17,1841,5,1859,0,1881,0,2278,4,2300,17,2318,34,2330,56,2334,10420,2334,10442,2330,10460,2318,10472,2300,10477,2278,10477,1881,10442,1829,57,1824xe" filled="true" fillcolor="#dce8f7" stroked="false">
                <v:path arrowok="t"/>
                <v:fill type="solid"/>
              </v:shape>
            </v:group>
            <v:group style="position:absolute;left:0;top:804;width:10477;height:511" coordorigin="0,804" coordsize="10477,511">
              <v:shape style="position:absolute;left:0;top:804;width:10477;height:511" coordorigin="0,804" coordsize="10477,511" path="m57,804l35,808,17,820,5,838,0,860,0,1257,4,1279,17,1297,34,1309,56,1314,10420,1314,10442,1310,10460,1297,10472,1279,10477,1257,10477,860,10442,808,57,804xe" filled="true" fillcolor="#dce8f7" stroked="false">
                <v:path arrowok="t"/>
                <v:fill type="solid"/>
              </v:shape>
            </v:group>
            <v:group style="position:absolute;left:5681;top:10;width:2;height:3345" coordorigin="5681,10" coordsize="2,3345">
              <v:shape style="position:absolute;left:5681;top:10;width:2;height:3345" coordorigin="5681,10" coordsize="0,3345" path="m5681,10l5681,3355e" filled="false" stroked="true" strokeweight="1.000057pt" strokecolor="#006cb7">
                <v:path arrowok="t"/>
              </v:shape>
            </v:group>
            <v:group style="position:absolute;left:7098;top:10;width:2;height:3345" coordorigin="7098,10" coordsize="2,3345">
              <v:shape style="position:absolute;left:7098;top:10;width:2;height:3345" coordorigin="7098,10" coordsize="0,3345" path="m7098,10l7098,3355e" filled="false" stroked="true" strokeweight="1.000013pt" strokecolor="#006cb7">
                <v:path arrowok="t"/>
              </v:shape>
            </v:group>
            <v:group style="position:absolute;left:7971;top:10;width:2;height:3345" coordorigin="7971,10" coordsize="2,3345">
              <v:shape style="position:absolute;left:7971;top:10;width:2;height:3345" coordorigin="7971,10" coordsize="0,3345" path="m7971,10l7971,3355e" filled="false" stroked="true" strokeweight="1.000001pt" strokecolor="#006cb7">
                <v:path arrowok="t"/>
              </v:shape>
            </v:group>
            <v:group style="position:absolute;left:8538;top:10;width:2;height:3345" coordorigin="8538,10" coordsize="2,3345">
              <v:shape style="position:absolute;left:8538;top:10;width:2;height:3345" coordorigin="8538,10" coordsize="0,3345" path="m8538,10l8538,3355e" filled="false" stroked="true" strokeweight="1.000013pt" strokecolor="#006cb7">
                <v:path arrowok="t"/>
              </v:shape>
            </v:group>
            <v:group style="position:absolute;left:9162;top:10;width:2;height:3345" coordorigin="9162,10" coordsize="2,3345">
              <v:shape style="position:absolute;left:9162;top:10;width:2;height:3345" coordorigin="9162,10" coordsize="0,3345" path="m9162,10l9162,3355e" filled="false" stroked="true" strokeweight="1.000048pt" strokecolor="#006cb7">
                <v:path arrowok="t"/>
              </v:shape>
            </v:group>
            <v:group style="position:absolute;left:1304;top:10;width:2;height:3345" coordorigin="1304,10" coordsize="2,3345">
              <v:shape style="position:absolute;left:1304;top:10;width:2;height:3345" coordorigin="1304,10" coordsize="0,3345" path="m1304,10l1304,3355e" filled="false" stroked="true" strokeweight="1.000005pt" strokecolor="#006cb7">
                <v:path arrowok="t"/>
              </v:shape>
            </v:group>
            <v:group style="position:absolute;left:2177;top:10;width:2;height:3345" coordorigin="2177,10" coordsize="2,3345">
              <v:shape style="position:absolute;left:2177;top:10;width:2;height:3345" coordorigin="2177,10" coordsize="0,3345" path="m2177,10l2177,3355e" filled="false" stroked="true" strokeweight="1.000005pt" strokecolor="#006cb7">
                <v:path arrowok="t"/>
              </v:shape>
            </v:group>
            <v:group style="position:absolute;left:3050;top:10;width:2;height:3345" coordorigin="3050,10" coordsize="2,3345">
              <v:shape style="position:absolute;left:3050;top:10;width:2;height:3345" coordorigin="3050,10" coordsize="0,3345" path="m3050,10l3050,3355e" filled="false" stroked="true" strokeweight="1.000019pt" strokecolor="#006cb7">
                <v:path arrowok="t"/>
              </v:shape>
            </v:group>
            <v:group style="position:absolute;left:3730;top:10;width:2;height:3345" coordorigin="3730,10" coordsize="2,3345">
              <v:shape style="position:absolute;left:3730;top:10;width:2;height:3345" coordorigin="3730,10" coordsize="0,3345" path="m3730,10l3730,3355e" filled="false" stroked="true" strokeweight="1.000024pt" strokecolor="#006cb7">
                <v:path arrowok="t"/>
              </v:shape>
            </v:group>
            <v:group style="position:absolute;left:4603;top:10;width:2;height:3345" coordorigin="4603,10" coordsize="2,3345">
              <v:shape style="position:absolute;left:4603;top:10;width:2;height:3345" coordorigin="4603,10" coordsize="0,3345" path="m4603,10l4603,3355e" filled="false" stroked="true" strokeweight="1.000004pt" strokecolor="#006cb7">
                <v:path arrowok="t"/>
              </v:shape>
            </v:group>
            <v:group style="position:absolute;left:9955;top:10;width:2;height:3345" coordorigin="9955,10" coordsize="2,3345">
              <v:shape style="position:absolute;left:9955;top:10;width:2;height:3345" coordorigin="9955,10" coordsize="0,3345" path="m9955,10l9955,3355e" filled="false" stroked="true" strokeweight="1.000057pt" strokecolor="#006cb7">
                <v:path arrowok="t"/>
              </v:shape>
              <v:shape style="position:absolute;left:264;top:176;width:3414;height:476" type="#_x0000_t202" filled="false" stroked="false">
                <v:textbox inset="0,0,0,0">
                  <w:txbxContent>
                    <w:p>
                      <w:pPr>
                        <w:spacing w:line="110" w:lineRule="exact" w:before="0"/>
                        <w:ind w:left="0" w:right="0" w:firstLine="2839"/>
                        <w:jc w:val="left"/>
                        <w:rPr>
                          <w:rFonts w:ascii="Arial" w:hAnsi="Arial" w:cs="Arial" w:eastAsia="Arial"/>
                          <w:sz w:val="14"/>
                          <w:szCs w:val="14"/>
                        </w:rPr>
                      </w:pPr>
                      <w:r>
                        <w:rPr>
                          <w:rFonts w:ascii="Arial" w:hAnsi="Arial"/>
                          <w:color w:val="231F20"/>
                          <w:spacing w:val="1"/>
                          <w:w w:val="110"/>
                          <w:sz w:val="14"/>
                        </w:rPr>
                        <w:t>H</w:t>
                      </w:r>
                      <w:r>
                        <w:rPr>
                          <w:rFonts w:ascii="Arial" w:hAnsi="Arial"/>
                          <w:color w:val="231F20"/>
                          <w:w w:val="110"/>
                          <w:sz w:val="14"/>
                        </w:rPr>
                        <w:t>o</w:t>
                      </w:r>
                      <w:r>
                        <w:rPr>
                          <w:rFonts w:ascii="Arial" w:hAnsi="Arial"/>
                          <w:color w:val="231F20"/>
                          <w:spacing w:val="1"/>
                          <w:w w:val="110"/>
                          <w:sz w:val="14"/>
                        </w:rPr>
                        <w:t>sszú</w:t>
                      </w:r>
                      <w:r>
                        <w:rPr>
                          <w:rFonts w:ascii="Arial" w:hAnsi="Arial"/>
                          <w:color w:val="231F20"/>
                          <w:w w:val="110"/>
                          <w:sz w:val="14"/>
                        </w:rPr>
                        <w:t>-</w:t>
                      </w:r>
                      <w:r>
                        <w:rPr>
                          <w:rFonts w:ascii="Arial" w:hAnsi="Arial"/>
                          <w:sz w:val="14"/>
                        </w:rPr>
                      </w:r>
                    </w:p>
                    <w:p>
                      <w:pPr>
                        <w:tabs>
                          <w:tab w:pos="1113" w:val="left" w:leader="none"/>
                          <w:tab w:pos="3001" w:val="left" w:leader="none"/>
                        </w:tabs>
                        <w:spacing w:line="166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4"/>
                          <w:szCs w:val="14"/>
                        </w:rPr>
                      </w:pPr>
                      <w:r>
                        <w:rPr>
                          <w:rFonts w:ascii="Arial" w:hAnsi="Arial"/>
                          <w:color w:val="231F20"/>
                          <w:spacing w:val="-3"/>
                          <w:w w:val="110"/>
                          <w:position w:val="-7"/>
                          <w:sz w:val="14"/>
                        </w:rPr>
                        <w:t>Te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position w:val="-7"/>
                          <w:sz w:val="14"/>
                        </w:rPr>
                        <w:t>rmék</w:t>
                      </w:r>
                      <w:r>
                        <w:rPr>
                          <w:rFonts w:ascii="Arial" w:hAnsi="Arial"/>
                          <w:color w:val="231F20"/>
                          <w:spacing w:val="-3"/>
                          <w:w w:val="110"/>
                          <w:position w:val="-7"/>
                          <w:sz w:val="14"/>
                        </w:rPr>
                        <w:t>né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position w:val="-7"/>
                          <w:sz w:val="14"/>
                        </w:rPr>
                        <w:t>v</w:t>
                        <w:tab/>
                      </w:r>
                      <w:r>
                        <w:rPr>
                          <w:rFonts w:ascii="Arial" w:hAnsi="Arial"/>
                          <w:color w:val="231F20"/>
                          <w:spacing w:val="-1"/>
                          <w:w w:val="110"/>
                          <w:sz w:val="14"/>
                        </w:rPr>
                        <w:t>V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4"/>
                        </w:rPr>
                        <w:t>as</w:t>
                      </w:r>
                      <w:r>
                        <w:rPr>
                          <w:rFonts w:ascii="Arial" w:hAnsi="Arial"/>
                          <w:color w:val="231F20"/>
                          <w:spacing w:val="-1"/>
                          <w:w w:val="110"/>
                          <w:sz w:val="14"/>
                        </w:rPr>
                        <w:t>tag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4"/>
                        </w:rPr>
                        <w:t>s</w:t>
                      </w:r>
                      <w:r>
                        <w:rPr>
                          <w:rFonts w:ascii="Arial" w:hAnsi="Arial"/>
                          <w:color w:val="231F20"/>
                          <w:spacing w:val="-1"/>
                          <w:w w:val="110"/>
                          <w:sz w:val="14"/>
                        </w:rPr>
                        <w:t>ág</w:t>
                      </w:r>
                      <w:r>
                        <w:rPr>
                          <w:rFonts w:ascii="Arial" w:hAnsi="Arial"/>
                          <w:color w:val="231F20"/>
                          <w:w w:val="110"/>
                          <w:sz w:val="14"/>
                        </w:rPr>
                        <w:t>  </w:t>
                      </w:r>
                      <w:r>
                        <w:rPr>
                          <w:rFonts w:ascii="Arial" w:hAnsi="Arial"/>
                          <w:color w:val="231F20"/>
                          <w:spacing w:val="19"/>
                          <w:w w:val="110"/>
                          <w:sz w:val="14"/>
                        </w:rPr>
                        <w:t> 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4"/>
                        </w:rPr>
                        <w:t>S</w:t>
                      </w:r>
                      <w:r>
                        <w:rPr>
                          <w:rFonts w:ascii="Arial" w:hAnsi="Arial"/>
                          <w:color w:val="231F20"/>
                          <w:spacing w:val="-1"/>
                          <w:w w:val="110"/>
                          <w:sz w:val="14"/>
                        </w:rPr>
                        <w:t>z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4"/>
                        </w:rPr>
                        <w:t>é</w:t>
                      </w:r>
                      <w:r>
                        <w:rPr>
                          <w:rFonts w:ascii="Arial" w:hAnsi="Arial"/>
                          <w:color w:val="231F20"/>
                          <w:spacing w:val="-1"/>
                          <w:w w:val="110"/>
                          <w:sz w:val="14"/>
                        </w:rPr>
                        <w:t>l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4"/>
                        </w:rPr>
                        <w:t>essé</w:t>
                      </w:r>
                      <w:r>
                        <w:rPr>
                          <w:rFonts w:ascii="Arial" w:hAnsi="Arial"/>
                          <w:color w:val="231F20"/>
                          <w:spacing w:val="-1"/>
                          <w:w w:val="110"/>
                          <w:sz w:val="14"/>
                        </w:rPr>
                        <w:t>g</w:t>
                        <w:tab/>
                      </w:r>
                      <w:r>
                        <w:rPr>
                          <w:rFonts w:ascii="Arial" w:hAnsi="Arial"/>
                          <w:color w:val="231F20"/>
                          <w:spacing w:val="1"/>
                          <w:w w:val="110"/>
                          <w:position w:val="-7"/>
                          <w:sz w:val="14"/>
                        </w:rPr>
                        <w:t>sá</w:t>
                      </w:r>
                      <w:r>
                        <w:rPr>
                          <w:rFonts w:ascii="Arial" w:hAnsi="Arial"/>
                          <w:color w:val="231F20"/>
                          <w:w w:val="110"/>
                          <w:position w:val="-7"/>
                          <w:sz w:val="14"/>
                        </w:rPr>
                        <w:t>g</w:t>
                      </w:r>
                      <w:r>
                        <w:rPr>
                          <w:rFonts w:ascii="Arial" w:hAnsi="Arial"/>
                          <w:sz w:val="14"/>
                        </w:rPr>
                      </w:r>
                    </w:p>
                    <w:p>
                      <w:pPr>
                        <w:tabs>
                          <w:tab w:pos="2165" w:val="left" w:leader="none"/>
                          <w:tab w:pos="2937" w:val="left" w:leader="none"/>
                        </w:tabs>
                        <w:spacing w:line="200" w:lineRule="exact" w:before="0"/>
                        <w:ind w:left="1292" w:right="0" w:firstLine="0"/>
                        <w:jc w:val="left"/>
                        <w:rPr>
                          <w:rFonts w:ascii="Arial" w:hAnsi="Arial" w:cs="Arial" w:eastAsia="Arial"/>
                          <w:sz w:val="14"/>
                          <w:szCs w:val="14"/>
                        </w:rPr>
                      </w:pPr>
                      <w:r>
                        <w:rPr>
                          <w:rFonts w:ascii="Arial"/>
                          <w:color w:val="231F20"/>
                          <w:spacing w:val="-6"/>
                          <w:w w:val="120"/>
                          <w:sz w:val="14"/>
                        </w:rPr>
                        <w:t>[mm]</w:t>
                        <w:tab/>
                        <w:t>[mm]</w:t>
                        <w:tab/>
                      </w:r>
                      <w:r>
                        <w:rPr>
                          <w:rFonts w:ascii="Arial"/>
                          <w:color w:val="231F20"/>
                          <w:spacing w:val="-6"/>
                          <w:w w:val="125"/>
                          <w:position w:val="-7"/>
                          <w:sz w:val="14"/>
                        </w:rPr>
                        <w:t>[mm]</w:t>
                      </w:r>
                      <w:r>
                        <w:rPr>
                          <w:rFonts w:ascii="Arial"/>
                          <w:sz w:val="14"/>
                        </w:rPr>
                      </w:r>
                    </w:p>
                  </w:txbxContent>
                </v:textbox>
                <w10:wrap type="none"/>
              </v:shape>
              <v:shape style="position:absolute;left:3791;top:176;width:752;height:476" type="#_x0000_t202" filled="false" stroked="false">
                <v:textbox inset="0,0,0,0">
                  <w:txbxContent>
                    <w:p>
                      <w:pPr>
                        <w:spacing w:line="148" w:lineRule="exact" w:before="0"/>
                        <w:ind w:left="0" w:right="0" w:firstLine="0"/>
                        <w:jc w:val="center"/>
                        <w:rPr>
                          <w:rFonts w:ascii="Arial" w:hAnsi="Arial" w:cs="Arial" w:eastAsia="Arial"/>
                          <w:sz w:val="14"/>
                          <w:szCs w:val="14"/>
                        </w:rPr>
                      </w:pPr>
                      <w:r>
                        <w:rPr>
                          <w:rFonts w:ascii="Arial"/>
                          <w:color w:val="231F20"/>
                          <w:spacing w:val="-2"/>
                          <w:w w:val="110"/>
                          <w:sz w:val="14"/>
                        </w:rPr>
                        <w:t>Ra</w:t>
                      </w:r>
                      <w:r>
                        <w:rPr>
                          <w:rFonts w:ascii="Arial"/>
                          <w:color w:val="231F20"/>
                          <w:spacing w:val="-1"/>
                          <w:w w:val="110"/>
                          <w:sz w:val="14"/>
                        </w:rPr>
                        <w:t>klap</w:t>
                      </w:r>
                      <w:r>
                        <w:rPr>
                          <w:rFonts w:ascii="Arial"/>
                          <w:sz w:val="14"/>
                        </w:rPr>
                      </w:r>
                    </w:p>
                    <w:p>
                      <w:pPr>
                        <w:spacing w:line="250" w:lineRule="auto" w:before="7"/>
                        <w:ind w:left="0" w:right="0" w:firstLine="0"/>
                        <w:jc w:val="center"/>
                        <w:rPr>
                          <w:rFonts w:ascii="Arial" w:hAnsi="Arial" w:cs="Arial" w:eastAsia="Arial"/>
                          <w:sz w:val="14"/>
                          <w:szCs w:val="14"/>
                        </w:rPr>
                      </w:pPr>
                      <w:r>
                        <w:rPr>
                          <w:rFonts w:ascii="Arial" w:hAnsi="Arial"/>
                          <w:color w:val="231F20"/>
                          <w:spacing w:val="-1"/>
                          <w:w w:val="110"/>
                          <w:sz w:val="14"/>
                        </w:rPr>
                        <w:t>mennyi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4"/>
                        </w:rPr>
                        <w:t>sé</w:t>
                      </w:r>
                      <w:r>
                        <w:rPr>
                          <w:rFonts w:ascii="Arial" w:hAnsi="Arial"/>
                          <w:color w:val="231F20"/>
                          <w:spacing w:val="-1"/>
                          <w:w w:val="110"/>
                          <w:sz w:val="14"/>
                        </w:rPr>
                        <w:t>g</w:t>
                      </w:r>
                      <w:r>
                        <w:rPr>
                          <w:rFonts w:ascii="Arial" w:hAnsi="Arial"/>
                          <w:color w:val="231F20"/>
                          <w:spacing w:val="23"/>
                          <w:w w:val="119"/>
                          <w:sz w:val="14"/>
                        </w:rPr>
                        <w:t> 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5"/>
                          <w:sz w:val="14"/>
                        </w:rPr>
                        <w:t>db/r</w:t>
                      </w:r>
                      <w:r>
                        <w:rPr>
                          <w:rFonts w:ascii="Arial" w:hAnsi="Arial"/>
                          <w:color w:val="231F20"/>
                          <w:spacing w:val="-3"/>
                          <w:w w:val="115"/>
                          <w:sz w:val="14"/>
                        </w:rPr>
                        <w:t>akla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5"/>
                          <w:sz w:val="14"/>
                        </w:rPr>
                        <w:t>p</w:t>
                      </w:r>
                      <w:r>
                        <w:rPr>
                          <w:rFonts w:ascii="Arial" w:hAnsi="Arial"/>
                          <w:sz w:val="14"/>
                        </w:rPr>
                      </w:r>
                    </w:p>
                  </w:txbxContent>
                </v:textbox>
                <w10:wrap type="none"/>
              </v:shape>
              <v:shape style="position:absolute;left:4812;top:344;width:661;height:140" type="#_x0000_t202" filled="false" stroked="false">
                <v:textbox inset="0,0,0,0">
                  <w:txbxContent>
                    <w:p>
                      <w:pPr>
                        <w:spacing w:line="14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4"/>
                          <w:szCs w:val="14"/>
                        </w:rPr>
                      </w:pP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4"/>
                        </w:rPr>
                        <w:t>C</w:t>
                      </w:r>
                      <w:r>
                        <w:rPr>
                          <w:rFonts w:ascii="Arial" w:hAnsi="Arial"/>
                          <w:color w:val="231F20"/>
                          <w:spacing w:val="-1"/>
                          <w:w w:val="110"/>
                          <w:sz w:val="14"/>
                        </w:rPr>
                        <w:t>ikk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4"/>
                        </w:rPr>
                        <w:t>szá</w:t>
                      </w:r>
                      <w:r>
                        <w:rPr>
                          <w:rFonts w:ascii="Arial" w:hAnsi="Arial"/>
                          <w:color w:val="231F20"/>
                          <w:spacing w:val="-1"/>
                          <w:w w:val="110"/>
                          <w:sz w:val="14"/>
                        </w:rPr>
                        <w:t>m</w:t>
                      </w:r>
                      <w:r>
                        <w:rPr>
                          <w:rFonts w:ascii="Arial" w:hAnsi="Arial"/>
                          <w:sz w:val="14"/>
                        </w:rPr>
                      </w:r>
                    </w:p>
                  </w:txbxContent>
                </v:textbox>
                <w10:wrap type="none"/>
              </v:shape>
              <v:shape style="position:absolute;left:6081;top:344;width:617;height:140" type="#_x0000_t202" filled="false" stroked="false">
                <v:textbox inset="0,0,0,0">
                  <w:txbxContent>
                    <w:p>
                      <w:pPr>
                        <w:spacing w:line="14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4"/>
                          <w:szCs w:val="14"/>
                        </w:rPr>
                      </w:pPr>
                      <w:r>
                        <w:rPr>
                          <w:rFonts w:ascii="Arial" w:hAnsi="Arial"/>
                          <w:color w:val="231F20"/>
                          <w:spacing w:val="1"/>
                          <w:w w:val="110"/>
                          <w:sz w:val="14"/>
                        </w:rPr>
                        <w:t>E</w:t>
                      </w:r>
                      <w:r>
                        <w:rPr>
                          <w:rFonts w:ascii="Arial" w:hAnsi="Arial"/>
                          <w:color w:val="231F20"/>
                          <w:w w:val="110"/>
                          <w:sz w:val="14"/>
                        </w:rPr>
                        <w:t>AN</w:t>
                      </w:r>
                      <w:r>
                        <w:rPr>
                          <w:rFonts w:ascii="Arial" w:hAnsi="Arial"/>
                          <w:color w:val="231F20"/>
                          <w:spacing w:val="4"/>
                          <w:w w:val="110"/>
                          <w:sz w:val="14"/>
                        </w:rPr>
                        <w:t> </w:t>
                      </w:r>
                      <w:r>
                        <w:rPr>
                          <w:rFonts w:ascii="Arial" w:hAnsi="Arial"/>
                          <w:color w:val="231F20"/>
                          <w:spacing w:val="-1"/>
                          <w:w w:val="110"/>
                          <w:sz w:val="14"/>
                        </w:rPr>
                        <w:t>kód</w:t>
                      </w:r>
                      <w:r>
                        <w:rPr>
                          <w:rFonts w:ascii="Arial" w:hAnsi="Arial"/>
                          <w:sz w:val="14"/>
                        </w:rPr>
                      </w:r>
                    </w:p>
                  </w:txbxContent>
                </v:textbox>
                <w10:wrap type="none"/>
              </v:shape>
              <v:shape style="position:absolute;left:7342;top:344;width:384;height:140" type="#_x0000_t202" filled="false" stroked="false">
                <v:textbox inset="0,0,0,0">
                  <w:txbxContent>
                    <w:p>
                      <w:pPr>
                        <w:spacing w:line="14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4"/>
                          <w:szCs w:val="14"/>
                        </w:rPr>
                      </w:pPr>
                      <w:r>
                        <w:rPr>
                          <w:rFonts w:ascii="Arial"/>
                          <w:color w:val="231F20"/>
                          <w:spacing w:val="-1"/>
                          <w:w w:val="105"/>
                          <w:sz w:val="14"/>
                        </w:rPr>
                        <w:t>VTSZ</w:t>
                      </w:r>
                      <w:r>
                        <w:rPr>
                          <w:rFonts w:ascii="Arial"/>
                          <w:sz w:val="14"/>
                        </w:rPr>
                      </w:r>
                    </w:p>
                  </w:txbxContent>
                </v:textbox>
                <w10:wrap type="none"/>
              </v:shape>
              <v:shape style="position:absolute;left:8038;top:92;width:432;height:644" type="#_x0000_t202" filled="false" stroked="false">
                <v:textbox inset="0,0,0,0">
                  <w:txbxContent>
                    <w:p>
                      <w:pPr>
                        <w:spacing w:line="148" w:lineRule="exact" w:before="0"/>
                        <w:ind w:left="0" w:right="0" w:firstLine="0"/>
                        <w:jc w:val="center"/>
                        <w:rPr>
                          <w:rFonts w:ascii="Arial" w:hAnsi="Arial" w:cs="Arial" w:eastAsia="Arial"/>
                          <w:sz w:val="14"/>
                          <w:szCs w:val="14"/>
                        </w:rPr>
                      </w:pPr>
                      <w:r>
                        <w:rPr>
                          <w:rFonts w:ascii="Arial" w:hAnsi="Arial"/>
                          <w:color w:val="231F20"/>
                          <w:spacing w:val="-3"/>
                          <w:w w:val="110"/>
                          <w:sz w:val="14"/>
                        </w:rPr>
                        <w:t>Tá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4"/>
                        </w:rPr>
                        <w:t>bl</w:t>
                      </w:r>
                      <w:r>
                        <w:rPr>
                          <w:rFonts w:ascii="Arial" w:hAnsi="Arial"/>
                          <w:color w:val="231F20"/>
                          <w:spacing w:val="-3"/>
                          <w:w w:val="110"/>
                          <w:sz w:val="14"/>
                        </w:rPr>
                        <w:t>a</w:t>
                      </w:r>
                      <w:r>
                        <w:rPr>
                          <w:rFonts w:ascii="Arial" w:hAnsi="Arial"/>
                          <w:sz w:val="14"/>
                        </w:rPr>
                      </w:r>
                    </w:p>
                    <w:p>
                      <w:pPr>
                        <w:spacing w:line="250" w:lineRule="auto" w:before="7"/>
                        <w:ind w:left="0" w:right="0" w:firstLine="0"/>
                        <w:jc w:val="center"/>
                        <w:rPr>
                          <w:rFonts w:ascii="Arial" w:hAnsi="Arial" w:cs="Arial" w:eastAsia="Arial"/>
                          <w:sz w:val="14"/>
                          <w:szCs w:val="14"/>
                        </w:rPr>
                      </w:pPr>
                      <w:r>
                        <w:rPr>
                          <w:rFonts w:ascii="Arial" w:hAnsi="Arial"/>
                          <w:color w:val="231F20"/>
                          <w:spacing w:val="-1"/>
                          <w:w w:val="115"/>
                          <w:sz w:val="14"/>
                        </w:rPr>
                        <w:t>f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5"/>
                          <w:sz w:val="14"/>
                        </w:rPr>
                        <w:t>e</w:t>
                      </w:r>
                      <w:r>
                        <w:rPr>
                          <w:rFonts w:ascii="Arial" w:hAnsi="Arial"/>
                          <w:color w:val="231F20"/>
                          <w:spacing w:val="-1"/>
                          <w:w w:val="115"/>
                          <w:sz w:val="14"/>
                        </w:rPr>
                        <w:t>l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5"/>
                          <w:sz w:val="14"/>
                        </w:rPr>
                        <w:t>ü</w:t>
                      </w:r>
                      <w:r>
                        <w:rPr>
                          <w:rFonts w:ascii="Arial" w:hAnsi="Arial"/>
                          <w:color w:val="231F20"/>
                          <w:spacing w:val="-1"/>
                          <w:w w:val="115"/>
                          <w:sz w:val="14"/>
                        </w:rPr>
                        <w:t>let</w:t>
                      </w:r>
                      <w:r>
                        <w:rPr>
                          <w:rFonts w:ascii="Arial" w:hAnsi="Arial"/>
                          <w:color w:val="231F20"/>
                          <w:spacing w:val="22"/>
                          <w:w w:val="119"/>
                          <w:sz w:val="14"/>
                        </w:rPr>
                        <w:t> </w:t>
                      </w:r>
                      <w:r>
                        <w:rPr>
                          <w:rFonts w:ascii="Arial" w:hAnsi="Arial"/>
                          <w:color w:val="231F20"/>
                          <w:w w:val="115"/>
                          <w:sz w:val="14"/>
                        </w:rPr>
                        <w:t>m</w:t>
                      </w:r>
                      <w:r>
                        <w:rPr>
                          <w:rFonts w:ascii="Arial" w:hAnsi="Arial"/>
                          <w:color w:val="231F20"/>
                          <w:w w:val="115"/>
                          <w:position w:val="5"/>
                          <w:sz w:val="8"/>
                        </w:rPr>
                        <w:t>2</w:t>
                      </w:r>
                      <w:r>
                        <w:rPr>
                          <w:rFonts w:ascii="Arial" w:hAnsi="Arial"/>
                          <w:color w:val="231F20"/>
                          <w:w w:val="115"/>
                          <w:sz w:val="14"/>
                        </w:rPr>
                        <w:t>/</w:t>
                      </w:r>
                      <w:r>
                        <w:rPr>
                          <w:rFonts w:ascii="Arial" w:hAnsi="Arial"/>
                          <w:color w:val="231F20"/>
                          <w:spacing w:val="22"/>
                          <w:w w:val="182"/>
                          <w:sz w:val="14"/>
                        </w:rPr>
                        <w:t> </w:t>
                      </w:r>
                      <w:r>
                        <w:rPr>
                          <w:rFonts w:ascii="Arial" w:hAnsi="Arial"/>
                          <w:color w:val="231F20"/>
                          <w:spacing w:val="-1"/>
                          <w:w w:val="115"/>
                          <w:sz w:val="14"/>
                        </w:rPr>
                        <w:t>tábl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5"/>
                          <w:sz w:val="14"/>
                        </w:rPr>
                        <w:t>a</w:t>
                      </w:r>
                      <w:r>
                        <w:rPr>
                          <w:rFonts w:ascii="Arial" w:hAnsi="Arial"/>
                          <w:sz w:val="14"/>
                        </w:rPr>
                      </w:r>
                    </w:p>
                  </w:txbxContent>
                </v:textbox>
                <w10:wrap type="none"/>
              </v:shape>
              <v:shape style="position:absolute;left:8607;top:176;width:485;height:476" type="#_x0000_t202" filled="false" stroked="false">
                <v:textbox inset="0,0,0,0">
                  <w:txbxContent>
                    <w:p>
                      <w:pPr>
                        <w:spacing w:line="148" w:lineRule="exact" w:before="0"/>
                        <w:ind w:left="0" w:right="0" w:firstLine="0"/>
                        <w:jc w:val="center"/>
                        <w:rPr>
                          <w:rFonts w:ascii="Arial" w:hAnsi="Arial" w:cs="Arial" w:eastAsia="Arial"/>
                          <w:sz w:val="14"/>
                          <w:szCs w:val="14"/>
                        </w:rPr>
                      </w:pP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4"/>
                        </w:rPr>
                        <w:t>Töm</w:t>
                      </w:r>
                      <w:r>
                        <w:rPr>
                          <w:rFonts w:ascii="Arial" w:hAnsi="Arial"/>
                          <w:color w:val="231F20"/>
                          <w:spacing w:val="-3"/>
                          <w:w w:val="110"/>
                          <w:sz w:val="14"/>
                        </w:rPr>
                        <w:t>e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4"/>
                        </w:rPr>
                        <w:t>g</w:t>
                      </w:r>
                      <w:r>
                        <w:rPr>
                          <w:rFonts w:ascii="Arial" w:hAnsi="Arial"/>
                          <w:sz w:val="14"/>
                        </w:rPr>
                      </w:r>
                    </w:p>
                    <w:p>
                      <w:pPr>
                        <w:spacing w:line="250" w:lineRule="auto" w:before="7"/>
                        <w:ind w:left="67" w:right="65" w:firstLine="0"/>
                        <w:jc w:val="center"/>
                        <w:rPr>
                          <w:rFonts w:ascii="Arial" w:hAnsi="Arial" w:cs="Arial" w:eastAsia="Arial"/>
                          <w:sz w:val="14"/>
                          <w:szCs w:val="14"/>
                        </w:rPr>
                      </w:pPr>
                      <w:r>
                        <w:rPr>
                          <w:rFonts w:ascii="Arial" w:hAnsi="Arial"/>
                          <w:color w:val="231F20"/>
                          <w:spacing w:val="-3"/>
                          <w:w w:val="125"/>
                          <w:sz w:val="14"/>
                        </w:rPr>
                        <w:t>kg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25"/>
                          <w:sz w:val="14"/>
                        </w:rPr>
                        <w:t>/</w:t>
                      </w:r>
                      <w:r>
                        <w:rPr>
                          <w:rFonts w:ascii="Arial" w:hAnsi="Arial"/>
                          <w:color w:val="231F20"/>
                          <w:spacing w:val="22"/>
                          <w:w w:val="182"/>
                          <w:sz w:val="14"/>
                        </w:rPr>
                        <w:t> </w:t>
                      </w:r>
                      <w:r>
                        <w:rPr>
                          <w:rFonts w:ascii="Arial" w:hAnsi="Arial"/>
                          <w:color w:val="231F20"/>
                          <w:spacing w:val="-1"/>
                          <w:w w:val="115"/>
                          <w:sz w:val="14"/>
                        </w:rPr>
                        <w:t>tábl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5"/>
                          <w:sz w:val="14"/>
                        </w:rPr>
                        <w:t>a</w:t>
                      </w:r>
                      <w:r>
                        <w:rPr>
                          <w:rFonts w:ascii="Arial" w:hAnsi="Arial"/>
                          <w:sz w:val="14"/>
                        </w:rPr>
                      </w:r>
                    </w:p>
                  </w:txbxContent>
                </v:textbox>
                <w10:wrap type="none"/>
              </v:shape>
              <v:shape style="position:absolute;left:9227;top:176;width:664;height:476" type="#_x0000_t202" filled="false" stroked="false">
                <v:textbox inset="0,0,0,0">
                  <w:txbxContent>
                    <w:p>
                      <w:pPr>
                        <w:spacing w:line="148" w:lineRule="exact" w:before="0"/>
                        <w:ind w:left="104" w:right="0" w:firstLine="3"/>
                        <w:jc w:val="left"/>
                        <w:rPr>
                          <w:rFonts w:ascii="Arial" w:hAnsi="Arial" w:cs="Arial" w:eastAsia="Arial"/>
                          <w:sz w:val="14"/>
                          <w:szCs w:val="14"/>
                        </w:rPr>
                      </w:pPr>
                      <w:r>
                        <w:rPr>
                          <w:rFonts w:ascii="Arial" w:hAnsi="Arial"/>
                          <w:color w:val="231F20"/>
                          <w:spacing w:val="-3"/>
                          <w:w w:val="120"/>
                          <w:sz w:val="14"/>
                        </w:rPr>
                        <w:t>B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20"/>
                          <w:sz w:val="14"/>
                        </w:rPr>
                        <w:t>r</w:t>
                      </w:r>
                      <w:r>
                        <w:rPr>
                          <w:rFonts w:ascii="Arial" w:hAnsi="Arial"/>
                          <w:color w:val="231F20"/>
                          <w:spacing w:val="-3"/>
                          <w:w w:val="120"/>
                          <w:sz w:val="14"/>
                        </w:rPr>
                        <w:t>u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20"/>
                          <w:sz w:val="14"/>
                        </w:rPr>
                        <w:t>ttó</w:t>
                      </w:r>
                      <w:r>
                        <w:rPr>
                          <w:rFonts w:ascii="Arial" w:hAnsi="Arial"/>
                          <w:sz w:val="14"/>
                        </w:rPr>
                      </w:r>
                    </w:p>
                    <w:p>
                      <w:pPr>
                        <w:spacing w:line="250" w:lineRule="auto" w:before="7"/>
                        <w:ind w:left="0" w:right="0" w:firstLine="104"/>
                        <w:jc w:val="left"/>
                        <w:rPr>
                          <w:rFonts w:ascii="Arial" w:hAnsi="Arial" w:cs="Arial" w:eastAsia="Arial"/>
                          <w:sz w:val="14"/>
                          <w:szCs w:val="14"/>
                        </w:rPr>
                      </w:pPr>
                      <w:r>
                        <w:rPr>
                          <w:rFonts w:ascii="Arial" w:hAnsi="Arial"/>
                          <w:color w:val="231F20"/>
                          <w:spacing w:val="-1"/>
                          <w:w w:val="115"/>
                          <w:sz w:val="14"/>
                        </w:rPr>
                        <w:t>töm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5"/>
                          <w:sz w:val="14"/>
                        </w:rPr>
                        <w:t>e</w:t>
                      </w:r>
                      <w:r>
                        <w:rPr>
                          <w:rFonts w:ascii="Arial" w:hAnsi="Arial"/>
                          <w:color w:val="231F20"/>
                          <w:spacing w:val="-1"/>
                          <w:w w:val="115"/>
                          <w:sz w:val="14"/>
                        </w:rPr>
                        <w:t>g</w:t>
                      </w:r>
                      <w:r>
                        <w:rPr>
                          <w:rFonts w:ascii="Arial" w:hAnsi="Arial"/>
                          <w:color w:val="231F20"/>
                          <w:spacing w:val="21"/>
                          <w:w w:val="119"/>
                          <w:sz w:val="14"/>
                        </w:rPr>
                        <w:t> </w:t>
                      </w:r>
                      <w:r>
                        <w:rPr>
                          <w:rFonts w:ascii="Arial" w:hAnsi="Arial"/>
                          <w:color w:val="231F20"/>
                          <w:spacing w:val="-3"/>
                          <w:w w:val="115"/>
                          <w:sz w:val="14"/>
                        </w:rPr>
                        <w:t>k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5"/>
                          <w:sz w:val="14"/>
                        </w:rPr>
                        <w:t>g/r</w:t>
                      </w:r>
                      <w:r>
                        <w:rPr>
                          <w:rFonts w:ascii="Arial" w:hAnsi="Arial"/>
                          <w:color w:val="231F20"/>
                          <w:spacing w:val="-3"/>
                          <w:w w:val="115"/>
                          <w:sz w:val="14"/>
                        </w:rPr>
                        <w:t>akla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5"/>
                          <w:sz w:val="14"/>
                        </w:rPr>
                        <w:t>p</w:t>
                      </w:r>
                      <w:r>
                        <w:rPr>
                          <w:rFonts w:ascii="Arial" w:hAnsi="Arial"/>
                          <w:sz w:val="14"/>
                        </w:rPr>
                      </w:r>
                    </w:p>
                  </w:txbxContent>
                </v:textbox>
                <w10:wrap type="none"/>
              </v:shape>
              <v:shape style="position:absolute;left:10012;top:344;width:418;height:140" type="#_x0000_t202" filled="false" stroked="false">
                <v:textbox inset="0,0,0,0">
                  <w:txbxContent>
                    <w:p>
                      <w:pPr>
                        <w:spacing w:line="14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8"/>
                          <w:szCs w:val="8"/>
                        </w:rPr>
                      </w:pPr>
                      <w:r>
                        <w:rPr>
                          <w:rFonts w:ascii="Arial"/>
                          <w:color w:val="231F20"/>
                          <w:spacing w:val="-3"/>
                          <w:w w:val="120"/>
                          <w:sz w:val="14"/>
                        </w:rPr>
                        <w:t>k</w:t>
                      </w:r>
                      <w:r>
                        <w:rPr>
                          <w:rFonts w:ascii="Arial"/>
                          <w:color w:val="231F20"/>
                          <w:spacing w:val="-2"/>
                          <w:w w:val="120"/>
                          <w:sz w:val="14"/>
                        </w:rPr>
                        <w:t>g/m</w:t>
                      </w:r>
                      <w:r>
                        <w:rPr>
                          <w:rFonts w:ascii="Arial"/>
                          <w:color w:val="231F20"/>
                          <w:spacing w:val="-3"/>
                          <w:w w:val="120"/>
                          <w:position w:val="5"/>
                          <w:sz w:val="8"/>
                        </w:rPr>
                        <w:t>2</w:t>
                      </w:r>
                      <w:r>
                        <w:rPr>
                          <w:rFonts w:ascii="Arial"/>
                          <w:sz w:val="8"/>
                        </w:rPr>
                      </w:r>
                    </w:p>
                  </w:txbxContent>
                </v:textbox>
                <w10:wrap type="none"/>
              </v:shape>
              <v:shape style="position:absolute;left:50;top:912;width:1195;height:308" type="#_x0000_t202" filled="false" stroked="false">
                <v:textbox inset="0,0,0,0">
                  <w:txbxContent>
                    <w:p>
                      <w:pPr>
                        <w:spacing w:line="148" w:lineRule="exact" w:before="0"/>
                        <w:ind w:left="-1" w:right="0" w:firstLine="0"/>
                        <w:jc w:val="center"/>
                        <w:rPr>
                          <w:rFonts w:ascii="Arial" w:hAnsi="Arial" w:cs="Arial" w:eastAsia="Arial"/>
                          <w:sz w:val="14"/>
                          <w:szCs w:val="14"/>
                        </w:rPr>
                      </w:pPr>
                      <w:r>
                        <w:rPr>
                          <w:rFonts w:ascii="Arial"/>
                          <w:color w:val="231F20"/>
                          <w:spacing w:val="1"/>
                          <w:w w:val="115"/>
                          <w:sz w:val="14"/>
                        </w:rPr>
                        <w:t>R</w:t>
                      </w:r>
                      <w:r>
                        <w:rPr>
                          <w:rFonts w:ascii="Arial"/>
                          <w:color w:val="231F20"/>
                          <w:w w:val="115"/>
                          <w:sz w:val="14"/>
                        </w:rPr>
                        <w:t>igit</w:t>
                      </w:r>
                      <w:r>
                        <w:rPr>
                          <w:rFonts w:ascii="Arial"/>
                          <w:color w:val="231F20"/>
                          <w:spacing w:val="1"/>
                          <w:w w:val="115"/>
                          <w:sz w:val="14"/>
                        </w:rPr>
                        <w:t>one</w:t>
                      </w:r>
                      <w:r>
                        <w:rPr>
                          <w:rFonts w:ascii="Arial"/>
                          <w:color w:val="231F20"/>
                          <w:spacing w:val="-5"/>
                          <w:w w:val="115"/>
                          <w:sz w:val="14"/>
                        </w:rPr>
                        <w:t> </w:t>
                      </w:r>
                      <w:r>
                        <w:rPr>
                          <w:rFonts w:ascii="Arial"/>
                          <w:color w:val="231F20"/>
                          <w:spacing w:val="1"/>
                          <w:w w:val="115"/>
                          <w:sz w:val="14"/>
                        </w:rPr>
                        <w:t>C</w:t>
                      </w:r>
                      <w:r>
                        <w:rPr>
                          <w:rFonts w:ascii="Arial"/>
                          <w:color w:val="231F20"/>
                          <w:w w:val="115"/>
                          <w:sz w:val="14"/>
                        </w:rPr>
                        <w:t>li</w:t>
                      </w:r>
                      <w:r>
                        <w:rPr>
                          <w:rFonts w:ascii="Arial"/>
                          <w:color w:val="231F20"/>
                          <w:spacing w:val="1"/>
                          <w:w w:val="115"/>
                          <w:sz w:val="14"/>
                        </w:rPr>
                        <w:t>ma</w:t>
                      </w:r>
                      <w:r>
                        <w:rPr>
                          <w:rFonts w:ascii="Arial"/>
                          <w:color w:val="231F20"/>
                          <w:w w:val="115"/>
                          <w:sz w:val="14"/>
                        </w:rPr>
                        <w:t>fit</w:t>
                      </w:r>
                      <w:r>
                        <w:rPr>
                          <w:rFonts w:ascii="Arial"/>
                          <w:sz w:val="14"/>
                        </w:rPr>
                      </w:r>
                    </w:p>
                    <w:p>
                      <w:pPr>
                        <w:spacing w:line="153" w:lineRule="exact" w:before="7"/>
                        <w:ind w:left="0" w:right="0" w:firstLine="0"/>
                        <w:jc w:val="center"/>
                        <w:rPr>
                          <w:rFonts w:ascii="Arial" w:hAnsi="Arial" w:cs="Arial" w:eastAsia="Arial"/>
                          <w:sz w:val="14"/>
                          <w:szCs w:val="14"/>
                        </w:rPr>
                      </w:pPr>
                      <w:r>
                        <w:rPr>
                          <w:rFonts w:ascii="Arial"/>
                          <w:color w:val="231F20"/>
                          <w:spacing w:val="1"/>
                          <w:w w:val="110"/>
                          <w:sz w:val="14"/>
                        </w:rPr>
                        <w:t>6/</w:t>
                      </w:r>
                      <w:r>
                        <w:rPr>
                          <w:rFonts w:ascii="Arial"/>
                          <w:color w:val="231F20"/>
                          <w:spacing w:val="3"/>
                          <w:w w:val="110"/>
                          <w:sz w:val="14"/>
                        </w:rPr>
                        <w:t>1</w:t>
                      </w:r>
                      <w:r>
                        <w:rPr>
                          <w:rFonts w:ascii="Arial"/>
                          <w:color w:val="231F20"/>
                          <w:spacing w:val="1"/>
                          <w:w w:val="110"/>
                          <w:sz w:val="14"/>
                        </w:rPr>
                        <w:t>8</w:t>
                      </w:r>
                      <w:r>
                        <w:rPr>
                          <w:rFonts w:ascii="Arial"/>
                          <w:sz w:val="14"/>
                        </w:rPr>
                      </w:r>
                    </w:p>
                  </w:txbxContent>
                </v:textbox>
                <w10:wrap type="none"/>
              </v:shape>
              <v:shape style="position:absolute;left:1663;top:996;width:161;height:140" type="#_x0000_t202" filled="false" stroked="false">
                <v:textbox inset="0,0,0,0">
                  <w:txbxContent>
                    <w:p>
                      <w:pPr>
                        <w:spacing w:line="14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4"/>
                          <w:szCs w:val="14"/>
                        </w:rPr>
                      </w:pPr>
                      <w:r>
                        <w:rPr>
                          <w:rFonts w:ascii="Arial"/>
                          <w:color w:val="231F20"/>
                          <w:spacing w:val="3"/>
                          <w:w w:val="95"/>
                          <w:sz w:val="14"/>
                        </w:rPr>
                        <w:t>10</w:t>
                      </w:r>
                      <w:r>
                        <w:rPr>
                          <w:rFonts w:ascii="Arial"/>
                          <w:sz w:val="14"/>
                        </w:rPr>
                      </w:r>
                    </w:p>
                  </w:txbxContent>
                </v:textbox>
                <w10:wrap type="none"/>
              </v:shape>
              <v:shape style="position:absolute;left:2467;top:996;width:293;height:140" type="#_x0000_t202" filled="false" stroked="false">
                <v:textbox inset="0,0,0,0">
                  <w:txbxContent>
                    <w:p>
                      <w:pPr>
                        <w:spacing w:line="14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4"/>
                          <w:szCs w:val="14"/>
                        </w:rPr>
                      </w:pPr>
                      <w:r>
                        <w:rPr>
                          <w:rFonts w:ascii="Arial"/>
                          <w:color w:val="231F20"/>
                          <w:spacing w:val="3"/>
                          <w:w w:val="85"/>
                          <w:sz w:val="14"/>
                        </w:rPr>
                        <w:t>11</w:t>
                      </w:r>
                      <w:r>
                        <w:rPr>
                          <w:rFonts w:ascii="Arial"/>
                          <w:color w:val="231F20"/>
                          <w:spacing w:val="2"/>
                          <w:w w:val="85"/>
                          <w:sz w:val="14"/>
                        </w:rPr>
                        <w:t>88</w:t>
                      </w:r>
                      <w:r>
                        <w:rPr>
                          <w:rFonts w:ascii="Arial"/>
                          <w:sz w:val="14"/>
                        </w:rPr>
                      </w:r>
                    </w:p>
                  </w:txbxContent>
                </v:textbox>
                <w10:wrap type="none"/>
              </v:shape>
              <v:shape style="position:absolute;left:3227;top:996;width:327;height:140" type="#_x0000_t202" filled="false" stroked="false">
                <v:textbox inset="0,0,0,0">
                  <w:txbxContent>
                    <w:p>
                      <w:pPr>
                        <w:spacing w:line="14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4"/>
                          <w:szCs w:val="14"/>
                        </w:rPr>
                      </w:pPr>
                      <w:r>
                        <w:rPr>
                          <w:rFonts w:ascii="Arial"/>
                          <w:color w:val="231F20"/>
                          <w:spacing w:val="1"/>
                          <w:sz w:val="14"/>
                        </w:rPr>
                        <w:t>199</w:t>
                      </w:r>
                      <w:r>
                        <w:rPr>
                          <w:rFonts w:ascii="Arial"/>
                          <w:color w:val="231F20"/>
                          <w:sz w:val="14"/>
                        </w:rPr>
                        <w:t>8</w:t>
                      </w:r>
                      <w:r>
                        <w:rPr>
                          <w:rFonts w:ascii="Arial"/>
                          <w:sz w:val="14"/>
                        </w:rPr>
                      </w:r>
                    </w:p>
                  </w:txbxContent>
                </v:textbox>
                <w10:wrap type="none"/>
              </v:shape>
              <v:shape style="position:absolute;left:4069;top:996;width:197;height:140" type="#_x0000_t202" filled="false" stroked="false">
                <v:textbox inset="0,0,0,0">
                  <w:txbxContent>
                    <w:p>
                      <w:pPr>
                        <w:spacing w:line="14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4"/>
                          <w:szCs w:val="14"/>
                        </w:rPr>
                      </w:pPr>
                      <w:r>
                        <w:rPr>
                          <w:rFonts w:ascii="Arial"/>
                          <w:color w:val="231F20"/>
                          <w:spacing w:val="1"/>
                          <w:w w:val="125"/>
                          <w:sz w:val="14"/>
                        </w:rPr>
                        <w:t>40</w:t>
                      </w:r>
                      <w:r>
                        <w:rPr>
                          <w:rFonts w:ascii="Arial"/>
                          <w:sz w:val="14"/>
                        </w:rPr>
                      </w:r>
                    </w:p>
                  </w:txbxContent>
                </v:textbox>
                <w10:wrap type="none"/>
              </v:shape>
              <v:shape style="position:absolute;left:4698;top:996;width:5662;height:140" type="#_x0000_t202" filled="false" stroked="false">
                <v:textbox inset="0,0,0,0">
                  <w:txbxContent>
                    <w:p>
                      <w:pPr>
                        <w:tabs>
                          <w:tab w:pos="3966" w:val="left" w:leader="none"/>
                          <w:tab w:pos="4726" w:val="left" w:leader="none"/>
                          <w:tab w:pos="5384" w:val="left" w:leader="none"/>
                        </w:tabs>
                        <w:spacing w:line="14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4"/>
                          <w:szCs w:val="14"/>
                        </w:rPr>
                      </w:pPr>
                      <w:r>
                        <w:rPr>
                          <w:rFonts w:ascii="Arial"/>
                          <w:color w:val="231F20"/>
                          <w:spacing w:val="2"/>
                          <w:w w:val="110"/>
                          <w:sz w:val="14"/>
                        </w:rPr>
                        <w:t>5</w:t>
                      </w:r>
                      <w:r>
                        <w:rPr>
                          <w:rFonts w:ascii="Arial"/>
                          <w:color w:val="231F20"/>
                          <w:spacing w:val="1"/>
                          <w:w w:val="110"/>
                          <w:sz w:val="14"/>
                        </w:rPr>
                        <w:t>2009</w:t>
                      </w:r>
                      <w:r>
                        <w:rPr>
                          <w:rFonts w:ascii="Arial"/>
                          <w:color w:val="231F20"/>
                          <w:spacing w:val="2"/>
                          <w:w w:val="110"/>
                          <w:sz w:val="14"/>
                        </w:rPr>
                        <w:t>12</w:t>
                      </w:r>
                      <w:r>
                        <w:rPr>
                          <w:rFonts w:ascii="Arial"/>
                          <w:color w:val="231F20"/>
                          <w:spacing w:val="1"/>
                          <w:w w:val="110"/>
                          <w:sz w:val="14"/>
                        </w:rPr>
                        <w:t>99</w:t>
                      </w:r>
                      <w:r>
                        <w:rPr>
                          <w:rFonts w:ascii="Arial"/>
                          <w:color w:val="231F20"/>
                          <w:spacing w:val="2"/>
                          <w:w w:val="110"/>
                          <w:sz w:val="14"/>
                        </w:rPr>
                        <w:t>7</w:t>
                      </w:r>
                      <w:r>
                        <w:rPr>
                          <w:rFonts w:ascii="Arial"/>
                          <w:color w:val="231F20"/>
                          <w:w w:val="110"/>
                          <w:sz w:val="14"/>
                        </w:rPr>
                        <w:t>    </w:t>
                      </w:r>
                      <w:r>
                        <w:rPr>
                          <w:rFonts w:ascii="Arial"/>
                          <w:color w:val="231F20"/>
                          <w:spacing w:val="10"/>
                          <w:w w:val="110"/>
                          <w:sz w:val="14"/>
                        </w:rPr>
                        <w:t> </w:t>
                      </w:r>
                      <w:r>
                        <w:rPr>
                          <w:rFonts w:ascii="Arial"/>
                          <w:color w:val="231F20"/>
                          <w:spacing w:val="1"/>
                          <w:w w:val="110"/>
                          <w:sz w:val="14"/>
                        </w:rPr>
                        <w:t>400</w:t>
                      </w:r>
                      <w:r>
                        <w:rPr>
                          <w:rFonts w:ascii="Arial"/>
                          <w:color w:val="231F20"/>
                          <w:spacing w:val="2"/>
                          <w:w w:val="110"/>
                          <w:sz w:val="14"/>
                        </w:rPr>
                        <w:t>2</w:t>
                      </w:r>
                      <w:r>
                        <w:rPr>
                          <w:rFonts w:ascii="Arial"/>
                          <w:color w:val="231F20"/>
                          <w:spacing w:val="1"/>
                          <w:w w:val="110"/>
                          <w:sz w:val="14"/>
                        </w:rPr>
                        <w:t>806946</w:t>
                      </w:r>
                      <w:r>
                        <w:rPr>
                          <w:rFonts w:ascii="Arial"/>
                          <w:color w:val="231F20"/>
                          <w:spacing w:val="2"/>
                          <w:w w:val="110"/>
                          <w:sz w:val="14"/>
                        </w:rPr>
                        <w:t>7</w:t>
                      </w:r>
                      <w:r>
                        <w:rPr>
                          <w:rFonts w:ascii="Arial"/>
                          <w:color w:val="231F20"/>
                          <w:spacing w:val="1"/>
                          <w:w w:val="110"/>
                          <w:sz w:val="14"/>
                        </w:rPr>
                        <w:t>9</w:t>
                      </w:r>
                      <w:r>
                        <w:rPr>
                          <w:rFonts w:ascii="Arial"/>
                          <w:color w:val="231F20"/>
                          <w:spacing w:val="2"/>
                          <w:w w:val="110"/>
                          <w:sz w:val="14"/>
                        </w:rPr>
                        <w:t>3</w:t>
                      </w:r>
                      <w:r>
                        <w:rPr>
                          <w:rFonts w:ascii="Arial"/>
                          <w:color w:val="231F20"/>
                          <w:w w:val="110"/>
                          <w:sz w:val="14"/>
                        </w:rPr>
                        <w:t>  </w:t>
                      </w:r>
                      <w:r>
                        <w:rPr>
                          <w:rFonts w:ascii="Arial"/>
                          <w:color w:val="231F20"/>
                          <w:spacing w:val="37"/>
                          <w:w w:val="110"/>
                          <w:sz w:val="14"/>
                        </w:rPr>
                        <w:t> </w:t>
                      </w:r>
                      <w:r>
                        <w:rPr>
                          <w:rFonts w:ascii="Arial"/>
                          <w:color w:val="231F20"/>
                          <w:spacing w:val="2"/>
                          <w:w w:val="110"/>
                          <w:sz w:val="14"/>
                        </w:rPr>
                        <w:t>6809</w:t>
                      </w:r>
                      <w:r>
                        <w:rPr>
                          <w:rFonts w:ascii="Arial"/>
                          <w:color w:val="231F20"/>
                          <w:spacing w:val="8"/>
                          <w:w w:val="110"/>
                          <w:sz w:val="14"/>
                        </w:rPr>
                        <w:t> </w:t>
                      </w:r>
                      <w:r>
                        <w:rPr>
                          <w:rFonts w:ascii="Arial"/>
                          <w:color w:val="231F20"/>
                          <w:spacing w:val="5"/>
                          <w:w w:val="110"/>
                          <w:sz w:val="14"/>
                        </w:rPr>
                        <w:t>1</w:t>
                      </w:r>
                      <w:r>
                        <w:rPr>
                          <w:rFonts w:ascii="Arial"/>
                          <w:color w:val="231F20"/>
                          <w:spacing w:val="2"/>
                          <w:w w:val="110"/>
                          <w:sz w:val="14"/>
                        </w:rPr>
                        <w:t>900</w:t>
                      </w:r>
                      <w:r>
                        <w:rPr>
                          <w:rFonts w:ascii="Arial"/>
                          <w:color w:val="231F20"/>
                          <w:w w:val="110"/>
                          <w:sz w:val="14"/>
                        </w:rPr>
                        <w:t>   </w:t>
                      </w:r>
                      <w:r>
                        <w:rPr>
                          <w:rFonts w:ascii="Arial"/>
                          <w:color w:val="231F20"/>
                          <w:spacing w:val="38"/>
                          <w:w w:val="110"/>
                          <w:sz w:val="14"/>
                        </w:rPr>
                        <w:t> </w:t>
                      </w:r>
                      <w:r>
                        <w:rPr>
                          <w:rFonts w:ascii="Arial"/>
                          <w:color w:val="231F20"/>
                          <w:spacing w:val="3"/>
                          <w:w w:val="110"/>
                          <w:sz w:val="14"/>
                        </w:rPr>
                        <w:t>2,3</w:t>
                      </w:r>
                      <w:r>
                        <w:rPr>
                          <w:rFonts w:ascii="Arial"/>
                          <w:color w:val="231F20"/>
                          <w:spacing w:val="2"/>
                          <w:w w:val="110"/>
                          <w:sz w:val="14"/>
                        </w:rPr>
                        <w:t>4</w:t>
                        <w:tab/>
                      </w:r>
                      <w:r>
                        <w:rPr>
                          <w:rFonts w:ascii="Arial"/>
                          <w:color w:val="231F20"/>
                          <w:spacing w:val="5"/>
                          <w:w w:val="95"/>
                          <w:sz w:val="14"/>
                        </w:rPr>
                        <w:t>1</w:t>
                      </w:r>
                      <w:r>
                        <w:rPr>
                          <w:rFonts w:ascii="Arial"/>
                          <w:color w:val="231F20"/>
                          <w:spacing w:val="3"/>
                          <w:w w:val="95"/>
                          <w:sz w:val="14"/>
                        </w:rPr>
                        <w:t>8</w:t>
                      </w:r>
                      <w:r>
                        <w:rPr>
                          <w:rFonts w:ascii="Arial"/>
                          <w:color w:val="231F20"/>
                          <w:spacing w:val="4"/>
                          <w:w w:val="95"/>
                          <w:sz w:val="14"/>
                        </w:rPr>
                        <w:t>,</w:t>
                      </w:r>
                      <w:r>
                        <w:rPr>
                          <w:rFonts w:ascii="Arial"/>
                          <w:color w:val="231F20"/>
                          <w:spacing w:val="3"/>
                          <w:w w:val="95"/>
                          <w:sz w:val="14"/>
                        </w:rPr>
                        <w:t>95</w:t>
                        <w:tab/>
                      </w:r>
                      <w:r>
                        <w:rPr>
                          <w:rFonts w:ascii="Arial"/>
                          <w:color w:val="231F20"/>
                          <w:spacing w:val="-2"/>
                          <w:w w:val="110"/>
                          <w:sz w:val="14"/>
                        </w:rPr>
                        <w:t>8</w:t>
                      </w:r>
                      <w:r>
                        <w:rPr>
                          <w:rFonts w:ascii="Arial"/>
                          <w:color w:val="231F20"/>
                          <w:spacing w:val="-3"/>
                          <w:w w:val="110"/>
                          <w:sz w:val="14"/>
                        </w:rPr>
                        <w:t>7</w:t>
                      </w:r>
                      <w:r>
                        <w:rPr>
                          <w:rFonts w:ascii="Arial"/>
                          <w:color w:val="231F20"/>
                          <w:spacing w:val="-2"/>
                          <w:w w:val="110"/>
                          <w:sz w:val="14"/>
                        </w:rPr>
                        <w:t>0</w:t>
                        <w:tab/>
                      </w:r>
                      <w:r>
                        <w:rPr>
                          <w:rFonts w:ascii="Arial"/>
                          <w:color w:val="231F20"/>
                          <w:sz w:val="14"/>
                        </w:rPr>
                        <w:t>8,10</w:t>
                      </w:r>
                      <w:r>
                        <w:rPr>
                          <w:rFonts w:ascii="Arial"/>
                          <w:sz w:val="14"/>
                        </w:rPr>
                      </w:r>
                    </w:p>
                  </w:txbxContent>
                </v:textbox>
                <w10:wrap type="none"/>
              </v:shape>
              <v:shape style="position:absolute;left:50;top:1423;width:1195;height:308" type="#_x0000_t202" filled="false" stroked="false">
                <v:textbox inset="0,0,0,0">
                  <w:txbxContent>
                    <w:p>
                      <w:pPr>
                        <w:spacing w:line="148" w:lineRule="exact" w:before="0"/>
                        <w:ind w:left="0" w:right="0" w:firstLine="0"/>
                        <w:jc w:val="center"/>
                        <w:rPr>
                          <w:rFonts w:ascii="Arial" w:hAnsi="Arial" w:cs="Arial" w:eastAsia="Arial"/>
                          <w:sz w:val="14"/>
                          <w:szCs w:val="14"/>
                        </w:rPr>
                      </w:pPr>
                      <w:r>
                        <w:rPr>
                          <w:rFonts w:ascii="Arial"/>
                          <w:color w:val="231F20"/>
                          <w:spacing w:val="1"/>
                          <w:w w:val="115"/>
                          <w:sz w:val="14"/>
                        </w:rPr>
                        <w:t>R</w:t>
                      </w:r>
                      <w:r>
                        <w:rPr>
                          <w:rFonts w:ascii="Arial"/>
                          <w:color w:val="231F20"/>
                          <w:w w:val="115"/>
                          <w:sz w:val="14"/>
                        </w:rPr>
                        <w:t>igit</w:t>
                      </w:r>
                      <w:r>
                        <w:rPr>
                          <w:rFonts w:ascii="Arial"/>
                          <w:color w:val="231F20"/>
                          <w:spacing w:val="1"/>
                          <w:w w:val="115"/>
                          <w:sz w:val="14"/>
                        </w:rPr>
                        <w:t>one</w:t>
                      </w:r>
                      <w:r>
                        <w:rPr>
                          <w:rFonts w:ascii="Arial"/>
                          <w:color w:val="231F20"/>
                          <w:spacing w:val="-5"/>
                          <w:w w:val="115"/>
                          <w:sz w:val="14"/>
                        </w:rPr>
                        <w:t> </w:t>
                      </w:r>
                      <w:r>
                        <w:rPr>
                          <w:rFonts w:ascii="Arial"/>
                          <w:color w:val="231F20"/>
                          <w:spacing w:val="1"/>
                          <w:w w:val="115"/>
                          <w:sz w:val="14"/>
                        </w:rPr>
                        <w:t>C</w:t>
                      </w:r>
                      <w:r>
                        <w:rPr>
                          <w:rFonts w:ascii="Arial"/>
                          <w:color w:val="231F20"/>
                          <w:w w:val="115"/>
                          <w:sz w:val="14"/>
                        </w:rPr>
                        <w:t>li</w:t>
                      </w:r>
                      <w:r>
                        <w:rPr>
                          <w:rFonts w:ascii="Arial"/>
                          <w:color w:val="231F20"/>
                          <w:spacing w:val="1"/>
                          <w:w w:val="115"/>
                          <w:sz w:val="14"/>
                        </w:rPr>
                        <w:t>ma</w:t>
                      </w:r>
                      <w:r>
                        <w:rPr>
                          <w:rFonts w:ascii="Arial"/>
                          <w:color w:val="231F20"/>
                          <w:w w:val="115"/>
                          <w:sz w:val="14"/>
                        </w:rPr>
                        <w:t>fit</w:t>
                      </w:r>
                      <w:r>
                        <w:rPr>
                          <w:rFonts w:ascii="Arial"/>
                          <w:sz w:val="14"/>
                        </w:rPr>
                      </w:r>
                    </w:p>
                    <w:p>
                      <w:pPr>
                        <w:spacing w:line="153" w:lineRule="exact" w:before="7"/>
                        <w:ind w:left="0" w:right="0" w:firstLine="0"/>
                        <w:jc w:val="center"/>
                        <w:rPr>
                          <w:rFonts w:ascii="Arial" w:hAnsi="Arial" w:cs="Arial" w:eastAsia="Arial"/>
                          <w:sz w:val="14"/>
                          <w:szCs w:val="14"/>
                        </w:rPr>
                      </w:pPr>
                      <w:r>
                        <w:rPr>
                          <w:rFonts w:ascii="Arial"/>
                          <w:color w:val="231F20"/>
                          <w:w w:val="110"/>
                          <w:sz w:val="14"/>
                        </w:rPr>
                        <w:t>8</w:t>
                      </w:r>
                      <w:r>
                        <w:rPr>
                          <w:rFonts w:ascii="Arial"/>
                          <w:color w:val="231F20"/>
                          <w:spacing w:val="4"/>
                          <w:w w:val="110"/>
                          <w:sz w:val="14"/>
                        </w:rPr>
                        <w:t>/</w:t>
                      </w:r>
                      <w:r>
                        <w:rPr>
                          <w:rFonts w:ascii="Arial"/>
                          <w:color w:val="231F20"/>
                          <w:spacing w:val="8"/>
                          <w:w w:val="110"/>
                          <w:sz w:val="14"/>
                        </w:rPr>
                        <w:t>1</w:t>
                      </w:r>
                      <w:r>
                        <w:rPr>
                          <w:rFonts w:ascii="Arial"/>
                          <w:color w:val="231F20"/>
                          <w:w w:val="110"/>
                          <w:sz w:val="14"/>
                        </w:rPr>
                        <w:t>8</w:t>
                      </w:r>
                      <w:r>
                        <w:rPr>
                          <w:rFonts w:ascii="Arial"/>
                          <w:sz w:val="14"/>
                        </w:rPr>
                      </w:r>
                    </w:p>
                  </w:txbxContent>
                </v:textbox>
                <w10:wrap type="none"/>
              </v:shape>
              <v:shape style="position:absolute;left:1663;top:1507;width:161;height:140" type="#_x0000_t202" filled="false" stroked="false">
                <v:textbox inset="0,0,0,0">
                  <w:txbxContent>
                    <w:p>
                      <w:pPr>
                        <w:spacing w:line="14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4"/>
                          <w:szCs w:val="14"/>
                        </w:rPr>
                      </w:pPr>
                      <w:r>
                        <w:rPr>
                          <w:rFonts w:ascii="Arial"/>
                          <w:color w:val="231F20"/>
                          <w:spacing w:val="3"/>
                          <w:w w:val="95"/>
                          <w:sz w:val="14"/>
                        </w:rPr>
                        <w:t>10</w:t>
                      </w:r>
                      <w:r>
                        <w:rPr>
                          <w:rFonts w:ascii="Arial"/>
                          <w:sz w:val="14"/>
                        </w:rPr>
                      </w:r>
                    </w:p>
                  </w:txbxContent>
                </v:textbox>
                <w10:wrap type="none"/>
              </v:shape>
              <v:shape style="position:absolute;left:2467;top:1507;width:293;height:140" type="#_x0000_t202" filled="false" stroked="false">
                <v:textbox inset="0,0,0,0">
                  <w:txbxContent>
                    <w:p>
                      <w:pPr>
                        <w:spacing w:line="14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4"/>
                          <w:szCs w:val="14"/>
                        </w:rPr>
                      </w:pPr>
                      <w:r>
                        <w:rPr>
                          <w:rFonts w:ascii="Arial"/>
                          <w:color w:val="231F20"/>
                          <w:spacing w:val="3"/>
                          <w:w w:val="85"/>
                          <w:sz w:val="14"/>
                        </w:rPr>
                        <w:t>11</w:t>
                      </w:r>
                      <w:r>
                        <w:rPr>
                          <w:rFonts w:ascii="Arial"/>
                          <w:color w:val="231F20"/>
                          <w:spacing w:val="2"/>
                          <w:w w:val="85"/>
                          <w:sz w:val="14"/>
                        </w:rPr>
                        <w:t>88</w:t>
                      </w:r>
                      <w:r>
                        <w:rPr>
                          <w:rFonts w:ascii="Arial"/>
                          <w:sz w:val="14"/>
                        </w:rPr>
                      </w:r>
                    </w:p>
                  </w:txbxContent>
                </v:textbox>
                <w10:wrap type="none"/>
              </v:shape>
              <v:shape style="position:absolute;left:3223;top:1507;width:335;height:140" type="#_x0000_t202" filled="false" stroked="false">
                <v:textbox inset="0,0,0,0">
                  <w:txbxContent>
                    <w:p>
                      <w:pPr>
                        <w:spacing w:line="14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4"/>
                          <w:szCs w:val="14"/>
                        </w:rPr>
                      </w:pPr>
                      <w:r>
                        <w:rPr>
                          <w:rFonts w:ascii="Arial"/>
                          <w:color w:val="231F20"/>
                          <w:spacing w:val="3"/>
                          <w:sz w:val="14"/>
                        </w:rPr>
                        <w:t>19</w:t>
                      </w:r>
                      <w:r>
                        <w:rPr>
                          <w:rFonts w:ascii="Arial"/>
                          <w:color w:val="231F20"/>
                          <w:spacing w:val="2"/>
                          <w:sz w:val="14"/>
                        </w:rPr>
                        <w:t>98</w:t>
                      </w:r>
                      <w:r>
                        <w:rPr>
                          <w:rFonts w:ascii="Arial"/>
                          <w:sz w:val="14"/>
                        </w:rPr>
                      </w:r>
                    </w:p>
                  </w:txbxContent>
                </v:textbox>
                <w10:wrap type="none"/>
              </v:shape>
              <v:shape style="position:absolute;left:4068;top:1507;width:4952;height:140" type="#_x0000_t202" filled="false" stroked="false">
                <v:textbox inset="0,0,0,0">
                  <w:txbxContent>
                    <w:p>
                      <w:pPr>
                        <w:tabs>
                          <w:tab w:pos="596" w:val="left" w:leader="none"/>
                          <w:tab w:pos="4611" w:val="left" w:leader="none"/>
                        </w:tabs>
                        <w:spacing w:line="14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4"/>
                          <w:szCs w:val="14"/>
                        </w:rPr>
                      </w:pPr>
                      <w:r>
                        <w:rPr>
                          <w:rFonts w:ascii="Arial"/>
                          <w:color w:val="231F20"/>
                          <w:spacing w:val="1"/>
                          <w:w w:val="115"/>
                          <w:sz w:val="14"/>
                        </w:rPr>
                        <w:t>40</w:t>
                        <w:tab/>
                      </w:r>
                      <w:r>
                        <w:rPr>
                          <w:rFonts w:ascii="Arial"/>
                          <w:color w:val="231F20"/>
                          <w:spacing w:val="3"/>
                          <w:w w:val="115"/>
                          <w:sz w:val="14"/>
                        </w:rPr>
                        <w:t>52</w:t>
                      </w:r>
                      <w:r>
                        <w:rPr>
                          <w:rFonts w:ascii="Arial"/>
                          <w:color w:val="231F20"/>
                          <w:spacing w:val="2"/>
                          <w:w w:val="115"/>
                          <w:sz w:val="14"/>
                        </w:rPr>
                        <w:t>004444</w:t>
                      </w:r>
                      <w:r>
                        <w:rPr>
                          <w:rFonts w:ascii="Arial"/>
                          <w:color w:val="231F20"/>
                          <w:spacing w:val="3"/>
                          <w:w w:val="115"/>
                          <w:sz w:val="14"/>
                        </w:rPr>
                        <w:t>37</w:t>
                      </w:r>
                      <w:r>
                        <w:rPr>
                          <w:rFonts w:ascii="Arial"/>
                          <w:color w:val="231F20"/>
                          <w:w w:val="115"/>
                          <w:sz w:val="14"/>
                        </w:rPr>
                        <w:t>  </w:t>
                      </w:r>
                      <w:r>
                        <w:rPr>
                          <w:rFonts w:ascii="Arial"/>
                          <w:color w:val="231F20"/>
                          <w:spacing w:val="21"/>
                          <w:w w:val="115"/>
                          <w:sz w:val="14"/>
                        </w:rPr>
                        <w:t> </w:t>
                      </w:r>
                      <w:r>
                        <w:rPr>
                          <w:rFonts w:ascii="Arial"/>
                          <w:color w:val="231F20"/>
                          <w:spacing w:val="2"/>
                          <w:w w:val="115"/>
                          <w:sz w:val="14"/>
                        </w:rPr>
                        <w:t>400</w:t>
                      </w:r>
                      <w:r>
                        <w:rPr>
                          <w:rFonts w:ascii="Arial"/>
                          <w:color w:val="231F20"/>
                          <w:spacing w:val="3"/>
                          <w:w w:val="115"/>
                          <w:sz w:val="14"/>
                        </w:rPr>
                        <w:t>28</w:t>
                      </w:r>
                      <w:r>
                        <w:rPr>
                          <w:rFonts w:ascii="Arial"/>
                          <w:color w:val="231F20"/>
                          <w:spacing w:val="2"/>
                          <w:w w:val="115"/>
                          <w:sz w:val="14"/>
                        </w:rPr>
                        <w:t>06946</w:t>
                      </w:r>
                      <w:r>
                        <w:rPr>
                          <w:rFonts w:ascii="Arial"/>
                          <w:color w:val="231F20"/>
                          <w:spacing w:val="3"/>
                          <w:w w:val="115"/>
                          <w:sz w:val="14"/>
                        </w:rPr>
                        <w:t>7</w:t>
                      </w:r>
                      <w:r>
                        <w:rPr>
                          <w:rFonts w:ascii="Arial"/>
                          <w:color w:val="231F20"/>
                          <w:spacing w:val="2"/>
                          <w:w w:val="115"/>
                          <w:sz w:val="14"/>
                        </w:rPr>
                        <w:t>00</w:t>
                      </w:r>
                      <w:r>
                        <w:rPr>
                          <w:rFonts w:ascii="Arial"/>
                          <w:color w:val="231F20"/>
                          <w:w w:val="115"/>
                          <w:sz w:val="14"/>
                        </w:rPr>
                        <w:t>  </w:t>
                      </w:r>
                      <w:r>
                        <w:rPr>
                          <w:rFonts w:ascii="Arial"/>
                          <w:color w:val="231F20"/>
                          <w:spacing w:val="3"/>
                          <w:w w:val="115"/>
                          <w:sz w:val="14"/>
                        </w:rPr>
                        <w:t> </w:t>
                      </w:r>
                      <w:r>
                        <w:rPr>
                          <w:rFonts w:ascii="Arial"/>
                          <w:color w:val="231F20"/>
                          <w:spacing w:val="2"/>
                          <w:w w:val="115"/>
                          <w:sz w:val="14"/>
                        </w:rPr>
                        <w:t>6</w:t>
                      </w:r>
                      <w:r>
                        <w:rPr>
                          <w:rFonts w:ascii="Arial"/>
                          <w:color w:val="231F20"/>
                          <w:spacing w:val="3"/>
                          <w:w w:val="115"/>
                          <w:sz w:val="14"/>
                        </w:rPr>
                        <w:t>8</w:t>
                      </w:r>
                      <w:r>
                        <w:rPr>
                          <w:rFonts w:ascii="Arial"/>
                          <w:color w:val="231F20"/>
                          <w:spacing w:val="2"/>
                          <w:w w:val="115"/>
                          <w:sz w:val="14"/>
                        </w:rPr>
                        <w:t>09 </w:t>
                      </w:r>
                      <w:r>
                        <w:rPr>
                          <w:rFonts w:ascii="Arial"/>
                          <w:color w:val="231F20"/>
                          <w:spacing w:val="5"/>
                          <w:w w:val="115"/>
                          <w:sz w:val="14"/>
                        </w:rPr>
                        <w:t>1</w:t>
                      </w:r>
                      <w:r>
                        <w:rPr>
                          <w:rFonts w:ascii="Arial"/>
                          <w:color w:val="231F20"/>
                          <w:spacing w:val="2"/>
                          <w:w w:val="115"/>
                          <w:sz w:val="14"/>
                        </w:rPr>
                        <w:t>900</w:t>
                      </w:r>
                      <w:r>
                        <w:rPr>
                          <w:rFonts w:ascii="Arial"/>
                          <w:color w:val="231F20"/>
                          <w:w w:val="115"/>
                          <w:sz w:val="14"/>
                        </w:rPr>
                        <w:t>   </w:t>
                      </w:r>
                      <w:r>
                        <w:rPr>
                          <w:rFonts w:ascii="Arial"/>
                          <w:color w:val="231F20"/>
                          <w:spacing w:val="14"/>
                          <w:w w:val="115"/>
                          <w:sz w:val="14"/>
                        </w:rPr>
                        <w:t> </w:t>
                      </w:r>
                      <w:r>
                        <w:rPr>
                          <w:rFonts w:ascii="Arial"/>
                          <w:color w:val="231F20"/>
                          <w:spacing w:val="3"/>
                          <w:w w:val="115"/>
                          <w:sz w:val="14"/>
                        </w:rPr>
                        <w:t>2,3</w:t>
                      </w:r>
                      <w:r>
                        <w:rPr>
                          <w:rFonts w:ascii="Arial"/>
                          <w:color w:val="231F20"/>
                          <w:spacing w:val="2"/>
                          <w:w w:val="115"/>
                          <w:sz w:val="14"/>
                        </w:rPr>
                        <w:t>4</w:t>
                        <w:tab/>
                      </w:r>
                      <w:r>
                        <w:rPr>
                          <w:rFonts w:ascii="Arial"/>
                          <w:color w:val="231F20"/>
                          <w:w w:val="95"/>
                          <w:sz w:val="14"/>
                        </w:rPr>
                        <w:t>17,32</w:t>
                      </w:r>
                      <w:r>
                        <w:rPr>
                          <w:rFonts w:ascii="Arial"/>
                          <w:sz w:val="14"/>
                        </w:rPr>
                      </w:r>
                    </w:p>
                  </w:txbxContent>
                </v:textbox>
                <w10:wrap type="none"/>
              </v:shape>
              <v:shape style="position:absolute;left:9421;top:1507;width:957;height:140" type="#_x0000_t202" filled="false" stroked="false">
                <v:textbox inset="0,0,0,0">
                  <w:txbxContent>
                    <w:p>
                      <w:pPr>
                        <w:tabs>
                          <w:tab w:pos="643" w:val="left" w:leader="none"/>
                        </w:tabs>
                        <w:spacing w:line="14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4"/>
                          <w:szCs w:val="14"/>
                        </w:rPr>
                      </w:pPr>
                      <w:r>
                        <w:rPr>
                          <w:rFonts w:ascii="Arial"/>
                          <w:color w:val="231F20"/>
                          <w:spacing w:val="1"/>
                          <w:w w:val="110"/>
                          <w:sz w:val="14"/>
                        </w:rPr>
                        <w:t>79</w:t>
                      </w:r>
                      <w:r>
                        <w:rPr>
                          <w:rFonts w:ascii="Arial"/>
                          <w:color w:val="231F20"/>
                          <w:w w:val="110"/>
                          <w:sz w:val="14"/>
                        </w:rPr>
                        <w:t>4</w:t>
                        <w:tab/>
                      </w:r>
                      <w:r>
                        <w:rPr>
                          <w:rFonts w:ascii="Arial"/>
                          <w:color w:val="231F20"/>
                          <w:spacing w:val="-2"/>
                          <w:w w:val="115"/>
                          <w:sz w:val="14"/>
                        </w:rPr>
                        <w:t>7,</w:t>
                      </w:r>
                      <w:r>
                        <w:rPr>
                          <w:rFonts w:ascii="Arial"/>
                          <w:color w:val="231F20"/>
                          <w:spacing w:val="-1"/>
                          <w:w w:val="115"/>
                          <w:sz w:val="14"/>
                        </w:rPr>
                        <w:t>40</w:t>
                      </w:r>
                      <w:r>
                        <w:rPr>
                          <w:rFonts w:ascii="Arial"/>
                          <w:sz w:val="14"/>
                        </w:rPr>
                      </w:r>
                    </w:p>
                  </w:txbxContent>
                </v:textbox>
                <w10:wrap type="none"/>
              </v:shape>
              <v:shape style="position:absolute;left:49;top:1933;width:1195;height:308" type="#_x0000_t202" filled="false" stroked="false">
                <v:textbox inset="0,0,0,0">
                  <w:txbxContent>
                    <w:p>
                      <w:pPr>
                        <w:spacing w:line="148" w:lineRule="exact" w:before="0"/>
                        <w:ind w:left="97" w:right="0" w:hanging="97"/>
                        <w:jc w:val="left"/>
                        <w:rPr>
                          <w:rFonts w:ascii="Arial" w:hAnsi="Arial" w:cs="Arial" w:eastAsia="Arial"/>
                          <w:sz w:val="14"/>
                          <w:szCs w:val="14"/>
                        </w:rPr>
                      </w:pPr>
                      <w:r>
                        <w:rPr>
                          <w:rFonts w:ascii="Arial"/>
                          <w:color w:val="231F20"/>
                          <w:spacing w:val="1"/>
                          <w:w w:val="115"/>
                          <w:sz w:val="14"/>
                        </w:rPr>
                        <w:t>R</w:t>
                      </w:r>
                      <w:r>
                        <w:rPr>
                          <w:rFonts w:ascii="Arial"/>
                          <w:color w:val="231F20"/>
                          <w:w w:val="115"/>
                          <w:sz w:val="14"/>
                        </w:rPr>
                        <w:t>igit</w:t>
                      </w:r>
                      <w:r>
                        <w:rPr>
                          <w:rFonts w:ascii="Arial"/>
                          <w:color w:val="231F20"/>
                          <w:spacing w:val="1"/>
                          <w:w w:val="115"/>
                          <w:sz w:val="14"/>
                        </w:rPr>
                        <w:t>one</w:t>
                      </w:r>
                      <w:r>
                        <w:rPr>
                          <w:rFonts w:ascii="Arial"/>
                          <w:color w:val="231F20"/>
                          <w:spacing w:val="-5"/>
                          <w:w w:val="115"/>
                          <w:sz w:val="14"/>
                        </w:rPr>
                        <w:t> </w:t>
                      </w:r>
                      <w:r>
                        <w:rPr>
                          <w:rFonts w:ascii="Arial"/>
                          <w:color w:val="231F20"/>
                          <w:spacing w:val="1"/>
                          <w:w w:val="115"/>
                          <w:sz w:val="14"/>
                        </w:rPr>
                        <w:t>C</w:t>
                      </w:r>
                      <w:r>
                        <w:rPr>
                          <w:rFonts w:ascii="Arial"/>
                          <w:color w:val="231F20"/>
                          <w:w w:val="115"/>
                          <w:sz w:val="14"/>
                        </w:rPr>
                        <w:t>li</w:t>
                      </w:r>
                      <w:r>
                        <w:rPr>
                          <w:rFonts w:ascii="Arial"/>
                          <w:color w:val="231F20"/>
                          <w:spacing w:val="1"/>
                          <w:w w:val="115"/>
                          <w:sz w:val="14"/>
                        </w:rPr>
                        <w:t>ma</w:t>
                      </w:r>
                      <w:r>
                        <w:rPr>
                          <w:rFonts w:ascii="Arial"/>
                          <w:color w:val="231F20"/>
                          <w:w w:val="115"/>
                          <w:sz w:val="14"/>
                        </w:rPr>
                        <w:t>fit</w:t>
                      </w:r>
                      <w:r>
                        <w:rPr>
                          <w:rFonts w:ascii="Arial"/>
                          <w:sz w:val="14"/>
                        </w:rPr>
                      </w:r>
                    </w:p>
                    <w:p>
                      <w:pPr>
                        <w:spacing w:line="153" w:lineRule="exact" w:before="7"/>
                        <w:ind w:left="97" w:right="0" w:firstLine="0"/>
                        <w:jc w:val="left"/>
                        <w:rPr>
                          <w:rFonts w:ascii="Arial" w:hAnsi="Arial" w:cs="Arial" w:eastAsia="Arial"/>
                          <w:sz w:val="14"/>
                          <w:szCs w:val="14"/>
                        </w:rPr>
                      </w:pPr>
                      <w:r>
                        <w:rPr>
                          <w:rFonts w:ascii="Arial"/>
                          <w:color w:val="231F20"/>
                          <w:w w:val="110"/>
                          <w:sz w:val="14"/>
                        </w:rPr>
                        <w:t>8-</w:t>
                      </w:r>
                      <w:r>
                        <w:rPr>
                          <w:rFonts w:ascii="Arial"/>
                          <w:color w:val="231F20"/>
                          <w:spacing w:val="1"/>
                          <w:w w:val="110"/>
                          <w:sz w:val="14"/>
                        </w:rPr>
                        <w:t>15</w:t>
                      </w:r>
                      <w:r>
                        <w:rPr>
                          <w:rFonts w:ascii="Arial"/>
                          <w:color w:val="231F20"/>
                          <w:w w:val="110"/>
                          <w:sz w:val="14"/>
                        </w:rPr>
                        <w:t>-20</w:t>
                      </w:r>
                      <w:r>
                        <w:rPr>
                          <w:rFonts w:ascii="Arial"/>
                          <w:color w:val="231F20"/>
                          <w:spacing w:val="-7"/>
                          <w:w w:val="110"/>
                          <w:sz w:val="14"/>
                        </w:rPr>
                        <w:t> </w:t>
                      </w:r>
                      <w:r>
                        <w:rPr>
                          <w:rFonts w:ascii="Arial"/>
                          <w:color w:val="231F20"/>
                          <w:spacing w:val="2"/>
                          <w:w w:val="110"/>
                          <w:sz w:val="14"/>
                        </w:rPr>
                        <w:t>S</w:t>
                      </w:r>
                      <w:r>
                        <w:rPr>
                          <w:rFonts w:ascii="Arial"/>
                          <w:color w:val="231F20"/>
                          <w:spacing w:val="1"/>
                          <w:w w:val="110"/>
                          <w:sz w:val="14"/>
                        </w:rPr>
                        <w:t>up</w:t>
                      </w:r>
                      <w:r>
                        <w:rPr>
                          <w:rFonts w:ascii="Arial"/>
                          <w:color w:val="231F20"/>
                          <w:spacing w:val="2"/>
                          <w:w w:val="110"/>
                          <w:sz w:val="14"/>
                        </w:rPr>
                        <w:t>e</w:t>
                      </w:r>
                      <w:r>
                        <w:rPr>
                          <w:rFonts w:ascii="Arial"/>
                          <w:color w:val="231F20"/>
                          <w:spacing w:val="1"/>
                          <w:w w:val="110"/>
                          <w:sz w:val="14"/>
                        </w:rPr>
                        <w:t>r</w:t>
                      </w:r>
                      <w:r>
                        <w:rPr>
                          <w:rFonts w:ascii="Arial"/>
                          <w:sz w:val="14"/>
                        </w:rPr>
                      </w:r>
                    </w:p>
                  </w:txbxContent>
                </v:textbox>
                <w10:wrap type="none"/>
              </v:shape>
              <v:shape style="position:absolute;left:1662;top:2017;width:161;height:140" type="#_x0000_t202" filled="false" stroked="false">
                <v:textbox inset="0,0,0,0">
                  <w:txbxContent>
                    <w:p>
                      <w:pPr>
                        <w:spacing w:line="14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4"/>
                          <w:szCs w:val="14"/>
                        </w:rPr>
                      </w:pPr>
                      <w:r>
                        <w:rPr>
                          <w:rFonts w:ascii="Arial"/>
                          <w:color w:val="231F20"/>
                          <w:spacing w:val="3"/>
                          <w:w w:val="95"/>
                          <w:sz w:val="14"/>
                        </w:rPr>
                        <w:t>10</w:t>
                      </w:r>
                      <w:r>
                        <w:rPr>
                          <w:rFonts w:ascii="Arial"/>
                          <w:sz w:val="14"/>
                        </w:rPr>
                      </w:r>
                    </w:p>
                  </w:txbxContent>
                </v:textbox>
                <w10:wrap type="none"/>
              </v:shape>
              <v:shape style="position:absolute;left:2440;top:2017;width:346;height:140" type="#_x0000_t202" filled="false" stroked="false">
                <v:textbox inset="0,0,0,0">
                  <w:txbxContent>
                    <w:p>
                      <w:pPr>
                        <w:spacing w:line="14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4"/>
                          <w:szCs w:val="14"/>
                        </w:rPr>
                      </w:pPr>
                      <w:r>
                        <w:rPr>
                          <w:rFonts w:ascii="Arial"/>
                          <w:color w:val="231F20"/>
                          <w:spacing w:val="2"/>
                          <w:w w:val="105"/>
                          <w:sz w:val="14"/>
                        </w:rPr>
                        <w:t>120</w:t>
                      </w:r>
                      <w:r>
                        <w:rPr>
                          <w:rFonts w:ascii="Arial"/>
                          <w:color w:val="231F20"/>
                          <w:spacing w:val="1"/>
                          <w:w w:val="105"/>
                          <w:sz w:val="14"/>
                        </w:rPr>
                        <w:t>0</w:t>
                      </w:r>
                      <w:r>
                        <w:rPr>
                          <w:rFonts w:ascii="Arial"/>
                          <w:sz w:val="14"/>
                        </w:rPr>
                      </w:r>
                    </w:p>
                  </w:txbxContent>
                </v:textbox>
                <w10:wrap type="none"/>
              </v:shape>
              <v:shape style="position:absolute;left:3217;top:2017;width:351;height:140" type="#_x0000_t202" filled="false" stroked="false">
                <v:textbox inset="0,0,0,0">
                  <w:txbxContent>
                    <w:p>
                      <w:pPr>
                        <w:spacing w:line="14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4"/>
                          <w:szCs w:val="14"/>
                        </w:rPr>
                      </w:pPr>
                      <w:r>
                        <w:rPr>
                          <w:rFonts w:ascii="Arial"/>
                          <w:color w:val="231F20"/>
                          <w:spacing w:val="6"/>
                          <w:w w:val="105"/>
                          <w:sz w:val="14"/>
                        </w:rPr>
                        <w:t>1</w:t>
                      </w:r>
                      <w:r>
                        <w:rPr>
                          <w:rFonts w:ascii="Arial"/>
                          <w:color w:val="231F20"/>
                          <w:spacing w:val="5"/>
                          <w:w w:val="105"/>
                          <w:sz w:val="14"/>
                        </w:rPr>
                        <w:t>9</w:t>
                      </w:r>
                      <w:r>
                        <w:rPr>
                          <w:rFonts w:ascii="Arial"/>
                          <w:color w:val="231F20"/>
                          <w:spacing w:val="2"/>
                          <w:w w:val="105"/>
                          <w:sz w:val="14"/>
                        </w:rPr>
                        <w:t>60</w:t>
                      </w:r>
                      <w:r>
                        <w:rPr>
                          <w:rFonts w:ascii="Arial"/>
                          <w:sz w:val="14"/>
                        </w:rPr>
                      </w:r>
                    </w:p>
                  </w:txbxContent>
                </v:textbox>
                <w10:wrap type="none"/>
              </v:shape>
              <v:shape style="position:absolute;left:4067;top:2017;width:203;height:140" type="#_x0000_t202" filled="false" stroked="false">
                <v:textbox inset="0,0,0,0">
                  <w:txbxContent>
                    <w:p>
                      <w:pPr>
                        <w:spacing w:line="14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4"/>
                          <w:szCs w:val="14"/>
                        </w:rPr>
                      </w:pPr>
                      <w:r>
                        <w:rPr>
                          <w:rFonts w:ascii="Arial"/>
                          <w:color w:val="231F20"/>
                          <w:spacing w:val="4"/>
                          <w:w w:val="125"/>
                          <w:sz w:val="14"/>
                        </w:rPr>
                        <w:t>40</w:t>
                      </w:r>
                      <w:r>
                        <w:rPr>
                          <w:rFonts w:ascii="Arial"/>
                          <w:sz w:val="14"/>
                        </w:rPr>
                      </w:r>
                    </w:p>
                  </w:txbxContent>
                </v:textbox>
                <w10:wrap type="none"/>
              </v:shape>
              <v:shape style="position:absolute;left:4692;top:2017;width:4276;height:140" type="#_x0000_t202" filled="false" stroked="false">
                <v:textbox inset="0,0,0,0">
                  <w:txbxContent>
                    <w:p>
                      <w:pPr>
                        <w:tabs>
                          <w:tab w:pos="4038" w:val="left" w:leader="none"/>
                        </w:tabs>
                        <w:spacing w:line="14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4"/>
                          <w:szCs w:val="14"/>
                        </w:rPr>
                      </w:pPr>
                      <w:r>
                        <w:rPr>
                          <w:rFonts w:ascii="Arial"/>
                          <w:color w:val="231F20"/>
                          <w:spacing w:val="3"/>
                          <w:w w:val="110"/>
                          <w:sz w:val="14"/>
                        </w:rPr>
                        <w:t>52</w:t>
                      </w:r>
                      <w:r>
                        <w:rPr>
                          <w:rFonts w:ascii="Arial"/>
                          <w:color w:val="231F20"/>
                          <w:spacing w:val="2"/>
                          <w:w w:val="110"/>
                          <w:sz w:val="14"/>
                        </w:rPr>
                        <w:t>0044</w:t>
                      </w:r>
                      <w:r>
                        <w:rPr>
                          <w:rFonts w:ascii="Arial"/>
                          <w:color w:val="231F20"/>
                          <w:spacing w:val="3"/>
                          <w:w w:val="110"/>
                          <w:sz w:val="14"/>
                        </w:rPr>
                        <w:t>3132</w:t>
                      </w:r>
                      <w:r>
                        <w:rPr>
                          <w:rFonts w:ascii="Arial"/>
                          <w:color w:val="231F20"/>
                          <w:w w:val="110"/>
                          <w:sz w:val="14"/>
                        </w:rPr>
                        <w:t>    </w:t>
                      </w:r>
                      <w:r>
                        <w:rPr>
                          <w:rFonts w:ascii="Arial"/>
                          <w:color w:val="231F20"/>
                          <w:spacing w:val="2"/>
                          <w:w w:val="110"/>
                          <w:sz w:val="14"/>
                        </w:rPr>
                        <w:t> 400</w:t>
                      </w:r>
                      <w:r>
                        <w:rPr>
                          <w:rFonts w:ascii="Arial"/>
                          <w:color w:val="231F20"/>
                          <w:spacing w:val="3"/>
                          <w:w w:val="110"/>
                          <w:sz w:val="14"/>
                        </w:rPr>
                        <w:t>2</w:t>
                      </w:r>
                      <w:r>
                        <w:rPr>
                          <w:rFonts w:ascii="Arial"/>
                          <w:color w:val="231F20"/>
                          <w:spacing w:val="2"/>
                          <w:w w:val="110"/>
                          <w:sz w:val="14"/>
                        </w:rPr>
                        <w:t>806946</w:t>
                      </w:r>
                      <w:r>
                        <w:rPr>
                          <w:rFonts w:ascii="Arial"/>
                          <w:color w:val="231F20"/>
                          <w:spacing w:val="3"/>
                          <w:w w:val="110"/>
                          <w:sz w:val="14"/>
                        </w:rPr>
                        <w:t>755</w:t>
                      </w:r>
                      <w:r>
                        <w:rPr>
                          <w:rFonts w:ascii="Arial"/>
                          <w:color w:val="231F20"/>
                          <w:w w:val="110"/>
                          <w:sz w:val="14"/>
                        </w:rPr>
                        <w:t>  </w:t>
                      </w:r>
                      <w:r>
                        <w:rPr>
                          <w:rFonts w:ascii="Arial"/>
                          <w:color w:val="231F20"/>
                          <w:spacing w:val="35"/>
                          <w:w w:val="110"/>
                          <w:sz w:val="14"/>
                        </w:rPr>
                        <w:t> </w:t>
                      </w:r>
                      <w:r>
                        <w:rPr>
                          <w:rFonts w:ascii="Arial"/>
                          <w:color w:val="231F20"/>
                          <w:spacing w:val="2"/>
                          <w:w w:val="110"/>
                          <w:sz w:val="14"/>
                        </w:rPr>
                        <w:t>6809</w:t>
                      </w:r>
                      <w:r>
                        <w:rPr>
                          <w:rFonts w:ascii="Arial"/>
                          <w:color w:val="231F20"/>
                          <w:spacing w:val="7"/>
                          <w:w w:val="110"/>
                          <w:sz w:val="14"/>
                        </w:rPr>
                        <w:t> </w:t>
                      </w:r>
                      <w:r>
                        <w:rPr>
                          <w:rFonts w:ascii="Arial"/>
                          <w:color w:val="231F20"/>
                          <w:spacing w:val="5"/>
                          <w:w w:val="110"/>
                          <w:sz w:val="14"/>
                        </w:rPr>
                        <w:t>1</w:t>
                      </w:r>
                      <w:r>
                        <w:rPr>
                          <w:rFonts w:ascii="Arial"/>
                          <w:color w:val="231F20"/>
                          <w:spacing w:val="2"/>
                          <w:w w:val="110"/>
                          <w:sz w:val="14"/>
                        </w:rPr>
                        <w:t>900</w:t>
                      </w:r>
                      <w:r>
                        <w:rPr>
                          <w:rFonts w:ascii="Arial"/>
                          <w:color w:val="231F20"/>
                          <w:w w:val="110"/>
                          <w:sz w:val="14"/>
                        </w:rPr>
                        <w:t>   </w:t>
                      </w:r>
                      <w:r>
                        <w:rPr>
                          <w:rFonts w:ascii="Arial"/>
                          <w:color w:val="231F20"/>
                          <w:spacing w:val="38"/>
                          <w:w w:val="110"/>
                          <w:sz w:val="14"/>
                        </w:rPr>
                        <w:t> </w:t>
                      </w:r>
                      <w:r>
                        <w:rPr>
                          <w:rFonts w:ascii="Arial"/>
                          <w:color w:val="231F20"/>
                          <w:spacing w:val="3"/>
                          <w:w w:val="110"/>
                          <w:sz w:val="14"/>
                        </w:rPr>
                        <w:t>2,33</w:t>
                        <w:tab/>
                      </w:r>
                      <w:r>
                        <w:rPr>
                          <w:rFonts w:ascii="Arial"/>
                          <w:color w:val="231F20"/>
                          <w:spacing w:val="2"/>
                          <w:w w:val="80"/>
                          <w:sz w:val="14"/>
                        </w:rPr>
                        <w:t>1</w:t>
                      </w:r>
                      <w:r>
                        <w:rPr>
                          <w:rFonts w:ascii="Arial"/>
                          <w:color w:val="231F20"/>
                          <w:spacing w:val="1"/>
                          <w:w w:val="80"/>
                          <w:sz w:val="14"/>
                        </w:rPr>
                        <w:t>6,</w:t>
                      </w:r>
                      <w:r>
                        <w:rPr>
                          <w:rFonts w:ascii="Arial"/>
                          <w:color w:val="231F20"/>
                          <w:spacing w:val="2"/>
                          <w:w w:val="80"/>
                          <w:sz w:val="14"/>
                        </w:rPr>
                        <w:t>1</w:t>
                      </w:r>
                      <w:r>
                        <w:rPr>
                          <w:rFonts w:ascii="Arial"/>
                          <w:sz w:val="14"/>
                        </w:rPr>
                      </w:r>
                    </w:p>
                  </w:txbxContent>
                </v:textbox>
                <w10:wrap type="none"/>
              </v:shape>
              <v:shape style="position:absolute;left:9423;top:2017;width:942;height:140" type="#_x0000_t202" filled="false" stroked="false">
                <v:textbox inset="0,0,0,0">
                  <w:txbxContent>
                    <w:p>
                      <w:pPr>
                        <w:tabs>
                          <w:tab w:pos="654" w:val="left" w:leader="none"/>
                        </w:tabs>
                        <w:spacing w:line="14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4"/>
                          <w:szCs w:val="14"/>
                        </w:rPr>
                      </w:pPr>
                      <w:r>
                        <w:rPr>
                          <w:rFonts w:ascii="Arial"/>
                          <w:color w:val="231F20"/>
                          <w:spacing w:val="1"/>
                          <w:w w:val="110"/>
                          <w:sz w:val="14"/>
                        </w:rPr>
                        <w:t>862</w:t>
                        <w:tab/>
                      </w:r>
                      <w:r>
                        <w:rPr>
                          <w:rFonts w:ascii="Arial"/>
                          <w:color w:val="231F20"/>
                          <w:spacing w:val="1"/>
                          <w:sz w:val="14"/>
                        </w:rPr>
                        <w:t>6</w:t>
                      </w:r>
                      <w:r>
                        <w:rPr>
                          <w:rFonts w:ascii="Arial"/>
                          <w:color w:val="231F20"/>
                          <w:spacing w:val="2"/>
                          <w:sz w:val="14"/>
                        </w:rPr>
                        <w:t>,1</w:t>
                      </w:r>
                      <w:r>
                        <w:rPr>
                          <w:rFonts w:ascii="Arial"/>
                          <w:color w:val="231F20"/>
                          <w:spacing w:val="1"/>
                          <w:sz w:val="14"/>
                        </w:rPr>
                        <w:t>0</w:t>
                      </w:r>
                      <w:r>
                        <w:rPr>
                          <w:rFonts w:ascii="Arial"/>
                          <w:sz w:val="14"/>
                        </w:rPr>
                      </w:r>
                    </w:p>
                  </w:txbxContent>
                </v:textbox>
                <w10:wrap type="none"/>
              </v:shape>
              <v:shape style="position:absolute;left:49;top:2443;width:1195;height:308" type="#_x0000_t202" filled="false" stroked="false">
                <v:textbox inset="0,0,0,0">
                  <w:txbxContent>
                    <w:p>
                      <w:pPr>
                        <w:spacing w:line="148" w:lineRule="exact" w:before="0"/>
                        <w:ind w:left="0" w:right="0" w:firstLine="0"/>
                        <w:jc w:val="center"/>
                        <w:rPr>
                          <w:rFonts w:ascii="Arial" w:hAnsi="Arial" w:cs="Arial" w:eastAsia="Arial"/>
                          <w:sz w:val="14"/>
                          <w:szCs w:val="14"/>
                        </w:rPr>
                      </w:pPr>
                      <w:r>
                        <w:rPr>
                          <w:rFonts w:ascii="Arial"/>
                          <w:color w:val="231F20"/>
                          <w:spacing w:val="1"/>
                          <w:w w:val="115"/>
                          <w:sz w:val="14"/>
                        </w:rPr>
                        <w:t>R</w:t>
                      </w:r>
                      <w:r>
                        <w:rPr>
                          <w:rFonts w:ascii="Arial"/>
                          <w:color w:val="231F20"/>
                          <w:w w:val="115"/>
                          <w:sz w:val="14"/>
                        </w:rPr>
                        <w:t>igit</w:t>
                      </w:r>
                      <w:r>
                        <w:rPr>
                          <w:rFonts w:ascii="Arial"/>
                          <w:color w:val="231F20"/>
                          <w:spacing w:val="1"/>
                          <w:w w:val="115"/>
                          <w:sz w:val="14"/>
                        </w:rPr>
                        <w:t>one</w:t>
                      </w:r>
                      <w:r>
                        <w:rPr>
                          <w:rFonts w:ascii="Arial"/>
                          <w:color w:val="231F20"/>
                          <w:spacing w:val="-5"/>
                          <w:w w:val="115"/>
                          <w:sz w:val="14"/>
                        </w:rPr>
                        <w:t> </w:t>
                      </w:r>
                      <w:r>
                        <w:rPr>
                          <w:rFonts w:ascii="Arial"/>
                          <w:color w:val="231F20"/>
                          <w:spacing w:val="1"/>
                          <w:w w:val="115"/>
                          <w:sz w:val="14"/>
                        </w:rPr>
                        <w:t>C</w:t>
                      </w:r>
                      <w:r>
                        <w:rPr>
                          <w:rFonts w:ascii="Arial"/>
                          <w:color w:val="231F20"/>
                          <w:w w:val="115"/>
                          <w:sz w:val="14"/>
                        </w:rPr>
                        <w:t>li</w:t>
                      </w:r>
                      <w:r>
                        <w:rPr>
                          <w:rFonts w:ascii="Arial"/>
                          <w:color w:val="231F20"/>
                          <w:spacing w:val="1"/>
                          <w:w w:val="115"/>
                          <w:sz w:val="14"/>
                        </w:rPr>
                        <w:t>ma</w:t>
                      </w:r>
                      <w:r>
                        <w:rPr>
                          <w:rFonts w:ascii="Arial"/>
                          <w:color w:val="231F20"/>
                          <w:w w:val="115"/>
                          <w:sz w:val="14"/>
                        </w:rPr>
                        <w:t>fit</w:t>
                      </w:r>
                      <w:r>
                        <w:rPr>
                          <w:rFonts w:ascii="Arial"/>
                          <w:sz w:val="14"/>
                        </w:rPr>
                      </w:r>
                    </w:p>
                    <w:p>
                      <w:pPr>
                        <w:spacing w:line="153" w:lineRule="exact" w:before="7"/>
                        <w:ind w:left="0" w:right="0" w:firstLine="0"/>
                        <w:jc w:val="center"/>
                        <w:rPr>
                          <w:rFonts w:ascii="Arial" w:hAnsi="Arial" w:cs="Arial" w:eastAsia="Arial"/>
                          <w:sz w:val="14"/>
                          <w:szCs w:val="14"/>
                        </w:rPr>
                      </w:pPr>
                      <w:r>
                        <w:rPr>
                          <w:rFonts w:ascii="Arial"/>
                          <w:color w:val="231F20"/>
                          <w:spacing w:val="2"/>
                          <w:w w:val="110"/>
                          <w:sz w:val="14"/>
                        </w:rPr>
                        <w:t>8</w:t>
                      </w:r>
                      <w:r>
                        <w:rPr>
                          <w:rFonts w:ascii="Arial"/>
                          <w:color w:val="231F20"/>
                          <w:spacing w:val="1"/>
                          <w:w w:val="110"/>
                          <w:sz w:val="14"/>
                        </w:rPr>
                        <w:t>/</w:t>
                      </w:r>
                      <w:r>
                        <w:rPr>
                          <w:rFonts w:ascii="Arial"/>
                          <w:color w:val="231F20"/>
                          <w:spacing w:val="5"/>
                          <w:w w:val="110"/>
                          <w:sz w:val="14"/>
                        </w:rPr>
                        <w:t>1</w:t>
                      </w:r>
                      <w:r>
                        <w:rPr>
                          <w:rFonts w:ascii="Arial"/>
                          <w:color w:val="231F20"/>
                          <w:spacing w:val="2"/>
                          <w:w w:val="110"/>
                          <w:sz w:val="14"/>
                        </w:rPr>
                        <w:t>8</w:t>
                      </w:r>
                      <w:r>
                        <w:rPr>
                          <w:rFonts w:ascii="Arial"/>
                          <w:color w:val="231F20"/>
                          <w:spacing w:val="-4"/>
                          <w:w w:val="110"/>
                          <w:sz w:val="14"/>
                        </w:rPr>
                        <w:t> </w:t>
                      </w:r>
                      <w:r>
                        <w:rPr>
                          <w:rFonts w:ascii="Arial"/>
                          <w:color w:val="231F20"/>
                          <w:w w:val="110"/>
                          <w:sz w:val="14"/>
                        </w:rPr>
                        <w:t>Q</w:t>
                      </w:r>
                      <w:r>
                        <w:rPr>
                          <w:rFonts w:ascii="Arial"/>
                          <w:sz w:val="14"/>
                        </w:rPr>
                      </w:r>
                    </w:p>
                  </w:txbxContent>
                </v:textbox>
                <w10:wrap type="none"/>
              </v:shape>
              <v:shape style="position:absolute;left:1662;top:2527;width:161;height:140" type="#_x0000_t202" filled="false" stroked="false">
                <v:textbox inset="0,0,0,0">
                  <w:txbxContent>
                    <w:p>
                      <w:pPr>
                        <w:spacing w:line="14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4"/>
                          <w:szCs w:val="14"/>
                        </w:rPr>
                      </w:pPr>
                      <w:r>
                        <w:rPr>
                          <w:rFonts w:ascii="Arial"/>
                          <w:color w:val="231F20"/>
                          <w:spacing w:val="3"/>
                          <w:w w:val="95"/>
                          <w:sz w:val="14"/>
                        </w:rPr>
                        <w:t>10</w:t>
                      </w:r>
                      <w:r>
                        <w:rPr>
                          <w:rFonts w:ascii="Arial"/>
                          <w:sz w:val="14"/>
                        </w:rPr>
                      </w:r>
                    </w:p>
                  </w:txbxContent>
                </v:textbox>
                <w10:wrap type="none"/>
              </v:shape>
              <v:shape style="position:absolute;left:2467;top:2527;width:293;height:140" type="#_x0000_t202" filled="false" stroked="false">
                <v:textbox inset="0,0,0,0">
                  <w:txbxContent>
                    <w:p>
                      <w:pPr>
                        <w:spacing w:line="14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4"/>
                          <w:szCs w:val="14"/>
                        </w:rPr>
                      </w:pPr>
                      <w:r>
                        <w:rPr>
                          <w:rFonts w:ascii="Arial"/>
                          <w:color w:val="231F20"/>
                          <w:spacing w:val="3"/>
                          <w:w w:val="85"/>
                          <w:sz w:val="14"/>
                        </w:rPr>
                        <w:t>11</w:t>
                      </w:r>
                      <w:r>
                        <w:rPr>
                          <w:rFonts w:ascii="Arial"/>
                          <w:color w:val="231F20"/>
                          <w:spacing w:val="2"/>
                          <w:w w:val="85"/>
                          <w:sz w:val="14"/>
                        </w:rPr>
                        <w:t>88</w:t>
                      </w:r>
                      <w:r>
                        <w:rPr>
                          <w:rFonts w:ascii="Arial"/>
                          <w:sz w:val="14"/>
                        </w:rPr>
                      </w:r>
                    </w:p>
                  </w:txbxContent>
                </v:textbox>
                <w10:wrap type="none"/>
              </v:shape>
              <v:shape style="position:absolute;left:3222;top:2527;width:335;height:140" type="#_x0000_t202" filled="false" stroked="false">
                <v:textbox inset="0,0,0,0">
                  <w:txbxContent>
                    <w:p>
                      <w:pPr>
                        <w:spacing w:line="14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4"/>
                          <w:szCs w:val="14"/>
                        </w:rPr>
                      </w:pPr>
                      <w:r>
                        <w:rPr>
                          <w:rFonts w:ascii="Arial"/>
                          <w:color w:val="231F20"/>
                          <w:spacing w:val="3"/>
                          <w:sz w:val="14"/>
                        </w:rPr>
                        <w:t>19</w:t>
                      </w:r>
                      <w:r>
                        <w:rPr>
                          <w:rFonts w:ascii="Arial"/>
                          <w:color w:val="231F20"/>
                          <w:spacing w:val="2"/>
                          <w:sz w:val="14"/>
                        </w:rPr>
                        <w:t>98</w:t>
                      </w:r>
                      <w:r>
                        <w:rPr>
                          <w:rFonts w:ascii="Arial"/>
                          <w:sz w:val="14"/>
                        </w:rPr>
                      </w:r>
                    </w:p>
                  </w:txbxContent>
                </v:textbox>
                <w10:wrap type="none"/>
              </v:shape>
              <v:shape style="position:absolute;left:4067;top:2527;width:203;height:140" type="#_x0000_t202" filled="false" stroked="false">
                <v:textbox inset="0,0,0,0">
                  <w:txbxContent>
                    <w:p>
                      <w:pPr>
                        <w:spacing w:line="14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4"/>
                          <w:szCs w:val="14"/>
                        </w:rPr>
                      </w:pPr>
                      <w:r>
                        <w:rPr>
                          <w:rFonts w:ascii="Arial"/>
                          <w:color w:val="231F20"/>
                          <w:spacing w:val="4"/>
                          <w:w w:val="125"/>
                          <w:sz w:val="14"/>
                        </w:rPr>
                        <w:t>40</w:t>
                      </w:r>
                      <w:r>
                        <w:rPr>
                          <w:rFonts w:ascii="Arial"/>
                          <w:sz w:val="14"/>
                        </w:rPr>
                      </w:r>
                    </w:p>
                  </w:txbxContent>
                </v:textbox>
                <w10:wrap type="none"/>
              </v:shape>
              <v:shape style="position:absolute;left:4670;top:2527;width:5716;height:140" type="#_x0000_t202" filled="false" stroked="false">
                <v:textbox inset="0,0,0,0">
                  <w:txbxContent>
                    <w:p>
                      <w:pPr>
                        <w:tabs>
                          <w:tab w:pos="3950" w:val="left" w:leader="none"/>
                          <w:tab w:pos="4752" w:val="left" w:leader="none"/>
                          <w:tab w:pos="5389" w:val="left" w:leader="none"/>
                        </w:tabs>
                        <w:spacing w:line="14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4"/>
                          <w:szCs w:val="14"/>
                        </w:rPr>
                      </w:pPr>
                      <w:r>
                        <w:rPr>
                          <w:rFonts w:ascii="Arial"/>
                          <w:color w:val="231F20"/>
                          <w:spacing w:val="2"/>
                          <w:w w:val="115"/>
                          <w:sz w:val="14"/>
                        </w:rPr>
                        <w:t>52</w:t>
                      </w:r>
                      <w:r>
                        <w:rPr>
                          <w:rFonts w:ascii="Arial"/>
                          <w:color w:val="231F20"/>
                          <w:spacing w:val="1"/>
                          <w:w w:val="115"/>
                          <w:sz w:val="14"/>
                        </w:rPr>
                        <w:t>00</w:t>
                      </w:r>
                      <w:r>
                        <w:rPr>
                          <w:rFonts w:ascii="Arial"/>
                          <w:color w:val="231F20"/>
                          <w:spacing w:val="2"/>
                          <w:w w:val="115"/>
                          <w:sz w:val="14"/>
                        </w:rPr>
                        <w:t>897</w:t>
                      </w:r>
                      <w:r>
                        <w:rPr>
                          <w:rFonts w:ascii="Arial"/>
                          <w:color w:val="231F20"/>
                          <w:spacing w:val="1"/>
                          <w:w w:val="115"/>
                          <w:sz w:val="14"/>
                        </w:rPr>
                        <w:t>099</w:t>
                      </w:r>
                      <w:r>
                        <w:rPr>
                          <w:rFonts w:ascii="Arial"/>
                          <w:color w:val="231F20"/>
                          <w:w w:val="115"/>
                          <w:sz w:val="14"/>
                        </w:rPr>
                        <w:t>  </w:t>
                      </w:r>
                      <w:r>
                        <w:rPr>
                          <w:rFonts w:ascii="Arial"/>
                          <w:color w:val="231F20"/>
                          <w:spacing w:val="30"/>
                          <w:w w:val="115"/>
                          <w:sz w:val="14"/>
                        </w:rPr>
                        <w:t> </w:t>
                      </w:r>
                      <w:r>
                        <w:rPr>
                          <w:rFonts w:ascii="Arial"/>
                          <w:color w:val="231F20"/>
                          <w:spacing w:val="2"/>
                          <w:w w:val="115"/>
                          <w:sz w:val="14"/>
                        </w:rPr>
                        <w:t>400</w:t>
                      </w:r>
                      <w:r>
                        <w:rPr>
                          <w:rFonts w:ascii="Arial"/>
                          <w:color w:val="231F20"/>
                          <w:spacing w:val="3"/>
                          <w:w w:val="115"/>
                          <w:sz w:val="14"/>
                        </w:rPr>
                        <w:t>28</w:t>
                      </w:r>
                      <w:r>
                        <w:rPr>
                          <w:rFonts w:ascii="Arial"/>
                          <w:color w:val="231F20"/>
                          <w:spacing w:val="2"/>
                          <w:w w:val="115"/>
                          <w:sz w:val="14"/>
                        </w:rPr>
                        <w:t>06946</w:t>
                      </w:r>
                      <w:r>
                        <w:rPr>
                          <w:rFonts w:ascii="Arial"/>
                          <w:color w:val="231F20"/>
                          <w:spacing w:val="3"/>
                          <w:w w:val="115"/>
                          <w:sz w:val="14"/>
                        </w:rPr>
                        <w:t>8</w:t>
                      </w:r>
                      <w:r>
                        <w:rPr>
                          <w:rFonts w:ascii="Arial"/>
                          <w:color w:val="231F20"/>
                          <w:spacing w:val="2"/>
                          <w:w w:val="115"/>
                          <w:sz w:val="14"/>
                        </w:rPr>
                        <w:t>4</w:t>
                      </w:r>
                      <w:r>
                        <w:rPr>
                          <w:rFonts w:ascii="Arial"/>
                          <w:color w:val="231F20"/>
                          <w:spacing w:val="3"/>
                          <w:w w:val="115"/>
                          <w:sz w:val="14"/>
                        </w:rPr>
                        <w:t>7</w:t>
                      </w:r>
                      <w:r>
                        <w:rPr>
                          <w:rFonts w:ascii="Arial"/>
                          <w:color w:val="231F20"/>
                          <w:w w:val="115"/>
                          <w:sz w:val="14"/>
                        </w:rPr>
                        <w:t>  </w:t>
                      </w:r>
                      <w:r>
                        <w:rPr>
                          <w:rFonts w:ascii="Arial"/>
                          <w:color w:val="231F20"/>
                          <w:spacing w:val="7"/>
                          <w:w w:val="115"/>
                          <w:sz w:val="14"/>
                        </w:rPr>
                        <w:t> </w:t>
                      </w:r>
                      <w:r>
                        <w:rPr>
                          <w:rFonts w:ascii="Arial"/>
                          <w:color w:val="231F20"/>
                          <w:spacing w:val="2"/>
                          <w:w w:val="115"/>
                          <w:sz w:val="14"/>
                        </w:rPr>
                        <w:t>6</w:t>
                      </w:r>
                      <w:r>
                        <w:rPr>
                          <w:rFonts w:ascii="Arial"/>
                          <w:color w:val="231F20"/>
                          <w:spacing w:val="3"/>
                          <w:w w:val="115"/>
                          <w:sz w:val="14"/>
                        </w:rPr>
                        <w:t>8</w:t>
                      </w:r>
                      <w:r>
                        <w:rPr>
                          <w:rFonts w:ascii="Arial"/>
                          <w:color w:val="231F20"/>
                          <w:spacing w:val="2"/>
                          <w:w w:val="115"/>
                          <w:sz w:val="14"/>
                        </w:rPr>
                        <w:t>09</w:t>
                      </w:r>
                      <w:r>
                        <w:rPr>
                          <w:rFonts w:ascii="Arial"/>
                          <w:color w:val="231F20"/>
                          <w:w w:val="115"/>
                          <w:sz w:val="14"/>
                        </w:rPr>
                        <w:t> </w:t>
                      </w:r>
                      <w:r>
                        <w:rPr>
                          <w:rFonts w:ascii="Arial"/>
                          <w:color w:val="231F20"/>
                          <w:spacing w:val="5"/>
                          <w:w w:val="115"/>
                          <w:sz w:val="14"/>
                        </w:rPr>
                        <w:t>1</w:t>
                      </w:r>
                      <w:r>
                        <w:rPr>
                          <w:rFonts w:ascii="Arial"/>
                          <w:color w:val="231F20"/>
                          <w:spacing w:val="2"/>
                          <w:w w:val="115"/>
                          <w:sz w:val="14"/>
                        </w:rPr>
                        <w:t>900</w:t>
                      </w:r>
                      <w:r>
                        <w:rPr>
                          <w:rFonts w:ascii="Arial"/>
                          <w:color w:val="231F20"/>
                          <w:w w:val="115"/>
                          <w:sz w:val="14"/>
                        </w:rPr>
                        <w:t>   </w:t>
                      </w:r>
                      <w:r>
                        <w:rPr>
                          <w:rFonts w:ascii="Arial"/>
                          <w:color w:val="231F20"/>
                          <w:spacing w:val="5"/>
                          <w:w w:val="115"/>
                          <w:sz w:val="14"/>
                        </w:rPr>
                        <w:t> </w:t>
                      </w:r>
                      <w:r>
                        <w:rPr>
                          <w:rFonts w:ascii="Arial"/>
                          <w:color w:val="231F20"/>
                          <w:spacing w:val="3"/>
                          <w:w w:val="115"/>
                          <w:sz w:val="14"/>
                        </w:rPr>
                        <w:t>2,3</w:t>
                      </w:r>
                      <w:r>
                        <w:rPr>
                          <w:rFonts w:ascii="Arial"/>
                          <w:color w:val="231F20"/>
                          <w:spacing w:val="2"/>
                          <w:w w:val="115"/>
                          <w:sz w:val="14"/>
                        </w:rPr>
                        <w:t>4</w:t>
                        <w:tab/>
                      </w:r>
                      <w:r>
                        <w:rPr>
                          <w:rFonts w:ascii="Arial"/>
                          <w:color w:val="231F20"/>
                          <w:spacing w:val="6"/>
                          <w:sz w:val="14"/>
                        </w:rPr>
                        <w:t>1</w:t>
                      </w:r>
                      <w:r>
                        <w:rPr>
                          <w:rFonts w:ascii="Arial"/>
                          <w:color w:val="231F20"/>
                          <w:spacing w:val="3"/>
                          <w:sz w:val="14"/>
                        </w:rPr>
                        <w:t>6,353</w:t>
                        <w:tab/>
                      </w:r>
                      <w:r>
                        <w:rPr>
                          <w:rFonts w:ascii="Arial"/>
                          <w:color w:val="231F20"/>
                          <w:spacing w:val="1"/>
                          <w:w w:val="110"/>
                          <w:sz w:val="14"/>
                        </w:rPr>
                        <w:t>76</w:t>
                      </w:r>
                      <w:r>
                        <w:rPr>
                          <w:rFonts w:ascii="Arial"/>
                          <w:color w:val="231F20"/>
                          <w:w w:val="110"/>
                          <w:sz w:val="14"/>
                        </w:rPr>
                        <w:t>6</w:t>
                        <w:tab/>
                      </w:r>
                      <w:r>
                        <w:rPr>
                          <w:rFonts w:ascii="Arial"/>
                          <w:color w:val="231F20"/>
                          <w:spacing w:val="3"/>
                          <w:w w:val="110"/>
                          <w:sz w:val="14"/>
                        </w:rPr>
                        <w:t>6</w:t>
                      </w:r>
                      <w:r>
                        <w:rPr>
                          <w:rFonts w:ascii="Arial"/>
                          <w:color w:val="231F20"/>
                          <w:spacing w:val="5"/>
                          <w:w w:val="110"/>
                          <w:sz w:val="14"/>
                        </w:rPr>
                        <w:t>,</w:t>
                      </w:r>
                      <w:r>
                        <w:rPr>
                          <w:rFonts w:ascii="Arial"/>
                          <w:color w:val="231F20"/>
                          <w:spacing w:val="3"/>
                          <w:w w:val="110"/>
                          <w:sz w:val="14"/>
                        </w:rPr>
                        <w:t>99</w:t>
                      </w:r>
                      <w:r>
                        <w:rPr>
                          <w:rFonts w:ascii="Arial"/>
                          <w:sz w:val="14"/>
                        </w:rPr>
                      </w:r>
                    </w:p>
                  </w:txbxContent>
                </v:textbox>
                <w10:wrap type="none"/>
              </v:shape>
              <v:shape style="position:absolute;left:49;top:2954;width:1195;height:308" type="#_x0000_t202" filled="false" stroked="false">
                <v:textbox inset="0,0,0,0">
                  <w:txbxContent>
                    <w:p>
                      <w:pPr>
                        <w:spacing w:line="148" w:lineRule="exact" w:before="0"/>
                        <w:ind w:left="0" w:right="0" w:firstLine="0"/>
                        <w:jc w:val="center"/>
                        <w:rPr>
                          <w:rFonts w:ascii="Arial" w:hAnsi="Arial" w:cs="Arial" w:eastAsia="Arial"/>
                          <w:sz w:val="14"/>
                          <w:szCs w:val="14"/>
                        </w:rPr>
                      </w:pPr>
                      <w:r>
                        <w:rPr>
                          <w:rFonts w:ascii="Arial"/>
                          <w:color w:val="231F20"/>
                          <w:spacing w:val="1"/>
                          <w:w w:val="115"/>
                          <w:sz w:val="14"/>
                        </w:rPr>
                        <w:t>R</w:t>
                      </w:r>
                      <w:r>
                        <w:rPr>
                          <w:rFonts w:ascii="Arial"/>
                          <w:color w:val="231F20"/>
                          <w:w w:val="115"/>
                          <w:sz w:val="14"/>
                        </w:rPr>
                        <w:t>igit</w:t>
                      </w:r>
                      <w:r>
                        <w:rPr>
                          <w:rFonts w:ascii="Arial"/>
                          <w:color w:val="231F20"/>
                          <w:spacing w:val="1"/>
                          <w:w w:val="115"/>
                          <w:sz w:val="14"/>
                        </w:rPr>
                        <w:t>one</w:t>
                      </w:r>
                      <w:r>
                        <w:rPr>
                          <w:rFonts w:ascii="Arial"/>
                          <w:color w:val="231F20"/>
                          <w:spacing w:val="-5"/>
                          <w:w w:val="115"/>
                          <w:sz w:val="14"/>
                        </w:rPr>
                        <w:t> </w:t>
                      </w:r>
                      <w:r>
                        <w:rPr>
                          <w:rFonts w:ascii="Arial"/>
                          <w:color w:val="231F20"/>
                          <w:spacing w:val="1"/>
                          <w:w w:val="115"/>
                          <w:sz w:val="14"/>
                        </w:rPr>
                        <w:t>C</w:t>
                      </w:r>
                      <w:r>
                        <w:rPr>
                          <w:rFonts w:ascii="Arial"/>
                          <w:color w:val="231F20"/>
                          <w:w w:val="115"/>
                          <w:sz w:val="14"/>
                        </w:rPr>
                        <w:t>li</w:t>
                      </w:r>
                      <w:r>
                        <w:rPr>
                          <w:rFonts w:ascii="Arial"/>
                          <w:color w:val="231F20"/>
                          <w:spacing w:val="1"/>
                          <w:w w:val="115"/>
                          <w:sz w:val="14"/>
                        </w:rPr>
                        <w:t>ma</w:t>
                      </w:r>
                      <w:r>
                        <w:rPr>
                          <w:rFonts w:ascii="Arial"/>
                          <w:color w:val="231F20"/>
                          <w:w w:val="115"/>
                          <w:sz w:val="14"/>
                        </w:rPr>
                        <w:t>fit</w:t>
                      </w:r>
                      <w:r>
                        <w:rPr>
                          <w:rFonts w:ascii="Arial"/>
                          <w:sz w:val="14"/>
                        </w:rPr>
                      </w:r>
                    </w:p>
                    <w:p>
                      <w:pPr>
                        <w:spacing w:line="153" w:lineRule="exact" w:before="7"/>
                        <w:ind w:left="0" w:right="0" w:firstLine="0"/>
                        <w:jc w:val="center"/>
                        <w:rPr>
                          <w:rFonts w:ascii="Arial" w:hAnsi="Arial" w:cs="Arial" w:eastAsia="Arial"/>
                          <w:sz w:val="14"/>
                          <w:szCs w:val="14"/>
                        </w:rPr>
                      </w:pPr>
                      <w:r>
                        <w:rPr>
                          <w:rFonts w:ascii="Arial"/>
                          <w:color w:val="231F20"/>
                          <w:spacing w:val="3"/>
                          <w:w w:val="110"/>
                          <w:sz w:val="14"/>
                        </w:rPr>
                        <w:t>1</w:t>
                      </w:r>
                      <w:r>
                        <w:rPr>
                          <w:rFonts w:ascii="Arial"/>
                          <w:color w:val="231F20"/>
                          <w:spacing w:val="2"/>
                          <w:w w:val="110"/>
                          <w:sz w:val="14"/>
                        </w:rPr>
                        <w:t>2</w:t>
                      </w:r>
                      <w:r>
                        <w:rPr>
                          <w:rFonts w:ascii="Arial"/>
                          <w:color w:val="231F20"/>
                          <w:spacing w:val="1"/>
                          <w:w w:val="110"/>
                          <w:sz w:val="14"/>
                        </w:rPr>
                        <w:t>/</w:t>
                      </w:r>
                      <w:r>
                        <w:rPr>
                          <w:rFonts w:ascii="Arial"/>
                          <w:color w:val="231F20"/>
                          <w:spacing w:val="2"/>
                          <w:w w:val="110"/>
                          <w:sz w:val="14"/>
                        </w:rPr>
                        <w:t>25</w:t>
                      </w:r>
                      <w:r>
                        <w:rPr>
                          <w:rFonts w:ascii="Arial"/>
                          <w:color w:val="231F20"/>
                          <w:spacing w:val="-15"/>
                          <w:w w:val="110"/>
                          <w:sz w:val="14"/>
                        </w:rPr>
                        <w:t> </w:t>
                      </w:r>
                      <w:r>
                        <w:rPr>
                          <w:rFonts w:ascii="Arial"/>
                          <w:color w:val="231F20"/>
                          <w:w w:val="110"/>
                          <w:sz w:val="14"/>
                        </w:rPr>
                        <w:t>Q</w:t>
                      </w:r>
                      <w:r>
                        <w:rPr>
                          <w:rFonts w:ascii="Arial"/>
                          <w:sz w:val="14"/>
                        </w:rPr>
                      </w:r>
                    </w:p>
                  </w:txbxContent>
                </v:textbox>
                <w10:wrap type="none"/>
              </v:shape>
              <v:shape style="position:absolute;left:1662;top:3038;width:161;height:140" type="#_x0000_t202" filled="false" stroked="false">
                <v:textbox inset="0,0,0,0">
                  <w:txbxContent>
                    <w:p>
                      <w:pPr>
                        <w:spacing w:line="14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4"/>
                          <w:szCs w:val="14"/>
                        </w:rPr>
                      </w:pPr>
                      <w:r>
                        <w:rPr>
                          <w:rFonts w:ascii="Arial"/>
                          <w:color w:val="231F20"/>
                          <w:spacing w:val="3"/>
                          <w:w w:val="95"/>
                          <w:sz w:val="14"/>
                        </w:rPr>
                        <w:t>10</w:t>
                      </w:r>
                      <w:r>
                        <w:rPr>
                          <w:rFonts w:ascii="Arial"/>
                          <w:sz w:val="14"/>
                        </w:rPr>
                      </w:r>
                    </w:p>
                  </w:txbxContent>
                </v:textbox>
                <w10:wrap type="none"/>
              </v:shape>
              <v:shape style="position:absolute;left:2467;top:3038;width:293;height:140" type="#_x0000_t202" filled="false" stroked="false">
                <v:textbox inset="0,0,0,0">
                  <w:txbxContent>
                    <w:p>
                      <w:pPr>
                        <w:spacing w:line="14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4"/>
                          <w:szCs w:val="14"/>
                        </w:rPr>
                      </w:pPr>
                      <w:r>
                        <w:rPr>
                          <w:rFonts w:ascii="Arial"/>
                          <w:color w:val="231F20"/>
                          <w:spacing w:val="3"/>
                          <w:w w:val="85"/>
                          <w:sz w:val="14"/>
                        </w:rPr>
                        <w:t>11</w:t>
                      </w:r>
                      <w:r>
                        <w:rPr>
                          <w:rFonts w:ascii="Arial"/>
                          <w:color w:val="231F20"/>
                          <w:spacing w:val="2"/>
                          <w:w w:val="85"/>
                          <w:sz w:val="14"/>
                        </w:rPr>
                        <w:t>88</w:t>
                      </w:r>
                      <w:r>
                        <w:rPr>
                          <w:rFonts w:ascii="Arial"/>
                          <w:sz w:val="14"/>
                        </w:rPr>
                      </w:r>
                    </w:p>
                  </w:txbxContent>
                </v:textbox>
                <w10:wrap type="none"/>
              </v:shape>
              <v:shape style="position:absolute;left:3222;top:3038;width:335;height:140" type="#_x0000_t202" filled="false" stroked="false">
                <v:textbox inset="0,0,0,0">
                  <w:txbxContent>
                    <w:p>
                      <w:pPr>
                        <w:spacing w:line="14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4"/>
                          <w:szCs w:val="14"/>
                        </w:rPr>
                      </w:pPr>
                      <w:r>
                        <w:rPr>
                          <w:rFonts w:ascii="Arial"/>
                          <w:color w:val="231F20"/>
                          <w:spacing w:val="3"/>
                          <w:sz w:val="14"/>
                        </w:rPr>
                        <w:t>19</w:t>
                      </w:r>
                      <w:r>
                        <w:rPr>
                          <w:rFonts w:ascii="Arial"/>
                          <w:color w:val="231F20"/>
                          <w:spacing w:val="2"/>
                          <w:sz w:val="14"/>
                        </w:rPr>
                        <w:t>98</w:t>
                      </w:r>
                      <w:r>
                        <w:rPr>
                          <w:rFonts w:ascii="Arial"/>
                          <w:sz w:val="14"/>
                        </w:rPr>
                      </w:r>
                    </w:p>
                  </w:txbxContent>
                </v:textbox>
                <w10:wrap type="none"/>
              </v:shape>
              <v:shape style="position:absolute;left:4067;top:3038;width:203;height:140" type="#_x0000_t202" filled="false" stroked="false">
                <v:textbox inset="0,0,0,0">
                  <w:txbxContent>
                    <w:p>
                      <w:pPr>
                        <w:spacing w:line="14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4"/>
                          <w:szCs w:val="14"/>
                        </w:rPr>
                      </w:pPr>
                      <w:r>
                        <w:rPr>
                          <w:rFonts w:ascii="Arial"/>
                          <w:color w:val="231F20"/>
                          <w:spacing w:val="3"/>
                          <w:w w:val="120"/>
                          <w:sz w:val="14"/>
                        </w:rPr>
                        <w:t>40</w:t>
                      </w:r>
                      <w:r>
                        <w:rPr>
                          <w:rFonts w:ascii="Arial"/>
                          <w:sz w:val="14"/>
                        </w:rPr>
                      </w:r>
                    </w:p>
                  </w:txbxContent>
                </v:textbox>
                <w10:wrap type="none"/>
              </v:shape>
              <v:shape style="position:absolute;left:4692;top:3038;width:5686;height:140" type="#_x0000_t202" filled="false" stroked="false">
                <v:textbox inset="0,0,0,0">
                  <w:txbxContent>
                    <w:p>
                      <w:pPr>
                        <w:tabs>
                          <w:tab w:pos="3972" w:val="left" w:leader="none"/>
                          <w:tab w:pos="4735" w:val="left" w:leader="none"/>
                          <w:tab w:pos="5371" w:val="left" w:leader="none"/>
                        </w:tabs>
                        <w:spacing w:line="14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4"/>
                          <w:szCs w:val="14"/>
                        </w:rPr>
                      </w:pPr>
                      <w:r>
                        <w:rPr>
                          <w:rFonts w:ascii="Arial"/>
                          <w:color w:val="231F20"/>
                          <w:spacing w:val="3"/>
                          <w:w w:val="110"/>
                          <w:sz w:val="14"/>
                        </w:rPr>
                        <w:t>52</w:t>
                      </w:r>
                      <w:r>
                        <w:rPr>
                          <w:rFonts w:ascii="Arial"/>
                          <w:color w:val="231F20"/>
                          <w:spacing w:val="2"/>
                          <w:w w:val="110"/>
                          <w:sz w:val="14"/>
                        </w:rPr>
                        <w:t>006</w:t>
                      </w:r>
                      <w:r>
                        <w:rPr>
                          <w:rFonts w:ascii="Arial"/>
                          <w:color w:val="231F20"/>
                          <w:spacing w:val="5"/>
                          <w:w w:val="110"/>
                          <w:sz w:val="14"/>
                        </w:rPr>
                        <w:t>1</w:t>
                      </w:r>
                      <w:r>
                        <w:rPr>
                          <w:rFonts w:ascii="Arial"/>
                          <w:color w:val="231F20"/>
                          <w:spacing w:val="2"/>
                          <w:w w:val="110"/>
                          <w:sz w:val="14"/>
                        </w:rPr>
                        <w:t>99</w:t>
                      </w:r>
                      <w:r>
                        <w:rPr>
                          <w:rFonts w:ascii="Arial"/>
                          <w:color w:val="231F20"/>
                          <w:spacing w:val="3"/>
                          <w:w w:val="110"/>
                          <w:sz w:val="14"/>
                        </w:rPr>
                        <w:t>52</w:t>
                      </w:r>
                      <w:r>
                        <w:rPr>
                          <w:rFonts w:ascii="Arial"/>
                          <w:color w:val="231F20"/>
                          <w:w w:val="110"/>
                          <w:sz w:val="14"/>
                        </w:rPr>
                        <w:t>     </w:t>
                      </w:r>
                      <w:r>
                        <w:rPr>
                          <w:rFonts w:ascii="Arial"/>
                          <w:color w:val="231F20"/>
                          <w:spacing w:val="2"/>
                          <w:w w:val="110"/>
                          <w:sz w:val="14"/>
                        </w:rPr>
                        <w:t>400</w:t>
                      </w:r>
                      <w:r>
                        <w:rPr>
                          <w:rFonts w:ascii="Arial"/>
                          <w:color w:val="231F20"/>
                          <w:spacing w:val="3"/>
                          <w:w w:val="110"/>
                          <w:sz w:val="14"/>
                        </w:rPr>
                        <w:t>28</w:t>
                      </w:r>
                      <w:r>
                        <w:rPr>
                          <w:rFonts w:ascii="Arial"/>
                          <w:color w:val="231F20"/>
                          <w:spacing w:val="2"/>
                          <w:w w:val="110"/>
                          <w:sz w:val="14"/>
                        </w:rPr>
                        <w:t>06946</w:t>
                      </w:r>
                      <w:r>
                        <w:rPr>
                          <w:rFonts w:ascii="Arial"/>
                          <w:color w:val="231F20"/>
                          <w:spacing w:val="3"/>
                          <w:w w:val="110"/>
                          <w:sz w:val="14"/>
                        </w:rPr>
                        <w:t>823</w:t>
                      </w:r>
                      <w:r>
                        <w:rPr>
                          <w:rFonts w:ascii="Arial"/>
                          <w:color w:val="231F20"/>
                          <w:w w:val="110"/>
                          <w:sz w:val="14"/>
                        </w:rPr>
                        <w:t>  </w:t>
                      </w:r>
                      <w:r>
                        <w:rPr>
                          <w:rFonts w:ascii="Arial"/>
                          <w:color w:val="231F20"/>
                          <w:spacing w:val="33"/>
                          <w:w w:val="110"/>
                          <w:sz w:val="14"/>
                        </w:rPr>
                        <w:t> </w:t>
                      </w:r>
                      <w:r>
                        <w:rPr>
                          <w:rFonts w:ascii="Arial"/>
                          <w:color w:val="231F20"/>
                          <w:spacing w:val="2"/>
                          <w:w w:val="110"/>
                          <w:sz w:val="14"/>
                        </w:rPr>
                        <w:t>6809</w:t>
                      </w:r>
                      <w:r>
                        <w:rPr>
                          <w:rFonts w:ascii="Arial"/>
                          <w:color w:val="231F20"/>
                          <w:spacing w:val="7"/>
                          <w:w w:val="110"/>
                          <w:sz w:val="14"/>
                        </w:rPr>
                        <w:t> </w:t>
                      </w:r>
                      <w:r>
                        <w:rPr>
                          <w:rFonts w:ascii="Arial"/>
                          <w:color w:val="231F20"/>
                          <w:spacing w:val="5"/>
                          <w:w w:val="110"/>
                          <w:sz w:val="14"/>
                        </w:rPr>
                        <w:t>1</w:t>
                      </w:r>
                      <w:r>
                        <w:rPr>
                          <w:rFonts w:ascii="Arial"/>
                          <w:color w:val="231F20"/>
                          <w:spacing w:val="2"/>
                          <w:w w:val="110"/>
                          <w:sz w:val="14"/>
                        </w:rPr>
                        <w:t>900</w:t>
                      </w:r>
                      <w:r>
                        <w:rPr>
                          <w:rFonts w:ascii="Arial"/>
                          <w:color w:val="231F20"/>
                          <w:w w:val="110"/>
                          <w:sz w:val="14"/>
                        </w:rPr>
                        <w:t>   </w:t>
                      </w:r>
                      <w:r>
                        <w:rPr>
                          <w:rFonts w:ascii="Arial"/>
                          <w:color w:val="231F20"/>
                          <w:spacing w:val="36"/>
                          <w:w w:val="110"/>
                          <w:sz w:val="14"/>
                        </w:rPr>
                        <w:t> </w:t>
                      </w:r>
                      <w:r>
                        <w:rPr>
                          <w:rFonts w:ascii="Arial"/>
                          <w:color w:val="231F20"/>
                          <w:spacing w:val="3"/>
                          <w:w w:val="110"/>
                          <w:sz w:val="14"/>
                        </w:rPr>
                        <w:t>2,3</w:t>
                      </w:r>
                      <w:r>
                        <w:rPr>
                          <w:rFonts w:ascii="Arial"/>
                          <w:color w:val="231F20"/>
                          <w:spacing w:val="2"/>
                          <w:w w:val="110"/>
                          <w:sz w:val="14"/>
                        </w:rPr>
                        <w:t>4</w:t>
                        <w:tab/>
                      </w:r>
                      <w:r>
                        <w:rPr>
                          <w:rFonts w:ascii="Arial"/>
                          <w:color w:val="231F20"/>
                          <w:spacing w:val="3"/>
                          <w:w w:val="95"/>
                          <w:sz w:val="14"/>
                        </w:rPr>
                        <w:t>15,</w:t>
                      </w:r>
                      <w:r>
                        <w:rPr>
                          <w:rFonts w:ascii="Arial"/>
                          <w:color w:val="231F20"/>
                          <w:spacing w:val="2"/>
                          <w:w w:val="95"/>
                          <w:sz w:val="14"/>
                        </w:rPr>
                        <w:t>68</w:t>
                        <w:tab/>
                      </w:r>
                      <w:r>
                        <w:rPr>
                          <w:rFonts w:ascii="Arial"/>
                          <w:color w:val="231F20"/>
                          <w:w w:val="105"/>
                          <w:sz w:val="14"/>
                        </w:rPr>
                        <w:t>755</w:t>
                        <w:tab/>
                      </w:r>
                      <w:r>
                        <w:rPr>
                          <w:rFonts w:ascii="Arial"/>
                          <w:color w:val="231F20"/>
                          <w:w w:val="110"/>
                          <w:sz w:val="14"/>
                        </w:rPr>
                        <w:t>6</w:t>
                      </w:r>
                      <w:r>
                        <w:rPr>
                          <w:rFonts w:ascii="Arial"/>
                          <w:color w:val="231F20"/>
                          <w:spacing w:val="1"/>
                          <w:w w:val="110"/>
                          <w:sz w:val="14"/>
                        </w:rPr>
                        <w:t>,7</w:t>
                      </w:r>
                      <w:r>
                        <w:rPr>
                          <w:rFonts w:ascii="Arial"/>
                          <w:color w:val="231F20"/>
                          <w:w w:val="110"/>
                          <w:sz w:val="14"/>
                        </w:rPr>
                        <w:t>0</w:t>
                      </w:r>
                      <w:r>
                        <w:rPr>
                          <w:rFonts w:ascii="Arial"/>
                          <w:sz w:val="14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rebuchet MS" w:hAnsi="Trebuchet MS" w:cs="Trebuchet MS" w:eastAsia="Trebuchet MS"/>
          <w:sz w:val="20"/>
          <w:szCs w:val="20"/>
        </w:rPr>
      </w:r>
    </w:p>
    <w:p>
      <w:pPr>
        <w:spacing w:line="240" w:lineRule="auto" w:before="9"/>
        <w:rPr>
          <w:rFonts w:ascii="Trebuchet MS" w:hAnsi="Trebuchet MS" w:cs="Trebuchet MS" w:eastAsia="Trebuchet MS"/>
          <w:b/>
          <w:bCs/>
          <w:sz w:val="23"/>
          <w:szCs w:val="23"/>
        </w:rPr>
      </w:pPr>
    </w:p>
    <w:p>
      <w:pPr>
        <w:spacing w:line="20" w:lineRule="atLeast"/>
        <w:ind w:left="704" w:right="0" w:firstLine="0"/>
        <w:rPr>
          <w:rFonts w:ascii="Trebuchet MS" w:hAnsi="Trebuchet MS" w:cs="Trebuchet MS" w:eastAsia="Trebuchet MS"/>
          <w:sz w:val="2"/>
          <w:szCs w:val="2"/>
        </w:rPr>
      </w:pPr>
      <w:r>
        <w:rPr>
          <w:rFonts w:ascii="Trebuchet MS" w:hAnsi="Trebuchet MS" w:cs="Trebuchet MS" w:eastAsia="Trebuchet MS"/>
          <w:sz w:val="2"/>
          <w:szCs w:val="2"/>
        </w:rPr>
        <w:pict>
          <v:group style="width:524.85pt;height:1pt;mso-position-horizontal-relative:char;mso-position-vertical-relative:line" coordorigin="0,0" coordsize="10497,20">
            <v:group style="position:absolute;left:10;top:10;width:10477;height:2" coordorigin="10,10" coordsize="10477,2">
              <v:shape style="position:absolute;left:10;top:10;width:10477;height:2" coordorigin="10,10" coordsize="10477,0" path="m10,10l10487,10e" filled="false" stroked="true" strokeweight="1.000001pt" strokecolor="#006cb7">
                <v:path arrowok="t"/>
              </v:shape>
            </v:group>
          </v:group>
        </w:pict>
      </w:r>
      <w:r>
        <w:rPr>
          <w:rFonts w:ascii="Trebuchet MS" w:hAnsi="Trebuchet MS" w:cs="Trebuchet MS" w:eastAsia="Trebuchet MS"/>
          <w:sz w:val="2"/>
          <w:szCs w:val="2"/>
        </w:rPr>
      </w:r>
    </w:p>
    <w:p>
      <w:pPr>
        <w:spacing w:before="72"/>
        <w:ind w:left="771" w:right="0" w:firstLine="0"/>
        <w:jc w:val="left"/>
        <w:rPr>
          <w:rFonts w:ascii="Trebuchet MS" w:hAnsi="Trebuchet MS" w:cs="Trebuchet MS" w:eastAsia="Trebuchet MS"/>
          <w:sz w:val="16"/>
          <w:szCs w:val="16"/>
        </w:rPr>
      </w:pPr>
      <w:r>
        <w:rPr>
          <w:rFonts w:ascii="Trebuchet MS" w:hAnsi="Trebuchet MS"/>
          <w:b/>
          <w:color w:val="006CB7"/>
          <w:spacing w:val="-1"/>
          <w:w w:val="115"/>
          <w:sz w:val="16"/>
        </w:rPr>
        <w:t>RIGI</w:t>
      </w:r>
      <w:r>
        <w:rPr>
          <w:rFonts w:ascii="Trebuchet MS" w:hAnsi="Trebuchet MS"/>
          <w:b/>
          <w:color w:val="006CB7"/>
          <w:spacing w:val="-2"/>
          <w:w w:val="115"/>
          <w:sz w:val="16"/>
        </w:rPr>
        <w:t>T</w:t>
      </w:r>
      <w:r>
        <w:rPr>
          <w:rFonts w:ascii="Trebuchet MS" w:hAnsi="Trebuchet MS"/>
          <w:b/>
          <w:color w:val="006CB7"/>
          <w:spacing w:val="-1"/>
          <w:w w:val="115"/>
          <w:sz w:val="16"/>
        </w:rPr>
        <w:t>ONE</w:t>
      </w:r>
      <w:r>
        <w:rPr>
          <w:rFonts w:ascii="Trebuchet MS" w:hAnsi="Trebuchet MS"/>
          <w:b/>
          <w:color w:val="006CB7"/>
          <w:spacing w:val="4"/>
          <w:w w:val="115"/>
          <w:sz w:val="16"/>
        </w:rPr>
        <w:t> </w:t>
      </w:r>
      <w:r>
        <w:rPr>
          <w:rFonts w:ascii="Trebuchet MS" w:hAnsi="Trebuchet MS"/>
          <w:b/>
          <w:color w:val="006CB7"/>
          <w:spacing w:val="-1"/>
          <w:w w:val="115"/>
          <w:sz w:val="16"/>
        </w:rPr>
        <w:t>C</w:t>
      </w:r>
      <w:r>
        <w:rPr>
          <w:rFonts w:ascii="Trebuchet MS" w:hAnsi="Trebuchet MS"/>
          <w:b/>
          <w:color w:val="006CB7"/>
          <w:spacing w:val="-2"/>
          <w:w w:val="115"/>
          <w:sz w:val="16"/>
        </w:rPr>
        <w:t>L</w:t>
      </w:r>
      <w:r>
        <w:rPr>
          <w:rFonts w:ascii="Trebuchet MS" w:hAnsi="Trebuchet MS"/>
          <w:b/>
          <w:color w:val="006CB7"/>
          <w:spacing w:val="-1"/>
          <w:w w:val="115"/>
          <w:sz w:val="16"/>
        </w:rPr>
        <w:t>IMA</w:t>
      </w:r>
      <w:r>
        <w:rPr>
          <w:rFonts w:ascii="Trebuchet MS" w:hAnsi="Trebuchet MS"/>
          <w:b/>
          <w:color w:val="006CB7"/>
          <w:spacing w:val="-2"/>
          <w:w w:val="115"/>
          <w:sz w:val="16"/>
        </w:rPr>
        <w:t>F</w:t>
      </w:r>
      <w:r>
        <w:rPr>
          <w:rFonts w:ascii="Trebuchet MS" w:hAnsi="Trebuchet MS"/>
          <w:b/>
          <w:color w:val="006CB7"/>
          <w:spacing w:val="-1"/>
          <w:w w:val="115"/>
          <w:sz w:val="16"/>
        </w:rPr>
        <w:t>I</w:t>
      </w:r>
      <w:r>
        <w:rPr>
          <w:rFonts w:ascii="Trebuchet MS" w:hAnsi="Trebuchet MS"/>
          <w:b/>
          <w:color w:val="006CB7"/>
          <w:spacing w:val="-2"/>
          <w:w w:val="115"/>
          <w:sz w:val="16"/>
        </w:rPr>
        <w:t>T</w:t>
      </w:r>
      <w:r>
        <w:rPr>
          <w:rFonts w:ascii="Trebuchet MS" w:hAnsi="Trebuchet MS"/>
          <w:b/>
          <w:color w:val="006CB7"/>
          <w:spacing w:val="5"/>
          <w:w w:val="115"/>
          <w:sz w:val="16"/>
        </w:rPr>
        <w:t> </w:t>
      </w:r>
      <w:r>
        <w:rPr>
          <w:rFonts w:ascii="Trebuchet MS" w:hAnsi="Trebuchet MS"/>
          <w:b/>
          <w:color w:val="006CB7"/>
          <w:spacing w:val="-2"/>
          <w:w w:val="115"/>
          <w:sz w:val="16"/>
        </w:rPr>
        <w:t>T</w:t>
      </w:r>
      <w:r>
        <w:rPr>
          <w:rFonts w:ascii="Trebuchet MS" w:hAnsi="Trebuchet MS"/>
          <w:b/>
          <w:color w:val="006CB7"/>
          <w:spacing w:val="-1"/>
          <w:w w:val="115"/>
          <w:sz w:val="16"/>
        </w:rPr>
        <w:t>ERMÉKCSA</w:t>
      </w:r>
      <w:r>
        <w:rPr>
          <w:rFonts w:ascii="Trebuchet MS" w:hAnsi="Trebuchet MS"/>
          <w:b/>
          <w:color w:val="006CB7"/>
          <w:spacing w:val="-2"/>
          <w:w w:val="115"/>
          <w:sz w:val="16"/>
        </w:rPr>
        <w:t>L</w:t>
      </w:r>
      <w:r>
        <w:rPr>
          <w:rFonts w:ascii="Trebuchet MS" w:hAnsi="Trebuchet MS"/>
          <w:b/>
          <w:color w:val="006CB7"/>
          <w:spacing w:val="-1"/>
          <w:w w:val="115"/>
          <w:sz w:val="16"/>
        </w:rPr>
        <w:t>ÁD</w:t>
      </w:r>
      <w:r>
        <w:rPr>
          <w:rFonts w:ascii="Trebuchet MS" w:hAnsi="Trebuchet MS"/>
          <w:b/>
          <w:color w:val="006CB7"/>
          <w:spacing w:val="4"/>
          <w:w w:val="115"/>
          <w:sz w:val="16"/>
        </w:rPr>
        <w:t> </w:t>
      </w:r>
      <w:r>
        <w:rPr>
          <w:rFonts w:ascii="Trebuchet MS" w:hAnsi="Trebuchet MS"/>
          <w:b/>
          <w:color w:val="006CB7"/>
          <w:w w:val="115"/>
          <w:sz w:val="16"/>
        </w:rPr>
        <w:t>/</w:t>
      </w:r>
      <w:r>
        <w:rPr>
          <w:rFonts w:ascii="Trebuchet MS" w:hAnsi="Trebuchet MS"/>
          <w:b/>
          <w:color w:val="006CB7"/>
          <w:spacing w:val="5"/>
          <w:w w:val="115"/>
          <w:sz w:val="16"/>
        </w:rPr>
        <w:t> </w:t>
      </w:r>
      <w:r>
        <w:rPr>
          <w:rFonts w:ascii="Trebuchet MS" w:hAnsi="Trebuchet MS"/>
          <w:b/>
          <w:color w:val="006CB7"/>
          <w:spacing w:val="-2"/>
          <w:w w:val="115"/>
          <w:sz w:val="16"/>
        </w:rPr>
        <w:t>TUL</w:t>
      </w:r>
      <w:r>
        <w:rPr>
          <w:rFonts w:ascii="Trebuchet MS" w:hAnsi="Trebuchet MS"/>
          <w:b/>
          <w:color w:val="006CB7"/>
          <w:spacing w:val="-1"/>
          <w:w w:val="115"/>
          <w:sz w:val="16"/>
        </w:rPr>
        <w:t>AJDONSÁGOK</w:t>
      </w:r>
      <w:r>
        <w:rPr>
          <w:rFonts w:ascii="Trebuchet MS" w:hAnsi="Trebuchet MS"/>
          <w:b/>
          <w:color w:val="006CB7"/>
          <w:spacing w:val="4"/>
          <w:w w:val="115"/>
          <w:sz w:val="16"/>
        </w:rPr>
        <w:t> </w:t>
      </w:r>
      <w:r>
        <w:rPr>
          <w:rFonts w:ascii="Trebuchet MS" w:hAnsi="Trebuchet MS"/>
          <w:b/>
          <w:color w:val="006CB7"/>
          <w:w w:val="115"/>
          <w:sz w:val="16"/>
        </w:rPr>
        <w:t>ÉS</w:t>
      </w:r>
      <w:r>
        <w:rPr>
          <w:rFonts w:ascii="Trebuchet MS" w:hAnsi="Trebuchet MS"/>
          <w:b/>
          <w:color w:val="006CB7"/>
          <w:spacing w:val="5"/>
          <w:w w:val="115"/>
          <w:sz w:val="16"/>
        </w:rPr>
        <w:t> </w:t>
      </w:r>
      <w:r>
        <w:rPr>
          <w:rFonts w:ascii="Trebuchet MS" w:hAnsi="Trebuchet MS"/>
          <w:b/>
          <w:color w:val="006CB7"/>
          <w:spacing w:val="-2"/>
          <w:w w:val="115"/>
          <w:sz w:val="16"/>
        </w:rPr>
        <w:t>T</w:t>
      </w:r>
      <w:r>
        <w:rPr>
          <w:rFonts w:ascii="Trebuchet MS" w:hAnsi="Trebuchet MS"/>
          <w:b/>
          <w:color w:val="006CB7"/>
          <w:spacing w:val="-1"/>
          <w:w w:val="115"/>
          <w:sz w:val="16"/>
        </w:rPr>
        <w:t>EL</w:t>
      </w:r>
      <w:r>
        <w:rPr>
          <w:rFonts w:ascii="Trebuchet MS" w:hAnsi="Trebuchet MS"/>
          <w:b/>
          <w:color w:val="006CB7"/>
          <w:spacing w:val="-2"/>
          <w:w w:val="115"/>
          <w:sz w:val="16"/>
        </w:rPr>
        <w:t>JE</w:t>
      </w:r>
      <w:r>
        <w:rPr>
          <w:rFonts w:ascii="Trebuchet MS" w:hAnsi="Trebuchet MS"/>
          <w:b/>
          <w:color w:val="006CB7"/>
          <w:spacing w:val="-1"/>
          <w:w w:val="115"/>
          <w:sz w:val="16"/>
        </w:rPr>
        <w:t>SÍ</w:t>
      </w:r>
      <w:r>
        <w:rPr>
          <w:rFonts w:ascii="Trebuchet MS" w:hAnsi="Trebuchet MS"/>
          <w:b/>
          <w:color w:val="006CB7"/>
          <w:spacing w:val="-2"/>
          <w:w w:val="115"/>
          <w:sz w:val="16"/>
        </w:rPr>
        <w:t>T</w:t>
      </w:r>
      <w:r>
        <w:rPr>
          <w:rFonts w:ascii="Trebuchet MS" w:hAnsi="Trebuchet MS"/>
          <w:b/>
          <w:color w:val="006CB7"/>
          <w:spacing w:val="-1"/>
          <w:w w:val="115"/>
          <w:sz w:val="16"/>
        </w:rPr>
        <w:t>MÉNY</w:t>
      </w:r>
      <w:r>
        <w:rPr>
          <w:rFonts w:ascii="Trebuchet MS" w:hAnsi="Trebuchet MS"/>
          <w:b/>
          <w:color w:val="006CB7"/>
          <w:spacing w:val="-2"/>
          <w:w w:val="115"/>
          <w:sz w:val="16"/>
        </w:rPr>
        <w:t>JELL</w:t>
      </w:r>
      <w:r>
        <w:rPr>
          <w:rFonts w:ascii="Trebuchet MS" w:hAnsi="Trebuchet MS"/>
          <w:b/>
          <w:color w:val="006CB7"/>
          <w:spacing w:val="-1"/>
          <w:w w:val="115"/>
          <w:sz w:val="16"/>
        </w:rPr>
        <w:t>EMZŐK</w:t>
      </w:r>
      <w:r>
        <w:rPr>
          <w:rFonts w:ascii="Trebuchet MS" w:hAnsi="Trebuchet MS"/>
          <w:sz w:val="16"/>
        </w:rPr>
      </w:r>
    </w:p>
    <w:p>
      <w:pPr>
        <w:spacing w:line="240" w:lineRule="auto" w:before="3"/>
        <w:rPr>
          <w:rFonts w:ascii="Trebuchet MS" w:hAnsi="Trebuchet MS" w:cs="Trebuchet MS" w:eastAsia="Trebuchet MS"/>
          <w:b/>
          <w:bCs/>
          <w:sz w:val="19"/>
          <w:szCs w:val="19"/>
        </w:rPr>
      </w:pPr>
    </w:p>
    <w:p>
      <w:pPr>
        <w:spacing w:line="200" w:lineRule="atLeast"/>
        <w:ind w:left="714" w:right="0" w:firstLine="0"/>
        <w:rPr>
          <w:rFonts w:ascii="Trebuchet MS" w:hAnsi="Trebuchet MS" w:cs="Trebuchet MS" w:eastAsia="Trebuchet MS"/>
          <w:sz w:val="20"/>
          <w:szCs w:val="20"/>
        </w:rPr>
      </w:pPr>
      <w:r>
        <w:rPr>
          <w:rFonts w:ascii="Trebuchet MS" w:hAnsi="Trebuchet MS" w:cs="Trebuchet MS" w:eastAsia="Trebuchet MS"/>
          <w:sz w:val="20"/>
          <w:szCs w:val="20"/>
        </w:rPr>
        <w:pict>
          <v:group style="width:523.85pt;height:63.4pt;mso-position-horizontal-relative:char;mso-position-vertical-relative:line" coordorigin="0,0" coordsize="10477,1268">
            <v:group style="position:absolute;left:0;top:917;width:10477;height:341" coordorigin="0,917" coordsize="10477,341">
              <v:shape style="position:absolute;left:0;top:917;width:10477;height:341" coordorigin="0,917" coordsize="10477,341" path="m57,917l35,922,17,934,5,952,0,974,0,1201,4,1223,17,1241,34,1253,56,1257,10420,1257,10442,1253,10460,1241,10472,1223,10477,1201,10477,974,10442,922,57,917xe" filled="true" fillcolor="#dce8f7" stroked="false">
                <v:path arrowok="t"/>
                <v:fill type="solid"/>
              </v:shape>
            </v:group>
            <v:group style="position:absolute;left:6871;top:10;width:2;height:1248" coordorigin="6871,10" coordsize="2,1248">
              <v:shape style="position:absolute;left:6871;top:10;width:2;height:1248" coordorigin="6871,10" coordsize="0,1248" path="m6871,10l6871,1257e" filled="false" stroked="true" strokeweight="1pt" strokecolor="#006cb7">
                <v:path arrowok="t"/>
              </v:shape>
            </v:group>
            <v:group style="position:absolute;left:8149;top:10;width:2;height:1248" coordorigin="8149,10" coordsize="2,1248">
              <v:shape style="position:absolute;left:8149;top:10;width:2;height:1248" coordorigin="8149,10" coordsize="0,1248" path="m8149,10l8149,1257e" filled="false" stroked="true" strokeweight="1pt" strokecolor="#006cb7">
                <v:path arrowok="t"/>
              </v:shape>
            </v:group>
            <v:group style="position:absolute;left:1277;top:10;width:2;height:1248" coordorigin="1277,10" coordsize="2,1248">
              <v:shape style="position:absolute;left:1277;top:10;width:2;height:1248" coordorigin="1277,10" coordsize="0,1248" path="m1277,10l1277,1257e" filled="false" stroked="true" strokeweight="1pt" strokecolor="#006cb7">
                <v:path arrowok="t"/>
              </v:shape>
            </v:group>
            <v:group style="position:absolute;left:2442;top:10;width:2;height:1248" coordorigin="2442,10" coordsize="2,1248">
              <v:shape style="position:absolute;left:2442;top:10;width:2;height:1248" coordorigin="2442,10" coordsize="0,1248" path="m2442,10l2442,1257e" filled="false" stroked="true" strokeweight="1pt" strokecolor="#006cb7">
                <v:path arrowok="t"/>
              </v:shape>
            </v:group>
            <v:group style="position:absolute;left:3606;top:10;width:2;height:1248" coordorigin="3606,10" coordsize="2,1248">
              <v:shape style="position:absolute;left:3606;top:10;width:2;height:1248" coordorigin="3606,10" coordsize="0,1248" path="m3606,10l3606,1257e" filled="false" stroked="true" strokeweight="1pt" strokecolor="#006cb7">
                <v:path arrowok="t"/>
              </v:shape>
            </v:group>
            <v:group style="position:absolute;left:4656;top:10;width:2;height:1248" coordorigin="4656,10" coordsize="2,1248">
              <v:shape style="position:absolute;left:4656;top:10;width:2;height:1248" coordorigin="4656,10" coordsize="0,1248" path="m4656,10l4656,1257e" filled="false" stroked="true" strokeweight="1pt" strokecolor="#006cb7">
                <v:path arrowok="t"/>
              </v:shape>
            </v:group>
            <v:group style="position:absolute;left:5707;top:10;width:2;height:1248" coordorigin="5707,10" coordsize="2,1248">
              <v:shape style="position:absolute;left:5707;top:10;width:2;height:1248" coordorigin="5707,10" coordsize="0,1248" path="m5707,10l5707,1257e" filled="false" stroked="true" strokeweight="1pt" strokecolor="#006cb7">
                <v:path arrowok="t"/>
              </v:shape>
            </v:group>
            <v:group style="position:absolute;left:9426;top:10;width:2;height:1248" coordorigin="9426,10" coordsize="2,1248">
              <v:shape style="position:absolute;left:9426;top:10;width:2;height:1248" coordorigin="9426,10" coordsize="0,1248" path="m9426,10l9426,1257e" filled="false" stroked="true" strokeweight="1pt" strokecolor="#006cb7">
                <v:path arrowok="t"/>
              </v:shape>
              <v:shape style="position:absolute;left:85;top:296;width:3409;height:352" type="#_x0000_t202" filled="false" stroked="false">
                <v:textbox inset="0,0,0,0">
                  <w:txbxContent>
                    <w:p>
                      <w:pPr>
                        <w:spacing w:line="125" w:lineRule="exact" w:before="0"/>
                        <w:ind w:left="191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color w:val="231F20"/>
                          <w:spacing w:val="-1"/>
                          <w:sz w:val="16"/>
                        </w:rPr>
                        <w:t>EN</w:t>
                      </w:r>
                      <w:r>
                        <w:rPr>
                          <w:rFonts w:ascii="Arial"/>
                          <w:color w:val="231F20"/>
                          <w:spacing w:val="3"/>
                          <w:sz w:val="16"/>
                        </w:rPr>
                        <w:t> </w:t>
                      </w:r>
                      <w:r>
                        <w:rPr>
                          <w:rFonts w:ascii="Arial"/>
                          <w:color w:val="231F20"/>
                          <w:spacing w:val="-2"/>
                          <w:sz w:val="16"/>
                        </w:rPr>
                        <w:t>141</w:t>
                      </w:r>
                      <w:r>
                        <w:rPr>
                          <w:rFonts w:ascii="Arial"/>
                          <w:color w:val="231F20"/>
                          <w:spacing w:val="-1"/>
                          <w:sz w:val="16"/>
                        </w:rPr>
                        <w:t>90</w:t>
                      </w:r>
                      <w:r>
                        <w:rPr>
                          <w:rFonts w:ascii="Arial"/>
                          <w:sz w:val="16"/>
                        </w:rPr>
                      </w:r>
                    </w:p>
                    <w:p>
                      <w:pPr>
                        <w:tabs>
                          <w:tab w:pos="2468" w:val="left" w:leader="none"/>
                        </w:tabs>
                        <w:spacing w:line="227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/>
                          <w:color w:val="231F20"/>
                          <w:spacing w:val="-4"/>
                          <w:w w:val="110"/>
                          <w:position w:val="-9"/>
                          <w:sz w:val="16"/>
                        </w:rPr>
                        <w:t>s</w:t>
                      </w:r>
                      <w:r>
                        <w:rPr>
                          <w:rFonts w:ascii="Arial" w:hAnsi="Arial"/>
                          <w:color w:val="231F20"/>
                          <w:spacing w:val="-3"/>
                          <w:w w:val="110"/>
                          <w:position w:val="-9"/>
                          <w:sz w:val="16"/>
                        </w:rPr>
                        <w:t>z</w:t>
                      </w:r>
                      <w:r>
                        <w:rPr>
                          <w:rFonts w:ascii="Arial" w:hAnsi="Arial"/>
                          <w:color w:val="231F20"/>
                          <w:spacing w:val="-4"/>
                          <w:w w:val="110"/>
                          <w:position w:val="-9"/>
                          <w:sz w:val="16"/>
                        </w:rPr>
                        <w:t>e</w:t>
                      </w:r>
                      <w:r>
                        <w:rPr>
                          <w:rFonts w:ascii="Arial" w:hAnsi="Arial"/>
                          <w:color w:val="231F20"/>
                          <w:spacing w:val="-3"/>
                          <w:w w:val="110"/>
                          <w:position w:val="-9"/>
                          <w:sz w:val="16"/>
                        </w:rPr>
                        <w:t>rinti</w:t>
                      </w:r>
                      <w:r>
                        <w:rPr>
                          <w:rFonts w:ascii="Arial" w:hAnsi="Arial"/>
                          <w:color w:val="231F20"/>
                          <w:spacing w:val="-4"/>
                          <w:w w:val="110"/>
                          <w:position w:val="-9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231F20"/>
                          <w:spacing w:val="-1"/>
                          <w:w w:val="110"/>
                          <w:position w:val="-9"/>
                          <w:sz w:val="16"/>
                        </w:rPr>
                        <w:t>jelöl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position w:val="-9"/>
                          <w:sz w:val="16"/>
                        </w:rPr>
                        <w:t>és</w:t>
                      </w:r>
                      <w:r>
                        <w:rPr>
                          <w:rFonts w:ascii="Arial" w:hAnsi="Arial"/>
                          <w:color w:val="231F20"/>
                          <w:w w:val="110"/>
                          <w:position w:val="-9"/>
                          <w:sz w:val="16"/>
                        </w:rPr>
                        <w:t>   </w:t>
                      </w:r>
                      <w:r>
                        <w:rPr>
                          <w:rFonts w:ascii="Arial" w:hAnsi="Arial"/>
                          <w:color w:val="231F20"/>
                          <w:spacing w:val="9"/>
                          <w:w w:val="110"/>
                          <w:position w:val="-9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6"/>
                        </w:rPr>
                        <w:t>Ka</w:t>
                      </w:r>
                      <w:r>
                        <w:rPr>
                          <w:rFonts w:ascii="Arial" w:hAnsi="Arial"/>
                          <w:color w:val="231F20"/>
                          <w:spacing w:val="-1"/>
                          <w:w w:val="110"/>
                          <w:sz w:val="16"/>
                        </w:rPr>
                        <w:t>rton</w:t>
                      </w:r>
                      <w:r>
                        <w:rPr>
                          <w:rFonts w:ascii="Arial" w:hAnsi="Arial"/>
                          <w:color w:val="231F20"/>
                          <w:spacing w:val="-4"/>
                          <w:w w:val="110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231F20"/>
                          <w:spacing w:val="-3"/>
                          <w:w w:val="110"/>
                          <w:sz w:val="16"/>
                        </w:rPr>
                        <w:t>s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6"/>
                        </w:rPr>
                        <w:t>z</w:t>
                      </w:r>
                      <w:r>
                        <w:rPr>
                          <w:rFonts w:ascii="Arial" w:hAnsi="Arial"/>
                          <w:color w:val="231F20"/>
                          <w:spacing w:val="-3"/>
                          <w:w w:val="110"/>
                          <w:sz w:val="16"/>
                        </w:rPr>
                        <w:t>íne</w:t>
                        <w:tab/>
                        <w:t>H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6"/>
                        </w:rPr>
                        <w:t>o</w:t>
                      </w:r>
                      <w:r>
                        <w:rPr>
                          <w:rFonts w:ascii="Arial" w:hAnsi="Arial"/>
                          <w:color w:val="231F20"/>
                          <w:spacing w:val="-3"/>
                          <w:w w:val="110"/>
                          <w:sz w:val="16"/>
                        </w:rPr>
                        <w:t>ss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6"/>
                        </w:rPr>
                        <w:t>z</w:t>
                      </w:r>
                      <w:r>
                        <w:rPr>
                          <w:rFonts w:ascii="Arial" w:hAnsi="Arial"/>
                          <w:color w:val="231F20"/>
                          <w:spacing w:val="-3"/>
                          <w:w w:val="110"/>
                          <w:sz w:val="16"/>
                        </w:rPr>
                        <w:t>a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6"/>
                        </w:rPr>
                        <w:t>nti</w:t>
                      </w:r>
                      <w:r>
                        <w:rPr>
                          <w:rFonts w:ascii="Arial" w:hAnsi="Arial"/>
                          <w:color w:val="231F20"/>
                          <w:spacing w:val="-8"/>
                          <w:w w:val="110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6"/>
                        </w:rPr>
                        <w:t>é</w:t>
                      </w:r>
                      <w:r>
                        <w:rPr>
                          <w:rFonts w:ascii="Arial" w:hAnsi="Arial"/>
                          <w:color w:val="231F20"/>
                          <w:spacing w:val="-1"/>
                          <w:w w:val="110"/>
                          <w:sz w:val="16"/>
                        </w:rPr>
                        <w:t>l</w:t>
                      </w:r>
                      <w:r>
                        <w:rPr>
                          <w:rFonts w:ascii="Arial" w:hAns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3788;top:296;width:687;height:352" type="#_x0000_t202" filled="false" stroked="false">
                <v:textbox inset="0,0,0,0">
                  <w:txbxContent>
                    <w:p>
                      <w:pPr>
                        <w:spacing w:line="169" w:lineRule="exact" w:before="0"/>
                        <w:ind w:left="0" w:right="0" w:firstLine="8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color w:val="231F20"/>
                          <w:spacing w:val="-3"/>
                          <w:w w:val="110"/>
                          <w:sz w:val="16"/>
                        </w:rPr>
                        <w:t>Ke</w:t>
                      </w:r>
                      <w:r>
                        <w:rPr>
                          <w:rFonts w:ascii="Arial"/>
                          <w:color w:val="231F20"/>
                          <w:spacing w:val="-2"/>
                          <w:w w:val="110"/>
                          <w:sz w:val="16"/>
                        </w:rPr>
                        <w:t>r</w:t>
                      </w:r>
                      <w:r>
                        <w:rPr>
                          <w:rFonts w:ascii="Arial"/>
                          <w:color w:val="231F20"/>
                          <w:spacing w:val="-3"/>
                          <w:w w:val="110"/>
                          <w:sz w:val="16"/>
                        </w:rPr>
                        <w:t>es</w:t>
                      </w:r>
                      <w:r>
                        <w:rPr>
                          <w:rFonts w:ascii="Arial"/>
                          <w:color w:val="231F20"/>
                          <w:spacing w:val="-2"/>
                          <w:w w:val="110"/>
                          <w:sz w:val="16"/>
                        </w:rPr>
                        <w:t>zt-</w:t>
                      </w:r>
                      <w:r>
                        <w:rPr>
                          <w:rFonts w:ascii="Arial"/>
                          <w:sz w:val="16"/>
                        </w:rPr>
                      </w:r>
                    </w:p>
                    <w:p>
                      <w:pPr>
                        <w:spacing w:line="175" w:lineRule="exact" w:before="8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/>
                          <w:color w:val="231F20"/>
                          <w:spacing w:val="1"/>
                          <w:w w:val="110"/>
                          <w:sz w:val="16"/>
                        </w:rPr>
                        <w:t>i</w:t>
                      </w:r>
                      <w:r>
                        <w:rPr>
                          <w:rFonts w:ascii="Arial" w:hAnsi="Arial"/>
                          <w:color w:val="231F20"/>
                          <w:w w:val="110"/>
                          <w:sz w:val="16"/>
                        </w:rPr>
                        <w:t>r</w:t>
                      </w:r>
                      <w:r>
                        <w:rPr>
                          <w:rFonts w:ascii="Arial" w:hAnsi="Arial"/>
                          <w:color w:val="231F20"/>
                          <w:spacing w:val="3"/>
                          <w:w w:val="110"/>
                          <w:sz w:val="16"/>
                        </w:rPr>
                        <w:t>á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6"/>
                        </w:rPr>
                        <w:t>n</w:t>
                      </w:r>
                      <w:r>
                        <w:rPr>
                          <w:rFonts w:ascii="Arial" w:hAnsi="Arial"/>
                          <w:color w:val="231F20"/>
                          <w:spacing w:val="1"/>
                          <w:w w:val="110"/>
                          <w:sz w:val="16"/>
                        </w:rPr>
                        <w:t>y</w:t>
                      </w:r>
                      <w:r>
                        <w:rPr>
                          <w:rFonts w:ascii="Arial" w:hAnsi="Arial"/>
                          <w:color w:val="231F20"/>
                          <w:w w:val="110"/>
                          <w:sz w:val="16"/>
                        </w:rPr>
                        <w:t>ú</w:t>
                      </w:r>
                      <w:r>
                        <w:rPr>
                          <w:rFonts w:ascii="Arial" w:hAnsi="Arial"/>
                          <w:color w:val="231F20"/>
                          <w:spacing w:val="10"/>
                          <w:w w:val="110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231F20"/>
                          <w:spacing w:val="2"/>
                          <w:w w:val="110"/>
                          <w:sz w:val="16"/>
                        </w:rPr>
                        <w:t>é</w:t>
                      </w:r>
                      <w:r>
                        <w:rPr>
                          <w:rFonts w:ascii="Arial" w:hAnsi="Arial"/>
                          <w:color w:val="231F20"/>
                          <w:w w:val="110"/>
                          <w:sz w:val="16"/>
                        </w:rPr>
                        <w:t>l</w:t>
                      </w:r>
                      <w:r>
                        <w:rPr>
                          <w:rFonts w:ascii="Arial" w:hAns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4754;top:200;width:2024;height:544" type="#_x0000_t202" filled="false" stroked="false">
                <v:textbox inset="0,0,0,0">
                  <w:txbxContent>
                    <w:p>
                      <w:pPr>
                        <w:tabs>
                          <w:tab w:pos="1151" w:val="left" w:leader="none"/>
                        </w:tabs>
                        <w:spacing w:line="169" w:lineRule="exact" w:before="0"/>
                        <w:ind w:left="117" w:right="0" w:hanging="118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/>
                          <w:color w:val="231F20"/>
                          <w:spacing w:val="-4"/>
                          <w:w w:val="110"/>
                          <w:sz w:val="16"/>
                        </w:rPr>
                        <w:t>H</w:t>
                      </w:r>
                      <w:r>
                        <w:rPr>
                          <w:rFonts w:ascii="Arial" w:hAnsi="Arial"/>
                          <w:color w:val="231F20"/>
                          <w:spacing w:val="-3"/>
                          <w:w w:val="110"/>
                          <w:sz w:val="16"/>
                        </w:rPr>
                        <w:t>őv</w:t>
                      </w:r>
                      <w:r>
                        <w:rPr>
                          <w:rFonts w:ascii="Arial" w:hAnsi="Arial"/>
                          <w:color w:val="231F20"/>
                          <w:spacing w:val="-4"/>
                          <w:w w:val="110"/>
                          <w:sz w:val="16"/>
                        </w:rPr>
                        <w:t>eze</w:t>
                      </w:r>
                      <w:r>
                        <w:rPr>
                          <w:rFonts w:ascii="Arial" w:hAnsi="Arial"/>
                          <w:color w:val="231F20"/>
                          <w:spacing w:val="-3"/>
                          <w:w w:val="110"/>
                          <w:sz w:val="16"/>
                        </w:rPr>
                        <w:t>t</w:t>
                      </w:r>
                      <w:r>
                        <w:rPr>
                          <w:rFonts w:ascii="Arial" w:hAnsi="Arial"/>
                          <w:color w:val="231F20"/>
                          <w:spacing w:val="-4"/>
                          <w:w w:val="110"/>
                          <w:sz w:val="16"/>
                        </w:rPr>
                        <w:t>és</w:t>
                      </w:r>
                      <w:r>
                        <w:rPr>
                          <w:rFonts w:ascii="Arial" w:hAnsi="Arial"/>
                          <w:color w:val="231F20"/>
                          <w:spacing w:val="-3"/>
                          <w:w w:val="110"/>
                          <w:sz w:val="16"/>
                        </w:rPr>
                        <w:t>i</w:t>
                        <w:tab/>
                        <w:t>Ma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6"/>
                        </w:rPr>
                        <w:t>xim</w:t>
                      </w:r>
                      <w:r>
                        <w:rPr>
                          <w:rFonts w:ascii="Arial" w:hAnsi="Arial"/>
                          <w:color w:val="231F20"/>
                          <w:spacing w:val="-3"/>
                          <w:w w:val="110"/>
                          <w:sz w:val="16"/>
                        </w:rPr>
                        <w:t>á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6"/>
                        </w:rPr>
                        <w:t>li</w:t>
                      </w:r>
                      <w:r>
                        <w:rPr>
                          <w:rFonts w:ascii="Arial" w:hAnsi="Arial"/>
                          <w:color w:val="231F20"/>
                          <w:spacing w:val="-3"/>
                          <w:w w:val="110"/>
                          <w:sz w:val="16"/>
                        </w:rPr>
                        <w:t>s</w:t>
                      </w:r>
                      <w:r>
                        <w:rPr>
                          <w:rFonts w:ascii="Arial" w:hAnsi="Arial"/>
                          <w:sz w:val="16"/>
                        </w:rPr>
                      </w:r>
                    </w:p>
                    <w:p>
                      <w:pPr>
                        <w:tabs>
                          <w:tab w:pos="1046" w:val="left" w:leader="none"/>
                          <w:tab w:pos="1461" w:val="left" w:leader="none"/>
                        </w:tabs>
                        <w:spacing w:line="250" w:lineRule="auto" w:before="8"/>
                        <w:ind w:left="173" w:right="0" w:hanging="57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 w:eastAsia="Arial"/>
                          <w:color w:val="231F20"/>
                          <w:spacing w:val="-4"/>
                          <w:w w:val="110"/>
                          <w:sz w:val="16"/>
                          <w:szCs w:val="16"/>
                        </w:rPr>
                        <w:t>t</w:t>
                      </w:r>
                      <w:r>
                        <w:rPr>
                          <w:rFonts w:ascii="Arial" w:hAnsi="Arial" w:cs="Arial" w:eastAsia="Arial"/>
                          <w:color w:val="231F20"/>
                          <w:spacing w:val="-5"/>
                          <w:w w:val="110"/>
                          <w:sz w:val="16"/>
                          <w:szCs w:val="16"/>
                        </w:rPr>
                        <w:t>é</w:t>
                      </w:r>
                      <w:r>
                        <w:rPr>
                          <w:rFonts w:ascii="Arial" w:hAnsi="Arial" w:cs="Arial" w:eastAsia="Arial"/>
                          <w:color w:val="231F20"/>
                          <w:spacing w:val="-4"/>
                          <w:w w:val="110"/>
                          <w:sz w:val="16"/>
                          <w:szCs w:val="16"/>
                        </w:rPr>
                        <w:t>ny</w:t>
                      </w:r>
                      <w:r>
                        <w:rPr>
                          <w:rFonts w:ascii="Arial" w:hAnsi="Arial" w:cs="Arial" w:eastAsia="Arial"/>
                          <w:color w:val="231F20"/>
                          <w:spacing w:val="-5"/>
                          <w:w w:val="110"/>
                          <w:sz w:val="16"/>
                          <w:szCs w:val="16"/>
                        </w:rPr>
                        <w:t>e</w:t>
                      </w:r>
                      <w:r>
                        <w:rPr>
                          <w:rFonts w:ascii="Arial" w:hAnsi="Arial" w:cs="Arial" w:eastAsia="Arial"/>
                          <w:color w:val="231F20"/>
                          <w:spacing w:val="-4"/>
                          <w:w w:val="110"/>
                          <w:sz w:val="16"/>
                          <w:szCs w:val="16"/>
                        </w:rPr>
                        <w:t>ző</w:t>
                        <w:tab/>
                      </w:r>
                      <w:r>
                        <w:rPr>
                          <w:rFonts w:ascii="Arial" w:hAnsi="Arial" w:cs="Arial" w:eastAsia="Arial"/>
                          <w:color w:val="231F20"/>
                          <w:spacing w:val="-1"/>
                          <w:w w:val="110"/>
                          <w:sz w:val="16"/>
                          <w:szCs w:val="16"/>
                        </w:rPr>
                        <w:t>hőmér</w:t>
                      </w:r>
                      <w:r>
                        <w:rPr>
                          <w:rFonts w:ascii="Arial" w:hAnsi="Arial" w:cs="Arial" w:eastAsia="Arial"/>
                          <w:color w:val="231F20"/>
                          <w:spacing w:val="-2"/>
                          <w:w w:val="110"/>
                          <w:sz w:val="16"/>
                          <w:szCs w:val="16"/>
                        </w:rPr>
                        <w:t>s</w:t>
                      </w:r>
                      <w:r>
                        <w:rPr>
                          <w:rFonts w:ascii="Arial" w:hAnsi="Arial" w:cs="Arial" w:eastAsia="Arial"/>
                          <w:color w:val="231F20"/>
                          <w:spacing w:val="-1"/>
                          <w:w w:val="110"/>
                          <w:sz w:val="16"/>
                          <w:szCs w:val="16"/>
                        </w:rPr>
                        <w:t>ékl</w:t>
                      </w:r>
                      <w:r>
                        <w:rPr>
                          <w:rFonts w:ascii="Arial" w:hAnsi="Arial" w:cs="Arial" w:eastAsia="Arial"/>
                          <w:color w:val="231F20"/>
                          <w:spacing w:val="-2"/>
                          <w:w w:val="110"/>
                          <w:sz w:val="16"/>
                          <w:szCs w:val="16"/>
                        </w:rPr>
                        <w:t>e</w:t>
                      </w:r>
                      <w:r>
                        <w:rPr>
                          <w:rFonts w:ascii="Arial" w:hAnsi="Arial" w:cs="Arial" w:eastAsia="Arial"/>
                          <w:color w:val="231F20"/>
                          <w:spacing w:val="-1"/>
                          <w:w w:val="110"/>
                          <w:sz w:val="16"/>
                          <w:szCs w:val="16"/>
                        </w:rPr>
                        <w:t>t</w:t>
                      </w:r>
                      <w:r>
                        <w:rPr>
                          <w:rFonts w:ascii="Arial" w:hAnsi="Arial" w:cs="Arial" w:eastAsia="Arial"/>
                          <w:color w:val="231F20"/>
                          <w:spacing w:val="21"/>
                          <w:w w:val="145"/>
                          <w:sz w:val="16"/>
                          <w:szCs w:val="16"/>
                        </w:rPr>
                        <w:t> </w:t>
                      </w:r>
                      <w:r>
                        <w:rPr>
                          <w:rFonts w:ascii="Arial" w:hAnsi="Arial" w:cs="Arial" w:eastAsia="Arial"/>
                          <w:color w:val="231F20"/>
                          <w:spacing w:val="-5"/>
                          <w:w w:val="115"/>
                          <w:sz w:val="16"/>
                          <w:szCs w:val="16"/>
                        </w:rPr>
                        <w:t>W/</w:t>
                      </w:r>
                      <w:r>
                        <w:rPr>
                          <w:rFonts w:ascii="Arial" w:hAnsi="Arial" w:cs="Arial" w:eastAsia="Arial"/>
                          <w:color w:val="231F20"/>
                          <w:spacing w:val="-6"/>
                          <w:w w:val="115"/>
                          <w:sz w:val="16"/>
                          <w:szCs w:val="16"/>
                        </w:rPr>
                        <w:t>mK</w:t>
                        <w:tab/>
                        <w:tab/>
                      </w:r>
                      <w:r>
                        <w:rPr>
                          <w:rFonts w:ascii="Arial" w:hAnsi="Arial" w:cs="Arial" w:eastAsia="Arial"/>
                          <w:color w:val="231F20"/>
                          <w:spacing w:val="-2"/>
                          <w:w w:val="115"/>
                          <w:sz w:val="16"/>
                          <w:szCs w:val="16"/>
                        </w:rPr>
                        <w:t>°C</w:t>
                      </w:r>
                      <w:r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6967;top:104;width:1086;height:736" type="#_x0000_t202" filled="false" stroked="false">
                <v:textbox inset="0,0,0,0">
                  <w:txbxContent>
                    <w:p>
                      <w:pPr>
                        <w:spacing w:line="169" w:lineRule="exact" w:before="0"/>
                        <w:ind w:left="0" w:right="0" w:firstLine="0"/>
                        <w:jc w:val="center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color w:val="231F20"/>
                          <w:spacing w:val="-2"/>
                          <w:w w:val="115"/>
                          <w:sz w:val="16"/>
                        </w:rPr>
                        <w:t>Megengede</w:t>
                      </w:r>
                      <w:r>
                        <w:rPr>
                          <w:rFonts w:ascii="Arial"/>
                          <w:color w:val="231F20"/>
                          <w:spacing w:val="-1"/>
                          <w:w w:val="115"/>
                          <w:sz w:val="16"/>
                        </w:rPr>
                        <w:t>tt</w:t>
                      </w:r>
                      <w:r>
                        <w:rPr>
                          <w:rFonts w:ascii="Arial"/>
                          <w:sz w:val="16"/>
                        </w:rPr>
                      </w:r>
                    </w:p>
                    <w:p>
                      <w:pPr>
                        <w:spacing w:line="250" w:lineRule="auto" w:before="8"/>
                        <w:ind w:left="0" w:right="0" w:hanging="1"/>
                        <w:jc w:val="center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/>
                          <w:color w:val="231F20"/>
                          <w:spacing w:val="-2"/>
                          <w:w w:val="115"/>
                          <w:sz w:val="16"/>
                        </w:rPr>
                        <w:t>p</w:t>
                      </w:r>
                      <w:r>
                        <w:rPr>
                          <w:rFonts w:ascii="Arial" w:hAnsi="Arial"/>
                          <w:color w:val="231F20"/>
                          <w:spacing w:val="-3"/>
                          <w:w w:val="115"/>
                          <w:sz w:val="16"/>
                        </w:rPr>
                        <w:t>á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5"/>
                          <w:sz w:val="16"/>
                        </w:rPr>
                        <w:t>r</w:t>
                      </w:r>
                      <w:r>
                        <w:rPr>
                          <w:rFonts w:ascii="Arial" w:hAnsi="Arial"/>
                          <w:color w:val="231F20"/>
                          <w:spacing w:val="-3"/>
                          <w:w w:val="115"/>
                          <w:sz w:val="16"/>
                        </w:rPr>
                        <w:t>a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5"/>
                          <w:sz w:val="16"/>
                        </w:rPr>
                        <w:t>t</w:t>
                      </w:r>
                      <w:r>
                        <w:rPr>
                          <w:rFonts w:ascii="Arial" w:hAnsi="Arial"/>
                          <w:color w:val="231F20"/>
                          <w:spacing w:val="-3"/>
                          <w:w w:val="115"/>
                          <w:sz w:val="16"/>
                        </w:rPr>
                        <w:t>erhe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5"/>
                          <w:sz w:val="16"/>
                        </w:rPr>
                        <w:t>l</w:t>
                      </w:r>
                      <w:r>
                        <w:rPr>
                          <w:rFonts w:ascii="Arial" w:hAnsi="Arial"/>
                          <w:color w:val="231F20"/>
                          <w:spacing w:val="-3"/>
                          <w:w w:val="115"/>
                          <w:sz w:val="16"/>
                        </w:rPr>
                        <w:t>és</w:t>
                      </w:r>
                      <w:r>
                        <w:rPr>
                          <w:rFonts w:ascii="Arial" w:hAnsi="Arial"/>
                          <w:color w:val="231F20"/>
                          <w:spacing w:val="29"/>
                          <w:w w:val="99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231F20"/>
                          <w:spacing w:val="-3"/>
                          <w:w w:val="115"/>
                          <w:sz w:val="16"/>
                        </w:rPr>
                        <w:t>[r</w:t>
                      </w:r>
                      <w:r>
                        <w:rPr>
                          <w:rFonts w:ascii="Arial" w:hAnsi="Arial"/>
                          <w:color w:val="231F20"/>
                          <w:spacing w:val="-4"/>
                          <w:w w:val="115"/>
                          <w:sz w:val="16"/>
                        </w:rPr>
                        <w:t>e</w:t>
                      </w:r>
                      <w:r>
                        <w:rPr>
                          <w:rFonts w:ascii="Arial" w:hAnsi="Arial"/>
                          <w:color w:val="231F20"/>
                          <w:spacing w:val="-3"/>
                          <w:w w:val="115"/>
                          <w:sz w:val="16"/>
                        </w:rPr>
                        <w:t>lat</w:t>
                      </w:r>
                      <w:r>
                        <w:rPr>
                          <w:rFonts w:ascii="Arial" w:hAnsi="Arial"/>
                          <w:color w:val="231F20"/>
                          <w:spacing w:val="-4"/>
                          <w:w w:val="115"/>
                          <w:sz w:val="16"/>
                        </w:rPr>
                        <w:t>í</w:t>
                      </w:r>
                      <w:r>
                        <w:rPr>
                          <w:rFonts w:ascii="Arial" w:hAnsi="Arial"/>
                          <w:color w:val="231F20"/>
                          <w:spacing w:val="-3"/>
                          <w:w w:val="115"/>
                          <w:sz w:val="16"/>
                        </w:rPr>
                        <w:t>v</w:t>
                      </w:r>
                      <w:r>
                        <w:rPr>
                          <w:rFonts w:ascii="Arial" w:hAnsi="Arial"/>
                          <w:color w:val="231F20"/>
                          <w:spacing w:val="21"/>
                          <w:w w:val="117"/>
                          <w:sz w:val="16"/>
                        </w:rPr>
                        <w:t> 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5"/>
                          <w:sz w:val="16"/>
                        </w:rPr>
                        <w:t>p</w:t>
                      </w:r>
                      <w:r>
                        <w:rPr>
                          <w:rFonts w:ascii="Arial" w:hAnsi="Arial"/>
                          <w:color w:val="231F20"/>
                          <w:spacing w:val="-3"/>
                          <w:w w:val="115"/>
                          <w:sz w:val="16"/>
                        </w:rPr>
                        <w:t>á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5"/>
                          <w:sz w:val="16"/>
                        </w:rPr>
                        <w:t>r</w:t>
                      </w:r>
                      <w:r>
                        <w:rPr>
                          <w:rFonts w:ascii="Arial" w:hAnsi="Arial"/>
                          <w:color w:val="231F20"/>
                          <w:spacing w:val="-3"/>
                          <w:w w:val="115"/>
                          <w:sz w:val="16"/>
                        </w:rPr>
                        <w:t>a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5"/>
                          <w:sz w:val="16"/>
                        </w:rPr>
                        <w:t>tartalom]</w:t>
                      </w:r>
                      <w:r>
                        <w:rPr>
                          <w:rFonts w:ascii="Arial" w:hAns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8335;top:296;width:2036;height:352" type="#_x0000_t202" filled="false" stroked="false">
                <v:textbox inset="0,0,0,0">
                  <w:txbxContent>
                    <w:p>
                      <w:pPr>
                        <w:tabs>
                          <w:tab w:pos="1401" w:val="left" w:leader="none"/>
                        </w:tabs>
                        <w:spacing w:line="169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/>
                          <w:color w:val="231F20"/>
                          <w:spacing w:val="-3"/>
                          <w:w w:val="110"/>
                          <w:sz w:val="16"/>
                        </w:rPr>
                        <w:t>T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6"/>
                        </w:rPr>
                        <w:t>űzv</w:t>
                      </w:r>
                      <w:r>
                        <w:rPr>
                          <w:rFonts w:ascii="Arial" w:hAnsi="Arial"/>
                          <w:color w:val="231F20"/>
                          <w:spacing w:val="-3"/>
                          <w:w w:val="110"/>
                          <w:sz w:val="16"/>
                        </w:rPr>
                        <w:t>é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6"/>
                        </w:rPr>
                        <w:t>delmi</w:t>
                        <w:tab/>
                      </w:r>
                      <w:r>
                        <w:rPr>
                          <w:rFonts w:ascii="Arial" w:hAnsi="Arial"/>
                          <w:color w:val="231F20"/>
                          <w:spacing w:val="-5"/>
                          <w:w w:val="110"/>
                          <w:sz w:val="16"/>
                        </w:rPr>
                        <w:t>Te</w:t>
                      </w:r>
                      <w:r>
                        <w:rPr>
                          <w:rFonts w:ascii="Arial" w:hAnsi="Arial"/>
                          <w:color w:val="231F20"/>
                          <w:spacing w:val="-4"/>
                          <w:w w:val="110"/>
                          <w:sz w:val="16"/>
                        </w:rPr>
                        <w:t>lj</w:t>
                      </w:r>
                      <w:r>
                        <w:rPr>
                          <w:rFonts w:ascii="Arial" w:hAnsi="Arial"/>
                          <w:color w:val="231F20"/>
                          <w:spacing w:val="-5"/>
                          <w:w w:val="110"/>
                          <w:sz w:val="16"/>
                        </w:rPr>
                        <w:t>es</w:t>
                      </w:r>
                      <w:r>
                        <w:rPr>
                          <w:rFonts w:ascii="Arial" w:hAnsi="Arial"/>
                          <w:sz w:val="16"/>
                        </w:rPr>
                      </w:r>
                    </w:p>
                    <w:p>
                      <w:pPr>
                        <w:tabs>
                          <w:tab w:pos="1206" w:val="left" w:leader="none"/>
                        </w:tabs>
                        <w:spacing w:line="175" w:lineRule="exact" w:before="8"/>
                        <w:ind w:left="172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6"/>
                        </w:rPr>
                        <w:t>o</w:t>
                      </w:r>
                      <w:r>
                        <w:rPr>
                          <w:rFonts w:ascii="Arial" w:hAnsi="Arial"/>
                          <w:color w:val="231F20"/>
                          <w:spacing w:val="-3"/>
                          <w:w w:val="110"/>
                          <w:sz w:val="16"/>
                        </w:rPr>
                        <w:t>sz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6"/>
                        </w:rPr>
                        <w:t>t</w:t>
                      </w:r>
                      <w:r>
                        <w:rPr>
                          <w:rFonts w:ascii="Arial" w:hAnsi="Arial"/>
                          <w:color w:val="231F20"/>
                          <w:spacing w:val="-3"/>
                          <w:w w:val="110"/>
                          <w:sz w:val="16"/>
                        </w:rPr>
                        <w:t>á</w:t>
                      </w:r>
                      <w:r>
                        <w:rPr>
                          <w:rFonts w:ascii="Arial" w:hAnsi="Arial"/>
                          <w:color w:val="231F20"/>
                          <w:spacing w:val="-2"/>
                          <w:w w:val="110"/>
                          <w:sz w:val="16"/>
                        </w:rPr>
                        <w:t>ly</w:t>
                        <w:tab/>
                      </w:r>
                      <w:r>
                        <w:rPr>
                          <w:rFonts w:ascii="Arial" w:hAnsi="Arial"/>
                          <w:color w:val="231F20"/>
                          <w:spacing w:val="-3"/>
                          <w:w w:val="110"/>
                          <w:sz w:val="16"/>
                        </w:rPr>
                        <w:t>vízf</w:t>
                      </w:r>
                      <w:r>
                        <w:rPr>
                          <w:rFonts w:ascii="Arial" w:hAnsi="Arial"/>
                          <w:color w:val="231F20"/>
                          <w:spacing w:val="-4"/>
                          <w:w w:val="110"/>
                          <w:sz w:val="16"/>
                        </w:rPr>
                        <w:t>e</w:t>
                      </w:r>
                      <w:r>
                        <w:rPr>
                          <w:rFonts w:ascii="Arial" w:hAnsi="Arial"/>
                          <w:color w:val="231F20"/>
                          <w:spacing w:val="-3"/>
                          <w:w w:val="110"/>
                          <w:sz w:val="16"/>
                        </w:rPr>
                        <w:t>lv</w:t>
                      </w:r>
                      <w:r>
                        <w:rPr>
                          <w:rFonts w:ascii="Arial" w:hAnsi="Arial"/>
                          <w:color w:val="231F20"/>
                          <w:spacing w:val="-4"/>
                          <w:w w:val="110"/>
                          <w:sz w:val="16"/>
                        </w:rPr>
                        <w:t>é</w:t>
                      </w:r>
                      <w:r>
                        <w:rPr>
                          <w:rFonts w:ascii="Arial" w:hAnsi="Arial"/>
                          <w:color w:val="231F20"/>
                          <w:spacing w:val="-3"/>
                          <w:w w:val="110"/>
                          <w:sz w:val="16"/>
                        </w:rPr>
                        <w:t>t</w:t>
                      </w:r>
                      <w:r>
                        <w:rPr>
                          <w:rFonts w:ascii="Arial" w:hAnsi="Arial"/>
                          <w:color w:val="231F20"/>
                          <w:spacing w:val="-4"/>
                          <w:w w:val="110"/>
                          <w:sz w:val="16"/>
                        </w:rPr>
                        <w:t>e</w:t>
                      </w:r>
                      <w:r>
                        <w:rPr>
                          <w:rFonts w:ascii="Arial" w:hAnsi="Arial"/>
                          <w:color w:val="231F20"/>
                          <w:spacing w:val="-3"/>
                          <w:w w:val="110"/>
                          <w:sz w:val="16"/>
                        </w:rPr>
                        <w:t>l</w:t>
                      </w:r>
                      <w:r>
                        <w:rPr>
                          <w:rFonts w:ascii="Arial" w:hAnsi="Arial"/>
                          <w:color w:val="231F20"/>
                          <w:spacing w:val="-4"/>
                          <w:w w:val="110"/>
                          <w:sz w:val="16"/>
                        </w:rPr>
                        <w:t>:</w:t>
                      </w:r>
                      <w:r>
                        <w:rPr>
                          <w:rFonts w:ascii="Arial" w:hAns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471;top:1016;width:330;height:160" type="#_x0000_t202" filled="false" stroked="false">
                <v:textbox inset="0,0,0,0">
                  <w:txbxContent>
                    <w:p>
                      <w:pPr>
                        <w:spacing w:line="16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color w:val="231F20"/>
                          <w:spacing w:val="6"/>
                          <w:w w:val="105"/>
                          <w:sz w:val="16"/>
                        </w:rPr>
                        <w:t>R</w:t>
                      </w:r>
                      <w:r>
                        <w:rPr>
                          <w:rFonts w:ascii="Arial"/>
                          <w:color w:val="231F20"/>
                          <w:spacing w:val="2"/>
                          <w:w w:val="105"/>
                          <w:sz w:val="16"/>
                        </w:rPr>
                        <w:t>2F</w:t>
                      </w:r>
                      <w:r>
                        <w:rPr>
                          <w:rFonts w:asci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1598;top:1016;width:524;height:160" type="#_x0000_t202" filled="false" stroked="false">
                <v:textbox inset="0,0,0,0">
                  <w:txbxContent>
                    <w:p>
                      <w:pPr>
                        <w:spacing w:line="16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/>
                          <w:color w:val="231F20"/>
                          <w:w w:val="110"/>
                          <w:sz w:val="16"/>
                        </w:rPr>
                        <w:t>szürke</w:t>
                      </w:r>
                      <w:r>
                        <w:rPr>
                          <w:rFonts w:ascii="Arial" w:hAns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2913;top:1016;width:226;height:160" type="#_x0000_t202" filled="false" stroked="false">
                <v:textbox inset="0,0,0,0">
                  <w:txbxContent>
                    <w:p>
                      <w:pPr>
                        <w:spacing w:line="16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color w:val="231F20"/>
                          <w:spacing w:val="3"/>
                          <w:sz w:val="16"/>
                        </w:rPr>
                        <w:t>SK</w:t>
                      </w:r>
                      <w:r>
                        <w:rPr>
                          <w:rFonts w:asci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4022;top:1016;width:220;height:160" type="#_x0000_t202" filled="false" stroked="false">
                <v:textbox inset="0,0,0,0">
                  <w:txbxContent>
                    <w:p>
                      <w:pPr>
                        <w:spacing w:line="16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color w:val="231F20"/>
                          <w:sz w:val="16"/>
                        </w:rPr>
                        <w:t>SK</w:t>
                      </w:r>
                      <w:r>
                        <w:rPr>
                          <w:rFonts w:asci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5007;top:1016;width:348;height:160" type="#_x0000_t202" filled="false" stroked="false">
                <v:textbox inset="0,0,0,0">
                  <w:txbxContent>
                    <w:p>
                      <w:pPr>
                        <w:spacing w:line="16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color w:val="231F20"/>
                          <w:spacing w:val="-1"/>
                          <w:w w:val="110"/>
                          <w:sz w:val="16"/>
                        </w:rPr>
                        <w:t>0,52</w:t>
                      </w:r>
                      <w:r>
                        <w:rPr>
                          <w:rFonts w:asci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6181;top:1016;width:220;height:160" type="#_x0000_t202" filled="false" stroked="false">
                <v:textbox inset="0,0,0,0">
                  <w:txbxContent>
                    <w:p>
                      <w:pPr>
                        <w:spacing w:line="16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color w:val="231F20"/>
                          <w:spacing w:val="3"/>
                          <w:w w:val="120"/>
                          <w:sz w:val="16"/>
                        </w:rPr>
                        <w:t>50</w:t>
                      </w:r>
                      <w:r>
                        <w:rPr>
                          <w:rFonts w:asci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7337;top:1016;width:346;height:160" type="#_x0000_t202" filled="false" stroked="false">
                <v:textbox inset="0,0,0,0">
                  <w:txbxContent>
                    <w:p>
                      <w:pPr>
                        <w:spacing w:line="16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color w:val="231F20"/>
                          <w:w w:val="105"/>
                          <w:sz w:val="16"/>
                        </w:rPr>
                        <w:t>70%</w:t>
                      </w:r>
                      <w:r>
                        <w:rPr>
                          <w:rFonts w:asci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8426;top:1016;width:723;height:160" type="#_x0000_t202" filled="false" stroked="false">
                <v:textbox inset="0,0,0,0">
                  <w:txbxContent>
                    <w:p>
                      <w:pPr>
                        <w:spacing w:line="16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color w:val="231F20"/>
                          <w:spacing w:val="-2"/>
                          <w:w w:val="110"/>
                          <w:sz w:val="16"/>
                        </w:rPr>
                        <w:t>A</w:t>
                      </w:r>
                      <w:r>
                        <w:rPr>
                          <w:rFonts w:ascii="Arial"/>
                          <w:color w:val="231F20"/>
                          <w:spacing w:val="-3"/>
                          <w:w w:val="110"/>
                          <w:sz w:val="16"/>
                        </w:rPr>
                        <w:t>2</w:t>
                      </w:r>
                      <w:r>
                        <w:rPr>
                          <w:rFonts w:ascii="Arial"/>
                          <w:color w:val="231F20"/>
                          <w:spacing w:val="-2"/>
                          <w:w w:val="110"/>
                          <w:sz w:val="16"/>
                        </w:rPr>
                        <w:t>-</w:t>
                      </w:r>
                      <w:r>
                        <w:rPr>
                          <w:rFonts w:ascii="Arial"/>
                          <w:color w:val="231F20"/>
                          <w:spacing w:val="-3"/>
                          <w:w w:val="110"/>
                          <w:sz w:val="16"/>
                        </w:rPr>
                        <w:t>s1,</w:t>
                      </w:r>
                      <w:r>
                        <w:rPr>
                          <w:rFonts w:ascii="Arial"/>
                          <w:color w:val="231F20"/>
                          <w:spacing w:val="-26"/>
                          <w:w w:val="110"/>
                          <w:sz w:val="16"/>
                        </w:rPr>
                        <w:t> </w:t>
                      </w:r>
                      <w:r>
                        <w:rPr>
                          <w:rFonts w:ascii="Arial"/>
                          <w:color w:val="231F20"/>
                          <w:w w:val="110"/>
                          <w:sz w:val="16"/>
                        </w:rPr>
                        <w:t>d0</w:t>
                      </w:r>
                      <w:r>
                        <w:rPr>
                          <w:rFonts w:asci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  <v:shape style="position:absolute;left:9830;top:1016;width:253;height:160" type="#_x0000_t202" filled="false" stroked="false">
                <v:textbox inset="0,0,0,0">
                  <w:txbxContent>
                    <w:p>
                      <w:pPr>
                        <w:spacing w:line="16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color w:val="231F20"/>
                          <w:spacing w:val="-1"/>
                          <w:w w:val="110"/>
                          <w:sz w:val="16"/>
                        </w:rPr>
                        <w:t>NA</w:t>
                      </w:r>
                      <w:r>
                        <w:rPr>
                          <w:rFonts w:ascii="Arial"/>
                          <w:sz w:val="16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rebuchet MS" w:hAnsi="Trebuchet MS" w:cs="Trebuchet MS" w:eastAsia="Trebuchet MS"/>
          <w:sz w:val="20"/>
          <w:szCs w:val="20"/>
        </w:rPr>
      </w:r>
    </w:p>
    <w:p>
      <w:pPr>
        <w:spacing w:line="240" w:lineRule="auto" w:before="7"/>
        <w:rPr>
          <w:rFonts w:ascii="Trebuchet MS" w:hAnsi="Trebuchet MS" w:cs="Trebuchet MS" w:eastAsia="Trebuchet MS"/>
          <w:b/>
          <w:bCs/>
          <w:sz w:val="9"/>
          <w:szCs w:val="9"/>
        </w:rPr>
      </w:pPr>
    </w:p>
    <w:p>
      <w:pPr>
        <w:pStyle w:val="BodyText"/>
        <w:spacing w:line="240" w:lineRule="auto" w:before="83"/>
        <w:ind w:left="0" w:right="709"/>
        <w:jc w:val="right"/>
      </w:pPr>
      <w:r>
        <w:rPr/>
        <w:pict>
          <v:group style="position:absolute;margin-left:542.125977pt;margin-top:5.221895pt;width:.1pt;height:8.550pt;mso-position-horizontal-relative:page;mso-position-vertical-relative:paragraph;z-index:8176" coordorigin="10843,104" coordsize="2,171">
            <v:shape style="position:absolute;left:10843;top:104;width:2;height:171" coordorigin="10843,104" coordsize="0,171" path="m10843,104l10843,275e" filled="false" stroked="true" strokeweight=".5pt" strokecolor="#006cb7">
              <v:path arrowok="t"/>
            </v:shape>
            <w10:wrap type="none"/>
          </v:group>
        </w:pict>
      </w:r>
      <w:r>
        <w:rPr>
          <w:color w:val="006CB7"/>
          <w:spacing w:val="2"/>
          <w:w w:val="60"/>
        </w:rPr>
        <w:t>11</w:t>
      </w:r>
      <w:r>
        <w:rPr/>
      </w:r>
    </w:p>
    <w:p>
      <w:pPr>
        <w:spacing w:after="0" w:line="240" w:lineRule="auto"/>
        <w:jc w:val="right"/>
        <w:sectPr>
          <w:headerReference w:type="default" r:id="rId52"/>
          <w:footerReference w:type="default" r:id="rId53"/>
          <w:pgSz w:w="11910" w:h="16840"/>
          <w:pgMar w:header="0" w:footer="0" w:top="0" w:bottom="0" w:left="0" w:right="0"/>
        </w:sectPr>
      </w:pPr>
    </w:p>
    <w:p>
      <w:pPr>
        <w:pStyle w:val="Heading4"/>
        <w:spacing w:line="247" w:lineRule="auto" w:before="57"/>
        <w:ind w:left="120" w:right="260"/>
        <w:jc w:val="left"/>
        <w:rPr>
          <w:b w:val="0"/>
          <w:bCs w:val="0"/>
        </w:rPr>
      </w:pPr>
      <w:r>
        <w:rPr>
          <w:color w:val="006CB7"/>
          <w:spacing w:val="-6"/>
          <w:w w:val="115"/>
        </w:rPr>
        <w:t>HŰT</w:t>
      </w:r>
      <w:r>
        <w:rPr>
          <w:color w:val="006CB7"/>
          <w:spacing w:val="-5"/>
          <w:w w:val="115"/>
        </w:rPr>
        <w:t>Ő</w:t>
      </w:r>
      <w:r>
        <w:rPr>
          <w:color w:val="006CB7"/>
          <w:spacing w:val="-6"/>
          <w:w w:val="115"/>
        </w:rPr>
        <w:t>-FŰT</w:t>
      </w:r>
      <w:r>
        <w:rPr>
          <w:color w:val="006CB7"/>
          <w:spacing w:val="-5"/>
          <w:w w:val="115"/>
        </w:rPr>
        <w:t>Ő</w:t>
      </w:r>
      <w:r>
        <w:rPr>
          <w:color w:val="006CB7"/>
          <w:spacing w:val="6"/>
          <w:w w:val="115"/>
        </w:rPr>
        <w:t> </w:t>
      </w:r>
      <w:r>
        <w:rPr>
          <w:color w:val="006CB7"/>
          <w:spacing w:val="-5"/>
          <w:w w:val="115"/>
        </w:rPr>
        <w:t>ÁLMENNYEZE</w:t>
      </w:r>
      <w:r>
        <w:rPr>
          <w:color w:val="006CB7"/>
          <w:spacing w:val="-6"/>
          <w:w w:val="115"/>
        </w:rPr>
        <w:t>T</w:t>
      </w:r>
      <w:r>
        <w:rPr>
          <w:color w:val="006CB7"/>
          <w:spacing w:val="-5"/>
          <w:w w:val="115"/>
        </w:rPr>
        <w:t>EK</w:t>
      </w:r>
      <w:r>
        <w:rPr>
          <w:color w:val="006CB7"/>
          <w:spacing w:val="6"/>
          <w:w w:val="115"/>
        </w:rPr>
        <w:t> </w:t>
      </w:r>
      <w:r>
        <w:rPr>
          <w:color w:val="006CB7"/>
          <w:spacing w:val="-5"/>
          <w:w w:val="115"/>
        </w:rPr>
        <w:t>É</w:t>
      </w:r>
      <w:r>
        <w:rPr>
          <w:color w:val="006CB7"/>
          <w:spacing w:val="-6"/>
          <w:w w:val="115"/>
        </w:rPr>
        <w:t>P</w:t>
      </w:r>
      <w:r>
        <w:rPr>
          <w:color w:val="006CB7"/>
          <w:spacing w:val="-5"/>
          <w:w w:val="115"/>
        </w:rPr>
        <w:t>Í</w:t>
      </w:r>
      <w:r>
        <w:rPr>
          <w:color w:val="006CB7"/>
          <w:spacing w:val="-6"/>
          <w:w w:val="115"/>
        </w:rPr>
        <w:t>T</w:t>
      </w:r>
      <w:r>
        <w:rPr>
          <w:color w:val="006CB7"/>
          <w:spacing w:val="-5"/>
          <w:w w:val="115"/>
        </w:rPr>
        <w:t>ÉSÉ</w:t>
      </w:r>
      <w:r>
        <w:rPr>
          <w:color w:val="006CB7"/>
          <w:spacing w:val="-6"/>
          <w:w w:val="115"/>
        </w:rPr>
        <w:t>H</w:t>
      </w:r>
      <w:r>
        <w:rPr>
          <w:color w:val="006CB7"/>
          <w:spacing w:val="-5"/>
          <w:w w:val="115"/>
        </w:rPr>
        <w:t>EZ</w:t>
      </w:r>
      <w:r>
        <w:rPr>
          <w:color w:val="006CB7"/>
          <w:spacing w:val="7"/>
          <w:w w:val="115"/>
        </w:rPr>
        <w:t> </w:t>
      </w:r>
      <w:r>
        <w:rPr>
          <w:color w:val="006CB7"/>
          <w:spacing w:val="-5"/>
          <w:w w:val="115"/>
        </w:rPr>
        <w:t>SZ</w:t>
      </w:r>
      <w:r>
        <w:rPr>
          <w:color w:val="006CB7"/>
          <w:spacing w:val="-6"/>
          <w:w w:val="115"/>
        </w:rPr>
        <w:t>Ü</w:t>
      </w:r>
      <w:r>
        <w:rPr>
          <w:color w:val="006CB7"/>
          <w:spacing w:val="-5"/>
          <w:w w:val="115"/>
        </w:rPr>
        <w:t>KSÉGES</w:t>
      </w:r>
      <w:r>
        <w:rPr>
          <w:color w:val="006CB7"/>
          <w:spacing w:val="39"/>
          <w:w w:val="125"/>
        </w:rPr>
        <w:t> </w:t>
      </w:r>
      <w:r>
        <w:rPr>
          <w:color w:val="006CB7"/>
          <w:spacing w:val="-5"/>
          <w:w w:val="115"/>
        </w:rPr>
        <w:t>RENDSZER</w:t>
      </w:r>
      <w:r>
        <w:rPr>
          <w:color w:val="006CB7"/>
          <w:spacing w:val="-6"/>
          <w:w w:val="115"/>
        </w:rPr>
        <w:t>T</w:t>
      </w:r>
      <w:r>
        <w:rPr>
          <w:color w:val="006CB7"/>
          <w:spacing w:val="-5"/>
          <w:w w:val="115"/>
        </w:rPr>
        <w:t>ERMÉKEK</w:t>
      </w:r>
      <w:r>
        <w:rPr>
          <w:b w:val="0"/>
        </w:rPr>
      </w:r>
    </w:p>
    <w:p>
      <w:pPr>
        <w:spacing w:line="240" w:lineRule="auto" w:before="3"/>
        <w:rPr>
          <w:rFonts w:ascii="Trebuchet MS" w:hAnsi="Trebuchet MS" w:cs="Trebuchet MS" w:eastAsia="Trebuchet MS"/>
          <w:b/>
          <w:bCs/>
          <w:sz w:val="21"/>
          <w:szCs w:val="21"/>
        </w:rPr>
      </w:pPr>
    </w:p>
    <w:p>
      <w:pPr>
        <w:spacing w:after="0" w:line="240" w:lineRule="auto"/>
        <w:rPr>
          <w:rFonts w:ascii="Trebuchet MS" w:hAnsi="Trebuchet MS" w:cs="Trebuchet MS" w:eastAsia="Trebuchet MS"/>
          <w:sz w:val="21"/>
          <w:szCs w:val="21"/>
        </w:rPr>
        <w:sectPr>
          <w:headerReference w:type="default" r:id="rId56"/>
          <w:footerReference w:type="default" r:id="rId57"/>
          <w:pgSz w:w="11910" w:h="16840"/>
          <w:pgMar w:header="0" w:footer="0" w:top="600" w:bottom="0" w:left="600" w:right="600"/>
        </w:sectPr>
      </w:pPr>
    </w:p>
    <w:p>
      <w:pPr>
        <w:spacing w:before="85"/>
        <w:ind w:left="114" w:right="0" w:firstLine="0"/>
        <w:jc w:val="left"/>
        <w:rPr>
          <w:rFonts w:ascii="Trebuchet MS" w:hAnsi="Trebuchet MS" w:cs="Trebuchet MS" w:eastAsia="Trebuchet MS"/>
          <w:sz w:val="16"/>
          <w:szCs w:val="16"/>
        </w:rPr>
      </w:pPr>
      <w:r>
        <w:rPr>
          <w:rFonts w:ascii="Trebuchet MS" w:hAnsi="Trebuchet MS"/>
          <w:b/>
          <w:color w:val="006CB7"/>
          <w:spacing w:val="-1"/>
          <w:w w:val="115"/>
          <w:sz w:val="16"/>
        </w:rPr>
        <w:t>C</w:t>
      </w:r>
      <w:r>
        <w:rPr>
          <w:rFonts w:ascii="Trebuchet MS" w:hAnsi="Trebuchet MS"/>
          <w:b/>
          <w:color w:val="006CB7"/>
          <w:spacing w:val="-2"/>
          <w:w w:val="115"/>
          <w:sz w:val="16"/>
        </w:rPr>
        <w:t>L</w:t>
      </w:r>
      <w:r>
        <w:rPr>
          <w:rFonts w:ascii="Trebuchet MS" w:hAnsi="Trebuchet MS"/>
          <w:b/>
          <w:color w:val="006CB7"/>
          <w:spacing w:val="-1"/>
          <w:w w:val="115"/>
          <w:sz w:val="16"/>
        </w:rPr>
        <w:t>IMA</w:t>
      </w:r>
      <w:r>
        <w:rPr>
          <w:rFonts w:ascii="Trebuchet MS" w:hAnsi="Trebuchet MS"/>
          <w:b/>
          <w:color w:val="006CB7"/>
          <w:spacing w:val="-17"/>
          <w:w w:val="115"/>
          <w:sz w:val="16"/>
        </w:rPr>
        <w:t> </w:t>
      </w:r>
      <w:r>
        <w:rPr>
          <w:rFonts w:ascii="Trebuchet MS" w:hAnsi="Trebuchet MS"/>
          <w:b/>
          <w:color w:val="006CB7"/>
          <w:spacing w:val="-3"/>
          <w:w w:val="115"/>
          <w:sz w:val="16"/>
        </w:rPr>
        <w:t>TOP</w:t>
      </w:r>
      <w:r>
        <w:rPr>
          <w:rFonts w:ascii="Trebuchet MS" w:hAnsi="Trebuchet MS"/>
          <w:b/>
          <w:color w:val="006CB7"/>
          <w:spacing w:val="-17"/>
          <w:w w:val="115"/>
          <w:sz w:val="16"/>
        </w:rPr>
        <w:t> </w:t>
      </w:r>
      <w:r>
        <w:rPr>
          <w:rFonts w:ascii="Trebuchet MS" w:hAnsi="Trebuchet MS"/>
          <w:b/>
          <w:color w:val="006CB7"/>
          <w:w w:val="115"/>
          <w:sz w:val="16"/>
        </w:rPr>
        <w:t>RF</w:t>
      </w:r>
      <w:r>
        <w:rPr>
          <w:rFonts w:ascii="Trebuchet MS" w:hAnsi="Trebuchet MS"/>
          <w:b/>
          <w:color w:val="006CB7"/>
          <w:spacing w:val="-17"/>
          <w:w w:val="115"/>
          <w:sz w:val="16"/>
        </w:rPr>
        <w:t> </w:t>
      </w:r>
      <w:r>
        <w:rPr>
          <w:rFonts w:ascii="Trebuchet MS" w:hAnsi="Trebuchet MS"/>
          <w:b/>
          <w:color w:val="006CB7"/>
          <w:w w:val="115"/>
          <w:sz w:val="16"/>
        </w:rPr>
        <w:t>10</w:t>
      </w:r>
      <w:r>
        <w:rPr>
          <w:rFonts w:ascii="Trebuchet MS" w:hAnsi="Trebuchet MS"/>
          <w:b/>
          <w:color w:val="006CB7"/>
          <w:spacing w:val="-16"/>
          <w:w w:val="115"/>
          <w:sz w:val="16"/>
        </w:rPr>
        <w:t> </w:t>
      </w:r>
      <w:r>
        <w:rPr>
          <w:rFonts w:ascii="Trebuchet MS" w:hAnsi="Trebuchet MS"/>
          <w:b/>
          <w:color w:val="006CB7"/>
          <w:spacing w:val="-1"/>
          <w:w w:val="115"/>
          <w:sz w:val="16"/>
        </w:rPr>
        <w:t>ÉPÍTŐ</w:t>
      </w:r>
      <w:r>
        <w:rPr>
          <w:rFonts w:ascii="Trebuchet MS" w:hAnsi="Trebuchet MS"/>
          <w:b/>
          <w:color w:val="006CB7"/>
          <w:spacing w:val="-2"/>
          <w:w w:val="115"/>
          <w:sz w:val="16"/>
        </w:rPr>
        <w:t>L</w:t>
      </w:r>
      <w:r>
        <w:rPr>
          <w:rFonts w:ascii="Trebuchet MS" w:hAnsi="Trebuchet MS"/>
          <w:b/>
          <w:color w:val="006CB7"/>
          <w:spacing w:val="-1"/>
          <w:w w:val="115"/>
          <w:sz w:val="16"/>
        </w:rPr>
        <w:t>EMEZ</w:t>
      </w:r>
      <w:r>
        <w:rPr>
          <w:rFonts w:ascii="Trebuchet MS" w:hAnsi="Trebuchet MS"/>
          <w:sz w:val="16"/>
        </w:rPr>
      </w:r>
    </w:p>
    <w:p>
      <w:pPr>
        <w:spacing w:line="250" w:lineRule="auto" w:before="58"/>
        <w:ind w:left="114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 w:hAnsi="Arial"/>
          <w:color w:val="231F20"/>
          <w:w w:val="115"/>
          <w:sz w:val="14"/>
        </w:rPr>
        <w:t>A</w:t>
      </w:r>
      <w:r>
        <w:rPr>
          <w:rFonts w:ascii="Arial" w:hAnsi="Arial"/>
          <w:color w:val="231F20"/>
          <w:spacing w:val="-30"/>
          <w:w w:val="115"/>
          <w:sz w:val="14"/>
        </w:rPr>
        <w:t> </w:t>
      </w:r>
      <w:r>
        <w:rPr>
          <w:rFonts w:ascii="Arial" w:hAnsi="Arial"/>
          <w:color w:val="231F20"/>
          <w:spacing w:val="-3"/>
          <w:w w:val="115"/>
          <w:sz w:val="14"/>
        </w:rPr>
        <w:t>Ri</w:t>
      </w:r>
      <w:r>
        <w:rPr>
          <w:rFonts w:ascii="Arial" w:hAnsi="Arial"/>
          <w:color w:val="231F20"/>
          <w:spacing w:val="-2"/>
          <w:w w:val="115"/>
          <w:sz w:val="14"/>
        </w:rPr>
        <w:t>gip</w:t>
      </w:r>
      <w:r>
        <w:rPr>
          <w:rFonts w:ascii="Arial" w:hAnsi="Arial"/>
          <w:color w:val="231F20"/>
          <w:spacing w:val="-3"/>
          <w:w w:val="115"/>
          <w:sz w:val="14"/>
        </w:rPr>
        <w:t>s</w:t>
      </w:r>
      <w:r>
        <w:rPr>
          <w:rFonts w:ascii="Arial" w:hAnsi="Arial"/>
          <w:color w:val="231F20"/>
          <w:spacing w:val="-2"/>
          <w:w w:val="115"/>
          <w:position w:val="5"/>
          <w:sz w:val="8"/>
        </w:rPr>
        <w:t>®</w:t>
      </w:r>
      <w:r>
        <w:rPr>
          <w:rFonts w:ascii="Arial" w:hAnsi="Arial"/>
          <w:color w:val="231F20"/>
          <w:spacing w:val="-11"/>
          <w:w w:val="115"/>
          <w:position w:val="5"/>
          <w:sz w:val="8"/>
        </w:rPr>
        <w:t> </w:t>
      </w:r>
      <w:r>
        <w:rPr>
          <w:rFonts w:ascii="Arial" w:hAnsi="Arial"/>
          <w:color w:val="231F20"/>
          <w:spacing w:val="-2"/>
          <w:w w:val="115"/>
          <w:sz w:val="14"/>
        </w:rPr>
        <w:t>C</w:t>
      </w:r>
      <w:r>
        <w:rPr>
          <w:rFonts w:ascii="Arial" w:hAnsi="Arial"/>
          <w:color w:val="231F20"/>
          <w:spacing w:val="-1"/>
          <w:w w:val="115"/>
          <w:sz w:val="14"/>
        </w:rPr>
        <w:t>lim</w:t>
      </w:r>
      <w:r>
        <w:rPr>
          <w:rFonts w:ascii="Arial" w:hAnsi="Arial"/>
          <w:color w:val="231F20"/>
          <w:spacing w:val="-2"/>
          <w:w w:val="115"/>
          <w:sz w:val="14"/>
        </w:rPr>
        <w:t>a</w:t>
      </w:r>
      <w:r>
        <w:rPr>
          <w:rFonts w:ascii="Arial" w:hAnsi="Arial"/>
          <w:color w:val="231F20"/>
          <w:spacing w:val="-30"/>
          <w:w w:val="115"/>
          <w:sz w:val="14"/>
        </w:rPr>
        <w:t> </w:t>
      </w:r>
      <w:r>
        <w:rPr>
          <w:rFonts w:ascii="Arial" w:hAnsi="Arial"/>
          <w:color w:val="231F20"/>
          <w:spacing w:val="-3"/>
          <w:w w:val="115"/>
          <w:sz w:val="14"/>
        </w:rPr>
        <w:t>TOP</w:t>
      </w:r>
      <w:r>
        <w:rPr>
          <w:rFonts w:ascii="Arial" w:hAnsi="Arial"/>
          <w:color w:val="231F20"/>
          <w:spacing w:val="-30"/>
          <w:w w:val="115"/>
          <w:sz w:val="14"/>
        </w:rPr>
        <w:t> </w:t>
      </w:r>
      <w:r>
        <w:rPr>
          <w:rFonts w:ascii="Arial" w:hAnsi="Arial"/>
          <w:color w:val="231F20"/>
          <w:w w:val="115"/>
          <w:sz w:val="14"/>
        </w:rPr>
        <w:t>RF</w:t>
      </w:r>
      <w:r>
        <w:rPr>
          <w:rFonts w:ascii="Arial" w:hAnsi="Arial"/>
          <w:color w:val="231F20"/>
          <w:spacing w:val="-29"/>
          <w:w w:val="115"/>
          <w:sz w:val="14"/>
        </w:rPr>
        <w:t> </w:t>
      </w:r>
      <w:r>
        <w:rPr>
          <w:rFonts w:ascii="Arial" w:hAnsi="Arial"/>
          <w:color w:val="231F20"/>
          <w:w w:val="115"/>
          <w:sz w:val="14"/>
        </w:rPr>
        <w:t>10</w:t>
      </w:r>
      <w:r>
        <w:rPr>
          <w:rFonts w:ascii="Arial" w:hAnsi="Arial"/>
          <w:color w:val="231F20"/>
          <w:spacing w:val="-30"/>
          <w:w w:val="115"/>
          <w:sz w:val="14"/>
        </w:rPr>
        <w:t> </w:t>
      </w:r>
      <w:r>
        <w:rPr>
          <w:rFonts w:ascii="Arial" w:hAnsi="Arial"/>
          <w:color w:val="231F20"/>
          <w:spacing w:val="-2"/>
          <w:w w:val="115"/>
          <w:sz w:val="14"/>
        </w:rPr>
        <w:t>é</w:t>
      </w:r>
      <w:r>
        <w:rPr>
          <w:rFonts w:ascii="Arial" w:hAnsi="Arial"/>
          <w:color w:val="231F20"/>
          <w:spacing w:val="-1"/>
          <w:w w:val="115"/>
          <w:sz w:val="14"/>
        </w:rPr>
        <w:t>p</w:t>
      </w:r>
      <w:r>
        <w:rPr>
          <w:rFonts w:ascii="Arial" w:hAnsi="Arial"/>
          <w:color w:val="231F20"/>
          <w:spacing w:val="-2"/>
          <w:w w:val="115"/>
          <w:sz w:val="14"/>
        </w:rPr>
        <w:t>í</w:t>
      </w:r>
      <w:r>
        <w:rPr>
          <w:rFonts w:ascii="Arial" w:hAnsi="Arial"/>
          <w:color w:val="231F20"/>
          <w:spacing w:val="-1"/>
          <w:w w:val="115"/>
          <w:sz w:val="14"/>
        </w:rPr>
        <w:t>től</w:t>
      </w:r>
      <w:r>
        <w:rPr>
          <w:rFonts w:ascii="Arial" w:hAnsi="Arial"/>
          <w:color w:val="231F20"/>
          <w:spacing w:val="-2"/>
          <w:w w:val="115"/>
          <w:sz w:val="14"/>
        </w:rPr>
        <w:t>e</w:t>
      </w:r>
      <w:r>
        <w:rPr>
          <w:rFonts w:ascii="Arial" w:hAnsi="Arial"/>
          <w:color w:val="231F20"/>
          <w:spacing w:val="-1"/>
          <w:w w:val="115"/>
          <w:sz w:val="14"/>
        </w:rPr>
        <w:t>m</w:t>
      </w:r>
      <w:r>
        <w:rPr>
          <w:rFonts w:ascii="Arial" w:hAnsi="Arial"/>
          <w:color w:val="231F20"/>
          <w:spacing w:val="-2"/>
          <w:w w:val="115"/>
          <w:sz w:val="14"/>
        </w:rPr>
        <w:t>ez</w:t>
      </w:r>
      <w:r>
        <w:rPr>
          <w:rFonts w:ascii="Arial" w:hAnsi="Arial"/>
          <w:color w:val="231F20"/>
          <w:spacing w:val="28"/>
          <w:w w:val="111"/>
          <w:sz w:val="14"/>
        </w:rPr>
        <w:t> </w:t>
      </w:r>
      <w:r>
        <w:rPr>
          <w:rFonts w:ascii="Arial" w:hAnsi="Arial"/>
          <w:color w:val="231F20"/>
          <w:spacing w:val="-1"/>
          <w:w w:val="115"/>
          <w:sz w:val="14"/>
        </w:rPr>
        <w:t>m</w:t>
      </w:r>
      <w:r>
        <w:rPr>
          <w:rFonts w:ascii="Arial" w:hAnsi="Arial"/>
          <w:color w:val="231F20"/>
          <w:spacing w:val="-2"/>
          <w:w w:val="115"/>
          <w:sz w:val="14"/>
        </w:rPr>
        <w:t>e</w:t>
      </w:r>
      <w:r>
        <w:rPr>
          <w:rFonts w:ascii="Arial" w:hAnsi="Arial"/>
          <w:color w:val="231F20"/>
          <w:spacing w:val="-1"/>
          <w:w w:val="115"/>
          <w:sz w:val="14"/>
        </w:rPr>
        <w:t>gj</w:t>
      </w:r>
      <w:r>
        <w:rPr>
          <w:rFonts w:ascii="Arial" w:hAnsi="Arial"/>
          <w:color w:val="231F20"/>
          <w:spacing w:val="-2"/>
          <w:w w:val="115"/>
          <w:sz w:val="14"/>
        </w:rPr>
        <w:t>elenésé</w:t>
      </w:r>
      <w:r>
        <w:rPr>
          <w:rFonts w:ascii="Arial" w:hAnsi="Arial"/>
          <w:color w:val="231F20"/>
          <w:spacing w:val="-1"/>
          <w:w w:val="115"/>
          <w:sz w:val="14"/>
        </w:rPr>
        <w:t>b</w:t>
      </w:r>
      <w:r>
        <w:rPr>
          <w:rFonts w:ascii="Arial" w:hAnsi="Arial"/>
          <w:color w:val="231F20"/>
          <w:spacing w:val="-2"/>
          <w:w w:val="115"/>
          <w:sz w:val="14"/>
        </w:rPr>
        <w:t>en</w:t>
      </w:r>
      <w:r>
        <w:rPr>
          <w:rFonts w:ascii="Arial" w:hAnsi="Arial"/>
          <w:color w:val="231F20"/>
          <w:spacing w:val="-32"/>
          <w:w w:val="115"/>
          <w:sz w:val="14"/>
        </w:rPr>
        <w:t> </w:t>
      </w:r>
      <w:r>
        <w:rPr>
          <w:rFonts w:ascii="Arial" w:hAnsi="Arial"/>
          <w:color w:val="231F20"/>
          <w:spacing w:val="-3"/>
          <w:w w:val="115"/>
          <w:sz w:val="14"/>
        </w:rPr>
        <w:t>na</w:t>
      </w:r>
      <w:r>
        <w:rPr>
          <w:rFonts w:ascii="Arial" w:hAnsi="Arial"/>
          <w:color w:val="231F20"/>
          <w:spacing w:val="-2"/>
          <w:w w:val="115"/>
          <w:sz w:val="14"/>
        </w:rPr>
        <w:t>gy</w:t>
      </w:r>
      <w:r>
        <w:rPr>
          <w:rFonts w:ascii="Arial" w:hAnsi="Arial"/>
          <w:color w:val="231F20"/>
          <w:spacing w:val="-3"/>
          <w:w w:val="115"/>
          <w:sz w:val="14"/>
        </w:rPr>
        <w:t>on</w:t>
      </w:r>
      <w:r>
        <w:rPr>
          <w:rFonts w:ascii="Arial" w:hAnsi="Arial"/>
          <w:color w:val="231F20"/>
          <w:spacing w:val="-32"/>
          <w:w w:val="115"/>
          <w:sz w:val="14"/>
        </w:rPr>
        <w:t> </w:t>
      </w:r>
      <w:r>
        <w:rPr>
          <w:rFonts w:ascii="Arial" w:hAnsi="Arial"/>
          <w:color w:val="231F20"/>
          <w:spacing w:val="-2"/>
          <w:w w:val="115"/>
          <w:sz w:val="14"/>
        </w:rPr>
        <w:t>has</w:t>
      </w:r>
      <w:r>
        <w:rPr>
          <w:rFonts w:ascii="Arial" w:hAnsi="Arial"/>
          <w:color w:val="231F20"/>
          <w:spacing w:val="-1"/>
          <w:w w:val="115"/>
          <w:sz w:val="14"/>
        </w:rPr>
        <w:t>onló</w:t>
      </w:r>
      <w:r>
        <w:rPr>
          <w:rFonts w:ascii="Arial" w:hAnsi="Arial"/>
          <w:color w:val="231F20"/>
          <w:spacing w:val="-32"/>
          <w:w w:val="115"/>
          <w:sz w:val="14"/>
        </w:rPr>
        <w:t> </w:t>
      </w:r>
      <w:r>
        <w:rPr>
          <w:rFonts w:ascii="Arial" w:hAnsi="Arial"/>
          <w:color w:val="231F20"/>
          <w:w w:val="115"/>
          <w:sz w:val="14"/>
        </w:rPr>
        <w:t>a</w:t>
      </w:r>
      <w:r>
        <w:rPr>
          <w:rFonts w:ascii="Arial" w:hAnsi="Arial"/>
          <w:color w:val="231F20"/>
          <w:spacing w:val="-31"/>
          <w:w w:val="115"/>
          <w:sz w:val="14"/>
        </w:rPr>
        <w:t> </w:t>
      </w:r>
      <w:r>
        <w:rPr>
          <w:rFonts w:ascii="Arial" w:hAnsi="Arial"/>
          <w:color w:val="231F20"/>
          <w:spacing w:val="-2"/>
          <w:w w:val="115"/>
          <w:sz w:val="14"/>
        </w:rPr>
        <w:t>n</w:t>
      </w:r>
      <w:r>
        <w:rPr>
          <w:rFonts w:ascii="Arial" w:hAnsi="Arial"/>
          <w:color w:val="231F20"/>
          <w:spacing w:val="-1"/>
          <w:w w:val="115"/>
          <w:sz w:val="14"/>
        </w:rPr>
        <w:t>or</w:t>
      </w:r>
      <w:r>
        <w:rPr>
          <w:rFonts w:ascii="Arial" w:hAnsi="Arial"/>
          <w:color w:val="231F20"/>
          <w:spacing w:val="-2"/>
          <w:w w:val="115"/>
          <w:sz w:val="14"/>
        </w:rPr>
        <w:t>má</w:t>
      </w:r>
      <w:r>
        <w:rPr>
          <w:rFonts w:ascii="Arial" w:hAnsi="Arial"/>
          <w:color w:val="231F20"/>
          <w:spacing w:val="-1"/>
          <w:w w:val="115"/>
          <w:sz w:val="14"/>
        </w:rPr>
        <w:t>l</w:t>
      </w:r>
      <w:r>
        <w:rPr>
          <w:rFonts w:ascii="Arial" w:hAnsi="Arial"/>
          <w:color w:val="231F20"/>
          <w:spacing w:val="30"/>
          <w:w w:val="118"/>
          <w:sz w:val="14"/>
        </w:rPr>
        <w:t> </w:t>
      </w:r>
      <w:r>
        <w:rPr>
          <w:rFonts w:ascii="Arial" w:hAnsi="Arial"/>
          <w:color w:val="231F20"/>
          <w:spacing w:val="-2"/>
          <w:w w:val="115"/>
          <w:sz w:val="14"/>
        </w:rPr>
        <w:t>gip</w:t>
      </w:r>
      <w:r>
        <w:rPr>
          <w:rFonts w:ascii="Arial" w:hAnsi="Arial"/>
          <w:color w:val="231F20"/>
          <w:spacing w:val="-3"/>
          <w:w w:val="115"/>
          <w:sz w:val="14"/>
        </w:rPr>
        <w:t>szka</w:t>
      </w:r>
      <w:r>
        <w:rPr>
          <w:rFonts w:ascii="Arial" w:hAnsi="Arial"/>
          <w:color w:val="231F20"/>
          <w:spacing w:val="-2"/>
          <w:w w:val="115"/>
          <w:sz w:val="14"/>
        </w:rPr>
        <w:t>rt</w:t>
      </w:r>
      <w:r>
        <w:rPr>
          <w:rFonts w:ascii="Arial" w:hAnsi="Arial"/>
          <w:color w:val="231F20"/>
          <w:spacing w:val="-3"/>
          <w:w w:val="115"/>
          <w:sz w:val="14"/>
        </w:rPr>
        <w:t>on</w:t>
      </w:r>
      <w:r>
        <w:rPr>
          <w:rFonts w:ascii="Arial" w:hAnsi="Arial"/>
          <w:color w:val="231F20"/>
          <w:spacing w:val="-2"/>
          <w:w w:val="115"/>
          <w:sz w:val="14"/>
        </w:rPr>
        <w:t>ok</w:t>
      </w:r>
      <w:r>
        <w:rPr>
          <w:rFonts w:ascii="Arial" w:hAnsi="Arial"/>
          <w:color w:val="231F20"/>
          <w:spacing w:val="-3"/>
          <w:w w:val="115"/>
          <w:sz w:val="14"/>
        </w:rPr>
        <w:t>h</w:t>
      </w:r>
      <w:r>
        <w:rPr>
          <w:rFonts w:ascii="Arial" w:hAnsi="Arial"/>
          <w:color w:val="231F20"/>
          <w:spacing w:val="-2"/>
          <w:w w:val="115"/>
          <w:sz w:val="14"/>
        </w:rPr>
        <w:t>o</w:t>
      </w:r>
      <w:r>
        <w:rPr>
          <w:rFonts w:ascii="Arial" w:hAnsi="Arial"/>
          <w:color w:val="231F20"/>
          <w:spacing w:val="-3"/>
          <w:w w:val="115"/>
          <w:sz w:val="14"/>
        </w:rPr>
        <w:t>z,</w:t>
      </w:r>
      <w:r>
        <w:rPr>
          <w:rFonts w:ascii="Arial" w:hAnsi="Arial"/>
          <w:color w:val="231F20"/>
          <w:spacing w:val="-13"/>
          <w:w w:val="115"/>
          <w:sz w:val="14"/>
        </w:rPr>
        <w:t> </w:t>
      </w:r>
      <w:r>
        <w:rPr>
          <w:rFonts w:ascii="Arial" w:hAnsi="Arial"/>
          <w:color w:val="231F20"/>
          <w:spacing w:val="-3"/>
          <w:w w:val="115"/>
          <w:sz w:val="14"/>
        </w:rPr>
        <w:t>azon</w:t>
      </w:r>
      <w:r>
        <w:rPr>
          <w:rFonts w:ascii="Arial" w:hAnsi="Arial"/>
          <w:color w:val="231F20"/>
          <w:spacing w:val="-2"/>
          <w:w w:val="115"/>
          <w:sz w:val="14"/>
        </w:rPr>
        <w:t>b</w:t>
      </w:r>
      <w:r>
        <w:rPr>
          <w:rFonts w:ascii="Arial" w:hAnsi="Arial"/>
          <w:color w:val="231F20"/>
          <w:spacing w:val="-3"/>
          <w:w w:val="115"/>
          <w:sz w:val="14"/>
        </w:rPr>
        <w:t>an</w:t>
      </w:r>
      <w:r>
        <w:rPr>
          <w:rFonts w:ascii="Arial" w:hAnsi="Arial"/>
          <w:color w:val="231F20"/>
          <w:spacing w:val="-13"/>
          <w:w w:val="115"/>
          <w:sz w:val="14"/>
        </w:rPr>
        <w:t> </w:t>
      </w:r>
      <w:r>
        <w:rPr>
          <w:rFonts w:ascii="Arial" w:hAnsi="Arial"/>
          <w:color w:val="231F20"/>
          <w:spacing w:val="-2"/>
          <w:w w:val="115"/>
          <w:sz w:val="14"/>
        </w:rPr>
        <w:t>h</w:t>
      </w:r>
      <w:r>
        <w:rPr>
          <w:rFonts w:ascii="Arial" w:hAnsi="Arial"/>
          <w:color w:val="231F20"/>
          <w:spacing w:val="-1"/>
          <w:w w:val="115"/>
          <w:sz w:val="14"/>
        </w:rPr>
        <w:t>űtő-fűtő</w:t>
      </w:r>
      <w:r>
        <w:rPr>
          <w:rFonts w:ascii="Arial" w:hAnsi="Arial"/>
          <w:color w:val="231F20"/>
          <w:spacing w:val="25"/>
          <w:w w:val="116"/>
          <w:sz w:val="14"/>
        </w:rPr>
        <w:t> </w:t>
      </w:r>
      <w:r>
        <w:rPr>
          <w:rFonts w:ascii="Arial" w:hAnsi="Arial"/>
          <w:color w:val="231F20"/>
          <w:spacing w:val="-2"/>
          <w:w w:val="115"/>
          <w:sz w:val="14"/>
        </w:rPr>
        <w:t>r</w:t>
      </w:r>
      <w:r>
        <w:rPr>
          <w:rFonts w:ascii="Arial" w:hAnsi="Arial"/>
          <w:color w:val="231F20"/>
          <w:spacing w:val="-3"/>
          <w:w w:val="115"/>
          <w:sz w:val="14"/>
        </w:rPr>
        <w:t>en</w:t>
      </w:r>
      <w:r>
        <w:rPr>
          <w:rFonts w:ascii="Arial" w:hAnsi="Arial"/>
          <w:color w:val="231F20"/>
          <w:spacing w:val="-2"/>
          <w:w w:val="115"/>
          <w:sz w:val="14"/>
        </w:rPr>
        <w:t>d</w:t>
      </w:r>
      <w:r>
        <w:rPr>
          <w:rFonts w:ascii="Arial" w:hAnsi="Arial"/>
          <w:color w:val="231F20"/>
          <w:spacing w:val="-3"/>
          <w:w w:val="115"/>
          <w:sz w:val="14"/>
        </w:rPr>
        <w:t>szerekhez</w:t>
      </w:r>
      <w:r>
        <w:rPr>
          <w:rFonts w:ascii="Arial" w:hAnsi="Arial"/>
          <w:color w:val="231F20"/>
          <w:spacing w:val="-23"/>
          <w:w w:val="115"/>
          <w:sz w:val="14"/>
        </w:rPr>
        <w:t> </w:t>
      </w:r>
      <w:r>
        <w:rPr>
          <w:rFonts w:ascii="Arial" w:hAnsi="Arial"/>
          <w:color w:val="231F20"/>
          <w:spacing w:val="-1"/>
          <w:w w:val="115"/>
          <w:sz w:val="14"/>
        </w:rPr>
        <w:t>l</w:t>
      </w:r>
      <w:r>
        <w:rPr>
          <w:rFonts w:ascii="Arial" w:hAnsi="Arial"/>
          <w:color w:val="231F20"/>
          <w:spacing w:val="-2"/>
          <w:w w:val="115"/>
          <w:sz w:val="14"/>
        </w:rPr>
        <w:t>e</w:t>
      </w:r>
      <w:r>
        <w:rPr>
          <w:rFonts w:ascii="Arial" w:hAnsi="Arial"/>
          <w:color w:val="231F20"/>
          <w:spacing w:val="-1"/>
          <w:w w:val="115"/>
          <w:sz w:val="14"/>
        </w:rPr>
        <w:t>tt</w:t>
      </w:r>
      <w:r>
        <w:rPr>
          <w:rFonts w:ascii="Arial" w:hAnsi="Arial"/>
          <w:color w:val="231F20"/>
          <w:spacing w:val="-23"/>
          <w:w w:val="115"/>
          <w:sz w:val="14"/>
        </w:rPr>
        <w:t> </w:t>
      </w:r>
      <w:r>
        <w:rPr>
          <w:rFonts w:ascii="Arial" w:hAnsi="Arial"/>
          <w:color w:val="231F20"/>
          <w:spacing w:val="-3"/>
          <w:w w:val="115"/>
          <w:sz w:val="14"/>
        </w:rPr>
        <w:t>k</w:t>
      </w:r>
      <w:r>
        <w:rPr>
          <w:rFonts w:ascii="Arial" w:hAnsi="Arial"/>
          <w:color w:val="231F20"/>
          <w:spacing w:val="-2"/>
          <w:w w:val="115"/>
          <w:sz w:val="14"/>
        </w:rPr>
        <w:t>if</w:t>
      </w:r>
      <w:r>
        <w:rPr>
          <w:rFonts w:ascii="Arial" w:hAnsi="Arial"/>
          <w:color w:val="231F20"/>
          <w:spacing w:val="-3"/>
          <w:w w:val="115"/>
          <w:sz w:val="14"/>
        </w:rPr>
        <w:t>e</w:t>
      </w:r>
      <w:r>
        <w:rPr>
          <w:rFonts w:ascii="Arial" w:hAnsi="Arial"/>
          <w:color w:val="231F20"/>
          <w:spacing w:val="-2"/>
          <w:w w:val="115"/>
          <w:sz w:val="14"/>
        </w:rPr>
        <w:t>jl</w:t>
      </w:r>
      <w:r>
        <w:rPr>
          <w:rFonts w:ascii="Arial" w:hAnsi="Arial"/>
          <w:color w:val="231F20"/>
          <w:spacing w:val="-3"/>
          <w:w w:val="115"/>
          <w:sz w:val="14"/>
        </w:rPr>
        <w:t>esz</w:t>
      </w:r>
      <w:r>
        <w:rPr>
          <w:rFonts w:ascii="Arial" w:hAnsi="Arial"/>
          <w:color w:val="231F20"/>
          <w:spacing w:val="-2"/>
          <w:w w:val="115"/>
          <w:sz w:val="14"/>
        </w:rPr>
        <w:t>tv</w:t>
      </w:r>
      <w:r>
        <w:rPr>
          <w:rFonts w:ascii="Arial" w:hAnsi="Arial"/>
          <w:color w:val="231F20"/>
          <w:spacing w:val="-3"/>
          <w:w w:val="115"/>
          <w:sz w:val="14"/>
        </w:rPr>
        <w:t>e,</w:t>
      </w:r>
      <w:r>
        <w:rPr>
          <w:rFonts w:ascii="Arial" w:hAnsi="Arial"/>
          <w:color w:val="231F20"/>
          <w:spacing w:val="-23"/>
          <w:w w:val="115"/>
          <w:sz w:val="14"/>
        </w:rPr>
        <w:t> </w:t>
      </w:r>
      <w:r>
        <w:rPr>
          <w:rFonts w:ascii="Arial" w:hAnsi="Arial"/>
          <w:color w:val="231F20"/>
          <w:spacing w:val="-3"/>
          <w:w w:val="115"/>
          <w:sz w:val="14"/>
        </w:rPr>
        <w:t>í</w:t>
      </w:r>
      <w:r>
        <w:rPr>
          <w:rFonts w:ascii="Arial" w:hAnsi="Arial"/>
          <w:color w:val="231F20"/>
          <w:spacing w:val="-2"/>
          <w:w w:val="115"/>
          <w:sz w:val="14"/>
        </w:rPr>
        <w:t>gy</w:t>
      </w:r>
      <w:r>
        <w:rPr>
          <w:rFonts w:ascii="Arial" w:hAnsi="Arial"/>
          <w:color w:val="231F20"/>
          <w:spacing w:val="-23"/>
          <w:w w:val="115"/>
          <w:sz w:val="14"/>
        </w:rPr>
        <w:t> </w:t>
      </w:r>
      <w:r>
        <w:rPr>
          <w:rFonts w:ascii="Arial" w:hAnsi="Arial"/>
          <w:color w:val="231F20"/>
          <w:spacing w:val="-2"/>
          <w:w w:val="115"/>
          <w:sz w:val="14"/>
        </w:rPr>
        <w:t>v</w:t>
      </w:r>
      <w:r>
        <w:rPr>
          <w:rFonts w:ascii="Arial" w:hAnsi="Arial"/>
          <w:color w:val="231F20"/>
          <w:spacing w:val="-3"/>
          <w:w w:val="115"/>
          <w:sz w:val="14"/>
        </w:rPr>
        <w:t>ék</w:t>
      </w:r>
      <w:r>
        <w:rPr>
          <w:rFonts w:ascii="Arial" w:hAnsi="Arial"/>
          <w:color w:val="231F20"/>
          <w:spacing w:val="-2"/>
          <w:w w:val="115"/>
          <w:sz w:val="14"/>
        </w:rPr>
        <w:t>o</w:t>
      </w:r>
      <w:r>
        <w:rPr>
          <w:rFonts w:ascii="Arial" w:hAnsi="Arial"/>
          <w:color w:val="231F20"/>
          <w:spacing w:val="-3"/>
          <w:w w:val="115"/>
          <w:sz w:val="14"/>
        </w:rPr>
        <w:t>n</w:t>
      </w:r>
      <w:r>
        <w:rPr>
          <w:rFonts w:ascii="Arial" w:hAnsi="Arial"/>
          <w:color w:val="231F20"/>
          <w:spacing w:val="-2"/>
          <w:w w:val="115"/>
          <w:sz w:val="14"/>
        </w:rPr>
        <w:t>y</w:t>
      </w:r>
      <w:r>
        <w:rPr>
          <w:rFonts w:ascii="Arial" w:hAnsi="Arial"/>
          <w:color w:val="231F20"/>
          <w:spacing w:val="-3"/>
          <w:w w:val="115"/>
          <w:sz w:val="14"/>
        </w:rPr>
        <w:t>a</w:t>
      </w:r>
      <w:r>
        <w:rPr>
          <w:rFonts w:ascii="Arial" w:hAnsi="Arial"/>
          <w:color w:val="231F20"/>
          <w:spacing w:val="-2"/>
          <w:w w:val="115"/>
          <w:sz w:val="14"/>
        </w:rPr>
        <w:t>bb</w:t>
      </w:r>
      <w:r>
        <w:rPr>
          <w:rFonts w:ascii="Arial" w:hAnsi="Arial"/>
          <w:color w:val="231F20"/>
          <w:spacing w:val="-3"/>
          <w:w w:val="115"/>
          <w:sz w:val="14"/>
        </w:rPr>
        <w:t>,</w:t>
      </w:r>
      <w:r>
        <w:rPr>
          <w:rFonts w:ascii="Arial" w:hAnsi="Arial"/>
          <w:color w:val="231F20"/>
          <w:spacing w:val="45"/>
          <w:w w:val="88"/>
          <w:sz w:val="14"/>
        </w:rPr>
        <w:t> </w:t>
      </w:r>
      <w:r>
        <w:rPr>
          <w:rFonts w:ascii="Arial" w:hAnsi="Arial"/>
          <w:color w:val="231F20"/>
          <w:spacing w:val="-3"/>
          <w:w w:val="115"/>
          <w:sz w:val="14"/>
        </w:rPr>
        <w:t>na</w:t>
      </w:r>
      <w:r>
        <w:rPr>
          <w:rFonts w:ascii="Arial" w:hAnsi="Arial"/>
          <w:color w:val="231F20"/>
          <w:spacing w:val="-2"/>
          <w:w w:val="115"/>
          <w:sz w:val="14"/>
        </w:rPr>
        <w:t>gyobb</w:t>
      </w:r>
      <w:r>
        <w:rPr>
          <w:rFonts w:ascii="Arial" w:hAnsi="Arial"/>
          <w:color w:val="231F20"/>
          <w:spacing w:val="-24"/>
          <w:w w:val="115"/>
          <w:sz w:val="14"/>
        </w:rPr>
        <w:t> </w:t>
      </w:r>
      <w:r>
        <w:rPr>
          <w:rFonts w:ascii="Arial" w:hAnsi="Arial"/>
          <w:color w:val="231F20"/>
          <w:spacing w:val="-2"/>
          <w:w w:val="115"/>
          <w:sz w:val="14"/>
        </w:rPr>
        <w:t>sű</w:t>
      </w:r>
      <w:r>
        <w:rPr>
          <w:rFonts w:ascii="Arial" w:hAnsi="Arial"/>
          <w:color w:val="231F20"/>
          <w:spacing w:val="-1"/>
          <w:w w:val="115"/>
          <w:sz w:val="14"/>
        </w:rPr>
        <w:t>r</w:t>
      </w:r>
      <w:r>
        <w:rPr>
          <w:rFonts w:ascii="Arial" w:hAnsi="Arial"/>
          <w:color w:val="231F20"/>
          <w:spacing w:val="-2"/>
          <w:w w:val="115"/>
          <w:sz w:val="14"/>
        </w:rPr>
        <w:t>űsé</w:t>
      </w:r>
      <w:r>
        <w:rPr>
          <w:rFonts w:ascii="Arial" w:hAnsi="Arial"/>
          <w:color w:val="231F20"/>
          <w:spacing w:val="-1"/>
          <w:w w:val="115"/>
          <w:sz w:val="14"/>
        </w:rPr>
        <w:t>g</w:t>
      </w:r>
      <w:r>
        <w:rPr>
          <w:rFonts w:ascii="Arial" w:hAnsi="Arial"/>
          <w:color w:val="231F20"/>
          <w:spacing w:val="-2"/>
          <w:w w:val="115"/>
          <w:sz w:val="14"/>
        </w:rPr>
        <w:t>ű</w:t>
      </w:r>
      <w:r>
        <w:rPr>
          <w:rFonts w:ascii="Arial" w:hAnsi="Arial"/>
          <w:color w:val="231F20"/>
          <w:spacing w:val="-23"/>
          <w:w w:val="115"/>
          <w:sz w:val="14"/>
        </w:rPr>
        <w:t> </w:t>
      </w:r>
      <w:r>
        <w:rPr>
          <w:rFonts w:ascii="Arial" w:hAnsi="Arial"/>
          <w:color w:val="231F20"/>
          <w:spacing w:val="-2"/>
          <w:w w:val="115"/>
          <w:sz w:val="14"/>
        </w:rPr>
        <w:t>és</w:t>
      </w:r>
      <w:r>
        <w:rPr>
          <w:rFonts w:ascii="Arial" w:hAnsi="Arial"/>
          <w:color w:val="231F20"/>
          <w:spacing w:val="-23"/>
          <w:w w:val="115"/>
          <w:sz w:val="14"/>
        </w:rPr>
        <w:t> </w:t>
      </w:r>
      <w:r>
        <w:rPr>
          <w:rFonts w:ascii="Arial" w:hAnsi="Arial"/>
          <w:color w:val="231F20"/>
          <w:spacing w:val="-1"/>
          <w:w w:val="115"/>
          <w:sz w:val="14"/>
        </w:rPr>
        <w:t>jobb</w:t>
      </w:r>
      <w:r>
        <w:rPr>
          <w:rFonts w:ascii="Arial" w:hAnsi="Arial"/>
          <w:color w:val="231F20"/>
          <w:spacing w:val="-24"/>
          <w:w w:val="115"/>
          <w:sz w:val="14"/>
        </w:rPr>
        <w:t> </w:t>
      </w:r>
      <w:r>
        <w:rPr>
          <w:rFonts w:ascii="Arial" w:hAnsi="Arial"/>
          <w:color w:val="231F20"/>
          <w:spacing w:val="-4"/>
          <w:w w:val="115"/>
          <w:sz w:val="14"/>
        </w:rPr>
        <w:t>h</w:t>
      </w:r>
      <w:r>
        <w:rPr>
          <w:rFonts w:ascii="Arial" w:hAnsi="Arial"/>
          <w:color w:val="231F20"/>
          <w:spacing w:val="-3"/>
          <w:w w:val="115"/>
          <w:sz w:val="14"/>
        </w:rPr>
        <w:t>őv</w:t>
      </w:r>
      <w:r>
        <w:rPr>
          <w:rFonts w:ascii="Arial" w:hAnsi="Arial"/>
          <w:color w:val="231F20"/>
          <w:spacing w:val="-4"/>
          <w:w w:val="115"/>
          <w:sz w:val="14"/>
        </w:rPr>
        <w:t>eze</w:t>
      </w:r>
      <w:r>
        <w:rPr>
          <w:rFonts w:ascii="Arial" w:hAnsi="Arial"/>
          <w:color w:val="231F20"/>
          <w:spacing w:val="-3"/>
          <w:w w:val="115"/>
          <w:sz w:val="14"/>
        </w:rPr>
        <w:t>t</w:t>
      </w:r>
      <w:r>
        <w:rPr>
          <w:rFonts w:ascii="Arial" w:hAnsi="Arial"/>
          <w:color w:val="231F20"/>
          <w:spacing w:val="-4"/>
          <w:w w:val="115"/>
          <w:sz w:val="14"/>
        </w:rPr>
        <w:t>és</w:t>
      </w:r>
      <w:r>
        <w:rPr>
          <w:rFonts w:ascii="Arial" w:hAnsi="Arial"/>
          <w:color w:val="231F20"/>
          <w:spacing w:val="-3"/>
          <w:w w:val="115"/>
          <w:sz w:val="14"/>
        </w:rPr>
        <w:t>i</w:t>
      </w:r>
      <w:r>
        <w:rPr>
          <w:rFonts w:ascii="Arial" w:hAnsi="Arial"/>
          <w:color w:val="231F20"/>
          <w:spacing w:val="33"/>
          <w:w w:val="118"/>
          <w:sz w:val="14"/>
        </w:rPr>
        <w:t> </w:t>
      </w:r>
      <w:r>
        <w:rPr>
          <w:rFonts w:ascii="Arial" w:hAnsi="Arial"/>
          <w:color w:val="231F20"/>
          <w:spacing w:val="-3"/>
          <w:w w:val="115"/>
          <w:sz w:val="14"/>
        </w:rPr>
        <w:t>t</w:t>
      </w:r>
      <w:r>
        <w:rPr>
          <w:rFonts w:ascii="Arial" w:hAnsi="Arial"/>
          <w:color w:val="231F20"/>
          <w:spacing w:val="-4"/>
          <w:w w:val="115"/>
          <w:sz w:val="14"/>
        </w:rPr>
        <w:t>én</w:t>
      </w:r>
      <w:r>
        <w:rPr>
          <w:rFonts w:ascii="Arial" w:hAnsi="Arial"/>
          <w:color w:val="231F20"/>
          <w:spacing w:val="-3"/>
          <w:w w:val="115"/>
          <w:sz w:val="14"/>
        </w:rPr>
        <w:t>y</w:t>
      </w:r>
      <w:r>
        <w:rPr>
          <w:rFonts w:ascii="Arial" w:hAnsi="Arial"/>
          <w:color w:val="231F20"/>
          <w:spacing w:val="-4"/>
          <w:w w:val="115"/>
          <w:sz w:val="14"/>
        </w:rPr>
        <w:t>ez</w:t>
      </w:r>
      <w:r>
        <w:rPr>
          <w:rFonts w:ascii="Arial" w:hAnsi="Arial"/>
          <w:color w:val="231F20"/>
          <w:spacing w:val="-3"/>
          <w:w w:val="115"/>
          <w:sz w:val="14"/>
        </w:rPr>
        <w:t>őv</w:t>
      </w:r>
      <w:r>
        <w:rPr>
          <w:rFonts w:ascii="Arial" w:hAnsi="Arial"/>
          <w:color w:val="231F20"/>
          <w:spacing w:val="-4"/>
          <w:w w:val="115"/>
          <w:sz w:val="14"/>
        </w:rPr>
        <w:t>e</w:t>
      </w:r>
      <w:r>
        <w:rPr>
          <w:rFonts w:ascii="Arial" w:hAnsi="Arial"/>
          <w:color w:val="231F20"/>
          <w:spacing w:val="-3"/>
          <w:w w:val="115"/>
          <w:sz w:val="14"/>
        </w:rPr>
        <w:t>l</w:t>
      </w:r>
      <w:r>
        <w:rPr>
          <w:rFonts w:ascii="Arial" w:hAnsi="Arial"/>
          <w:color w:val="231F20"/>
          <w:spacing w:val="-10"/>
          <w:w w:val="115"/>
          <w:sz w:val="14"/>
        </w:rPr>
        <w:t> </w:t>
      </w:r>
      <w:r>
        <w:rPr>
          <w:rFonts w:ascii="Arial" w:hAnsi="Arial"/>
          <w:color w:val="231F20"/>
          <w:spacing w:val="-2"/>
          <w:w w:val="115"/>
          <w:sz w:val="14"/>
        </w:rPr>
        <w:t>(0</w:t>
      </w:r>
      <w:r>
        <w:rPr>
          <w:rFonts w:ascii="Arial" w:hAnsi="Arial"/>
          <w:color w:val="231F20"/>
          <w:spacing w:val="-3"/>
          <w:w w:val="115"/>
          <w:sz w:val="14"/>
        </w:rPr>
        <w:t>,3</w:t>
      </w:r>
      <w:r>
        <w:rPr>
          <w:rFonts w:ascii="Arial" w:hAnsi="Arial"/>
          <w:color w:val="231F20"/>
          <w:spacing w:val="-10"/>
          <w:w w:val="115"/>
          <w:sz w:val="14"/>
        </w:rPr>
        <w:t> </w:t>
      </w:r>
      <w:r>
        <w:rPr>
          <w:rFonts w:ascii="Arial" w:hAnsi="Arial"/>
          <w:color w:val="231F20"/>
          <w:spacing w:val="-3"/>
          <w:w w:val="115"/>
          <w:sz w:val="14"/>
        </w:rPr>
        <w:t>W</w:t>
      </w:r>
      <w:r>
        <w:rPr>
          <w:rFonts w:ascii="Arial" w:hAnsi="Arial"/>
          <w:color w:val="231F20"/>
          <w:spacing w:val="-2"/>
          <w:w w:val="115"/>
          <w:sz w:val="14"/>
        </w:rPr>
        <w:t>/</w:t>
      </w:r>
      <w:r>
        <w:rPr>
          <w:rFonts w:ascii="Arial" w:hAnsi="Arial"/>
          <w:color w:val="231F20"/>
          <w:spacing w:val="-3"/>
          <w:w w:val="115"/>
          <w:sz w:val="14"/>
        </w:rPr>
        <w:t>m</w:t>
      </w:r>
      <w:r>
        <w:rPr>
          <w:rFonts w:ascii="Arial" w:hAnsi="Arial"/>
          <w:color w:val="231F20"/>
          <w:spacing w:val="-4"/>
          <w:w w:val="115"/>
          <w:sz w:val="14"/>
        </w:rPr>
        <w:t>K</w:t>
      </w:r>
      <w:r>
        <w:rPr>
          <w:rFonts w:ascii="Arial" w:hAnsi="Arial"/>
          <w:color w:val="231F20"/>
          <w:spacing w:val="-3"/>
          <w:w w:val="115"/>
          <w:sz w:val="14"/>
        </w:rPr>
        <w:t>)</w:t>
      </w:r>
      <w:r>
        <w:rPr>
          <w:rFonts w:ascii="Arial" w:hAnsi="Arial"/>
          <w:color w:val="231F20"/>
          <w:spacing w:val="-9"/>
          <w:w w:val="115"/>
          <w:sz w:val="14"/>
        </w:rPr>
        <w:t> </w:t>
      </w:r>
      <w:r>
        <w:rPr>
          <w:rFonts w:ascii="Arial" w:hAnsi="Arial"/>
          <w:color w:val="231F20"/>
          <w:spacing w:val="-2"/>
          <w:w w:val="115"/>
          <w:sz w:val="14"/>
        </w:rPr>
        <w:t>r</w:t>
      </w:r>
      <w:r>
        <w:rPr>
          <w:rFonts w:ascii="Arial" w:hAnsi="Arial"/>
          <w:color w:val="231F20"/>
          <w:spacing w:val="-3"/>
          <w:w w:val="115"/>
          <w:sz w:val="14"/>
        </w:rPr>
        <w:t>en</w:t>
      </w:r>
      <w:r>
        <w:rPr>
          <w:rFonts w:ascii="Arial" w:hAnsi="Arial"/>
          <w:color w:val="231F20"/>
          <w:spacing w:val="-2"/>
          <w:w w:val="115"/>
          <w:sz w:val="14"/>
        </w:rPr>
        <w:t>d</w:t>
      </w:r>
      <w:r>
        <w:rPr>
          <w:rFonts w:ascii="Arial" w:hAnsi="Arial"/>
          <w:color w:val="231F20"/>
          <w:spacing w:val="-3"/>
          <w:w w:val="115"/>
          <w:sz w:val="14"/>
        </w:rPr>
        <w:t>e</w:t>
      </w:r>
      <w:r>
        <w:rPr>
          <w:rFonts w:ascii="Arial" w:hAnsi="Arial"/>
          <w:color w:val="231F20"/>
          <w:spacing w:val="-2"/>
          <w:w w:val="115"/>
          <w:sz w:val="14"/>
        </w:rPr>
        <w:t>l</w:t>
      </w:r>
      <w:r>
        <w:rPr>
          <w:rFonts w:ascii="Arial" w:hAnsi="Arial"/>
          <w:color w:val="231F20"/>
          <w:spacing w:val="-3"/>
          <w:w w:val="115"/>
          <w:sz w:val="14"/>
        </w:rPr>
        <w:t>kez</w:t>
      </w:r>
      <w:r>
        <w:rPr>
          <w:rFonts w:ascii="Arial" w:hAnsi="Arial"/>
          <w:color w:val="231F20"/>
          <w:spacing w:val="-2"/>
          <w:w w:val="115"/>
          <w:sz w:val="14"/>
        </w:rPr>
        <w:t>i</w:t>
      </w:r>
      <w:r>
        <w:rPr>
          <w:rFonts w:ascii="Arial" w:hAnsi="Arial"/>
          <w:color w:val="231F20"/>
          <w:spacing w:val="-3"/>
          <w:w w:val="115"/>
          <w:sz w:val="14"/>
        </w:rPr>
        <w:t>k.</w:t>
      </w:r>
      <w:r>
        <w:rPr>
          <w:rFonts w:ascii="Arial" w:hAnsi="Arial"/>
          <w:sz w:val="14"/>
        </w:rPr>
      </w:r>
    </w:p>
    <w:p>
      <w:pPr>
        <w:spacing w:before="85"/>
        <w:ind w:left="114" w:right="0" w:firstLine="0"/>
        <w:jc w:val="left"/>
        <w:rPr>
          <w:rFonts w:ascii="Trebuchet MS" w:hAnsi="Trebuchet MS" w:cs="Trebuchet MS" w:eastAsia="Trebuchet MS"/>
          <w:sz w:val="16"/>
          <w:szCs w:val="16"/>
        </w:rPr>
      </w:pPr>
      <w:r>
        <w:rPr>
          <w:w w:val="110"/>
        </w:rPr>
        <w:br w:type="column"/>
      </w:r>
      <w:r>
        <w:rPr>
          <w:rFonts w:ascii="Trebuchet MS" w:hAnsi="Trebuchet MS"/>
          <w:b/>
          <w:color w:val="006CB7"/>
          <w:spacing w:val="-1"/>
          <w:w w:val="110"/>
          <w:sz w:val="16"/>
        </w:rPr>
        <w:t>CLIMAFI</w:t>
      </w:r>
      <w:r>
        <w:rPr>
          <w:rFonts w:ascii="Trebuchet MS" w:hAnsi="Trebuchet MS"/>
          <w:b/>
          <w:color w:val="006CB7"/>
          <w:spacing w:val="-2"/>
          <w:w w:val="110"/>
          <w:sz w:val="16"/>
        </w:rPr>
        <w:t>T</w:t>
      </w:r>
      <w:r>
        <w:rPr>
          <w:rFonts w:ascii="Trebuchet MS" w:hAnsi="Trebuchet MS"/>
          <w:b/>
          <w:color w:val="006CB7"/>
          <w:spacing w:val="23"/>
          <w:w w:val="110"/>
          <w:sz w:val="16"/>
        </w:rPr>
        <w:t> </w:t>
      </w:r>
      <w:r>
        <w:rPr>
          <w:rFonts w:ascii="Trebuchet MS" w:hAnsi="Trebuchet MS"/>
          <w:b/>
          <w:color w:val="006CB7"/>
          <w:w w:val="110"/>
          <w:sz w:val="16"/>
        </w:rPr>
        <w:t>10</w:t>
      </w:r>
      <w:r>
        <w:rPr>
          <w:rFonts w:ascii="Trebuchet MS" w:hAnsi="Trebuchet MS"/>
          <w:b/>
          <w:color w:val="006CB7"/>
          <w:spacing w:val="24"/>
          <w:w w:val="110"/>
          <w:sz w:val="16"/>
        </w:rPr>
        <w:t> </w:t>
      </w:r>
      <w:r>
        <w:rPr>
          <w:rFonts w:ascii="Trebuchet MS" w:hAnsi="Trebuchet MS"/>
          <w:b/>
          <w:color w:val="006CB7"/>
          <w:spacing w:val="-1"/>
          <w:w w:val="110"/>
          <w:sz w:val="16"/>
        </w:rPr>
        <w:t>ÉPÍTŐLEMEZ</w:t>
      </w:r>
      <w:r>
        <w:rPr>
          <w:rFonts w:ascii="Trebuchet MS" w:hAnsi="Trebuchet MS"/>
          <w:sz w:val="16"/>
        </w:rPr>
      </w:r>
    </w:p>
    <w:p>
      <w:pPr>
        <w:spacing w:line="250" w:lineRule="auto" w:before="58"/>
        <w:ind w:left="114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 w:hAnsi="Arial"/>
          <w:color w:val="231F20"/>
          <w:w w:val="110"/>
          <w:sz w:val="14"/>
        </w:rPr>
        <w:t>A</w:t>
      </w:r>
      <w:r>
        <w:rPr>
          <w:rFonts w:ascii="Arial" w:hAnsi="Arial"/>
          <w:color w:val="231F20"/>
          <w:spacing w:val="8"/>
          <w:w w:val="110"/>
          <w:sz w:val="14"/>
        </w:rPr>
        <w:t> </w:t>
      </w:r>
      <w:r>
        <w:rPr>
          <w:rFonts w:ascii="Arial" w:hAnsi="Arial"/>
          <w:color w:val="231F20"/>
          <w:spacing w:val="-3"/>
          <w:w w:val="110"/>
          <w:sz w:val="14"/>
        </w:rPr>
        <w:t>C</w:t>
      </w:r>
      <w:r>
        <w:rPr>
          <w:rFonts w:ascii="Arial" w:hAnsi="Arial"/>
          <w:color w:val="231F20"/>
          <w:spacing w:val="-2"/>
          <w:w w:val="110"/>
          <w:sz w:val="14"/>
        </w:rPr>
        <w:t>lim</w:t>
      </w:r>
      <w:r>
        <w:rPr>
          <w:rFonts w:ascii="Arial" w:hAnsi="Arial"/>
          <w:color w:val="231F20"/>
          <w:spacing w:val="-3"/>
          <w:w w:val="110"/>
          <w:sz w:val="14"/>
        </w:rPr>
        <w:t>a</w:t>
      </w:r>
      <w:r>
        <w:rPr>
          <w:rFonts w:ascii="Arial" w:hAnsi="Arial"/>
          <w:color w:val="231F20"/>
          <w:spacing w:val="-2"/>
          <w:w w:val="110"/>
          <w:sz w:val="14"/>
        </w:rPr>
        <w:t>fit</w:t>
      </w:r>
      <w:r>
        <w:rPr>
          <w:rFonts w:ascii="Arial" w:hAnsi="Arial"/>
          <w:color w:val="231F20"/>
          <w:spacing w:val="9"/>
          <w:w w:val="110"/>
          <w:sz w:val="14"/>
        </w:rPr>
        <w:t> </w:t>
      </w:r>
      <w:r>
        <w:rPr>
          <w:rFonts w:ascii="Arial" w:hAnsi="Arial"/>
          <w:color w:val="231F20"/>
          <w:w w:val="110"/>
          <w:sz w:val="14"/>
        </w:rPr>
        <w:t>10</w:t>
      </w:r>
      <w:r>
        <w:rPr>
          <w:rFonts w:ascii="Arial" w:hAnsi="Arial"/>
          <w:color w:val="231F20"/>
          <w:spacing w:val="8"/>
          <w:w w:val="110"/>
          <w:sz w:val="14"/>
        </w:rPr>
        <w:t> </w:t>
      </w:r>
      <w:r>
        <w:rPr>
          <w:rFonts w:ascii="Arial" w:hAnsi="Arial"/>
          <w:color w:val="231F20"/>
          <w:spacing w:val="-1"/>
          <w:w w:val="110"/>
          <w:sz w:val="14"/>
        </w:rPr>
        <w:t>hűtő-fűtő</w:t>
      </w:r>
      <w:r>
        <w:rPr>
          <w:rFonts w:ascii="Arial" w:hAnsi="Arial"/>
          <w:color w:val="231F20"/>
          <w:spacing w:val="9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r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nd</w:t>
      </w:r>
      <w:r>
        <w:rPr>
          <w:rFonts w:ascii="Arial" w:hAnsi="Arial"/>
          <w:color w:val="231F20"/>
          <w:spacing w:val="-3"/>
          <w:w w:val="110"/>
          <w:sz w:val="14"/>
        </w:rPr>
        <w:t>s</w:t>
      </w:r>
      <w:r>
        <w:rPr>
          <w:rFonts w:ascii="Arial" w:hAnsi="Arial"/>
          <w:color w:val="231F20"/>
          <w:spacing w:val="-2"/>
          <w:w w:val="110"/>
          <w:sz w:val="14"/>
        </w:rPr>
        <w:t>z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r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kh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z</w:t>
      </w:r>
      <w:r>
        <w:rPr>
          <w:rFonts w:ascii="Arial" w:hAnsi="Arial"/>
          <w:color w:val="231F20"/>
          <w:spacing w:val="33"/>
          <w:w w:val="111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kifejl</w:t>
      </w:r>
      <w:r>
        <w:rPr>
          <w:rFonts w:ascii="Arial" w:hAnsi="Arial"/>
          <w:color w:val="231F20"/>
          <w:spacing w:val="-3"/>
          <w:w w:val="110"/>
          <w:sz w:val="14"/>
        </w:rPr>
        <w:t>es</w:t>
      </w:r>
      <w:r>
        <w:rPr>
          <w:rFonts w:ascii="Arial" w:hAnsi="Arial"/>
          <w:color w:val="231F20"/>
          <w:spacing w:val="-2"/>
          <w:w w:val="110"/>
          <w:sz w:val="14"/>
        </w:rPr>
        <w:t>zt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tt</w:t>
      </w:r>
      <w:r>
        <w:rPr>
          <w:rFonts w:ascii="Arial" w:hAnsi="Arial"/>
          <w:color w:val="231F20"/>
          <w:spacing w:val="13"/>
          <w:w w:val="110"/>
          <w:sz w:val="14"/>
        </w:rPr>
        <w:t> </w:t>
      </w:r>
      <w:r>
        <w:rPr>
          <w:rFonts w:ascii="Arial" w:hAnsi="Arial"/>
          <w:color w:val="231F20"/>
          <w:spacing w:val="-1"/>
          <w:w w:val="110"/>
          <w:sz w:val="14"/>
        </w:rPr>
        <w:t>l</w:t>
      </w:r>
      <w:r>
        <w:rPr>
          <w:rFonts w:ascii="Arial" w:hAnsi="Arial"/>
          <w:color w:val="231F20"/>
          <w:spacing w:val="-2"/>
          <w:w w:val="110"/>
          <w:sz w:val="14"/>
        </w:rPr>
        <w:t>a</w:t>
      </w:r>
      <w:r>
        <w:rPr>
          <w:rFonts w:ascii="Arial" w:hAnsi="Arial"/>
          <w:color w:val="231F20"/>
          <w:spacing w:val="-1"/>
          <w:w w:val="110"/>
          <w:sz w:val="14"/>
        </w:rPr>
        <w:t>punk</w:t>
      </w:r>
      <w:r>
        <w:rPr>
          <w:rFonts w:ascii="Arial" w:hAnsi="Arial"/>
          <w:color w:val="231F20"/>
          <w:spacing w:val="13"/>
          <w:w w:val="110"/>
          <w:sz w:val="14"/>
        </w:rPr>
        <w:t> </w:t>
      </w:r>
      <w:r>
        <w:rPr>
          <w:rFonts w:ascii="Arial" w:hAnsi="Arial"/>
          <w:color w:val="231F20"/>
          <w:spacing w:val="-3"/>
          <w:w w:val="110"/>
          <w:sz w:val="14"/>
        </w:rPr>
        <w:t>ö</w:t>
      </w:r>
      <w:r>
        <w:rPr>
          <w:rFonts w:ascii="Arial" w:hAnsi="Arial"/>
          <w:color w:val="231F20"/>
          <w:spacing w:val="-4"/>
          <w:w w:val="110"/>
          <w:sz w:val="14"/>
        </w:rPr>
        <w:t>ss</w:t>
      </w:r>
      <w:r>
        <w:rPr>
          <w:rFonts w:ascii="Arial" w:hAnsi="Arial"/>
          <w:color w:val="231F20"/>
          <w:spacing w:val="-3"/>
          <w:w w:val="110"/>
          <w:sz w:val="14"/>
        </w:rPr>
        <w:t>z</w:t>
      </w:r>
      <w:r>
        <w:rPr>
          <w:rFonts w:ascii="Arial" w:hAnsi="Arial"/>
          <w:color w:val="231F20"/>
          <w:spacing w:val="-4"/>
          <w:w w:val="110"/>
          <w:sz w:val="14"/>
        </w:rPr>
        <w:t>e</w:t>
      </w:r>
      <w:r>
        <w:rPr>
          <w:rFonts w:ascii="Arial" w:hAnsi="Arial"/>
          <w:color w:val="231F20"/>
          <w:spacing w:val="-3"/>
          <w:w w:val="110"/>
          <w:sz w:val="14"/>
        </w:rPr>
        <w:t>t</w:t>
      </w:r>
      <w:r>
        <w:rPr>
          <w:rFonts w:ascii="Arial" w:hAnsi="Arial"/>
          <w:color w:val="231F20"/>
          <w:spacing w:val="-4"/>
          <w:w w:val="110"/>
          <w:sz w:val="14"/>
        </w:rPr>
        <w:t>é</w:t>
      </w:r>
      <w:r>
        <w:rPr>
          <w:rFonts w:ascii="Arial" w:hAnsi="Arial"/>
          <w:color w:val="231F20"/>
          <w:spacing w:val="-3"/>
          <w:w w:val="110"/>
          <w:sz w:val="14"/>
        </w:rPr>
        <w:t>t</w:t>
      </w:r>
      <w:r>
        <w:rPr>
          <w:rFonts w:ascii="Arial" w:hAnsi="Arial"/>
          <w:color w:val="231F20"/>
          <w:spacing w:val="-4"/>
          <w:w w:val="110"/>
          <w:sz w:val="14"/>
        </w:rPr>
        <w:t>e</w:t>
      </w:r>
      <w:r>
        <w:rPr>
          <w:rFonts w:ascii="Arial" w:hAnsi="Arial"/>
          <w:color w:val="231F20"/>
          <w:spacing w:val="-3"/>
          <w:w w:val="110"/>
          <w:sz w:val="14"/>
        </w:rPr>
        <w:t>l</w:t>
      </w:r>
      <w:r>
        <w:rPr>
          <w:rFonts w:ascii="Arial" w:hAnsi="Arial"/>
          <w:color w:val="231F20"/>
          <w:spacing w:val="-4"/>
          <w:w w:val="110"/>
          <w:sz w:val="14"/>
        </w:rPr>
        <w:t>e</w:t>
      </w:r>
      <w:r>
        <w:rPr>
          <w:rFonts w:ascii="Arial" w:hAnsi="Arial"/>
          <w:color w:val="231F20"/>
          <w:spacing w:val="13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t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chnik</w:t>
      </w:r>
      <w:r>
        <w:rPr>
          <w:rFonts w:ascii="Arial" w:hAnsi="Arial"/>
          <w:color w:val="231F20"/>
          <w:spacing w:val="-3"/>
          <w:w w:val="110"/>
          <w:sz w:val="14"/>
        </w:rPr>
        <w:t>a</w:t>
      </w:r>
      <w:r>
        <w:rPr>
          <w:rFonts w:ascii="Arial" w:hAnsi="Arial"/>
          <w:color w:val="231F20"/>
          <w:spacing w:val="-2"/>
          <w:w w:val="110"/>
          <w:sz w:val="14"/>
        </w:rPr>
        <w:t>i</w:t>
      </w:r>
      <w:r>
        <w:rPr>
          <w:rFonts w:ascii="Arial" w:hAnsi="Arial"/>
          <w:color w:val="231F20"/>
          <w:spacing w:val="13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új</w:t>
      </w:r>
      <w:r>
        <w:rPr>
          <w:rFonts w:ascii="Arial" w:hAnsi="Arial"/>
          <w:color w:val="231F20"/>
          <w:spacing w:val="-3"/>
          <w:w w:val="110"/>
          <w:sz w:val="14"/>
        </w:rPr>
        <w:t>í</w:t>
      </w:r>
      <w:r>
        <w:rPr>
          <w:rFonts w:ascii="Arial" w:hAnsi="Arial"/>
          <w:color w:val="231F20"/>
          <w:spacing w:val="-2"/>
          <w:w w:val="110"/>
          <w:sz w:val="14"/>
        </w:rPr>
        <w:t>tás</w:t>
      </w:r>
      <w:r>
        <w:rPr>
          <w:rFonts w:ascii="Arial" w:hAnsi="Arial"/>
          <w:color w:val="231F20"/>
          <w:spacing w:val="60"/>
          <w:w w:val="111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és</w:t>
      </w:r>
      <w:r>
        <w:rPr>
          <w:rFonts w:ascii="Arial" w:hAnsi="Arial"/>
          <w:color w:val="231F20"/>
          <w:spacing w:val="6"/>
          <w:w w:val="110"/>
          <w:sz w:val="14"/>
        </w:rPr>
        <w:t> </w:t>
      </w:r>
      <w:r>
        <w:rPr>
          <w:rFonts w:ascii="Arial" w:hAnsi="Arial"/>
          <w:color w:val="231F20"/>
          <w:spacing w:val="-1"/>
          <w:w w:val="110"/>
          <w:sz w:val="14"/>
        </w:rPr>
        <w:t>vil</w:t>
      </w:r>
      <w:r>
        <w:rPr>
          <w:rFonts w:ascii="Arial" w:hAnsi="Arial"/>
          <w:color w:val="231F20"/>
          <w:spacing w:val="-2"/>
          <w:w w:val="110"/>
          <w:sz w:val="14"/>
        </w:rPr>
        <w:t>á</w:t>
      </w:r>
      <w:r>
        <w:rPr>
          <w:rFonts w:ascii="Arial" w:hAnsi="Arial"/>
          <w:color w:val="231F20"/>
          <w:spacing w:val="-1"/>
          <w:w w:val="110"/>
          <w:sz w:val="14"/>
        </w:rPr>
        <w:t>gsz</w:t>
      </w:r>
      <w:r>
        <w:rPr>
          <w:rFonts w:ascii="Arial" w:hAnsi="Arial"/>
          <w:color w:val="231F20"/>
          <w:spacing w:val="-2"/>
          <w:w w:val="110"/>
          <w:sz w:val="14"/>
        </w:rPr>
        <w:t>a</w:t>
      </w:r>
      <w:r>
        <w:rPr>
          <w:rFonts w:ascii="Arial" w:hAnsi="Arial"/>
          <w:color w:val="231F20"/>
          <w:spacing w:val="-1"/>
          <w:w w:val="110"/>
          <w:sz w:val="14"/>
        </w:rPr>
        <w:t>badalom</w:t>
      </w:r>
      <w:r>
        <w:rPr>
          <w:rFonts w:ascii="Arial" w:hAnsi="Arial"/>
          <w:color w:val="231F20"/>
          <w:spacing w:val="-2"/>
          <w:w w:val="110"/>
          <w:sz w:val="14"/>
        </w:rPr>
        <w:t>.</w:t>
      </w:r>
      <w:r>
        <w:rPr>
          <w:rFonts w:ascii="Arial" w:hAnsi="Arial"/>
          <w:color w:val="231F20"/>
          <w:spacing w:val="6"/>
          <w:w w:val="110"/>
          <w:sz w:val="14"/>
        </w:rPr>
        <w:t> </w:t>
      </w:r>
      <w:r>
        <w:rPr>
          <w:rFonts w:ascii="Arial" w:hAnsi="Arial"/>
          <w:color w:val="231F20"/>
          <w:w w:val="110"/>
          <w:sz w:val="14"/>
        </w:rPr>
        <w:t>A</w:t>
      </w:r>
      <w:r>
        <w:rPr>
          <w:rFonts w:ascii="Arial" w:hAnsi="Arial"/>
          <w:color w:val="231F20"/>
          <w:spacing w:val="6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gip</w:t>
      </w:r>
      <w:r>
        <w:rPr>
          <w:rFonts w:ascii="Arial" w:hAnsi="Arial"/>
          <w:color w:val="231F20"/>
          <w:spacing w:val="-3"/>
          <w:w w:val="110"/>
          <w:sz w:val="14"/>
        </w:rPr>
        <w:t>s</w:t>
      </w:r>
      <w:r>
        <w:rPr>
          <w:rFonts w:ascii="Arial" w:hAnsi="Arial"/>
          <w:color w:val="231F20"/>
          <w:spacing w:val="-2"/>
          <w:w w:val="110"/>
          <w:sz w:val="14"/>
        </w:rPr>
        <w:t>zm</w:t>
      </w:r>
      <w:r>
        <w:rPr>
          <w:rFonts w:ascii="Arial" w:hAnsi="Arial"/>
          <w:color w:val="231F20"/>
          <w:spacing w:val="-3"/>
          <w:w w:val="110"/>
          <w:sz w:val="14"/>
        </w:rPr>
        <w:t>a</w:t>
      </w:r>
      <w:r>
        <w:rPr>
          <w:rFonts w:ascii="Arial" w:hAnsi="Arial"/>
          <w:color w:val="231F20"/>
          <w:spacing w:val="-2"/>
          <w:w w:val="110"/>
          <w:sz w:val="14"/>
        </w:rPr>
        <w:t>gban</w:t>
      </w:r>
      <w:r>
        <w:rPr>
          <w:rFonts w:ascii="Arial" w:hAnsi="Arial"/>
          <w:color w:val="231F20"/>
          <w:spacing w:val="6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t</w:t>
      </w:r>
      <w:r>
        <w:rPr>
          <w:rFonts w:ascii="Arial" w:hAnsi="Arial"/>
          <w:color w:val="231F20"/>
          <w:spacing w:val="-3"/>
          <w:w w:val="110"/>
          <w:sz w:val="14"/>
        </w:rPr>
        <w:t>a</w:t>
      </w:r>
      <w:r>
        <w:rPr>
          <w:rFonts w:ascii="Arial" w:hAnsi="Arial"/>
          <w:color w:val="231F20"/>
          <w:spacing w:val="-2"/>
          <w:w w:val="110"/>
          <w:sz w:val="14"/>
        </w:rPr>
        <w:t>l</w:t>
      </w:r>
      <w:r>
        <w:rPr>
          <w:rFonts w:ascii="Arial" w:hAnsi="Arial"/>
          <w:color w:val="231F20"/>
          <w:spacing w:val="-3"/>
          <w:w w:val="110"/>
          <w:sz w:val="14"/>
        </w:rPr>
        <w:t>á</w:t>
      </w:r>
      <w:r>
        <w:rPr>
          <w:rFonts w:ascii="Arial" w:hAnsi="Arial"/>
          <w:color w:val="231F20"/>
          <w:spacing w:val="-2"/>
          <w:w w:val="110"/>
          <w:sz w:val="14"/>
        </w:rPr>
        <w:t>lh</w:t>
      </w:r>
      <w:r>
        <w:rPr>
          <w:rFonts w:ascii="Arial" w:hAnsi="Arial"/>
          <w:color w:val="231F20"/>
          <w:spacing w:val="-3"/>
          <w:w w:val="110"/>
          <w:sz w:val="14"/>
        </w:rPr>
        <w:t>a</w:t>
      </w:r>
      <w:r>
        <w:rPr>
          <w:rFonts w:ascii="Arial" w:hAnsi="Arial"/>
          <w:color w:val="231F20"/>
          <w:spacing w:val="-2"/>
          <w:w w:val="110"/>
          <w:sz w:val="14"/>
        </w:rPr>
        <w:t>tó</w:t>
      </w:r>
      <w:r>
        <w:rPr>
          <w:rFonts w:ascii="Arial" w:hAnsi="Arial"/>
          <w:color w:val="231F20"/>
          <w:spacing w:val="29"/>
          <w:w w:val="116"/>
          <w:sz w:val="14"/>
        </w:rPr>
        <w:t> 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xp</w:t>
      </w:r>
      <w:r>
        <w:rPr>
          <w:rFonts w:ascii="Arial" w:hAnsi="Arial"/>
          <w:color w:val="231F20"/>
          <w:spacing w:val="-3"/>
          <w:w w:val="110"/>
          <w:sz w:val="14"/>
        </w:rPr>
        <w:t>a</w:t>
      </w:r>
      <w:r>
        <w:rPr>
          <w:rFonts w:ascii="Arial" w:hAnsi="Arial"/>
          <w:color w:val="231F20"/>
          <w:spacing w:val="-2"/>
          <w:w w:val="110"/>
          <w:sz w:val="14"/>
        </w:rPr>
        <w:t>nd</w:t>
      </w:r>
      <w:r>
        <w:rPr>
          <w:rFonts w:ascii="Arial" w:hAnsi="Arial"/>
          <w:color w:val="231F20"/>
          <w:spacing w:val="-3"/>
          <w:w w:val="110"/>
          <w:sz w:val="14"/>
        </w:rPr>
        <w:t>á</w:t>
      </w:r>
      <w:r>
        <w:rPr>
          <w:rFonts w:ascii="Arial" w:hAnsi="Arial"/>
          <w:color w:val="231F20"/>
          <w:spacing w:val="-2"/>
          <w:w w:val="110"/>
          <w:sz w:val="14"/>
        </w:rPr>
        <w:t>lt</w:t>
      </w:r>
      <w:r>
        <w:rPr>
          <w:rFonts w:ascii="Arial" w:hAnsi="Arial"/>
          <w:color w:val="231F20"/>
          <w:spacing w:val="10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gr</w:t>
      </w:r>
      <w:r>
        <w:rPr>
          <w:rFonts w:ascii="Arial" w:hAnsi="Arial"/>
          <w:color w:val="231F20"/>
          <w:spacing w:val="-3"/>
          <w:w w:val="110"/>
          <w:sz w:val="14"/>
        </w:rPr>
        <w:t>a</w:t>
      </w:r>
      <w:r>
        <w:rPr>
          <w:rFonts w:ascii="Arial" w:hAnsi="Arial"/>
          <w:color w:val="231F20"/>
          <w:spacing w:val="-2"/>
          <w:w w:val="110"/>
          <w:sz w:val="14"/>
        </w:rPr>
        <w:t>fit</w:t>
      </w:r>
      <w:r>
        <w:rPr>
          <w:rFonts w:ascii="Arial" w:hAnsi="Arial"/>
          <w:color w:val="231F20"/>
          <w:spacing w:val="11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j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l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ntő</w:t>
      </w:r>
      <w:r>
        <w:rPr>
          <w:rFonts w:ascii="Arial" w:hAnsi="Arial"/>
          <w:color w:val="231F20"/>
          <w:spacing w:val="-3"/>
          <w:w w:val="110"/>
          <w:sz w:val="14"/>
        </w:rPr>
        <w:t>se</w:t>
      </w:r>
      <w:r>
        <w:rPr>
          <w:rFonts w:ascii="Arial" w:hAnsi="Arial"/>
          <w:color w:val="231F20"/>
          <w:spacing w:val="-2"/>
          <w:w w:val="110"/>
          <w:sz w:val="14"/>
        </w:rPr>
        <w:t>n</w:t>
      </w:r>
      <w:r>
        <w:rPr>
          <w:rFonts w:ascii="Arial" w:hAnsi="Arial"/>
          <w:color w:val="231F20"/>
          <w:spacing w:val="11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c</w:t>
      </w:r>
      <w:r>
        <w:rPr>
          <w:rFonts w:ascii="Arial" w:hAnsi="Arial"/>
          <w:color w:val="231F20"/>
          <w:spacing w:val="-3"/>
          <w:w w:val="110"/>
          <w:sz w:val="14"/>
        </w:rPr>
        <w:t>s</w:t>
      </w:r>
      <w:r>
        <w:rPr>
          <w:rFonts w:ascii="Arial" w:hAnsi="Arial"/>
          <w:color w:val="231F20"/>
          <w:spacing w:val="-2"/>
          <w:w w:val="110"/>
          <w:sz w:val="14"/>
        </w:rPr>
        <w:t>ökk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nti</w:t>
      </w:r>
      <w:r>
        <w:rPr>
          <w:rFonts w:ascii="Arial" w:hAnsi="Arial"/>
          <w:color w:val="231F20"/>
          <w:spacing w:val="11"/>
          <w:w w:val="110"/>
          <w:sz w:val="14"/>
        </w:rPr>
        <w:t> </w:t>
      </w:r>
      <w:r>
        <w:rPr>
          <w:rFonts w:ascii="Arial" w:hAnsi="Arial"/>
          <w:color w:val="231F20"/>
          <w:w w:val="110"/>
          <w:sz w:val="14"/>
        </w:rPr>
        <w:t>a</w:t>
      </w:r>
      <w:r>
        <w:rPr>
          <w:rFonts w:ascii="Arial" w:hAnsi="Arial"/>
          <w:color w:val="231F20"/>
          <w:spacing w:val="11"/>
          <w:w w:val="110"/>
          <w:sz w:val="14"/>
        </w:rPr>
        <w:t> </w:t>
      </w:r>
      <w:r>
        <w:rPr>
          <w:rFonts w:ascii="Arial" w:hAnsi="Arial"/>
          <w:color w:val="231F20"/>
          <w:spacing w:val="-1"/>
          <w:w w:val="110"/>
          <w:sz w:val="14"/>
        </w:rPr>
        <w:t>l</w:t>
      </w:r>
      <w:r>
        <w:rPr>
          <w:rFonts w:ascii="Arial" w:hAnsi="Arial"/>
          <w:color w:val="231F20"/>
          <w:spacing w:val="-2"/>
          <w:w w:val="110"/>
          <w:sz w:val="14"/>
        </w:rPr>
        <w:t>a</w:t>
      </w:r>
      <w:r>
        <w:rPr>
          <w:rFonts w:ascii="Arial" w:hAnsi="Arial"/>
          <w:color w:val="231F20"/>
          <w:spacing w:val="-1"/>
          <w:w w:val="110"/>
          <w:sz w:val="14"/>
        </w:rPr>
        <w:t>pok</w:t>
      </w:r>
      <w:r>
        <w:rPr>
          <w:rFonts w:ascii="Arial" w:hAnsi="Arial"/>
          <w:color w:val="231F20"/>
          <w:spacing w:val="51"/>
          <w:w w:val="113"/>
          <w:sz w:val="14"/>
        </w:rPr>
        <w:t> </w:t>
      </w:r>
      <w:r>
        <w:rPr>
          <w:rFonts w:ascii="Arial" w:hAnsi="Arial"/>
          <w:color w:val="231F20"/>
          <w:spacing w:val="-3"/>
          <w:w w:val="110"/>
          <w:sz w:val="14"/>
        </w:rPr>
        <w:t>s</w:t>
      </w:r>
      <w:r>
        <w:rPr>
          <w:rFonts w:ascii="Arial" w:hAnsi="Arial"/>
          <w:color w:val="231F20"/>
          <w:spacing w:val="-2"/>
          <w:w w:val="110"/>
          <w:sz w:val="14"/>
        </w:rPr>
        <w:t>úly</w:t>
      </w:r>
      <w:r>
        <w:rPr>
          <w:rFonts w:ascii="Arial" w:hAnsi="Arial"/>
          <w:color w:val="231F20"/>
          <w:spacing w:val="-3"/>
          <w:w w:val="110"/>
          <w:sz w:val="14"/>
        </w:rPr>
        <w:t>á</w:t>
      </w:r>
      <w:r>
        <w:rPr>
          <w:rFonts w:ascii="Arial" w:hAnsi="Arial"/>
          <w:color w:val="231F20"/>
          <w:spacing w:val="-2"/>
          <w:w w:val="110"/>
          <w:sz w:val="14"/>
        </w:rPr>
        <w:t>t</w:t>
      </w:r>
      <w:r>
        <w:rPr>
          <w:rFonts w:ascii="Arial" w:hAnsi="Arial"/>
          <w:color w:val="231F20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és</w:t>
      </w:r>
      <w:r>
        <w:rPr>
          <w:rFonts w:ascii="Arial" w:hAnsi="Arial"/>
          <w:color w:val="231F20"/>
          <w:spacing w:val="1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növ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li</w:t>
      </w:r>
      <w:r>
        <w:rPr>
          <w:rFonts w:ascii="Arial" w:hAnsi="Arial"/>
          <w:color w:val="231F20"/>
          <w:w w:val="110"/>
          <w:sz w:val="14"/>
        </w:rPr>
        <w:t> a</w:t>
      </w:r>
      <w:r>
        <w:rPr>
          <w:rFonts w:ascii="Arial" w:hAnsi="Arial"/>
          <w:color w:val="231F20"/>
          <w:spacing w:val="1"/>
          <w:w w:val="110"/>
          <w:sz w:val="14"/>
        </w:rPr>
        <w:t> </w:t>
      </w:r>
      <w:r>
        <w:rPr>
          <w:rFonts w:ascii="Arial" w:hAnsi="Arial"/>
          <w:color w:val="231F20"/>
          <w:spacing w:val="-3"/>
          <w:w w:val="110"/>
          <w:sz w:val="14"/>
        </w:rPr>
        <w:t>hőv</w:t>
      </w:r>
      <w:r>
        <w:rPr>
          <w:rFonts w:ascii="Arial" w:hAnsi="Arial"/>
          <w:color w:val="231F20"/>
          <w:spacing w:val="-4"/>
          <w:w w:val="110"/>
          <w:sz w:val="14"/>
        </w:rPr>
        <w:t>e</w:t>
      </w:r>
      <w:r>
        <w:rPr>
          <w:rFonts w:ascii="Arial" w:hAnsi="Arial"/>
          <w:color w:val="231F20"/>
          <w:spacing w:val="-3"/>
          <w:w w:val="110"/>
          <w:sz w:val="14"/>
        </w:rPr>
        <w:t>z</w:t>
      </w:r>
      <w:r>
        <w:rPr>
          <w:rFonts w:ascii="Arial" w:hAnsi="Arial"/>
          <w:color w:val="231F20"/>
          <w:spacing w:val="-4"/>
          <w:w w:val="110"/>
          <w:sz w:val="14"/>
        </w:rPr>
        <w:t>e</w:t>
      </w:r>
      <w:r>
        <w:rPr>
          <w:rFonts w:ascii="Arial" w:hAnsi="Arial"/>
          <w:color w:val="231F20"/>
          <w:spacing w:val="-3"/>
          <w:w w:val="110"/>
          <w:sz w:val="14"/>
        </w:rPr>
        <w:t>tő</w:t>
      </w:r>
      <w:r>
        <w:rPr>
          <w:rFonts w:ascii="Arial" w:hAnsi="Arial"/>
          <w:color w:val="231F20"/>
          <w:spacing w:val="1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k</w:t>
      </w:r>
      <w:r>
        <w:rPr>
          <w:rFonts w:ascii="Arial" w:hAnsi="Arial"/>
          <w:color w:val="231F20"/>
          <w:spacing w:val="-3"/>
          <w:w w:val="110"/>
          <w:sz w:val="14"/>
        </w:rPr>
        <w:t>é</w:t>
      </w:r>
      <w:r>
        <w:rPr>
          <w:rFonts w:ascii="Arial" w:hAnsi="Arial"/>
          <w:color w:val="231F20"/>
          <w:spacing w:val="-2"/>
          <w:w w:val="110"/>
          <w:sz w:val="14"/>
        </w:rPr>
        <w:t>p</w:t>
      </w:r>
      <w:r>
        <w:rPr>
          <w:rFonts w:ascii="Arial" w:hAnsi="Arial"/>
          <w:color w:val="231F20"/>
          <w:spacing w:val="-3"/>
          <w:w w:val="110"/>
          <w:sz w:val="14"/>
        </w:rPr>
        <w:t>essé</w:t>
      </w:r>
      <w:r>
        <w:rPr>
          <w:rFonts w:ascii="Arial" w:hAnsi="Arial"/>
          <w:color w:val="231F20"/>
          <w:spacing w:val="-2"/>
          <w:w w:val="110"/>
          <w:sz w:val="14"/>
        </w:rPr>
        <w:t>g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t</w:t>
      </w:r>
      <w:r>
        <w:rPr>
          <w:rFonts w:ascii="Arial" w:hAnsi="Arial"/>
          <w:sz w:val="14"/>
        </w:rPr>
      </w:r>
    </w:p>
    <w:p>
      <w:pPr>
        <w:spacing w:before="0"/>
        <w:ind w:left="114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/>
          <w:color w:val="231F20"/>
          <w:spacing w:val="-1"/>
          <w:w w:val="115"/>
          <w:sz w:val="14"/>
        </w:rPr>
        <w:t>(</w:t>
      </w:r>
      <w:r>
        <w:rPr>
          <w:rFonts w:ascii="Arial"/>
          <w:color w:val="231F20"/>
          <w:spacing w:val="-2"/>
          <w:w w:val="115"/>
          <w:sz w:val="14"/>
        </w:rPr>
        <w:t>&gt;</w:t>
      </w:r>
      <w:r>
        <w:rPr>
          <w:rFonts w:ascii="Arial"/>
          <w:color w:val="231F20"/>
          <w:spacing w:val="-1"/>
          <w:w w:val="115"/>
          <w:sz w:val="14"/>
        </w:rPr>
        <w:t>0</w:t>
      </w:r>
      <w:r>
        <w:rPr>
          <w:rFonts w:ascii="Arial"/>
          <w:color w:val="231F20"/>
          <w:spacing w:val="-2"/>
          <w:w w:val="115"/>
          <w:sz w:val="14"/>
        </w:rPr>
        <w:t>,52</w:t>
      </w:r>
      <w:r>
        <w:rPr>
          <w:rFonts w:ascii="Arial"/>
          <w:color w:val="231F20"/>
          <w:spacing w:val="4"/>
          <w:w w:val="115"/>
          <w:sz w:val="14"/>
        </w:rPr>
        <w:t> </w:t>
      </w:r>
      <w:r>
        <w:rPr>
          <w:rFonts w:ascii="Arial"/>
          <w:color w:val="231F20"/>
          <w:spacing w:val="-3"/>
          <w:w w:val="115"/>
          <w:sz w:val="14"/>
        </w:rPr>
        <w:t>W/m</w:t>
      </w:r>
      <w:r>
        <w:rPr>
          <w:rFonts w:ascii="Arial"/>
          <w:color w:val="231F20"/>
          <w:spacing w:val="-4"/>
          <w:w w:val="115"/>
          <w:sz w:val="14"/>
        </w:rPr>
        <w:t>K</w:t>
      </w:r>
      <w:r>
        <w:rPr>
          <w:rFonts w:ascii="Arial"/>
          <w:color w:val="231F20"/>
          <w:spacing w:val="-3"/>
          <w:w w:val="115"/>
          <w:sz w:val="14"/>
        </w:rPr>
        <w:t>)</w:t>
      </w:r>
      <w:r>
        <w:rPr>
          <w:rFonts w:ascii="Arial"/>
          <w:color w:val="231F20"/>
          <w:spacing w:val="-4"/>
          <w:w w:val="115"/>
          <w:sz w:val="14"/>
        </w:rPr>
        <w:t>.</w:t>
      </w:r>
      <w:r>
        <w:rPr>
          <w:rFonts w:ascii="Arial"/>
          <w:sz w:val="14"/>
        </w:rPr>
      </w:r>
    </w:p>
    <w:p>
      <w:pPr>
        <w:spacing w:line="247" w:lineRule="auto" w:before="85"/>
        <w:ind w:left="114" w:right="185" w:firstLine="0"/>
        <w:jc w:val="left"/>
        <w:rPr>
          <w:rFonts w:ascii="Trebuchet MS" w:hAnsi="Trebuchet MS" w:cs="Trebuchet MS" w:eastAsia="Trebuchet MS"/>
          <w:sz w:val="16"/>
          <w:szCs w:val="16"/>
        </w:rPr>
      </w:pPr>
      <w:r>
        <w:rPr>
          <w:w w:val="120"/>
        </w:rPr>
        <w:br w:type="column"/>
      </w:r>
      <w:r>
        <w:rPr>
          <w:rFonts w:ascii="Trebuchet MS" w:hAnsi="Trebuchet MS" w:cs="Trebuchet MS" w:eastAsia="Trebuchet MS"/>
          <w:b/>
          <w:bCs/>
          <w:color w:val="006CB7"/>
          <w:spacing w:val="-1"/>
          <w:w w:val="120"/>
          <w:sz w:val="16"/>
          <w:szCs w:val="16"/>
        </w:rPr>
        <w:t>RI</w:t>
      </w:r>
      <w:r>
        <w:rPr>
          <w:rFonts w:ascii="Trebuchet MS" w:hAnsi="Trebuchet MS" w:cs="Trebuchet MS" w:eastAsia="Trebuchet MS"/>
          <w:b/>
          <w:bCs/>
          <w:color w:val="006CB7"/>
          <w:spacing w:val="-2"/>
          <w:w w:val="120"/>
          <w:sz w:val="16"/>
          <w:szCs w:val="16"/>
        </w:rPr>
        <w:t>G</w:t>
      </w:r>
      <w:r>
        <w:rPr>
          <w:rFonts w:ascii="Trebuchet MS" w:hAnsi="Trebuchet MS" w:cs="Trebuchet MS" w:eastAsia="Trebuchet MS"/>
          <w:b/>
          <w:bCs/>
          <w:color w:val="006CB7"/>
          <w:spacing w:val="-1"/>
          <w:w w:val="120"/>
          <w:sz w:val="16"/>
          <w:szCs w:val="16"/>
        </w:rPr>
        <w:t>I</w:t>
      </w:r>
      <w:r>
        <w:rPr>
          <w:rFonts w:ascii="Trebuchet MS" w:hAnsi="Trebuchet MS" w:cs="Trebuchet MS" w:eastAsia="Trebuchet MS"/>
          <w:b/>
          <w:bCs/>
          <w:color w:val="006CB7"/>
          <w:spacing w:val="-2"/>
          <w:w w:val="120"/>
          <w:sz w:val="16"/>
          <w:szCs w:val="16"/>
        </w:rPr>
        <w:t>TO</w:t>
      </w:r>
      <w:r>
        <w:rPr>
          <w:rFonts w:ascii="Trebuchet MS" w:hAnsi="Trebuchet MS" w:cs="Trebuchet MS" w:eastAsia="Trebuchet MS"/>
          <w:b/>
          <w:bCs/>
          <w:color w:val="006CB7"/>
          <w:spacing w:val="-1"/>
          <w:w w:val="120"/>
          <w:sz w:val="16"/>
          <w:szCs w:val="16"/>
        </w:rPr>
        <w:t>N</w:t>
      </w:r>
      <w:r>
        <w:rPr>
          <w:rFonts w:ascii="Trebuchet MS" w:hAnsi="Trebuchet MS" w:cs="Trebuchet MS" w:eastAsia="Trebuchet MS"/>
          <w:b/>
          <w:bCs/>
          <w:color w:val="006CB7"/>
          <w:spacing w:val="-39"/>
          <w:w w:val="120"/>
          <w:sz w:val="16"/>
          <w:szCs w:val="16"/>
        </w:rPr>
        <w:t> </w:t>
      </w:r>
      <w:r>
        <w:rPr>
          <w:rFonts w:ascii="Trebuchet MS" w:hAnsi="Trebuchet MS" w:cs="Trebuchet MS" w:eastAsia="Trebuchet MS"/>
          <w:b/>
          <w:bCs/>
          <w:color w:val="006CB7"/>
          <w:spacing w:val="-1"/>
          <w:w w:val="120"/>
          <w:sz w:val="16"/>
          <w:szCs w:val="16"/>
        </w:rPr>
        <w:t>C</w:t>
      </w:r>
      <w:r>
        <w:rPr>
          <w:rFonts w:ascii="Trebuchet MS" w:hAnsi="Trebuchet MS" w:cs="Trebuchet MS" w:eastAsia="Trebuchet MS"/>
          <w:b/>
          <w:bCs/>
          <w:color w:val="006CB7"/>
          <w:spacing w:val="-2"/>
          <w:w w:val="120"/>
          <w:sz w:val="16"/>
          <w:szCs w:val="16"/>
        </w:rPr>
        <w:t>L</w:t>
      </w:r>
      <w:r>
        <w:rPr>
          <w:rFonts w:ascii="Trebuchet MS" w:hAnsi="Trebuchet MS" w:cs="Trebuchet MS" w:eastAsia="Trebuchet MS"/>
          <w:b/>
          <w:bCs/>
          <w:color w:val="006CB7"/>
          <w:spacing w:val="-1"/>
          <w:w w:val="120"/>
          <w:sz w:val="16"/>
          <w:szCs w:val="16"/>
        </w:rPr>
        <w:t>I</w:t>
      </w:r>
      <w:r>
        <w:rPr>
          <w:rFonts w:ascii="Trebuchet MS" w:hAnsi="Trebuchet MS" w:cs="Trebuchet MS" w:eastAsia="Trebuchet MS"/>
          <w:b/>
          <w:bCs/>
          <w:color w:val="006CB7"/>
          <w:spacing w:val="-2"/>
          <w:w w:val="120"/>
          <w:sz w:val="16"/>
          <w:szCs w:val="16"/>
        </w:rPr>
        <w:t>M</w:t>
      </w:r>
      <w:r>
        <w:rPr>
          <w:rFonts w:ascii="Trebuchet MS" w:hAnsi="Trebuchet MS" w:cs="Trebuchet MS" w:eastAsia="Trebuchet MS"/>
          <w:b/>
          <w:bCs/>
          <w:color w:val="006CB7"/>
          <w:spacing w:val="-1"/>
          <w:w w:val="120"/>
          <w:sz w:val="16"/>
          <w:szCs w:val="16"/>
        </w:rPr>
        <w:t>A</w:t>
      </w:r>
      <w:r>
        <w:rPr>
          <w:rFonts w:ascii="Trebuchet MS" w:hAnsi="Trebuchet MS" w:cs="Trebuchet MS" w:eastAsia="Trebuchet MS"/>
          <w:b/>
          <w:bCs/>
          <w:color w:val="006CB7"/>
          <w:spacing w:val="-2"/>
          <w:w w:val="120"/>
          <w:sz w:val="16"/>
          <w:szCs w:val="16"/>
        </w:rPr>
        <w:t>F</w:t>
      </w:r>
      <w:r>
        <w:rPr>
          <w:rFonts w:ascii="Trebuchet MS" w:hAnsi="Trebuchet MS" w:cs="Trebuchet MS" w:eastAsia="Trebuchet MS"/>
          <w:b/>
          <w:bCs/>
          <w:color w:val="006CB7"/>
          <w:spacing w:val="-1"/>
          <w:w w:val="120"/>
          <w:sz w:val="16"/>
          <w:szCs w:val="16"/>
        </w:rPr>
        <w:t>I</w:t>
      </w:r>
      <w:r>
        <w:rPr>
          <w:rFonts w:ascii="Trebuchet MS" w:hAnsi="Trebuchet MS" w:cs="Trebuchet MS" w:eastAsia="Trebuchet MS"/>
          <w:b/>
          <w:bCs/>
          <w:color w:val="006CB7"/>
          <w:spacing w:val="-2"/>
          <w:w w:val="120"/>
          <w:sz w:val="16"/>
          <w:szCs w:val="16"/>
        </w:rPr>
        <w:t>T</w:t>
      </w:r>
      <w:r>
        <w:rPr>
          <w:rFonts w:ascii="Trebuchet MS" w:hAnsi="Trebuchet MS" w:cs="Trebuchet MS" w:eastAsia="Trebuchet MS"/>
          <w:b/>
          <w:bCs/>
          <w:color w:val="006CB7"/>
          <w:spacing w:val="-39"/>
          <w:w w:val="120"/>
          <w:sz w:val="16"/>
          <w:szCs w:val="16"/>
        </w:rPr>
        <w:t> </w:t>
      </w:r>
      <w:r>
        <w:rPr>
          <w:rFonts w:ascii="Trebuchet MS" w:hAnsi="Trebuchet MS" w:cs="Trebuchet MS" w:eastAsia="Trebuchet MS"/>
          <w:b/>
          <w:bCs/>
          <w:color w:val="006CB7"/>
          <w:w w:val="120"/>
          <w:sz w:val="16"/>
          <w:szCs w:val="16"/>
        </w:rPr>
        <w:t>–</w:t>
      </w:r>
      <w:r>
        <w:rPr>
          <w:rFonts w:ascii="Trebuchet MS" w:hAnsi="Trebuchet MS" w:cs="Trebuchet MS" w:eastAsia="Trebuchet MS"/>
          <w:b/>
          <w:bCs/>
          <w:color w:val="006CB7"/>
          <w:spacing w:val="-38"/>
          <w:w w:val="120"/>
          <w:sz w:val="16"/>
          <w:szCs w:val="16"/>
        </w:rPr>
        <w:t> </w:t>
      </w:r>
      <w:r>
        <w:rPr>
          <w:rFonts w:ascii="Trebuchet MS" w:hAnsi="Trebuchet MS" w:cs="Trebuchet MS" w:eastAsia="Trebuchet MS"/>
          <w:b/>
          <w:bCs/>
          <w:color w:val="006CB7"/>
          <w:spacing w:val="-3"/>
          <w:w w:val="120"/>
          <w:sz w:val="16"/>
          <w:szCs w:val="16"/>
        </w:rPr>
        <w:t>PERF</w:t>
      </w:r>
      <w:r>
        <w:rPr>
          <w:rFonts w:ascii="Trebuchet MS" w:hAnsi="Trebuchet MS" w:cs="Trebuchet MS" w:eastAsia="Trebuchet MS"/>
          <w:b/>
          <w:bCs/>
          <w:color w:val="006CB7"/>
          <w:spacing w:val="-2"/>
          <w:w w:val="120"/>
          <w:sz w:val="16"/>
          <w:szCs w:val="16"/>
        </w:rPr>
        <w:t>O</w:t>
      </w:r>
      <w:r>
        <w:rPr>
          <w:rFonts w:ascii="Trebuchet MS" w:hAnsi="Trebuchet MS" w:cs="Trebuchet MS" w:eastAsia="Trebuchet MS"/>
          <w:b/>
          <w:bCs/>
          <w:color w:val="006CB7"/>
          <w:spacing w:val="-3"/>
          <w:w w:val="120"/>
          <w:sz w:val="16"/>
          <w:szCs w:val="16"/>
        </w:rPr>
        <w:t>R</w:t>
      </w:r>
      <w:r>
        <w:rPr>
          <w:rFonts w:ascii="Trebuchet MS" w:hAnsi="Trebuchet MS" w:cs="Trebuchet MS" w:eastAsia="Trebuchet MS"/>
          <w:b/>
          <w:bCs/>
          <w:color w:val="006CB7"/>
          <w:spacing w:val="-2"/>
          <w:w w:val="120"/>
          <w:sz w:val="16"/>
          <w:szCs w:val="16"/>
        </w:rPr>
        <w:t>Á</w:t>
      </w:r>
      <w:r>
        <w:rPr>
          <w:rFonts w:ascii="Trebuchet MS" w:hAnsi="Trebuchet MS" w:cs="Trebuchet MS" w:eastAsia="Trebuchet MS"/>
          <w:b/>
          <w:bCs/>
          <w:color w:val="006CB7"/>
          <w:spacing w:val="-3"/>
          <w:w w:val="120"/>
          <w:sz w:val="16"/>
          <w:szCs w:val="16"/>
        </w:rPr>
        <w:t>LT</w:t>
      </w:r>
      <w:r>
        <w:rPr>
          <w:rFonts w:ascii="Trebuchet MS" w:hAnsi="Trebuchet MS" w:cs="Trebuchet MS" w:eastAsia="Trebuchet MS"/>
          <w:b/>
          <w:bCs/>
          <w:color w:val="006CB7"/>
          <w:spacing w:val="29"/>
          <w:w w:val="105"/>
          <w:sz w:val="16"/>
          <w:szCs w:val="16"/>
        </w:rPr>
        <w:t> </w:t>
      </w:r>
      <w:r>
        <w:rPr>
          <w:rFonts w:ascii="Trebuchet MS" w:hAnsi="Trebuchet MS" w:cs="Trebuchet MS" w:eastAsia="Trebuchet MS"/>
          <w:b/>
          <w:bCs/>
          <w:color w:val="006CB7"/>
          <w:spacing w:val="-2"/>
          <w:w w:val="120"/>
          <w:sz w:val="16"/>
          <w:szCs w:val="16"/>
        </w:rPr>
        <w:t>ÉP</w:t>
      </w:r>
      <w:r>
        <w:rPr>
          <w:rFonts w:ascii="Trebuchet MS" w:hAnsi="Trebuchet MS" w:cs="Trebuchet MS" w:eastAsia="Trebuchet MS"/>
          <w:b/>
          <w:bCs/>
          <w:color w:val="006CB7"/>
          <w:spacing w:val="-1"/>
          <w:w w:val="120"/>
          <w:sz w:val="16"/>
          <w:szCs w:val="16"/>
        </w:rPr>
        <w:t>Í</w:t>
      </w:r>
      <w:r>
        <w:rPr>
          <w:rFonts w:ascii="Trebuchet MS" w:hAnsi="Trebuchet MS" w:cs="Trebuchet MS" w:eastAsia="Trebuchet MS"/>
          <w:b/>
          <w:bCs/>
          <w:color w:val="006CB7"/>
          <w:spacing w:val="-2"/>
          <w:w w:val="120"/>
          <w:sz w:val="16"/>
          <w:szCs w:val="16"/>
        </w:rPr>
        <w:t>T</w:t>
      </w:r>
      <w:r>
        <w:rPr>
          <w:rFonts w:ascii="Trebuchet MS" w:hAnsi="Trebuchet MS" w:cs="Trebuchet MS" w:eastAsia="Trebuchet MS"/>
          <w:b/>
          <w:bCs/>
          <w:color w:val="006CB7"/>
          <w:spacing w:val="-1"/>
          <w:w w:val="120"/>
          <w:sz w:val="16"/>
          <w:szCs w:val="16"/>
        </w:rPr>
        <w:t>Ő</w:t>
      </w:r>
      <w:r>
        <w:rPr>
          <w:rFonts w:ascii="Trebuchet MS" w:hAnsi="Trebuchet MS" w:cs="Trebuchet MS" w:eastAsia="Trebuchet MS"/>
          <w:b/>
          <w:bCs/>
          <w:color w:val="006CB7"/>
          <w:spacing w:val="-2"/>
          <w:w w:val="120"/>
          <w:sz w:val="16"/>
          <w:szCs w:val="16"/>
        </w:rPr>
        <w:t>LEME</w:t>
      </w:r>
      <w:r>
        <w:rPr>
          <w:rFonts w:ascii="Trebuchet MS" w:hAnsi="Trebuchet MS" w:cs="Trebuchet MS" w:eastAsia="Trebuchet MS"/>
          <w:b/>
          <w:bCs/>
          <w:color w:val="006CB7"/>
          <w:spacing w:val="-1"/>
          <w:w w:val="120"/>
          <w:sz w:val="16"/>
          <w:szCs w:val="16"/>
        </w:rPr>
        <w:t>ZEK</w:t>
      </w:r>
      <w:r>
        <w:rPr>
          <w:rFonts w:ascii="Trebuchet MS" w:hAnsi="Trebuchet MS" w:cs="Trebuchet MS" w:eastAsia="Trebuchet MS"/>
          <w:sz w:val="16"/>
          <w:szCs w:val="16"/>
        </w:rPr>
      </w:r>
    </w:p>
    <w:p>
      <w:pPr>
        <w:spacing w:line="250" w:lineRule="auto" w:before="51"/>
        <w:ind w:left="114" w:right="96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 w:hAnsi="Arial"/>
          <w:color w:val="231F20"/>
          <w:w w:val="110"/>
          <w:sz w:val="14"/>
        </w:rPr>
        <w:t>A</w:t>
      </w:r>
      <w:r>
        <w:rPr>
          <w:rFonts w:ascii="Arial" w:hAnsi="Arial"/>
          <w:color w:val="231F20"/>
          <w:spacing w:val="23"/>
          <w:w w:val="110"/>
          <w:sz w:val="14"/>
        </w:rPr>
        <w:t> </w:t>
      </w:r>
      <w:r>
        <w:rPr>
          <w:rFonts w:ascii="Arial" w:hAnsi="Arial"/>
          <w:color w:val="231F20"/>
          <w:spacing w:val="-3"/>
          <w:w w:val="110"/>
          <w:sz w:val="14"/>
        </w:rPr>
        <w:t>R</w:t>
      </w:r>
      <w:r>
        <w:rPr>
          <w:rFonts w:ascii="Arial" w:hAnsi="Arial"/>
          <w:color w:val="231F20"/>
          <w:spacing w:val="-2"/>
          <w:w w:val="110"/>
          <w:sz w:val="14"/>
        </w:rPr>
        <w:t>igiton</w:t>
      </w:r>
      <w:r>
        <w:rPr>
          <w:rFonts w:ascii="Arial" w:hAnsi="Arial"/>
          <w:color w:val="231F20"/>
          <w:spacing w:val="23"/>
          <w:w w:val="110"/>
          <w:sz w:val="14"/>
        </w:rPr>
        <w:t> </w:t>
      </w:r>
      <w:r>
        <w:rPr>
          <w:rFonts w:ascii="Arial" w:hAnsi="Arial"/>
          <w:color w:val="231F20"/>
          <w:spacing w:val="-3"/>
          <w:w w:val="110"/>
          <w:sz w:val="14"/>
        </w:rPr>
        <w:t>C</w:t>
      </w:r>
      <w:r>
        <w:rPr>
          <w:rFonts w:ascii="Arial" w:hAnsi="Arial"/>
          <w:color w:val="231F20"/>
          <w:spacing w:val="-2"/>
          <w:w w:val="110"/>
          <w:sz w:val="14"/>
        </w:rPr>
        <w:t>lim</w:t>
      </w:r>
      <w:r>
        <w:rPr>
          <w:rFonts w:ascii="Arial" w:hAnsi="Arial"/>
          <w:color w:val="231F20"/>
          <w:spacing w:val="-3"/>
          <w:w w:val="110"/>
          <w:sz w:val="14"/>
        </w:rPr>
        <w:t>a</w:t>
      </w:r>
      <w:r>
        <w:rPr>
          <w:rFonts w:ascii="Arial" w:hAnsi="Arial"/>
          <w:color w:val="231F20"/>
          <w:spacing w:val="-2"/>
          <w:w w:val="110"/>
          <w:sz w:val="14"/>
        </w:rPr>
        <w:t>fit</w:t>
      </w:r>
      <w:r>
        <w:rPr>
          <w:rFonts w:ascii="Arial" w:hAnsi="Arial"/>
          <w:color w:val="231F20"/>
          <w:spacing w:val="23"/>
          <w:w w:val="110"/>
          <w:sz w:val="14"/>
        </w:rPr>
        <w:t> </w:t>
      </w:r>
      <w:r>
        <w:rPr>
          <w:rFonts w:ascii="Arial" w:hAnsi="Arial"/>
          <w:color w:val="231F20"/>
          <w:spacing w:val="-3"/>
          <w:w w:val="110"/>
          <w:sz w:val="14"/>
        </w:rPr>
        <w:t>é</w:t>
      </w:r>
      <w:r>
        <w:rPr>
          <w:rFonts w:ascii="Arial" w:hAnsi="Arial"/>
          <w:color w:val="231F20"/>
          <w:spacing w:val="-2"/>
          <w:w w:val="110"/>
          <w:sz w:val="14"/>
        </w:rPr>
        <w:t>p</w:t>
      </w:r>
      <w:r>
        <w:rPr>
          <w:rFonts w:ascii="Arial" w:hAnsi="Arial"/>
          <w:color w:val="231F20"/>
          <w:spacing w:val="-3"/>
          <w:w w:val="110"/>
          <w:sz w:val="14"/>
        </w:rPr>
        <w:t>í</w:t>
      </w:r>
      <w:r>
        <w:rPr>
          <w:rFonts w:ascii="Arial" w:hAnsi="Arial"/>
          <w:color w:val="231F20"/>
          <w:spacing w:val="-2"/>
          <w:w w:val="110"/>
          <w:sz w:val="14"/>
        </w:rPr>
        <w:t>től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m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z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k</w:t>
      </w:r>
      <w:r>
        <w:rPr>
          <w:rFonts w:ascii="Arial" w:hAnsi="Arial"/>
          <w:color w:val="231F20"/>
          <w:spacing w:val="23"/>
          <w:w w:val="110"/>
          <w:sz w:val="14"/>
        </w:rPr>
        <w:t> </w:t>
      </w:r>
      <w:r>
        <w:rPr>
          <w:rFonts w:ascii="Arial" w:hAnsi="Arial"/>
          <w:color w:val="231F20"/>
          <w:spacing w:val="-1"/>
          <w:w w:val="110"/>
          <w:sz w:val="14"/>
        </w:rPr>
        <w:t>hűtő-fűtő</w:t>
      </w:r>
      <w:r>
        <w:rPr>
          <w:rFonts w:ascii="Arial" w:hAnsi="Arial"/>
          <w:color w:val="231F20"/>
          <w:spacing w:val="39"/>
          <w:w w:val="116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r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nd</w:t>
      </w:r>
      <w:r>
        <w:rPr>
          <w:rFonts w:ascii="Arial" w:hAnsi="Arial"/>
          <w:color w:val="231F20"/>
          <w:spacing w:val="-3"/>
          <w:w w:val="110"/>
          <w:sz w:val="14"/>
        </w:rPr>
        <w:t>s</w:t>
      </w:r>
      <w:r>
        <w:rPr>
          <w:rFonts w:ascii="Arial" w:hAnsi="Arial"/>
          <w:color w:val="231F20"/>
          <w:spacing w:val="-2"/>
          <w:w w:val="110"/>
          <w:sz w:val="14"/>
        </w:rPr>
        <w:t>z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r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k</w:t>
      </w:r>
      <w:r>
        <w:rPr>
          <w:rFonts w:ascii="Arial" w:hAnsi="Arial"/>
          <w:color w:val="231F20"/>
          <w:spacing w:val="-3"/>
          <w:w w:val="110"/>
          <w:sz w:val="14"/>
        </w:rPr>
        <w:t>he</w:t>
      </w:r>
      <w:r>
        <w:rPr>
          <w:rFonts w:ascii="Arial" w:hAnsi="Arial"/>
          <w:color w:val="231F20"/>
          <w:spacing w:val="-2"/>
          <w:w w:val="110"/>
          <w:sz w:val="14"/>
        </w:rPr>
        <w:t>z</w:t>
      </w:r>
      <w:r>
        <w:rPr>
          <w:rFonts w:ascii="Arial" w:hAnsi="Arial"/>
          <w:color w:val="231F20"/>
          <w:spacing w:val="10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l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tt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k</w:t>
      </w:r>
      <w:r>
        <w:rPr>
          <w:rFonts w:ascii="Arial" w:hAnsi="Arial"/>
          <w:color w:val="231F20"/>
          <w:spacing w:val="11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kif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jl</w:t>
      </w:r>
      <w:r>
        <w:rPr>
          <w:rFonts w:ascii="Arial" w:hAnsi="Arial"/>
          <w:color w:val="231F20"/>
          <w:spacing w:val="-3"/>
          <w:w w:val="110"/>
          <w:sz w:val="14"/>
        </w:rPr>
        <w:t>es</w:t>
      </w:r>
      <w:r>
        <w:rPr>
          <w:rFonts w:ascii="Arial" w:hAnsi="Arial"/>
          <w:color w:val="231F20"/>
          <w:spacing w:val="-2"/>
          <w:w w:val="110"/>
          <w:sz w:val="14"/>
        </w:rPr>
        <w:t>ztv</w:t>
      </w:r>
      <w:r>
        <w:rPr>
          <w:rFonts w:ascii="Arial" w:hAnsi="Arial"/>
          <w:color w:val="231F20"/>
          <w:spacing w:val="-3"/>
          <w:w w:val="110"/>
          <w:sz w:val="14"/>
        </w:rPr>
        <w:t>e,</w:t>
      </w:r>
      <w:r>
        <w:rPr>
          <w:rFonts w:ascii="Arial" w:hAnsi="Arial"/>
          <w:color w:val="231F20"/>
          <w:spacing w:val="11"/>
          <w:w w:val="110"/>
          <w:sz w:val="14"/>
        </w:rPr>
        <w:t> </w:t>
      </w:r>
      <w:r>
        <w:rPr>
          <w:rFonts w:ascii="Arial" w:hAnsi="Arial"/>
          <w:color w:val="231F20"/>
          <w:spacing w:val="-3"/>
          <w:w w:val="110"/>
          <w:sz w:val="14"/>
        </w:rPr>
        <w:t>a</w:t>
      </w:r>
      <w:r>
        <w:rPr>
          <w:rFonts w:ascii="Arial" w:hAnsi="Arial"/>
          <w:color w:val="231F20"/>
          <w:spacing w:val="-2"/>
          <w:w w:val="110"/>
          <w:sz w:val="14"/>
        </w:rPr>
        <w:t>zonb</w:t>
      </w:r>
      <w:r>
        <w:rPr>
          <w:rFonts w:ascii="Arial" w:hAnsi="Arial"/>
          <w:color w:val="231F20"/>
          <w:spacing w:val="-3"/>
          <w:w w:val="110"/>
          <w:sz w:val="14"/>
        </w:rPr>
        <w:t>a</w:t>
      </w:r>
      <w:r>
        <w:rPr>
          <w:rFonts w:ascii="Arial" w:hAnsi="Arial"/>
          <w:color w:val="231F20"/>
          <w:spacing w:val="-2"/>
          <w:w w:val="110"/>
          <w:sz w:val="14"/>
        </w:rPr>
        <w:t>n</w:t>
      </w:r>
      <w:r>
        <w:rPr>
          <w:rFonts w:ascii="Arial" w:hAnsi="Arial"/>
          <w:color w:val="231F20"/>
          <w:spacing w:val="53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kiv</w:t>
      </w:r>
      <w:r>
        <w:rPr>
          <w:rFonts w:ascii="Arial" w:hAnsi="Arial"/>
          <w:color w:val="231F20"/>
          <w:spacing w:val="-3"/>
          <w:w w:val="110"/>
          <w:sz w:val="14"/>
        </w:rPr>
        <w:t>ál</w:t>
      </w:r>
      <w:r>
        <w:rPr>
          <w:rFonts w:ascii="Arial" w:hAnsi="Arial"/>
          <w:color w:val="231F20"/>
          <w:spacing w:val="-2"/>
          <w:w w:val="110"/>
          <w:sz w:val="14"/>
        </w:rPr>
        <w:t>ó</w:t>
      </w:r>
      <w:r>
        <w:rPr>
          <w:rFonts w:ascii="Arial" w:hAnsi="Arial"/>
          <w:color w:val="231F20"/>
          <w:spacing w:val="1"/>
          <w:w w:val="110"/>
          <w:sz w:val="14"/>
        </w:rPr>
        <w:t> </w:t>
      </w:r>
      <w:r>
        <w:rPr>
          <w:rFonts w:ascii="Arial" w:hAnsi="Arial"/>
          <w:color w:val="231F20"/>
          <w:spacing w:val="-3"/>
          <w:w w:val="110"/>
          <w:sz w:val="14"/>
        </w:rPr>
        <w:t>hőv</w:t>
      </w:r>
      <w:r>
        <w:rPr>
          <w:rFonts w:ascii="Arial" w:hAnsi="Arial"/>
          <w:color w:val="231F20"/>
          <w:spacing w:val="-4"/>
          <w:w w:val="110"/>
          <w:sz w:val="14"/>
        </w:rPr>
        <w:t>e</w:t>
      </w:r>
      <w:r>
        <w:rPr>
          <w:rFonts w:ascii="Arial" w:hAnsi="Arial"/>
          <w:color w:val="231F20"/>
          <w:spacing w:val="-3"/>
          <w:w w:val="110"/>
          <w:sz w:val="14"/>
        </w:rPr>
        <w:t>z</w:t>
      </w:r>
      <w:r>
        <w:rPr>
          <w:rFonts w:ascii="Arial" w:hAnsi="Arial"/>
          <w:color w:val="231F20"/>
          <w:spacing w:val="-4"/>
          <w:w w:val="110"/>
          <w:sz w:val="14"/>
        </w:rPr>
        <w:t>e</w:t>
      </w:r>
      <w:r>
        <w:rPr>
          <w:rFonts w:ascii="Arial" w:hAnsi="Arial"/>
          <w:color w:val="231F20"/>
          <w:spacing w:val="-3"/>
          <w:w w:val="110"/>
          <w:sz w:val="14"/>
        </w:rPr>
        <w:t>t</w:t>
      </w:r>
      <w:r>
        <w:rPr>
          <w:rFonts w:ascii="Arial" w:hAnsi="Arial"/>
          <w:color w:val="231F20"/>
          <w:spacing w:val="-4"/>
          <w:w w:val="110"/>
          <w:sz w:val="14"/>
        </w:rPr>
        <w:t>és</w:t>
      </w:r>
      <w:r>
        <w:rPr>
          <w:rFonts w:ascii="Arial" w:hAnsi="Arial"/>
          <w:color w:val="231F20"/>
          <w:spacing w:val="-3"/>
          <w:w w:val="110"/>
          <w:sz w:val="14"/>
        </w:rPr>
        <w:t>i</w:t>
      </w:r>
      <w:r>
        <w:rPr>
          <w:rFonts w:ascii="Arial" w:hAnsi="Arial"/>
          <w:color w:val="231F20"/>
          <w:spacing w:val="2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k</w:t>
      </w:r>
      <w:r>
        <w:rPr>
          <w:rFonts w:ascii="Arial" w:hAnsi="Arial"/>
          <w:color w:val="231F20"/>
          <w:spacing w:val="-3"/>
          <w:w w:val="110"/>
          <w:sz w:val="14"/>
        </w:rPr>
        <w:t>é</w:t>
      </w:r>
      <w:r>
        <w:rPr>
          <w:rFonts w:ascii="Arial" w:hAnsi="Arial"/>
          <w:color w:val="231F20"/>
          <w:spacing w:val="-2"/>
          <w:w w:val="110"/>
          <w:sz w:val="14"/>
        </w:rPr>
        <w:t>p</w:t>
      </w:r>
      <w:r>
        <w:rPr>
          <w:rFonts w:ascii="Arial" w:hAnsi="Arial"/>
          <w:color w:val="231F20"/>
          <w:spacing w:val="-3"/>
          <w:w w:val="110"/>
          <w:sz w:val="14"/>
        </w:rPr>
        <w:t>essé</w:t>
      </w:r>
      <w:r>
        <w:rPr>
          <w:rFonts w:ascii="Arial" w:hAnsi="Arial"/>
          <w:color w:val="231F20"/>
          <w:spacing w:val="-2"/>
          <w:w w:val="110"/>
          <w:sz w:val="14"/>
        </w:rPr>
        <w:t>gük</w:t>
      </w:r>
      <w:r>
        <w:rPr>
          <w:rFonts w:ascii="Arial" w:hAnsi="Arial"/>
          <w:color w:val="231F20"/>
          <w:spacing w:val="2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és</w:t>
      </w:r>
      <w:r>
        <w:rPr>
          <w:rFonts w:ascii="Arial" w:hAnsi="Arial"/>
          <w:color w:val="231F20"/>
          <w:spacing w:val="2"/>
          <w:w w:val="110"/>
          <w:sz w:val="14"/>
        </w:rPr>
        <w:t> </w:t>
      </w:r>
      <w:r>
        <w:rPr>
          <w:rFonts w:ascii="Arial" w:hAnsi="Arial"/>
          <w:color w:val="231F20"/>
          <w:spacing w:val="-1"/>
          <w:w w:val="110"/>
          <w:sz w:val="14"/>
        </w:rPr>
        <w:t>ki</w:t>
      </w:r>
      <w:r>
        <w:rPr>
          <w:rFonts w:ascii="Arial" w:hAnsi="Arial"/>
          <w:color w:val="231F20"/>
          <w:spacing w:val="-2"/>
          <w:w w:val="110"/>
          <w:sz w:val="14"/>
        </w:rPr>
        <w:t>s</w:t>
      </w:r>
      <w:r>
        <w:rPr>
          <w:rFonts w:ascii="Arial" w:hAnsi="Arial"/>
          <w:color w:val="231F20"/>
          <w:spacing w:val="2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töm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gük</w:t>
      </w:r>
      <w:r>
        <w:rPr>
          <w:rFonts w:ascii="Arial" w:hAnsi="Arial"/>
          <w:color w:val="231F20"/>
          <w:spacing w:val="52"/>
          <w:w w:val="112"/>
          <w:sz w:val="14"/>
        </w:rPr>
        <w:t> </w:t>
      </w:r>
      <w:r>
        <w:rPr>
          <w:rFonts w:ascii="Arial" w:hAnsi="Arial"/>
          <w:color w:val="231F20"/>
          <w:spacing w:val="-1"/>
          <w:w w:val="110"/>
          <w:sz w:val="14"/>
        </w:rPr>
        <w:t>m</w:t>
      </w:r>
      <w:r>
        <w:rPr>
          <w:rFonts w:ascii="Arial" w:hAnsi="Arial"/>
          <w:color w:val="231F20"/>
          <w:spacing w:val="-2"/>
          <w:w w:val="110"/>
          <w:sz w:val="14"/>
        </w:rPr>
        <w:t>e</w:t>
      </w:r>
      <w:r>
        <w:rPr>
          <w:rFonts w:ascii="Arial" w:hAnsi="Arial"/>
          <w:color w:val="231F20"/>
          <w:spacing w:val="-1"/>
          <w:w w:val="110"/>
          <w:sz w:val="14"/>
        </w:rPr>
        <w:t>ll</w:t>
      </w:r>
      <w:r>
        <w:rPr>
          <w:rFonts w:ascii="Arial" w:hAnsi="Arial"/>
          <w:color w:val="231F20"/>
          <w:spacing w:val="-2"/>
          <w:w w:val="110"/>
          <w:sz w:val="14"/>
        </w:rPr>
        <w:t>e</w:t>
      </w:r>
      <w:r>
        <w:rPr>
          <w:rFonts w:ascii="Arial" w:hAnsi="Arial"/>
          <w:color w:val="231F20"/>
          <w:spacing w:val="-1"/>
          <w:w w:val="110"/>
          <w:sz w:val="14"/>
        </w:rPr>
        <w:t>tt</w:t>
      </w:r>
      <w:r>
        <w:rPr>
          <w:rFonts w:ascii="Arial" w:hAnsi="Arial"/>
          <w:color w:val="231F20"/>
          <w:spacing w:val="-2"/>
          <w:w w:val="110"/>
          <w:sz w:val="14"/>
        </w:rPr>
        <w:t>,</w:t>
      </w:r>
      <w:r>
        <w:rPr>
          <w:rFonts w:ascii="Arial" w:hAnsi="Arial"/>
          <w:color w:val="231F20"/>
          <w:spacing w:val="-3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kiv</w:t>
      </w:r>
      <w:r>
        <w:rPr>
          <w:rFonts w:ascii="Arial" w:hAnsi="Arial"/>
          <w:color w:val="231F20"/>
          <w:spacing w:val="-3"/>
          <w:w w:val="110"/>
          <w:sz w:val="14"/>
        </w:rPr>
        <w:t>á</w:t>
      </w:r>
      <w:r>
        <w:rPr>
          <w:rFonts w:ascii="Arial" w:hAnsi="Arial"/>
          <w:color w:val="231F20"/>
          <w:spacing w:val="-2"/>
          <w:w w:val="110"/>
          <w:sz w:val="14"/>
        </w:rPr>
        <w:t>ló </w:t>
      </w:r>
      <w:r>
        <w:rPr>
          <w:rFonts w:ascii="Arial" w:hAnsi="Arial"/>
          <w:color w:val="231F20"/>
          <w:w w:val="110"/>
          <w:sz w:val="14"/>
        </w:rPr>
        <w:t>a</w:t>
      </w:r>
      <w:r>
        <w:rPr>
          <w:rFonts w:ascii="Arial" w:hAnsi="Arial"/>
          <w:color w:val="231F20"/>
          <w:spacing w:val="-2"/>
          <w:w w:val="110"/>
          <w:sz w:val="14"/>
        </w:rPr>
        <w:t> h</w:t>
      </w:r>
      <w:r>
        <w:rPr>
          <w:rFonts w:ascii="Arial" w:hAnsi="Arial"/>
          <w:color w:val="231F20"/>
          <w:spacing w:val="-3"/>
          <w:w w:val="110"/>
          <w:sz w:val="14"/>
        </w:rPr>
        <w:t>an</w:t>
      </w:r>
      <w:r>
        <w:rPr>
          <w:rFonts w:ascii="Arial" w:hAnsi="Arial"/>
          <w:color w:val="231F20"/>
          <w:spacing w:val="-2"/>
          <w:w w:val="110"/>
          <w:sz w:val="14"/>
        </w:rPr>
        <w:t>gelnyelő k</w:t>
      </w:r>
      <w:r>
        <w:rPr>
          <w:rFonts w:ascii="Arial" w:hAnsi="Arial"/>
          <w:color w:val="231F20"/>
          <w:spacing w:val="-3"/>
          <w:w w:val="110"/>
          <w:sz w:val="14"/>
        </w:rPr>
        <w:t>é</w:t>
      </w:r>
      <w:r>
        <w:rPr>
          <w:rFonts w:ascii="Arial" w:hAnsi="Arial"/>
          <w:color w:val="231F20"/>
          <w:spacing w:val="-2"/>
          <w:w w:val="110"/>
          <w:sz w:val="14"/>
        </w:rPr>
        <w:t>pe</w:t>
      </w:r>
      <w:r>
        <w:rPr>
          <w:rFonts w:ascii="Arial" w:hAnsi="Arial"/>
          <w:color w:val="231F20"/>
          <w:spacing w:val="-3"/>
          <w:w w:val="110"/>
          <w:sz w:val="14"/>
        </w:rPr>
        <w:t>ss</w:t>
      </w:r>
      <w:r>
        <w:rPr>
          <w:rFonts w:ascii="Arial" w:hAnsi="Arial"/>
          <w:color w:val="231F20"/>
          <w:spacing w:val="-2"/>
          <w:w w:val="110"/>
          <w:sz w:val="14"/>
        </w:rPr>
        <w:t>égük </w:t>
      </w:r>
      <w:r>
        <w:rPr>
          <w:rFonts w:ascii="Arial" w:hAnsi="Arial"/>
          <w:color w:val="231F20"/>
          <w:spacing w:val="-1"/>
          <w:w w:val="110"/>
          <w:sz w:val="14"/>
        </w:rPr>
        <w:t>i</w:t>
      </w:r>
      <w:r>
        <w:rPr>
          <w:rFonts w:ascii="Arial" w:hAnsi="Arial"/>
          <w:color w:val="231F20"/>
          <w:spacing w:val="-2"/>
          <w:w w:val="110"/>
          <w:sz w:val="14"/>
        </w:rPr>
        <w:t>s.</w:t>
      </w:r>
      <w:r>
        <w:rPr>
          <w:rFonts w:ascii="Arial" w:hAnsi="Arial"/>
          <w:sz w:val="14"/>
        </w:rPr>
      </w:r>
    </w:p>
    <w:p>
      <w:pPr>
        <w:spacing w:line="250" w:lineRule="auto" w:before="0"/>
        <w:ind w:left="114" w:right="96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 w:hAnsi="Arial"/>
          <w:color w:val="231F20"/>
          <w:w w:val="115"/>
          <w:sz w:val="14"/>
        </w:rPr>
        <w:t>A</w:t>
      </w:r>
      <w:r>
        <w:rPr>
          <w:rFonts w:ascii="Arial" w:hAnsi="Arial"/>
          <w:color w:val="231F20"/>
          <w:spacing w:val="-20"/>
          <w:w w:val="115"/>
          <w:sz w:val="14"/>
        </w:rPr>
        <w:t> </w:t>
      </w:r>
      <w:r>
        <w:rPr>
          <w:rFonts w:ascii="Arial" w:hAnsi="Arial"/>
          <w:color w:val="231F20"/>
          <w:spacing w:val="-2"/>
          <w:w w:val="115"/>
          <w:sz w:val="14"/>
        </w:rPr>
        <w:t>gip</w:t>
      </w:r>
      <w:r>
        <w:rPr>
          <w:rFonts w:ascii="Arial" w:hAnsi="Arial"/>
          <w:color w:val="231F20"/>
          <w:spacing w:val="-3"/>
          <w:w w:val="115"/>
          <w:sz w:val="14"/>
        </w:rPr>
        <w:t>sz</w:t>
      </w:r>
      <w:r>
        <w:rPr>
          <w:rFonts w:ascii="Arial" w:hAnsi="Arial"/>
          <w:color w:val="231F20"/>
          <w:spacing w:val="-2"/>
          <w:w w:val="115"/>
          <w:sz w:val="14"/>
        </w:rPr>
        <w:t>m</w:t>
      </w:r>
      <w:r>
        <w:rPr>
          <w:rFonts w:ascii="Arial" w:hAnsi="Arial"/>
          <w:color w:val="231F20"/>
          <w:spacing w:val="-3"/>
          <w:w w:val="115"/>
          <w:sz w:val="14"/>
        </w:rPr>
        <w:t>a</w:t>
      </w:r>
      <w:r>
        <w:rPr>
          <w:rFonts w:ascii="Arial" w:hAnsi="Arial"/>
          <w:color w:val="231F20"/>
          <w:spacing w:val="-2"/>
          <w:w w:val="115"/>
          <w:sz w:val="14"/>
        </w:rPr>
        <w:t>gb</w:t>
      </w:r>
      <w:r>
        <w:rPr>
          <w:rFonts w:ascii="Arial" w:hAnsi="Arial"/>
          <w:color w:val="231F20"/>
          <w:spacing w:val="-3"/>
          <w:w w:val="115"/>
          <w:sz w:val="14"/>
        </w:rPr>
        <w:t>an</w:t>
      </w:r>
      <w:r>
        <w:rPr>
          <w:rFonts w:ascii="Arial" w:hAnsi="Arial"/>
          <w:color w:val="231F20"/>
          <w:spacing w:val="-19"/>
          <w:w w:val="115"/>
          <w:sz w:val="14"/>
        </w:rPr>
        <w:t> </w:t>
      </w:r>
      <w:r>
        <w:rPr>
          <w:rFonts w:ascii="Arial" w:hAnsi="Arial"/>
          <w:color w:val="231F20"/>
          <w:spacing w:val="-2"/>
          <w:w w:val="115"/>
          <w:sz w:val="14"/>
        </w:rPr>
        <w:t>t</w:t>
      </w:r>
      <w:r>
        <w:rPr>
          <w:rFonts w:ascii="Arial" w:hAnsi="Arial"/>
          <w:color w:val="231F20"/>
          <w:spacing w:val="-3"/>
          <w:w w:val="115"/>
          <w:sz w:val="14"/>
        </w:rPr>
        <w:t>a</w:t>
      </w:r>
      <w:r>
        <w:rPr>
          <w:rFonts w:ascii="Arial" w:hAnsi="Arial"/>
          <w:color w:val="231F20"/>
          <w:spacing w:val="-2"/>
          <w:w w:val="115"/>
          <w:sz w:val="14"/>
        </w:rPr>
        <w:t>l</w:t>
      </w:r>
      <w:r>
        <w:rPr>
          <w:rFonts w:ascii="Arial" w:hAnsi="Arial"/>
          <w:color w:val="231F20"/>
          <w:spacing w:val="-3"/>
          <w:w w:val="115"/>
          <w:sz w:val="14"/>
        </w:rPr>
        <w:t>á</w:t>
      </w:r>
      <w:r>
        <w:rPr>
          <w:rFonts w:ascii="Arial" w:hAnsi="Arial"/>
          <w:color w:val="231F20"/>
          <w:spacing w:val="-2"/>
          <w:w w:val="115"/>
          <w:sz w:val="14"/>
        </w:rPr>
        <w:t>l</w:t>
      </w:r>
      <w:r>
        <w:rPr>
          <w:rFonts w:ascii="Arial" w:hAnsi="Arial"/>
          <w:color w:val="231F20"/>
          <w:spacing w:val="-3"/>
          <w:w w:val="115"/>
          <w:sz w:val="14"/>
        </w:rPr>
        <w:t>ha</w:t>
      </w:r>
      <w:r>
        <w:rPr>
          <w:rFonts w:ascii="Arial" w:hAnsi="Arial"/>
          <w:color w:val="231F20"/>
          <w:spacing w:val="-2"/>
          <w:w w:val="115"/>
          <w:sz w:val="14"/>
        </w:rPr>
        <w:t>tó</w:t>
      </w:r>
      <w:r>
        <w:rPr>
          <w:rFonts w:ascii="Arial" w:hAnsi="Arial"/>
          <w:color w:val="231F20"/>
          <w:spacing w:val="-19"/>
          <w:w w:val="115"/>
          <w:sz w:val="14"/>
        </w:rPr>
        <w:t> </w:t>
      </w:r>
      <w:r>
        <w:rPr>
          <w:rFonts w:ascii="Arial" w:hAnsi="Arial"/>
          <w:color w:val="231F20"/>
          <w:spacing w:val="-2"/>
          <w:w w:val="115"/>
          <w:sz w:val="14"/>
        </w:rPr>
        <w:t>gip</w:t>
      </w:r>
      <w:r>
        <w:rPr>
          <w:rFonts w:ascii="Arial" w:hAnsi="Arial"/>
          <w:color w:val="231F20"/>
          <w:spacing w:val="-3"/>
          <w:w w:val="115"/>
          <w:sz w:val="14"/>
        </w:rPr>
        <w:t>sz</w:t>
      </w:r>
      <w:r>
        <w:rPr>
          <w:rFonts w:ascii="Arial" w:hAnsi="Arial"/>
          <w:color w:val="231F20"/>
          <w:spacing w:val="-2"/>
          <w:w w:val="115"/>
          <w:sz w:val="14"/>
        </w:rPr>
        <w:t>őrl</w:t>
      </w:r>
      <w:r>
        <w:rPr>
          <w:rFonts w:ascii="Arial" w:hAnsi="Arial"/>
          <w:color w:val="231F20"/>
          <w:spacing w:val="-3"/>
          <w:w w:val="115"/>
          <w:sz w:val="14"/>
        </w:rPr>
        <w:t>e</w:t>
      </w:r>
      <w:r>
        <w:rPr>
          <w:rFonts w:ascii="Arial" w:hAnsi="Arial"/>
          <w:color w:val="231F20"/>
          <w:spacing w:val="-2"/>
          <w:w w:val="115"/>
          <w:sz w:val="14"/>
        </w:rPr>
        <w:t>m</w:t>
      </w:r>
      <w:r>
        <w:rPr>
          <w:rFonts w:ascii="Arial" w:hAnsi="Arial"/>
          <w:color w:val="231F20"/>
          <w:spacing w:val="-3"/>
          <w:w w:val="115"/>
          <w:sz w:val="14"/>
        </w:rPr>
        <w:t>én</w:t>
      </w:r>
      <w:r>
        <w:rPr>
          <w:rFonts w:ascii="Arial" w:hAnsi="Arial"/>
          <w:color w:val="231F20"/>
          <w:spacing w:val="-2"/>
          <w:w w:val="115"/>
          <w:sz w:val="14"/>
        </w:rPr>
        <w:t>y</w:t>
      </w:r>
      <w:r>
        <w:rPr>
          <w:rFonts w:ascii="Arial" w:hAnsi="Arial"/>
          <w:color w:val="231F20"/>
          <w:spacing w:val="-3"/>
          <w:w w:val="115"/>
          <w:sz w:val="14"/>
        </w:rPr>
        <w:t>en</w:t>
      </w:r>
      <w:r>
        <w:rPr>
          <w:rFonts w:ascii="Arial" w:hAnsi="Arial"/>
          <w:color w:val="231F20"/>
          <w:spacing w:val="-19"/>
          <w:w w:val="115"/>
          <w:sz w:val="14"/>
        </w:rPr>
        <w:t> </w:t>
      </w:r>
      <w:r>
        <w:rPr>
          <w:rFonts w:ascii="Arial" w:hAnsi="Arial"/>
          <w:color w:val="231F20"/>
          <w:spacing w:val="-1"/>
          <w:w w:val="115"/>
          <w:sz w:val="14"/>
        </w:rPr>
        <w:t>t</w:t>
      </w:r>
      <w:r>
        <w:rPr>
          <w:rFonts w:ascii="Arial" w:hAnsi="Arial"/>
          <w:color w:val="231F20"/>
          <w:spacing w:val="-2"/>
          <w:w w:val="115"/>
          <w:sz w:val="14"/>
        </w:rPr>
        <w:t>ú</w:t>
      </w:r>
      <w:r>
        <w:rPr>
          <w:rFonts w:ascii="Arial" w:hAnsi="Arial"/>
          <w:color w:val="231F20"/>
          <w:spacing w:val="-1"/>
          <w:w w:val="115"/>
          <w:sz w:val="14"/>
        </w:rPr>
        <w:t>l</w:t>
      </w:r>
      <w:r>
        <w:rPr>
          <w:rFonts w:ascii="Arial" w:hAnsi="Arial"/>
          <w:color w:val="231F20"/>
          <w:spacing w:val="-2"/>
          <w:w w:val="115"/>
          <w:sz w:val="14"/>
        </w:rPr>
        <w:t>,</w:t>
      </w:r>
      <w:r>
        <w:rPr>
          <w:rFonts w:ascii="Arial" w:hAnsi="Arial"/>
          <w:color w:val="231F20"/>
          <w:spacing w:val="47"/>
          <w:w w:val="88"/>
          <w:sz w:val="14"/>
        </w:rPr>
        <w:t> </w:t>
      </w:r>
      <w:r>
        <w:rPr>
          <w:rFonts w:ascii="Arial" w:hAnsi="Arial"/>
          <w:color w:val="231F20"/>
          <w:spacing w:val="-2"/>
          <w:w w:val="115"/>
          <w:sz w:val="14"/>
        </w:rPr>
        <w:t>t</w:t>
      </w:r>
      <w:r>
        <w:rPr>
          <w:rFonts w:ascii="Arial" w:hAnsi="Arial"/>
          <w:color w:val="231F20"/>
          <w:spacing w:val="-3"/>
          <w:w w:val="115"/>
          <w:sz w:val="14"/>
        </w:rPr>
        <w:t>e</w:t>
      </w:r>
      <w:r>
        <w:rPr>
          <w:rFonts w:ascii="Arial" w:hAnsi="Arial"/>
          <w:color w:val="231F20"/>
          <w:spacing w:val="-2"/>
          <w:w w:val="115"/>
          <w:sz w:val="14"/>
        </w:rPr>
        <w:t>lj</w:t>
      </w:r>
      <w:r>
        <w:rPr>
          <w:rFonts w:ascii="Arial" w:hAnsi="Arial"/>
          <w:color w:val="231F20"/>
          <w:spacing w:val="-3"/>
          <w:w w:val="115"/>
          <w:sz w:val="14"/>
        </w:rPr>
        <w:t>es</w:t>
      </w:r>
      <w:r>
        <w:rPr>
          <w:rFonts w:ascii="Arial" w:hAnsi="Arial"/>
          <w:color w:val="231F20"/>
          <w:spacing w:val="-15"/>
          <w:w w:val="115"/>
          <w:sz w:val="14"/>
        </w:rPr>
        <w:t> </w:t>
      </w:r>
      <w:r>
        <w:rPr>
          <w:rFonts w:ascii="Arial" w:hAnsi="Arial"/>
          <w:color w:val="231F20"/>
          <w:spacing w:val="-2"/>
          <w:w w:val="115"/>
          <w:sz w:val="14"/>
        </w:rPr>
        <w:t>f</w:t>
      </w:r>
      <w:r>
        <w:rPr>
          <w:rFonts w:ascii="Arial" w:hAnsi="Arial"/>
          <w:color w:val="231F20"/>
          <w:spacing w:val="-3"/>
          <w:w w:val="115"/>
          <w:sz w:val="14"/>
        </w:rPr>
        <w:t>elü</w:t>
      </w:r>
      <w:r>
        <w:rPr>
          <w:rFonts w:ascii="Arial" w:hAnsi="Arial"/>
          <w:color w:val="231F20"/>
          <w:spacing w:val="-2"/>
          <w:w w:val="115"/>
          <w:sz w:val="14"/>
        </w:rPr>
        <w:t>l</w:t>
      </w:r>
      <w:r>
        <w:rPr>
          <w:rFonts w:ascii="Arial" w:hAnsi="Arial"/>
          <w:color w:val="231F20"/>
          <w:spacing w:val="-3"/>
          <w:w w:val="115"/>
          <w:sz w:val="14"/>
        </w:rPr>
        <w:t>e</w:t>
      </w:r>
      <w:r>
        <w:rPr>
          <w:rFonts w:ascii="Arial" w:hAnsi="Arial"/>
          <w:color w:val="231F20"/>
          <w:spacing w:val="-2"/>
          <w:w w:val="115"/>
          <w:sz w:val="14"/>
        </w:rPr>
        <w:t>t</w:t>
      </w:r>
      <w:r>
        <w:rPr>
          <w:rFonts w:ascii="Arial" w:hAnsi="Arial"/>
          <w:color w:val="231F20"/>
          <w:spacing w:val="-3"/>
          <w:w w:val="115"/>
          <w:sz w:val="14"/>
        </w:rPr>
        <w:t>ük</w:t>
      </w:r>
      <w:r>
        <w:rPr>
          <w:rFonts w:ascii="Arial" w:hAnsi="Arial"/>
          <w:color w:val="231F20"/>
          <w:spacing w:val="-2"/>
          <w:w w:val="115"/>
          <w:sz w:val="14"/>
        </w:rPr>
        <w:t>ö</w:t>
      </w:r>
      <w:r>
        <w:rPr>
          <w:rFonts w:ascii="Arial" w:hAnsi="Arial"/>
          <w:color w:val="231F20"/>
          <w:spacing w:val="-3"/>
          <w:w w:val="115"/>
          <w:sz w:val="14"/>
        </w:rPr>
        <w:t>n</w:t>
      </w:r>
      <w:r>
        <w:rPr>
          <w:rFonts w:ascii="Arial" w:hAnsi="Arial"/>
          <w:color w:val="231F20"/>
          <w:spacing w:val="-15"/>
          <w:w w:val="115"/>
          <w:sz w:val="14"/>
        </w:rPr>
        <w:t> </w:t>
      </w:r>
      <w:r>
        <w:rPr>
          <w:rFonts w:ascii="Arial" w:hAnsi="Arial"/>
          <w:color w:val="231F20"/>
          <w:spacing w:val="-1"/>
          <w:w w:val="115"/>
          <w:sz w:val="14"/>
        </w:rPr>
        <w:t>p</w:t>
      </w:r>
      <w:r>
        <w:rPr>
          <w:rFonts w:ascii="Arial" w:hAnsi="Arial"/>
          <w:color w:val="231F20"/>
          <w:spacing w:val="-2"/>
          <w:w w:val="115"/>
          <w:sz w:val="14"/>
        </w:rPr>
        <w:t>e</w:t>
      </w:r>
      <w:r>
        <w:rPr>
          <w:rFonts w:ascii="Arial" w:hAnsi="Arial"/>
          <w:color w:val="231F20"/>
          <w:spacing w:val="-1"/>
          <w:w w:val="115"/>
          <w:sz w:val="14"/>
        </w:rPr>
        <w:t>rfor</w:t>
      </w:r>
      <w:r>
        <w:rPr>
          <w:rFonts w:ascii="Arial" w:hAnsi="Arial"/>
          <w:color w:val="231F20"/>
          <w:spacing w:val="-2"/>
          <w:w w:val="115"/>
          <w:sz w:val="14"/>
        </w:rPr>
        <w:t>ál</w:t>
      </w:r>
      <w:r>
        <w:rPr>
          <w:rFonts w:ascii="Arial" w:hAnsi="Arial"/>
          <w:color w:val="231F20"/>
          <w:spacing w:val="-1"/>
          <w:w w:val="115"/>
          <w:sz w:val="14"/>
        </w:rPr>
        <w:t>tak</w:t>
      </w:r>
      <w:r>
        <w:rPr>
          <w:rFonts w:ascii="Arial" w:hAnsi="Arial"/>
          <w:color w:val="231F20"/>
          <w:spacing w:val="-2"/>
          <w:w w:val="115"/>
          <w:sz w:val="14"/>
        </w:rPr>
        <w:t>,</w:t>
      </w:r>
      <w:r>
        <w:rPr>
          <w:rFonts w:ascii="Arial" w:hAnsi="Arial"/>
          <w:color w:val="231F20"/>
          <w:spacing w:val="-14"/>
          <w:w w:val="115"/>
          <w:sz w:val="14"/>
        </w:rPr>
        <w:t> </w:t>
      </w:r>
      <w:r>
        <w:rPr>
          <w:rFonts w:ascii="Arial" w:hAnsi="Arial"/>
          <w:color w:val="231F20"/>
          <w:spacing w:val="-2"/>
          <w:w w:val="115"/>
          <w:sz w:val="14"/>
        </w:rPr>
        <w:t>v</w:t>
      </w:r>
      <w:r>
        <w:rPr>
          <w:rFonts w:ascii="Arial" w:hAnsi="Arial"/>
          <w:color w:val="231F20"/>
          <w:spacing w:val="-3"/>
          <w:w w:val="115"/>
          <w:sz w:val="14"/>
        </w:rPr>
        <w:t>ala</w:t>
      </w:r>
      <w:r>
        <w:rPr>
          <w:rFonts w:ascii="Arial" w:hAnsi="Arial"/>
          <w:color w:val="231F20"/>
          <w:spacing w:val="-2"/>
          <w:w w:val="115"/>
          <w:sz w:val="14"/>
        </w:rPr>
        <w:t>mi</w:t>
      </w:r>
      <w:r>
        <w:rPr>
          <w:rFonts w:ascii="Arial" w:hAnsi="Arial"/>
          <w:color w:val="231F20"/>
          <w:spacing w:val="-3"/>
          <w:w w:val="115"/>
          <w:sz w:val="14"/>
        </w:rPr>
        <w:t>n</w:t>
      </w:r>
      <w:r>
        <w:rPr>
          <w:rFonts w:ascii="Arial" w:hAnsi="Arial"/>
          <w:color w:val="231F20"/>
          <w:spacing w:val="-2"/>
          <w:w w:val="115"/>
          <w:sz w:val="14"/>
        </w:rPr>
        <w:t>t</w:t>
      </w:r>
      <w:r>
        <w:rPr>
          <w:rFonts w:ascii="Arial" w:hAnsi="Arial"/>
          <w:sz w:val="14"/>
        </w:rPr>
      </w:r>
    </w:p>
    <w:p>
      <w:pPr>
        <w:spacing w:line="250" w:lineRule="auto" w:before="0"/>
        <w:ind w:left="114" w:right="96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 w:hAnsi="Arial"/>
          <w:color w:val="231F20"/>
          <w:w w:val="110"/>
          <w:sz w:val="14"/>
        </w:rPr>
        <w:t>a</w:t>
      </w:r>
      <w:r>
        <w:rPr>
          <w:rFonts w:ascii="Arial" w:hAnsi="Arial"/>
          <w:color w:val="231F20"/>
          <w:spacing w:val="-1"/>
          <w:w w:val="110"/>
          <w:sz w:val="14"/>
        </w:rPr>
        <w:t> l</w:t>
      </w:r>
      <w:r>
        <w:rPr>
          <w:rFonts w:ascii="Arial" w:hAnsi="Arial"/>
          <w:color w:val="231F20"/>
          <w:spacing w:val="-2"/>
          <w:w w:val="110"/>
          <w:sz w:val="14"/>
        </w:rPr>
        <w:t>a</w:t>
      </w:r>
      <w:r>
        <w:rPr>
          <w:rFonts w:ascii="Arial" w:hAnsi="Arial"/>
          <w:color w:val="231F20"/>
          <w:spacing w:val="-1"/>
          <w:w w:val="110"/>
          <w:sz w:val="14"/>
        </w:rPr>
        <w:t>pok </w:t>
      </w:r>
      <w:r>
        <w:rPr>
          <w:rFonts w:ascii="Arial" w:hAnsi="Arial"/>
          <w:color w:val="231F20"/>
          <w:spacing w:val="-2"/>
          <w:w w:val="110"/>
          <w:sz w:val="14"/>
        </w:rPr>
        <w:t>h</w:t>
      </w:r>
      <w:r>
        <w:rPr>
          <w:rFonts w:ascii="Arial" w:hAnsi="Arial"/>
          <w:color w:val="231F20"/>
          <w:spacing w:val="-3"/>
          <w:w w:val="110"/>
          <w:sz w:val="14"/>
        </w:rPr>
        <w:t>á</w:t>
      </w:r>
      <w:r>
        <w:rPr>
          <w:rFonts w:ascii="Arial" w:hAnsi="Arial"/>
          <w:color w:val="231F20"/>
          <w:spacing w:val="-2"/>
          <w:w w:val="110"/>
          <w:sz w:val="14"/>
        </w:rPr>
        <w:t>told</w:t>
      </w:r>
      <w:r>
        <w:rPr>
          <w:rFonts w:ascii="Arial" w:hAnsi="Arial"/>
          <w:color w:val="231F20"/>
          <w:spacing w:val="-3"/>
          <w:w w:val="110"/>
          <w:sz w:val="14"/>
        </w:rPr>
        <w:t>a</w:t>
      </w:r>
      <w:r>
        <w:rPr>
          <w:rFonts w:ascii="Arial" w:hAnsi="Arial"/>
          <w:color w:val="231F20"/>
          <w:spacing w:val="-2"/>
          <w:w w:val="110"/>
          <w:sz w:val="14"/>
        </w:rPr>
        <w:t>l</w:t>
      </w:r>
      <w:r>
        <w:rPr>
          <w:rFonts w:ascii="Arial" w:hAnsi="Arial"/>
          <w:color w:val="231F20"/>
          <w:spacing w:val="-3"/>
          <w:w w:val="110"/>
          <w:sz w:val="14"/>
        </w:rPr>
        <w:t>á</w:t>
      </w:r>
      <w:r>
        <w:rPr>
          <w:rFonts w:ascii="Arial" w:hAnsi="Arial"/>
          <w:color w:val="231F20"/>
          <w:spacing w:val="-2"/>
          <w:w w:val="110"/>
          <w:sz w:val="14"/>
        </w:rPr>
        <w:t>n</w:t>
      </w:r>
      <w:r>
        <w:rPr>
          <w:rFonts w:ascii="Arial" w:hAnsi="Arial"/>
          <w:color w:val="231F20"/>
          <w:spacing w:val="-1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f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k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t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w w:val="110"/>
          <w:sz w:val="14"/>
        </w:rPr>
        <w:t> </w:t>
      </w:r>
      <w:r>
        <w:rPr>
          <w:rFonts w:ascii="Arial" w:hAnsi="Arial"/>
          <w:color w:val="231F20"/>
          <w:spacing w:val="-3"/>
          <w:w w:val="110"/>
          <w:sz w:val="14"/>
        </w:rPr>
        <w:t>a</w:t>
      </w:r>
      <w:r>
        <w:rPr>
          <w:rFonts w:ascii="Arial" w:hAnsi="Arial"/>
          <w:color w:val="231F20"/>
          <w:spacing w:val="-2"/>
          <w:w w:val="110"/>
          <w:sz w:val="14"/>
        </w:rPr>
        <w:t>ku</w:t>
      </w:r>
      <w:r>
        <w:rPr>
          <w:rFonts w:ascii="Arial" w:hAnsi="Arial"/>
          <w:color w:val="231F20"/>
          <w:spacing w:val="-3"/>
          <w:w w:val="110"/>
          <w:sz w:val="14"/>
        </w:rPr>
        <w:t>s</w:t>
      </w:r>
      <w:r>
        <w:rPr>
          <w:rFonts w:ascii="Arial" w:hAnsi="Arial"/>
          <w:color w:val="231F20"/>
          <w:spacing w:val="-2"/>
          <w:w w:val="110"/>
          <w:sz w:val="14"/>
        </w:rPr>
        <w:t>ztiku</w:t>
      </w:r>
      <w:r>
        <w:rPr>
          <w:rFonts w:ascii="Arial" w:hAnsi="Arial"/>
          <w:color w:val="231F20"/>
          <w:spacing w:val="-3"/>
          <w:w w:val="110"/>
          <w:sz w:val="14"/>
        </w:rPr>
        <w:t>s</w:t>
      </w:r>
      <w:r>
        <w:rPr>
          <w:rFonts w:ascii="Arial" w:hAnsi="Arial"/>
          <w:color w:val="231F20"/>
          <w:spacing w:val="-1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k</w:t>
      </w:r>
      <w:r>
        <w:rPr>
          <w:rFonts w:ascii="Arial" w:hAnsi="Arial"/>
          <w:color w:val="231F20"/>
          <w:spacing w:val="-3"/>
          <w:w w:val="110"/>
          <w:sz w:val="14"/>
        </w:rPr>
        <w:t>así</w:t>
      </w:r>
      <w:r>
        <w:rPr>
          <w:rFonts w:ascii="Arial" w:hAnsi="Arial"/>
          <w:color w:val="231F20"/>
          <w:spacing w:val="-2"/>
          <w:w w:val="110"/>
          <w:sz w:val="14"/>
        </w:rPr>
        <w:t>roz</w:t>
      </w:r>
      <w:r>
        <w:rPr>
          <w:rFonts w:ascii="Arial" w:hAnsi="Arial"/>
          <w:color w:val="231F20"/>
          <w:spacing w:val="-3"/>
          <w:w w:val="110"/>
          <w:sz w:val="14"/>
        </w:rPr>
        <w:t>ás</w:t>
      </w:r>
      <w:r>
        <w:rPr>
          <w:rFonts w:ascii="Arial" w:hAnsi="Arial"/>
          <w:color w:val="231F20"/>
          <w:spacing w:val="37"/>
          <w:w w:val="99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t</w:t>
      </w:r>
      <w:r>
        <w:rPr>
          <w:rFonts w:ascii="Arial" w:hAnsi="Arial"/>
          <w:color w:val="231F20"/>
          <w:spacing w:val="-3"/>
          <w:w w:val="110"/>
          <w:sz w:val="14"/>
        </w:rPr>
        <w:t>a</w:t>
      </w:r>
      <w:r>
        <w:rPr>
          <w:rFonts w:ascii="Arial" w:hAnsi="Arial"/>
          <w:color w:val="231F20"/>
          <w:spacing w:val="-2"/>
          <w:w w:val="110"/>
          <w:sz w:val="14"/>
        </w:rPr>
        <w:t>l</w:t>
      </w:r>
      <w:r>
        <w:rPr>
          <w:rFonts w:ascii="Arial" w:hAnsi="Arial"/>
          <w:color w:val="231F20"/>
          <w:spacing w:val="-3"/>
          <w:w w:val="110"/>
          <w:sz w:val="14"/>
        </w:rPr>
        <w:t>á</w:t>
      </w:r>
      <w:r>
        <w:rPr>
          <w:rFonts w:ascii="Arial" w:hAnsi="Arial"/>
          <w:color w:val="231F20"/>
          <w:spacing w:val="-2"/>
          <w:w w:val="110"/>
          <w:sz w:val="14"/>
        </w:rPr>
        <w:t>lh</w:t>
      </w:r>
      <w:r>
        <w:rPr>
          <w:rFonts w:ascii="Arial" w:hAnsi="Arial"/>
          <w:color w:val="231F20"/>
          <w:spacing w:val="-3"/>
          <w:w w:val="110"/>
          <w:sz w:val="14"/>
        </w:rPr>
        <w:t>a</w:t>
      </w:r>
      <w:r>
        <w:rPr>
          <w:rFonts w:ascii="Arial" w:hAnsi="Arial"/>
          <w:color w:val="231F20"/>
          <w:spacing w:val="-2"/>
          <w:w w:val="110"/>
          <w:sz w:val="14"/>
        </w:rPr>
        <w:t>tó</w:t>
      </w:r>
      <w:r>
        <w:rPr>
          <w:rFonts w:ascii="Arial" w:hAnsi="Arial"/>
          <w:color w:val="231F20"/>
          <w:spacing w:val="-3"/>
          <w:w w:val="110"/>
          <w:sz w:val="14"/>
        </w:rPr>
        <w:t>.</w:t>
      </w:r>
      <w:r>
        <w:rPr>
          <w:rFonts w:ascii="Arial" w:hAnsi="Arial"/>
          <w:color w:val="231F20"/>
          <w:spacing w:val="20"/>
          <w:w w:val="110"/>
          <w:sz w:val="14"/>
        </w:rPr>
        <w:t> </w:t>
      </w:r>
      <w:r>
        <w:rPr>
          <w:rFonts w:ascii="Arial" w:hAnsi="Arial"/>
          <w:color w:val="231F20"/>
          <w:w w:val="110"/>
          <w:sz w:val="14"/>
        </w:rPr>
        <w:t>A</w:t>
      </w:r>
      <w:r>
        <w:rPr>
          <w:rFonts w:ascii="Arial" w:hAnsi="Arial"/>
          <w:color w:val="231F20"/>
          <w:spacing w:val="20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mint</w:t>
      </w:r>
      <w:r>
        <w:rPr>
          <w:rFonts w:ascii="Arial" w:hAnsi="Arial"/>
          <w:color w:val="231F20"/>
          <w:spacing w:val="-3"/>
          <w:w w:val="110"/>
          <w:sz w:val="14"/>
        </w:rPr>
        <w:t>á</w:t>
      </w:r>
      <w:r>
        <w:rPr>
          <w:rFonts w:ascii="Arial" w:hAnsi="Arial"/>
          <w:color w:val="231F20"/>
          <w:spacing w:val="-2"/>
          <w:w w:val="110"/>
          <w:sz w:val="14"/>
        </w:rPr>
        <w:t>z</w:t>
      </w:r>
      <w:r>
        <w:rPr>
          <w:rFonts w:ascii="Arial" w:hAnsi="Arial"/>
          <w:color w:val="231F20"/>
          <w:spacing w:val="-3"/>
          <w:w w:val="110"/>
          <w:sz w:val="14"/>
        </w:rPr>
        <w:t>a</w:t>
      </w:r>
      <w:r>
        <w:rPr>
          <w:rFonts w:ascii="Arial" w:hAnsi="Arial"/>
          <w:color w:val="231F20"/>
          <w:spacing w:val="-2"/>
          <w:w w:val="110"/>
          <w:sz w:val="14"/>
        </w:rPr>
        <w:t>tok</w:t>
      </w:r>
      <w:r>
        <w:rPr>
          <w:rFonts w:ascii="Arial" w:hAnsi="Arial"/>
          <w:color w:val="231F20"/>
          <w:spacing w:val="20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mind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gyik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20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különböző</w:t>
      </w:r>
      <w:r>
        <w:rPr>
          <w:rFonts w:ascii="Arial" w:hAnsi="Arial"/>
          <w:color w:val="231F20"/>
          <w:spacing w:val="41"/>
          <w:w w:val="116"/>
          <w:sz w:val="14"/>
        </w:rPr>
        <w:t> </w:t>
      </w:r>
      <w:r>
        <w:rPr>
          <w:rFonts w:ascii="Arial" w:hAnsi="Arial"/>
          <w:color w:val="231F20"/>
          <w:spacing w:val="-1"/>
          <w:w w:val="110"/>
          <w:sz w:val="14"/>
        </w:rPr>
        <w:t>m</w:t>
      </w:r>
      <w:r>
        <w:rPr>
          <w:rFonts w:ascii="Arial" w:hAnsi="Arial"/>
          <w:color w:val="231F20"/>
          <w:spacing w:val="-2"/>
          <w:w w:val="110"/>
          <w:sz w:val="14"/>
        </w:rPr>
        <w:t>e</w:t>
      </w:r>
      <w:r>
        <w:rPr>
          <w:rFonts w:ascii="Arial" w:hAnsi="Arial"/>
          <w:color w:val="231F20"/>
          <w:spacing w:val="-1"/>
          <w:w w:val="110"/>
          <w:sz w:val="14"/>
        </w:rPr>
        <w:t>gj</w:t>
      </w:r>
      <w:r>
        <w:rPr>
          <w:rFonts w:ascii="Arial" w:hAnsi="Arial"/>
          <w:color w:val="231F20"/>
          <w:spacing w:val="-2"/>
          <w:w w:val="110"/>
          <w:sz w:val="14"/>
        </w:rPr>
        <w:t>e</w:t>
      </w:r>
      <w:r>
        <w:rPr>
          <w:rFonts w:ascii="Arial" w:hAnsi="Arial"/>
          <w:color w:val="231F20"/>
          <w:spacing w:val="-1"/>
          <w:w w:val="110"/>
          <w:sz w:val="14"/>
        </w:rPr>
        <w:t>l</w:t>
      </w:r>
      <w:r>
        <w:rPr>
          <w:rFonts w:ascii="Arial" w:hAnsi="Arial"/>
          <w:color w:val="231F20"/>
          <w:spacing w:val="-2"/>
          <w:w w:val="110"/>
          <w:sz w:val="14"/>
        </w:rPr>
        <w:t>e</w:t>
      </w:r>
      <w:r>
        <w:rPr>
          <w:rFonts w:ascii="Arial" w:hAnsi="Arial"/>
          <w:color w:val="231F20"/>
          <w:spacing w:val="-1"/>
          <w:w w:val="110"/>
          <w:sz w:val="14"/>
        </w:rPr>
        <w:t>n</w:t>
      </w:r>
      <w:r>
        <w:rPr>
          <w:rFonts w:ascii="Arial" w:hAnsi="Arial"/>
          <w:color w:val="231F20"/>
          <w:spacing w:val="-2"/>
          <w:w w:val="110"/>
          <w:sz w:val="14"/>
        </w:rPr>
        <w:t>és</w:t>
      </w:r>
      <w:r>
        <w:rPr>
          <w:rFonts w:ascii="Arial" w:hAnsi="Arial"/>
          <w:color w:val="231F20"/>
          <w:spacing w:val="-1"/>
          <w:w w:val="110"/>
          <w:sz w:val="14"/>
        </w:rPr>
        <w:t>t</w:t>
      </w:r>
      <w:r>
        <w:rPr>
          <w:rFonts w:ascii="Arial" w:hAnsi="Arial"/>
          <w:color w:val="231F20"/>
          <w:spacing w:val="14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bizto</w:t>
      </w:r>
      <w:r>
        <w:rPr>
          <w:rFonts w:ascii="Arial" w:hAnsi="Arial"/>
          <w:color w:val="231F20"/>
          <w:spacing w:val="-3"/>
          <w:w w:val="110"/>
          <w:sz w:val="14"/>
        </w:rPr>
        <w:t>sí</w:t>
      </w:r>
      <w:r>
        <w:rPr>
          <w:rFonts w:ascii="Arial" w:hAnsi="Arial"/>
          <w:color w:val="231F20"/>
          <w:spacing w:val="-2"/>
          <w:w w:val="110"/>
          <w:sz w:val="14"/>
        </w:rPr>
        <w:t>t</w:t>
      </w:r>
      <w:r>
        <w:rPr>
          <w:rFonts w:ascii="Arial" w:hAnsi="Arial"/>
          <w:color w:val="231F20"/>
          <w:spacing w:val="-3"/>
          <w:w w:val="110"/>
          <w:sz w:val="14"/>
        </w:rPr>
        <w:t>,</w:t>
      </w:r>
      <w:r>
        <w:rPr>
          <w:rFonts w:ascii="Arial" w:hAnsi="Arial"/>
          <w:color w:val="231F20"/>
          <w:spacing w:val="14"/>
          <w:w w:val="110"/>
          <w:sz w:val="14"/>
        </w:rPr>
        <w:t> </w:t>
      </w:r>
      <w:r>
        <w:rPr>
          <w:rFonts w:ascii="Arial" w:hAnsi="Arial"/>
          <w:color w:val="231F20"/>
          <w:spacing w:val="-3"/>
          <w:w w:val="110"/>
          <w:sz w:val="14"/>
        </w:rPr>
        <w:t>í</w:t>
      </w:r>
      <w:r>
        <w:rPr>
          <w:rFonts w:ascii="Arial" w:hAnsi="Arial"/>
          <w:color w:val="231F20"/>
          <w:spacing w:val="-2"/>
          <w:w w:val="110"/>
          <w:sz w:val="14"/>
        </w:rPr>
        <w:t>gy</w:t>
      </w:r>
      <w:r>
        <w:rPr>
          <w:rFonts w:ascii="Arial" w:hAnsi="Arial"/>
          <w:color w:val="231F20"/>
          <w:spacing w:val="14"/>
          <w:w w:val="110"/>
          <w:sz w:val="14"/>
        </w:rPr>
        <w:t> 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gy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di</w:t>
      </w:r>
      <w:r>
        <w:rPr>
          <w:rFonts w:ascii="Arial" w:hAnsi="Arial"/>
          <w:color w:val="231F20"/>
          <w:spacing w:val="14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l</w:t>
      </w:r>
      <w:r>
        <w:rPr>
          <w:rFonts w:ascii="Arial" w:hAnsi="Arial"/>
          <w:color w:val="231F20"/>
          <w:spacing w:val="-3"/>
          <w:w w:val="110"/>
          <w:sz w:val="14"/>
        </w:rPr>
        <w:t>á</w:t>
      </w:r>
      <w:r>
        <w:rPr>
          <w:rFonts w:ascii="Arial" w:hAnsi="Arial"/>
          <w:color w:val="231F20"/>
          <w:spacing w:val="-2"/>
          <w:w w:val="110"/>
          <w:sz w:val="14"/>
        </w:rPr>
        <w:t>tv</w:t>
      </w:r>
      <w:r>
        <w:rPr>
          <w:rFonts w:ascii="Arial" w:hAnsi="Arial"/>
          <w:color w:val="231F20"/>
          <w:spacing w:val="-3"/>
          <w:w w:val="110"/>
          <w:sz w:val="14"/>
        </w:rPr>
        <w:t>á</w:t>
      </w:r>
      <w:r>
        <w:rPr>
          <w:rFonts w:ascii="Arial" w:hAnsi="Arial"/>
          <w:color w:val="231F20"/>
          <w:spacing w:val="-2"/>
          <w:w w:val="110"/>
          <w:sz w:val="14"/>
        </w:rPr>
        <w:t>ny-</w:t>
      </w:r>
      <w:r>
        <w:rPr>
          <w:rFonts w:ascii="Arial" w:hAnsi="Arial"/>
          <w:color w:val="231F20"/>
          <w:spacing w:val="31"/>
          <w:w w:val="122"/>
          <w:sz w:val="14"/>
        </w:rPr>
        <w:t> 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l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mk</w:t>
      </w:r>
      <w:r>
        <w:rPr>
          <w:rFonts w:ascii="Arial" w:hAnsi="Arial"/>
          <w:color w:val="231F20"/>
          <w:spacing w:val="-3"/>
          <w:w w:val="110"/>
          <w:sz w:val="14"/>
        </w:rPr>
        <w:t>é</w:t>
      </w:r>
      <w:r>
        <w:rPr>
          <w:rFonts w:ascii="Arial" w:hAnsi="Arial"/>
          <w:color w:val="231F20"/>
          <w:spacing w:val="-2"/>
          <w:w w:val="110"/>
          <w:sz w:val="14"/>
        </w:rPr>
        <w:t>nt</w:t>
      </w:r>
      <w:r>
        <w:rPr>
          <w:rFonts w:ascii="Arial" w:hAnsi="Arial"/>
          <w:color w:val="231F20"/>
          <w:spacing w:val="12"/>
          <w:w w:val="110"/>
          <w:sz w:val="14"/>
        </w:rPr>
        <w:t> </w:t>
      </w:r>
      <w:r>
        <w:rPr>
          <w:rFonts w:ascii="Arial" w:hAnsi="Arial"/>
          <w:color w:val="231F20"/>
          <w:spacing w:val="-1"/>
          <w:w w:val="110"/>
          <w:sz w:val="14"/>
        </w:rPr>
        <w:t>i</w:t>
      </w:r>
      <w:r>
        <w:rPr>
          <w:rFonts w:ascii="Arial" w:hAnsi="Arial"/>
          <w:color w:val="231F20"/>
          <w:spacing w:val="-2"/>
          <w:w w:val="110"/>
          <w:sz w:val="14"/>
        </w:rPr>
        <w:t>s</w:t>
      </w:r>
      <w:r>
        <w:rPr>
          <w:rFonts w:ascii="Arial" w:hAnsi="Arial"/>
          <w:color w:val="231F20"/>
          <w:spacing w:val="12"/>
          <w:w w:val="110"/>
          <w:sz w:val="14"/>
        </w:rPr>
        <w:t> </w:t>
      </w:r>
      <w:r>
        <w:rPr>
          <w:rFonts w:ascii="Arial" w:hAnsi="Arial"/>
          <w:color w:val="231F20"/>
          <w:spacing w:val="-3"/>
          <w:w w:val="110"/>
          <w:sz w:val="14"/>
        </w:rPr>
        <w:t>a</w:t>
      </w:r>
      <w:r>
        <w:rPr>
          <w:rFonts w:ascii="Arial" w:hAnsi="Arial"/>
          <w:color w:val="231F20"/>
          <w:spacing w:val="-2"/>
          <w:w w:val="110"/>
          <w:sz w:val="14"/>
        </w:rPr>
        <w:t>lk</w:t>
      </w:r>
      <w:r>
        <w:rPr>
          <w:rFonts w:ascii="Arial" w:hAnsi="Arial"/>
          <w:color w:val="231F20"/>
          <w:spacing w:val="-3"/>
          <w:w w:val="110"/>
          <w:sz w:val="14"/>
        </w:rPr>
        <w:t>a</w:t>
      </w:r>
      <w:r>
        <w:rPr>
          <w:rFonts w:ascii="Arial" w:hAnsi="Arial"/>
          <w:color w:val="231F20"/>
          <w:spacing w:val="-2"/>
          <w:w w:val="110"/>
          <w:sz w:val="14"/>
        </w:rPr>
        <w:t>lm</w:t>
      </w:r>
      <w:r>
        <w:rPr>
          <w:rFonts w:ascii="Arial" w:hAnsi="Arial"/>
          <w:color w:val="231F20"/>
          <w:spacing w:val="-3"/>
          <w:w w:val="110"/>
          <w:sz w:val="14"/>
        </w:rPr>
        <w:t>a</w:t>
      </w:r>
      <w:r>
        <w:rPr>
          <w:rFonts w:ascii="Arial" w:hAnsi="Arial"/>
          <w:color w:val="231F20"/>
          <w:spacing w:val="-2"/>
          <w:w w:val="110"/>
          <w:sz w:val="14"/>
        </w:rPr>
        <w:t>zh</w:t>
      </w:r>
      <w:r>
        <w:rPr>
          <w:rFonts w:ascii="Arial" w:hAnsi="Arial"/>
          <w:color w:val="231F20"/>
          <w:spacing w:val="-3"/>
          <w:w w:val="110"/>
          <w:sz w:val="14"/>
        </w:rPr>
        <w:t>a</w:t>
      </w:r>
      <w:r>
        <w:rPr>
          <w:rFonts w:ascii="Arial" w:hAnsi="Arial"/>
          <w:color w:val="231F20"/>
          <w:spacing w:val="-2"/>
          <w:w w:val="110"/>
          <w:sz w:val="14"/>
        </w:rPr>
        <w:t>tó</w:t>
      </w:r>
      <w:r>
        <w:rPr>
          <w:rFonts w:ascii="Arial" w:hAnsi="Arial"/>
          <w:color w:val="231F20"/>
          <w:spacing w:val="-3"/>
          <w:w w:val="110"/>
          <w:sz w:val="14"/>
        </w:rPr>
        <w:t>a</w:t>
      </w:r>
      <w:r>
        <w:rPr>
          <w:rFonts w:ascii="Arial" w:hAnsi="Arial"/>
          <w:color w:val="231F20"/>
          <w:spacing w:val="-2"/>
          <w:w w:val="110"/>
          <w:sz w:val="14"/>
        </w:rPr>
        <w:t>k</w:t>
      </w:r>
      <w:r>
        <w:rPr>
          <w:rFonts w:ascii="Arial" w:hAnsi="Arial"/>
          <w:color w:val="231F20"/>
          <w:spacing w:val="13"/>
          <w:w w:val="110"/>
          <w:sz w:val="14"/>
        </w:rPr>
        <w:t> </w:t>
      </w:r>
      <w:r>
        <w:rPr>
          <w:rFonts w:ascii="Arial" w:hAnsi="Arial"/>
          <w:color w:val="231F20"/>
          <w:spacing w:val="-1"/>
          <w:w w:val="110"/>
          <w:sz w:val="14"/>
        </w:rPr>
        <w:t>(&gt;0</w:t>
      </w:r>
      <w:r>
        <w:rPr>
          <w:rFonts w:ascii="Arial" w:hAnsi="Arial"/>
          <w:color w:val="231F20"/>
          <w:spacing w:val="-2"/>
          <w:w w:val="110"/>
          <w:sz w:val="14"/>
        </w:rPr>
        <w:t>,</w:t>
      </w:r>
      <w:r>
        <w:rPr>
          <w:rFonts w:ascii="Arial" w:hAnsi="Arial"/>
          <w:color w:val="231F20"/>
          <w:spacing w:val="-1"/>
          <w:w w:val="110"/>
          <w:sz w:val="14"/>
        </w:rPr>
        <w:t>5</w:t>
      </w:r>
      <w:r>
        <w:rPr>
          <w:rFonts w:ascii="Arial" w:hAnsi="Arial"/>
          <w:color w:val="231F20"/>
          <w:spacing w:val="-2"/>
          <w:w w:val="110"/>
          <w:sz w:val="14"/>
        </w:rPr>
        <w:t>2</w:t>
      </w:r>
      <w:r>
        <w:rPr>
          <w:rFonts w:ascii="Arial" w:hAnsi="Arial"/>
          <w:color w:val="231F20"/>
          <w:spacing w:val="12"/>
          <w:w w:val="110"/>
          <w:sz w:val="14"/>
        </w:rPr>
        <w:t> </w:t>
      </w:r>
      <w:r>
        <w:rPr>
          <w:rFonts w:ascii="Arial" w:hAnsi="Arial"/>
          <w:color w:val="231F20"/>
          <w:spacing w:val="-3"/>
          <w:w w:val="110"/>
          <w:sz w:val="14"/>
        </w:rPr>
        <w:t>W</w:t>
      </w:r>
      <w:r>
        <w:rPr>
          <w:rFonts w:ascii="Arial" w:hAnsi="Arial"/>
          <w:color w:val="231F20"/>
          <w:spacing w:val="-2"/>
          <w:w w:val="110"/>
          <w:sz w:val="14"/>
        </w:rPr>
        <w:t>/</w:t>
      </w:r>
      <w:r>
        <w:rPr>
          <w:rFonts w:ascii="Arial" w:hAnsi="Arial"/>
          <w:color w:val="231F20"/>
          <w:spacing w:val="-3"/>
          <w:w w:val="110"/>
          <w:sz w:val="14"/>
        </w:rPr>
        <w:t>m</w:t>
      </w:r>
      <w:r>
        <w:rPr>
          <w:rFonts w:ascii="Arial" w:hAnsi="Arial"/>
          <w:color w:val="231F20"/>
          <w:spacing w:val="-4"/>
          <w:w w:val="110"/>
          <w:sz w:val="14"/>
        </w:rPr>
        <w:t>K</w:t>
      </w:r>
      <w:r>
        <w:rPr>
          <w:rFonts w:ascii="Arial" w:hAnsi="Arial"/>
          <w:color w:val="231F20"/>
          <w:spacing w:val="-3"/>
          <w:w w:val="110"/>
          <w:sz w:val="14"/>
        </w:rPr>
        <w:t>)</w:t>
      </w:r>
      <w:r>
        <w:rPr>
          <w:rFonts w:ascii="Arial" w:hAnsi="Arial"/>
          <w:color w:val="231F20"/>
          <w:spacing w:val="-4"/>
          <w:w w:val="110"/>
          <w:sz w:val="14"/>
        </w:rPr>
        <w:t>.</w:t>
      </w:r>
      <w:r>
        <w:rPr>
          <w:rFonts w:ascii="Arial" w:hAnsi="Arial"/>
          <w:sz w:val="14"/>
        </w:rPr>
      </w:r>
    </w:p>
    <w:p>
      <w:pPr>
        <w:spacing w:after="0" w:line="250" w:lineRule="auto"/>
        <w:jc w:val="left"/>
        <w:rPr>
          <w:rFonts w:ascii="Arial" w:hAnsi="Arial" w:cs="Arial" w:eastAsia="Arial"/>
          <w:sz w:val="14"/>
          <w:szCs w:val="14"/>
        </w:rPr>
        <w:sectPr>
          <w:type w:val="continuous"/>
          <w:pgSz w:w="11910" w:h="16840"/>
          <w:pgMar w:top="1580" w:bottom="280" w:left="600" w:right="600"/>
          <w:cols w:num="3" w:equalWidth="0">
            <w:col w:w="3287" w:space="364"/>
            <w:col w:w="3258" w:space="393"/>
            <w:col w:w="3408"/>
          </w:cols>
        </w:sectPr>
      </w:pPr>
    </w:p>
    <w:p>
      <w:pPr>
        <w:spacing w:line="240" w:lineRule="auto" w:before="7"/>
        <w:rPr>
          <w:rFonts w:ascii="Arial" w:hAnsi="Arial" w:cs="Arial" w:eastAsia="Arial"/>
          <w:sz w:val="11"/>
          <w:szCs w:val="11"/>
        </w:rPr>
      </w:pPr>
    </w:p>
    <w:p>
      <w:pPr>
        <w:pStyle w:val="Heading8"/>
        <w:tabs>
          <w:tab w:pos="3765" w:val="left" w:leader="none"/>
          <w:tab w:pos="7416" w:val="left" w:leader="none"/>
        </w:tabs>
        <w:spacing w:line="200" w:lineRule="atLeast"/>
        <w:ind w:right="0"/>
        <w:jc w:val="left"/>
      </w:pPr>
      <w:r>
        <w:rPr/>
        <w:pict>
          <v:group style="width:158.75pt;height:72.25pt;mso-position-horizontal-relative:char;mso-position-vertical-relative:line" coordorigin="0,0" coordsize="3175,1445">
            <v:group style="position:absolute;left:0;top:0;width:3175;height:1248" coordorigin="0,0" coordsize="3175,1248">
              <v:shape style="position:absolute;left:0;top:0;width:3175;height:1248" coordorigin="0,0" coordsize="3175,1248" path="m170,0l104,13,50,50,14,103,0,169,0,1078,13,1143,50,1197,103,1234,169,1247,3005,1247,3071,1234,3125,1198,3161,1144,3175,1078,3175,169,3161,104,3125,50,3071,14,3005,0,170,0xe" filled="true" fillcolor="#c7dcf2" stroked="false">
                <v:path arrowok="t"/>
                <v:fill type="solid"/>
              </v:shape>
              <v:shape style="position:absolute;left:0;top:158;width:3175;height:994" type="#_x0000_t75" stroked="false">
                <v:imagedata r:id="rId58" o:title=""/>
              </v:shape>
            </v:group>
            <v:group style="position:absolute;left:2438;top:1050;width:454;height:395" coordorigin="2438,1050" coordsize="454,395">
              <v:shape style="position:absolute;left:2438;top:1050;width:454;height:395" coordorigin="2438,1050" coordsize="454,395" path="m2825,1050l2510,1111,2457,1145,2438,1350,2438,1384,2441,1404,2450,1422,2465,1436,2483,1443,2504,1444,2819,1384,2872,1350,2891,1129,2891,1111,2846,1051,2825,1050xe" filled="true" fillcolor="#006cb7" stroked="false">
                <v:path arrowok="t"/>
                <v:fill type="solid"/>
              </v:shape>
              <v:shape style="position:absolute;left:2627;top:1151;width:72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Arial Narrow" w:hAnsi="Arial Narrow" w:cs="Arial Narrow" w:eastAsia="Arial Narrow"/>
                          <w:sz w:val="18"/>
                          <w:szCs w:val="18"/>
                        </w:rPr>
                      </w:pPr>
                      <w:r>
                        <w:rPr>
                          <w:rFonts w:ascii="Arial Narrow"/>
                          <w:color w:val="FFFFFF"/>
                          <w:w w:val="85"/>
                          <w:sz w:val="18"/>
                        </w:rPr>
                        <w:t>1</w:t>
                      </w:r>
                      <w:r>
                        <w:rPr>
                          <w:rFonts w:ascii="Arial Narrow"/>
                          <w:sz w:val="18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/>
      </w:r>
      <w:r>
        <w:rPr/>
        <w:tab/>
      </w:r>
      <w:r>
        <w:rPr/>
        <w:pict>
          <v:group style="width:158.75pt;height:72.25pt;mso-position-horizontal-relative:char;mso-position-vertical-relative:line" coordorigin="0,0" coordsize="3175,1445">
            <v:group style="position:absolute;left:0;top:0;width:3175;height:1248" coordorigin="0,0" coordsize="3175,1248">
              <v:shape style="position:absolute;left:0;top:0;width:3175;height:1248" coordorigin="0,0" coordsize="3175,1248" path="m170,0l104,13,50,50,14,103,0,169,0,1078,13,1143,50,1197,103,1234,169,1247,3005,1247,3071,1234,3125,1198,3161,1144,3175,1078,3175,169,3161,104,3125,50,3071,14,3005,0,170,0xe" filled="true" fillcolor="#c7dcf2" stroked="false">
                <v:path arrowok="t"/>
                <v:fill type="solid"/>
              </v:shape>
              <v:shape style="position:absolute;left:0;top:158;width:3175;height:994" type="#_x0000_t75" stroked="false">
                <v:imagedata r:id="rId58" o:title=""/>
              </v:shape>
            </v:group>
            <v:group style="position:absolute;left:2438;top:1050;width:454;height:395" coordorigin="2438,1050" coordsize="454,395">
              <v:shape style="position:absolute;left:2438;top:1050;width:454;height:395" coordorigin="2438,1050" coordsize="454,395" path="m2825,1050l2510,1111,2457,1145,2438,1350,2438,1384,2441,1404,2450,1422,2465,1436,2483,1443,2504,1444,2819,1384,2872,1350,2891,1129,2891,1111,2846,1051,2825,1050xe" filled="true" fillcolor="#006cb7" stroked="false">
                <v:path arrowok="t"/>
                <v:fill type="solid"/>
              </v:shape>
              <v:shape style="position:absolute;left:2606;top:1151;width:111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Arial Narrow" w:hAnsi="Arial Narrow" w:cs="Arial Narrow" w:eastAsia="Arial Narrow"/>
                          <w:sz w:val="18"/>
                          <w:szCs w:val="18"/>
                        </w:rPr>
                      </w:pPr>
                      <w:r>
                        <w:rPr>
                          <w:rFonts w:ascii="Arial Narrow"/>
                          <w:color w:val="FFFFFF"/>
                          <w:w w:val="130"/>
                          <w:sz w:val="18"/>
                        </w:rPr>
                        <w:t>2</w:t>
                      </w:r>
                      <w:r>
                        <w:rPr>
                          <w:rFonts w:ascii="Arial Narrow"/>
                          <w:sz w:val="18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/>
      </w:r>
      <w:r>
        <w:rPr/>
        <w:tab/>
      </w:r>
      <w:r>
        <w:rPr/>
        <w:pict>
          <v:group style="width:158.75pt;height:72.25pt;mso-position-horizontal-relative:char;mso-position-vertical-relative:line" coordorigin="0,0" coordsize="3175,1445">
            <v:group style="position:absolute;left:0;top:0;width:3175;height:1248" coordorigin="0,0" coordsize="3175,1248">
              <v:shape style="position:absolute;left:0;top:0;width:3175;height:1248" coordorigin="0,0" coordsize="3175,1248" path="m170,0l104,13,50,50,14,103,0,169,0,1078,13,1143,50,1197,103,1234,169,1247,3005,1247,3071,1234,3125,1198,3161,1144,3175,1078,3175,169,3161,104,3125,50,3071,14,3005,0,170,0xe" filled="true" fillcolor="#c7dcf2" stroked="false">
                <v:path arrowok="t"/>
                <v:fill type="solid"/>
              </v:shape>
              <v:shape style="position:absolute;left:312;top:0;width:2551;height:907" type="#_x0000_t75" stroked="false">
                <v:imagedata r:id="rId59" o:title=""/>
              </v:shape>
            </v:group>
            <v:group style="position:absolute;left:2438;top:1050;width:454;height:395" coordorigin="2438,1050" coordsize="454,395">
              <v:shape style="position:absolute;left:2438;top:1050;width:454;height:395" coordorigin="2438,1050" coordsize="454,395" path="m2825,1050l2510,1111,2457,1145,2438,1350,2438,1384,2441,1404,2450,1422,2465,1436,2483,1443,2504,1445,2819,1384,2872,1350,2891,1129,2891,1111,2846,1051,2825,1050xe" filled="true" fillcolor="#006cb7" stroked="false">
                <v:path arrowok="t"/>
                <v:fill type="solid"/>
              </v:shape>
              <v:shape style="position:absolute;left:2607;top:1151;width:112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Arial Narrow" w:hAnsi="Arial Narrow" w:cs="Arial Narrow" w:eastAsia="Arial Narrow"/>
                          <w:sz w:val="18"/>
                          <w:szCs w:val="18"/>
                        </w:rPr>
                      </w:pPr>
                      <w:r>
                        <w:rPr>
                          <w:rFonts w:ascii="Arial Narrow"/>
                          <w:color w:val="FFFFFF"/>
                          <w:w w:val="135"/>
                          <w:sz w:val="18"/>
                        </w:rPr>
                        <w:t>3</w:t>
                      </w:r>
                      <w:r>
                        <w:rPr>
                          <w:rFonts w:ascii="Arial Narrow"/>
                          <w:sz w:val="18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/>
      </w:r>
    </w:p>
    <w:p>
      <w:pPr>
        <w:spacing w:line="240" w:lineRule="auto" w:before="3"/>
        <w:rPr>
          <w:rFonts w:ascii="Arial" w:hAnsi="Arial" w:cs="Arial" w:eastAsia="Arial"/>
          <w:sz w:val="21"/>
          <w:szCs w:val="21"/>
        </w:rPr>
      </w:pPr>
    </w:p>
    <w:p>
      <w:pPr>
        <w:spacing w:after="0" w:line="240" w:lineRule="auto"/>
        <w:rPr>
          <w:rFonts w:ascii="Arial" w:hAnsi="Arial" w:cs="Arial" w:eastAsia="Arial"/>
          <w:sz w:val="21"/>
          <w:szCs w:val="21"/>
        </w:rPr>
        <w:sectPr>
          <w:type w:val="continuous"/>
          <w:pgSz w:w="11910" w:h="16840"/>
          <w:pgMar w:top="1580" w:bottom="280" w:left="600" w:right="600"/>
        </w:sectPr>
      </w:pPr>
    </w:p>
    <w:p>
      <w:pPr>
        <w:spacing w:line="247" w:lineRule="auto" w:before="85"/>
        <w:ind w:left="114" w:right="766" w:firstLine="0"/>
        <w:jc w:val="left"/>
        <w:rPr>
          <w:rFonts w:ascii="Trebuchet MS" w:hAnsi="Trebuchet MS" w:cs="Trebuchet MS" w:eastAsia="Trebuchet MS"/>
          <w:sz w:val="16"/>
          <w:szCs w:val="16"/>
        </w:rPr>
      </w:pPr>
      <w:r>
        <w:rPr>
          <w:rFonts w:ascii="Trebuchet MS" w:hAnsi="Trebuchet MS"/>
          <w:b/>
          <w:color w:val="006CB7"/>
          <w:spacing w:val="-1"/>
          <w:w w:val="115"/>
          <w:sz w:val="16"/>
        </w:rPr>
        <w:t>RIGIPROFIL</w:t>
      </w:r>
      <w:r>
        <w:rPr>
          <w:rFonts w:ascii="Trebuchet MS" w:hAnsi="Trebuchet MS"/>
          <w:b/>
          <w:color w:val="006CB7"/>
          <w:spacing w:val="36"/>
          <w:w w:val="115"/>
          <w:sz w:val="16"/>
        </w:rPr>
        <w:t> </w:t>
      </w:r>
      <w:r>
        <w:rPr>
          <w:rFonts w:ascii="Trebuchet MS" w:hAnsi="Trebuchet MS"/>
          <w:b/>
          <w:color w:val="006CB7"/>
          <w:spacing w:val="-2"/>
          <w:w w:val="115"/>
          <w:sz w:val="16"/>
        </w:rPr>
        <w:t>VÁZSZERKEZE</w:t>
      </w:r>
      <w:r>
        <w:rPr>
          <w:rFonts w:ascii="Trebuchet MS" w:hAnsi="Trebuchet MS"/>
          <w:b/>
          <w:color w:val="006CB7"/>
          <w:spacing w:val="-3"/>
          <w:w w:val="115"/>
          <w:sz w:val="16"/>
        </w:rPr>
        <w:t>T:</w:t>
      </w:r>
      <w:r>
        <w:rPr>
          <w:rFonts w:ascii="Trebuchet MS" w:hAnsi="Trebuchet MS"/>
          <w:b/>
          <w:color w:val="006CB7"/>
          <w:spacing w:val="28"/>
          <w:w w:val="80"/>
          <w:sz w:val="16"/>
        </w:rPr>
        <w:t> </w:t>
      </w:r>
      <w:r>
        <w:rPr>
          <w:rFonts w:ascii="Trebuchet MS" w:hAnsi="Trebuchet MS"/>
          <w:b/>
          <w:color w:val="006CB7"/>
          <w:w w:val="115"/>
          <w:sz w:val="16"/>
        </w:rPr>
        <w:t>R</w:t>
      </w:r>
      <w:r>
        <w:rPr>
          <w:rFonts w:ascii="Trebuchet MS" w:hAnsi="Trebuchet MS"/>
          <w:b/>
          <w:color w:val="006CB7"/>
          <w:spacing w:val="1"/>
          <w:w w:val="115"/>
          <w:sz w:val="16"/>
        </w:rPr>
        <w:t>-</w:t>
      </w:r>
      <w:r>
        <w:rPr>
          <w:rFonts w:ascii="Trebuchet MS" w:hAnsi="Trebuchet MS"/>
          <w:b/>
          <w:color w:val="006CB7"/>
          <w:w w:val="115"/>
          <w:sz w:val="16"/>
        </w:rPr>
        <w:t>CD</w:t>
      </w:r>
      <w:r>
        <w:rPr>
          <w:rFonts w:ascii="Trebuchet MS" w:hAnsi="Trebuchet MS"/>
          <w:b/>
          <w:color w:val="006CB7"/>
          <w:spacing w:val="-13"/>
          <w:w w:val="115"/>
          <w:sz w:val="16"/>
        </w:rPr>
        <w:t> </w:t>
      </w:r>
      <w:r>
        <w:rPr>
          <w:rFonts w:ascii="Trebuchet MS" w:hAnsi="Trebuchet MS"/>
          <w:b/>
          <w:color w:val="006CB7"/>
          <w:spacing w:val="-2"/>
          <w:w w:val="115"/>
          <w:sz w:val="16"/>
        </w:rPr>
        <w:t>6</w:t>
      </w:r>
      <w:r>
        <w:rPr>
          <w:rFonts w:ascii="Trebuchet MS" w:hAnsi="Trebuchet MS"/>
          <w:b/>
          <w:color w:val="006CB7"/>
          <w:spacing w:val="-1"/>
          <w:w w:val="115"/>
          <w:sz w:val="16"/>
        </w:rPr>
        <w:t>0</w:t>
      </w:r>
      <w:r>
        <w:rPr>
          <w:rFonts w:ascii="Trebuchet MS" w:hAnsi="Trebuchet MS"/>
          <w:b/>
          <w:color w:val="006CB7"/>
          <w:spacing w:val="-2"/>
          <w:w w:val="115"/>
          <w:sz w:val="16"/>
        </w:rPr>
        <w:t>,</w:t>
      </w:r>
      <w:r>
        <w:rPr>
          <w:rFonts w:ascii="Trebuchet MS" w:hAnsi="Trebuchet MS"/>
          <w:b/>
          <w:color w:val="006CB7"/>
          <w:spacing w:val="-13"/>
          <w:w w:val="115"/>
          <w:sz w:val="16"/>
        </w:rPr>
        <w:t> </w:t>
      </w:r>
      <w:r>
        <w:rPr>
          <w:rFonts w:ascii="Trebuchet MS" w:hAnsi="Trebuchet MS"/>
          <w:b/>
          <w:color w:val="006CB7"/>
          <w:w w:val="115"/>
          <w:sz w:val="16"/>
        </w:rPr>
        <w:t>R</w:t>
      </w:r>
      <w:r>
        <w:rPr>
          <w:rFonts w:ascii="Trebuchet MS" w:hAnsi="Trebuchet MS"/>
          <w:b/>
          <w:color w:val="006CB7"/>
          <w:spacing w:val="1"/>
          <w:w w:val="115"/>
          <w:sz w:val="16"/>
        </w:rPr>
        <w:t>-U</w:t>
      </w:r>
      <w:r>
        <w:rPr>
          <w:rFonts w:ascii="Trebuchet MS" w:hAnsi="Trebuchet MS"/>
          <w:b/>
          <w:color w:val="006CB7"/>
          <w:w w:val="115"/>
          <w:sz w:val="16"/>
        </w:rPr>
        <w:t>D</w:t>
      </w:r>
      <w:r>
        <w:rPr>
          <w:rFonts w:ascii="Trebuchet MS" w:hAnsi="Trebuchet MS"/>
          <w:b/>
          <w:color w:val="006CB7"/>
          <w:spacing w:val="-13"/>
          <w:w w:val="115"/>
          <w:sz w:val="16"/>
        </w:rPr>
        <w:t> </w:t>
      </w:r>
      <w:r>
        <w:rPr>
          <w:rFonts w:ascii="Trebuchet MS" w:hAnsi="Trebuchet MS"/>
          <w:b/>
          <w:color w:val="006CB7"/>
          <w:spacing w:val="-2"/>
          <w:w w:val="115"/>
          <w:sz w:val="16"/>
        </w:rPr>
        <w:t>3</w:t>
      </w:r>
      <w:r>
        <w:rPr>
          <w:rFonts w:ascii="Trebuchet MS" w:hAnsi="Trebuchet MS"/>
          <w:b/>
          <w:color w:val="006CB7"/>
          <w:spacing w:val="-1"/>
          <w:w w:val="115"/>
          <w:sz w:val="16"/>
        </w:rPr>
        <w:t>0</w:t>
      </w:r>
      <w:r>
        <w:rPr>
          <w:rFonts w:ascii="Trebuchet MS" w:hAnsi="Trebuchet MS"/>
          <w:sz w:val="16"/>
        </w:rPr>
      </w:r>
    </w:p>
    <w:p>
      <w:pPr>
        <w:spacing w:line="250" w:lineRule="auto" w:before="51"/>
        <w:ind w:left="114" w:right="46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 w:hAnsi="Arial"/>
          <w:color w:val="231F20"/>
          <w:w w:val="110"/>
          <w:sz w:val="14"/>
        </w:rPr>
        <w:t>A</w:t>
      </w:r>
      <w:r>
        <w:rPr>
          <w:rFonts w:ascii="Arial" w:hAnsi="Arial"/>
          <w:color w:val="231F20"/>
          <w:spacing w:val="11"/>
          <w:w w:val="110"/>
          <w:sz w:val="14"/>
        </w:rPr>
        <w:t> </w:t>
      </w:r>
      <w:r>
        <w:rPr>
          <w:rFonts w:ascii="Arial" w:hAnsi="Arial"/>
          <w:color w:val="231F20"/>
          <w:spacing w:val="-3"/>
          <w:w w:val="110"/>
          <w:sz w:val="14"/>
        </w:rPr>
        <w:t>R</w:t>
      </w:r>
      <w:r>
        <w:rPr>
          <w:rFonts w:ascii="Arial" w:hAnsi="Arial"/>
          <w:color w:val="231F20"/>
          <w:spacing w:val="-2"/>
          <w:w w:val="110"/>
          <w:sz w:val="14"/>
        </w:rPr>
        <w:t>igip</w:t>
      </w:r>
      <w:r>
        <w:rPr>
          <w:rFonts w:ascii="Arial" w:hAnsi="Arial"/>
          <w:color w:val="231F20"/>
          <w:spacing w:val="-3"/>
          <w:w w:val="110"/>
          <w:sz w:val="14"/>
        </w:rPr>
        <w:t>s</w:t>
      </w:r>
      <w:r>
        <w:rPr>
          <w:rFonts w:ascii="Arial" w:hAnsi="Arial"/>
          <w:color w:val="231F20"/>
          <w:spacing w:val="12"/>
          <w:w w:val="110"/>
          <w:sz w:val="14"/>
        </w:rPr>
        <w:t> </w:t>
      </w:r>
      <w:r>
        <w:rPr>
          <w:rFonts w:ascii="Arial" w:hAnsi="Arial"/>
          <w:color w:val="231F20"/>
          <w:spacing w:val="-1"/>
          <w:w w:val="110"/>
          <w:sz w:val="14"/>
        </w:rPr>
        <w:t>hűtő-fűtő</w:t>
      </w:r>
      <w:r>
        <w:rPr>
          <w:rFonts w:ascii="Arial" w:hAnsi="Arial"/>
          <w:color w:val="231F20"/>
          <w:spacing w:val="12"/>
          <w:w w:val="110"/>
          <w:sz w:val="14"/>
        </w:rPr>
        <w:t> </w:t>
      </w:r>
      <w:r>
        <w:rPr>
          <w:rFonts w:ascii="Arial" w:hAnsi="Arial"/>
          <w:color w:val="231F20"/>
          <w:spacing w:val="-3"/>
          <w:w w:val="110"/>
          <w:sz w:val="14"/>
        </w:rPr>
        <w:t>á</w:t>
      </w:r>
      <w:r>
        <w:rPr>
          <w:rFonts w:ascii="Arial" w:hAnsi="Arial"/>
          <w:color w:val="231F20"/>
          <w:spacing w:val="-2"/>
          <w:w w:val="110"/>
          <w:sz w:val="14"/>
        </w:rPr>
        <w:t>lm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nny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z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t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k</w:t>
      </w:r>
      <w:r>
        <w:rPr>
          <w:rFonts w:ascii="Arial" w:hAnsi="Arial"/>
          <w:color w:val="231F20"/>
          <w:spacing w:val="12"/>
          <w:w w:val="110"/>
          <w:sz w:val="14"/>
        </w:rPr>
        <w:t> </w:t>
      </w:r>
      <w:r>
        <w:rPr>
          <w:rFonts w:ascii="Arial" w:hAnsi="Arial"/>
          <w:color w:val="231F20"/>
          <w:spacing w:val="-3"/>
          <w:w w:val="110"/>
          <w:sz w:val="14"/>
        </w:rPr>
        <w:t>é</w:t>
      </w:r>
      <w:r>
        <w:rPr>
          <w:rFonts w:ascii="Arial" w:hAnsi="Arial"/>
          <w:color w:val="231F20"/>
          <w:spacing w:val="-2"/>
          <w:w w:val="110"/>
          <w:sz w:val="14"/>
        </w:rPr>
        <w:t>p</w:t>
      </w:r>
      <w:r>
        <w:rPr>
          <w:rFonts w:ascii="Arial" w:hAnsi="Arial"/>
          <w:color w:val="231F20"/>
          <w:spacing w:val="-3"/>
          <w:w w:val="110"/>
          <w:sz w:val="14"/>
        </w:rPr>
        <w:t>í</w:t>
      </w:r>
      <w:r>
        <w:rPr>
          <w:rFonts w:ascii="Arial" w:hAnsi="Arial"/>
          <w:color w:val="231F20"/>
          <w:spacing w:val="-2"/>
          <w:w w:val="110"/>
          <w:sz w:val="14"/>
        </w:rPr>
        <w:t>t</w:t>
      </w:r>
      <w:r>
        <w:rPr>
          <w:rFonts w:ascii="Arial" w:hAnsi="Arial"/>
          <w:color w:val="231F20"/>
          <w:spacing w:val="-3"/>
          <w:w w:val="110"/>
          <w:sz w:val="14"/>
        </w:rPr>
        <w:t>ésé</w:t>
      </w:r>
      <w:r>
        <w:rPr>
          <w:rFonts w:ascii="Arial" w:hAnsi="Arial"/>
          <w:color w:val="231F20"/>
          <w:spacing w:val="-2"/>
          <w:w w:val="110"/>
          <w:sz w:val="14"/>
        </w:rPr>
        <w:t>h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z</w:t>
      </w:r>
      <w:r>
        <w:rPr>
          <w:rFonts w:ascii="Arial" w:hAnsi="Arial"/>
          <w:color w:val="231F20"/>
          <w:spacing w:val="29"/>
          <w:w w:val="111"/>
          <w:sz w:val="14"/>
        </w:rPr>
        <w:t> </w:t>
      </w:r>
      <w:r>
        <w:rPr>
          <w:rFonts w:ascii="Arial" w:hAnsi="Arial"/>
          <w:color w:val="231F20"/>
          <w:w w:val="110"/>
          <w:sz w:val="14"/>
        </w:rPr>
        <w:t>a</w:t>
      </w:r>
      <w:r>
        <w:rPr>
          <w:rFonts w:ascii="Arial" w:hAnsi="Arial"/>
          <w:color w:val="231F20"/>
          <w:spacing w:val="19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r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nd</w:t>
      </w:r>
      <w:r>
        <w:rPr>
          <w:rFonts w:ascii="Arial" w:hAnsi="Arial"/>
          <w:color w:val="231F20"/>
          <w:spacing w:val="-3"/>
          <w:w w:val="110"/>
          <w:sz w:val="14"/>
        </w:rPr>
        <w:t>s</w:t>
      </w:r>
      <w:r>
        <w:rPr>
          <w:rFonts w:ascii="Arial" w:hAnsi="Arial"/>
          <w:color w:val="231F20"/>
          <w:spacing w:val="-2"/>
          <w:w w:val="110"/>
          <w:sz w:val="14"/>
        </w:rPr>
        <w:t>z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r</w:t>
      </w:r>
      <w:r>
        <w:rPr>
          <w:rFonts w:ascii="Arial" w:hAnsi="Arial"/>
          <w:color w:val="231F20"/>
          <w:spacing w:val="-3"/>
          <w:w w:val="110"/>
          <w:sz w:val="14"/>
        </w:rPr>
        <w:t>he</w:t>
      </w:r>
      <w:r>
        <w:rPr>
          <w:rFonts w:ascii="Arial" w:hAnsi="Arial"/>
          <w:color w:val="231F20"/>
          <w:spacing w:val="-2"/>
          <w:w w:val="110"/>
          <w:sz w:val="14"/>
        </w:rPr>
        <w:t>z</w:t>
      </w:r>
      <w:r>
        <w:rPr>
          <w:rFonts w:ascii="Arial" w:hAnsi="Arial"/>
          <w:color w:val="231F20"/>
          <w:spacing w:val="19"/>
          <w:w w:val="110"/>
          <w:sz w:val="14"/>
        </w:rPr>
        <w:t> </w:t>
      </w:r>
      <w:r>
        <w:rPr>
          <w:rFonts w:ascii="Arial" w:hAnsi="Arial"/>
          <w:color w:val="231F20"/>
          <w:spacing w:val="-3"/>
          <w:w w:val="110"/>
          <w:sz w:val="14"/>
        </w:rPr>
        <w:t>t</w:t>
      </w:r>
      <w:r>
        <w:rPr>
          <w:rFonts w:ascii="Arial" w:hAnsi="Arial"/>
          <w:color w:val="231F20"/>
          <w:spacing w:val="-4"/>
          <w:w w:val="110"/>
          <w:sz w:val="14"/>
        </w:rPr>
        <w:t>a</w:t>
      </w:r>
      <w:r>
        <w:rPr>
          <w:rFonts w:ascii="Arial" w:hAnsi="Arial"/>
          <w:color w:val="231F20"/>
          <w:spacing w:val="-3"/>
          <w:w w:val="110"/>
          <w:sz w:val="14"/>
        </w:rPr>
        <w:t>rtozó</w:t>
      </w:r>
      <w:r>
        <w:rPr>
          <w:rFonts w:ascii="Arial" w:hAnsi="Arial"/>
          <w:color w:val="231F20"/>
          <w:spacing w:val="19"/>
          <w:w w:val="110"/>
          <w:sz w:val="14"/>
        </w:rPr>
        <w:t> </w:t>
      </w:r>
      <w:r>
        <w:rPr>
          <w:rFonts w:ascii="Arial" w:hAnsi="Arial"/>
          <w:color w:val="231F20"/>
          <w:spacing w:val="-3"/>
          <w:w w:val="110"/>
          <w:sz w:val="14"/>
        </w:rPr>
        <w:t>R</w:t>
      </w:r>
      <w:r>
        <w:rPr>
          <w:rFonts w:ascii="Arial" w:hAnsi="Arial"/>
          <w:color w:val="231F20"/>
          <w:spacing w:val="-2"/>
          <w:w w:val="110"/>
          <w:sz w:val="14"/>
        </w:rPr>
        <w:t>igiprofilok</w:t>
      </w:r>
      <w:r>
        <w:rPr>
          <w:rFonts w:ascii="Arial" w:hAnsi="Arial"/>
          <w:sz w:val="14"/>
        </w:rPr>
      </w:r>
    </w:p>
    <w:p>
      <w:pPr>
        <w:spacing w:line="250" w:lineRule="auto" w:before="0"/>
        <w:ind w:left="114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 w:hAnsi="Arial"/>
          <w:color w:val="231F20"/>
          <w:spacing w:val="-2"/>
          <w:w w:val="110"/>
          <w:sz w:val="14"/>
        </w:rPr>
        <w:t>h</w:t>
      </w:r>
      <w:r>
        <w:rPr>
          <w:rFonts w:ascii="Arial" w:hAnsi="Arial"/>
          <w:color w:val="231F20"/>
          <w:spacing w:val="-3"/>
          <w:w w:val="110"/>
          <w:sz w:val="14"/>
        </w:rPr>
        <w:t>as</w:t>
      </w:r>
      <w:r>
        <w:rPr>
          <w:rFonts w:ascii="Arial" w:hAnsi="Arial"/>
          <w:color w:val="231F20"/>
          <w:spacing w:val="-2"/>
          <w:w w:val="110"/>
          <w:sz w:val="14"/>
        </w:rPr>
        <w:t>zn</w:t>
      </w:r>
      <w:r>
        <w:rPr>
          <w:rFonts w:ascii="Arial" w:hAnsi="Arial"/>
          <w:color w:val="231F20"/>
          <w:spacing w:val="-3"/>
          <w:w w:val="110"/>
          <w:sz w:val="14"/>
        </w:rPr>
        <w:t>ála</w:t>
      </w:r>
      <w:r>
        <w:rPr>
          <w:rFonts w:ascii="Arial" w:hAnsi="Arial"/>
          <w:color w:val="231F20"/>
          <w:spacing w:val="-2"/>
          <w:w w:val="110"/>
          <w:sz w:val="14"/>
        </w:rPr>
        <w:t>ta</w:t>
      </w:r>
      <w:r>
        <w:rPr>
          <w:rFonts w:ascii="Arial" w:hAnsi="Arial"/>
          <w:color w:val="231F20"/>
          <w:spacing w:val="-9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s</w:t>
      </w:r>
      <w:r>
        <w:rPr>
          <w:rFonts w:ascii="Arial" w:hAnsi="Arial"/>
          <w:color w:val="231F20"/>
          <w:spacing w:val="-1"/>
          <w:w w:val="110"/>
          <w:sz w:val="14"/>
        </w:rPr>
        <w:t>zük</w:t>
      </w:r>
      <w:r>
        <w:rPr>
          <w:rFonts w:ascii="Arial" w:hAnsi="Arial"/>
          <w:color w:val="231F20"/>
          <w:spacing w:val="-2"/>
          <w:w w:val="110"/>
          <w:sz w:val="14"/>
        </w:rPr>
        <w:t>sé</w:t>
      </w:r>
      <w:r>
        <w:rPr>
          <w:rFonts w:ascii="Arial" w:hAnsi="Arial"/>
          <w:color w:val="231F20"/>
          <w:spacing w:val="-1"/>
          <w:w w:val="110"/>
          <w:sz w:val="14"/>
        </w:rPr>
        <w:t>g</w:t>
      </w:r>
      <w:r>
        <w:rPr>
          <w:rFonts w:ascii="Arial" w:hAnsi="Arial"/>
          <w:color w:val="231F20"/>
          <w:spacing w:val="-2"/>
          <w:w w:val="110"/>
          <w:sz w:val="14"/>
        </w:rPr>
        <w:t>es.</w:t>
      </w:r>
      <w:r>
        <w:rPr>
          <w:rFonts w:ascii="Arial" w:hAnsi="Arial"/>
          <w:color w:val="231F20"/>
          <w:spacing w:val="-8"/>
          <w:w w:val="110"/>
          <w:sz w:val="14"/>
        </w:rPr>
        <w:t> </w:t>
      </w:r>
      <w:r>
        <w:rPr>
          <w:rFonts w:ascii="Arial" w:hAnsi="Arial"/>
          <w:color w:val="231F20"/>
          <w:w w:val="110"/>
          <w:sz w:val="14"/>
        </w:rPr>
        <w:t>Az</w:t>
      </w:r>
      <w:r>
        <w:rPr>
          <w:rFonts w:ascii="Arial" w:hAnsi="Arial"/>
          <w:color w:val="231F20"/>
          <w:spacing w:val="-8"/>
          <w:w w:val="110"/>
          <w:sz w:val="14"/>
        </w:rPr>
        <w:t> </w:t>
      </w:r>
      <w:r>
        <w:rPr>
          <w:rFonts w:ascii="Arial" w:hAnsi="Arial"/>
          <w:color w:val="231F20"/>
          <w:spacing w:val="-3"/>
          <w:w w:val="110"/>
          <w:sz w:val="14"/>
        </w:rPr>
        <w:t>ál</w:t>
      </w:r>
      <w:r>
        <w:rPr>
          <w:rFonts w:ascii="Arial" w:hAnsi="Arial"/>
          <w:color w:val="231F20"/>
          <w:spacing w:val="-2"/>
          <w:w w:val="110"/>
          <w:sz w:val="14"/>
        </w:rPr>
        <w:t>m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nny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z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t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k</w:t>
      </w:r>
      <w:r>
        <w:rPr>
          <w:rFonts w:ascii="Arial" w:hAnsi="Arial"/>
          <w:color w:val="231F20"/>
          <w:spacing w:val="29"/>
          <w:w w:val="113"/>
          <w:sz w:val="14"/>
        </w:rPr>
        <w:t> </w:t>
      </w:r>
      <w:r>
        <w:rPr>
          <w:rFonts w:ascii="Arial" w:hAnsi="Arial"/>
          <w:color w:val="231F20"/>
          <w:spacing w:val="-3"/>
          <w:w w:val="110"/>
          <w:sz w:val="14"/>
        </w:rPr>
        <w:t>t</w:t>
      </w:r>
      <w:r>
        <w:rPr>
          <w:rFonts w:ascii="Arial" w:hAnsi="Arial"/>
          <w:color w:val="231F20"/>
          <w:spacing w:val="-4"/>
          <w:w w:val="110"/>
          <w:sz w:val="14"/>
        </w:rPr>
        <w:t>a</w:t>
      </w:r>
      <w:r>
        <w:rPr>
          <w:rFonts w:ascii="Arial" w:hAnsi="Arial"/>
          <w:color w:val="231F20"/>
          <w:spacing w:val="-3"/>
          <w:w w:val="110"/>
          <w:sz w:val="14"/>
        </w:rPr>
        <w:t>rtó</w:t>
      </w:r>
      <w:r>
        <w:rPr>
          <w:rFonts w:ascii="Arial" w:hAnsi="Arial"/>
          <w:color w:val="231F20"/>
          <w:spacing w:val="-4"/>
          <w:w w:val="110"/>
          <w:sz w:val="14"/>
        </w:rPr>
        <w:t>sze</w:t>
      </w:r>
      <w:r>
        <w:rPr>
          <w:rFonts w:ascii="Arial" w:hAnsi="Arial"/>
          <w:color w:val="231F20"/>
          <w:spacing w:val="-3"/>
          <w:w w:val="110"/>
          <w:sz w:val="14"/>
        </w:rPr>
        <w:t>rk</w:t>
      </w:r>
      <w:r>
        <w:rPr>
          <w:rFonts w:ascii="Arial" w:hAnsi="Arial"/>
          <w:color w:val="231F20"/>
          <w:spacing w:val="-4"/>
          <w:w w:val="110"/>
          <w:sz w:val="14"/>
        </w:rPr>
        <w:t>eze</w:t>
      </w:r>
      <w:r>
        <w:rPr>
          <w:rFonts w:ascii="Arial" w:hAnsi="Arial"/>
          <w:color w:val="231F20"/>
          <w:spacing w:val="-3"/>
          <w:w w:val="110"/>
          <w:sz w:val="14"/>
        </w:rPr>
        <w:t>t</w:t>
      </w:r>
      <w:r>
        <w:rPr>
          <w:rFonts w:ascii="Arial" w:hAnsi="Arial"/>
          <w:color w:val="231F20"/>
          <w:spacing w:val="-4"/>
          <w:w w:val="110"/>
          <w:sz w:val="14"/>
        </w:rPr>
        <w:t>é</w:t>
      </w:r>
      <w:r>
        <w:rPr>
          <w:rFonts w:ascii="Arial" w:hAnsi="Arial"/>
          <w:color w:val="231F20"/>
          <w:spacing w:val="-3"/>
          <w:w w:val="110"/>
          <w:sz w:val="14"/>
        </w:rPr>
        <w:t>t</w:t>
      </w:r>
      <w:r>
        <w:rPr>
          <w:rFonts w:ascii="Arial" w:hAnsi="Arial"/>
          <w:color w:val="231F20"/>
          <w:spacing w:val="17"/>
          <w:w w:val="110"/>
          <w:sz w:val="14"/>
        </w:rPr>
        <w:t> </w:t>
      </w:r>
      <w:r>
        <w:rPr>
          <w:rFonts w:ascii="Arial" w:hAnsi="Arial"/>
          <w:color w:val="231F20"/>
          <w:w w:val="110"/>
          <w:sz w:val="14"/>
        </w:rPr>
        <w:t>R-UD</w:t>
      </w:r>
      <w:r>
        <w:rPr>
          <w:rFonts w:ascii="Arial" w:hAnsi="Arial"/>
          <w:color w:val="231F20"/>
          <w:spacing w:val="17"/>
          <w:w w:val="110"/>
          <w:sz w:val="14"/>
        </w:rPr>
        <w:t> </w:t>
      </w:r>
      <w:r>
        <w:rPr>
          <w:rFonts w:ascii="Arial" w:hAnsi="Arial"/>
          <w:color w:val="231F20"/>
          <w:spacing w:val="-3"/>
          <w:w w:val="110"/>
          <w:sz w:val="14"/>
        </w:rPr>
        <w:t>sze</w:t>
      </w:r>
      <w:r>
        <w:rPr>
          <w:rFonts w:ascii="Arial" w:hAnsi="Arial"/>
          <w:color w:val="231F20"/>
          <w:spacing w:val="-2"/>
          <w:w w:val="110"/>
          <w:sz w:val="14"/>
        </w:rPr>
        <w:t>gőprofilok</w:t>
      </w:r>
      <w:r>
        <w:rPr>
          <w:rFonts w:ascii="Arial" w:hAnsi="Arial"/>
          <w:color w:val="231F20"/>
          <w:spacing w:val="18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és</w:t>
      </w:r>
      <w:r>
        <w:rPr>
          <w:rFonts w:ascii="Arial" w:hAnsi="Arial"/>
          <w:sz w:val="14"/>
        </w:rPr>
      </w:r>
    </w:p>
    <w:p>
      <w:pPr>
        <w:spacing w:line="250" w:lineRule="auto" w:before="0"/>
        <w:ind w:left="114" w:right="8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 w:hAnsi="Arial"/>
          <w:color w:val="231F20"/>
          <w:spacing w:val="-2"/>
          <w:w w:val="110"/>
          <w:sz w:val="14"/>
        </w:rPr>
        <w:t>a</w:t>
      </w:r>
      <w:r>
        <w:rPr>
          <w:rFonts w:ascii="Arial" w:hAnsi="Arial"/>
          <w:color w:val="231F20"/>
          <w:spacing w:val="-1"/>
          <w:w w:val="110"/>
          <w:sz w:val="14"/>
        </w:rPr>
        <w:t>z</w:t>
      </w:r>
      <w:r>
        <w:rPr>
          <w:rFonts w:ascii="Arial" w:hAnsi="Arial"/>
          <w:color w:val="231F20"/>
          <w:spacing w:val="10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R</w:t>
      </w:r>
      <w:r>
        <w:rPr>
          <w:rFonts w:ascii="Arial" w:hAnsi="Arial"/>
          <w:color w:val="231F20"/>
          <w:spacing w:val="-1"/>
          <w:w w:val="110"/>
          <w:sz w:val="14"/>
        </w:rPr>
        <w:t>-</w:t>
      </w:r>
      <w:r>
        <w:rPr>
          <w:rFonts w:ascii="Arial" w:hAnsi="Arial"/>
          <w:color w:val="231F20"/>
          <w:spacing w:val="-2"/>
          <w:w w:val="110"/>
          <w:sz w:val="14"/>
        </w:rPr>
        <w:t>C</w:t>
      </w:r>
      <w:r>
        <w:rPr>
          <w:rFonts w:ascii="Arial" w:hAnsi="Arial"/>
          <w:color w:val="231F20"/>
          <w:spacing w:val="-1"/>
          <w:w w:val="110"/>
          <w:sz w:val="14"/>
        </w:rPr>
        <w:t>D</w:t>
      </w:r>
      <w:r>
        <w:rPr>
          <w:rFonts w:ascii="Arial" w:hAnsi="Arial"/>
          <w:color w:val="231F20"/>
          <w:spacing w:val="10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profilokból</w:t>
      </w:r>
      <w:r>
        <w:rPr>
          <w:rFonts w:ascii="Arial" w:hAnsi="Arial"/>
          <w:color w:val="231F20"/>
          <w:spacing w:val="10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k</w:t>
      </w:r>
      <w:r>
        <w:rPr>
          <w:rFonts w:ascii="Arial" w:hAnsi="Arial"/>
          <w:color w:val="231F20"/>
          <w:spacing w:val="-3"/>
          <w:w w:val="110"/>
          <w:sz w:val="14"/>
        </w:rPr>
        <w:t>és</w:t>
      </w:r>
      <w:r>
        <w:rPr>
          <w:rFonts w:ascii="Arial" w:hAnsi="Arial"/>
          <w:color w:val="231F20"/>
          <w:spacing w:val="-2"/>
          <w:w w:val="110"/>
          <w:sz w:val="14"/>
        </w:rPr>
        <w:t>zült</w:t>
      </w:r>
      <w:r>
        <w:rPr>
          <w:rFonts w:ascii="Arial" w:hAnsi="Arial"/>
          <w:color w:val="231F20"/>
          <w:spacing w:val="10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profilv</w:t>
      </w:r>
      <w:r>
        <w:rPr>
          <w:rFonts w:ascii="Arial" w:hAnsi="Arial"/>
          <w:color w:val="231F20"/>
          <w:spacing w:val="-3"/>
          <w:w w:val="110"/>
          <w:sz w:val="14"/>
        </w:rPr>
        <w:t>á</w:t>
      </w:r>
      <w:r>
        <w:rPr>
          <w:rFonts w:ascii="Arial" w:hAnsi="Arial"/>
          <w:color w:val="231F20"/>
          <w:spacing w:val="-2"/>
          <w:w w:val="110"/>
          <w:sz w:val="14"/>
        </w:rPr>
        <w:t>z</w:t>
      </w:r>
      <w:r>
        <w:rPr>
          <w:rFonts w:ascii="Arial" w:hAnsi="Arial"/>
          <w:color w:val="231F20"/>
          <w:spacing w:val="11"/>
          <w:w w:val="110"/>
          <w:sz w:val="14"/>
        </w:rPr>
        <w:t> </w:t>
      </w:r>
      <w:r>
        <w:rPr>
          <w:rFonts w:ascii="Arial" w:hAnsi="Arial"/>
          <w:color w:val="231F20"/>
          <w:spacing w:val="-3"/>
          <w:w w:val="110"/>
          <w:sz w:val="14"/>
        </w:rPr>
        <w:t>a</w:t>
      </w:r>
      <w:r>
        <w:rPr>
          <w:rFonts w:ascii="Arial" w:hAnsi="Arial"/>
          <w:color w:val="231F20"/>
          <w:spacing w:val="-2"/>
          <w:w w:val="110"/>
          <w:sz w:val="14"/>
        </w:rPr>
        <w:t>lkotj</w:t>
      </w:r>
      <w:r>
        <w:rPr>
          <w:rFonts w:ascii="Arial" w:hAnsi="Arial"/>
          <w:color w:val="231F20"/>
          <w:spacing w:val="-3"/>
          <w:w w:val="110"/>
          <w:sz w:val="14"/>
        </w:rPr>
        <w:t>á</w:t>
      </w:r>
      <w:r>
        <w:rPr>
          <w:rFonts w:ascii="Arial" w:hAnsi="Arial"/>
          <w:color w:val="231F20"/>
          <w:spacing w:val="-2"/>
          <w:w w:val="110"/>
          <w:sz w:val="14"/>
        </w:rPr>
        <w:t>k</w:t>
      </w:r>
      <w:r>
        <w:rPr>
          <w:rFonts w:ascii="Arial" w:hAnsi="Arial"/>
          <w:color w:val="231F20"/>
          <w:spacing w:val="-3"/>
          <w:w w:val="110"/>
          <w:sz w:val="14"/>
        </w:rPr>
        <w:t>.</w:t>
      </w:r>
      <w:r>
        <w:rPr>
          <w:rFonts w:ascii="Arial" w:hAnsi="Arial"/>
          <w:color w:val="231F20"/>
          <w:spacing w:val="37"/>
          <w:w w:val="88"/>
          <w:sz w:val="14"/>
        </w:rPr>
        <w:t> </w:t>
      </w:r>
      <w:r>
        <w:rPr>
          <w:rFonts w:ascii="Arial" w:hAnsi="Arial"/>
          <w:color w:val="231F20"/>
          <w:w w:val="110"/>
          <w:sz w:val="14"/>
        </w:rPr>
        <w:t>A</w:t>
      </w:r>
      <w:r>
        <w:rPr>
          <w:rFonts w:ascii="Arial" w:hAnsi="Arial"/>
          <w:color w:val="231F20"/>
          <w:spacing w:val="25"/>
          <w:w w:val="110"/>
          <w:sz w:val="14"/>
        </w:rPr>
        <w:t> </w:t>
      </w:r>
      <w:r>
        <w:rPr>
          <w:rFonts w:ascii="Arial" w:hAnsi="Arial"/>
          <w:color w:val="231F20"/>
          <w:spacing w:val="-1"/>
          <w:w w:val="110"/>
          <w:sz w:val="14"/>
        </w:rPr>
        <w:t>hűtő-fűtő</w:t>
      </w:r>
      <w:r>
        <w:rPr>
          <w:rFonts w:ascii="Arial" w:hAnsi="Arial"/>
          <w:color w:val="231F20"/>
          <w:spacing w:val="25"/>
          <w:w w:val="110"/>
          <w:sz w:val="14"/>
        </w:rPr>
        <w:t> </w:t>
      </w:r>
      <w:r>
        <w:rPr>
          <w:rFonts w:ascii="Arial" w:hAnsi="Arial"/>
          <w:color w:val="231F20"/>
          <w:spacing w:val="-3"/>
          <w:w w:val="110"/>
          <w:sz w:val="14"/>
        </w:rPr>
        <w:t>á</w:t>
      </w:r>
      <w:r>
        <w:rPr>
          <w:rFonts w:ascii="Arial" w:hAnsi="Arial"/>
          <w:color w:val="231F20"/>
          <w:spacing w:val="-2"/>
          <w:w w:val="110"/>
          <w:sz w:val="14"/>
        </w:rPr>
        <w:t>lm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nny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z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t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k</w:t>
      </w:r>
      <w:r>
        <w:rPr>
          <w:rFonts w:ascii="Arial" w:hAnsi="Arial"/>
          <w:color w:val="231F20"/>
          <w:spacing w:val="25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k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ttő</w:t>
      </w:r>
      <w:r>
        <w:rPr>
          <w:rFonts w:ascii="Arial" w:hAnsi="Arial"/>
          <w:color w:val="231F20"/>
          <w:spacing w:val="-3"/>
          <w:w w:val="110"/>
          <w:sz w:val="14"/>
        </w:rPr>
        <w:t>s</w:t>
      </w:r>
      <w:r>
        <w:rPr>
          <w:rFonts w:ascii="Arial" w:hAnsi="Arial"/>
          <w:color w:val="231F20"/>
          <w:spacing w:val="25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profilv</w:t>
      </w:r>
      <w:r>
        <w:rPr>
          <w:rFonts w:ascii="Arial" w:hAnsi="Arial"/>
          <w:color w:val="231F20"/>
          <w:spacing w:val="-3"/>
          <w:w w:val="110"/>
          <w:sz w:val="14"/>
        </w:rPr>
        <w:t>á</w:t>
      </w:r>
      <w:r>
        <w:rPr>
          <w:rFonts w:ascii="Arial" w:hAnsi="Arial"/>
          <w:color w:val="231F20"/>
          <w:spacing w:val="-2"/>
          <w:w w:val="110"/>
          <w:sz w:val="14"/>
        </w:rPr>
        <w:t>zz</w:t>
      </w:r>
      <w:r>
        <w:rPr>
          <w:rFonts w:ascii="Arial" w:hAnsi="Arial"/>
          <w:color w:val="231F20"/>
          <w:spacing w:val="-3"/>
          <w:w w:val="110"/>
          <w:sz w:val="14"/>
        </w:rPr>
        <w:t>a</w:t>
      </w:r>
      <w:r>
        <w:rPr>
          <w:rFonts w:ascii="Arial" w:hAnsi="Arial"/>
          <w:color w:val="231F20"/>
          <w:spacing w:val="-2"/>
          <w:w w:val="110"/>
          <w:sz w:val="14"/>
        </w:rPr>
        <w:t>l</w:t>
      </w:r>
      <w:r>
        <w:rPr>
          <w:rFonts w:ascii="Arial" w:hAnsi="Arial"/>
          <w:color w:val="231F20"/>
          <w:spacing w:val="30"/>
          <w:w w:val="118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k</w:t>
      </w:r>
      <w:r>
        <w:rPr>
          <w:rFonts w:ascii="Arial" w:hAnsi="Arial"/>
          <w:color w:val="231F20"/>
          <w:spacing w:val="-3"/>
          <w:w w:val="110"/>
          <w:sz w:val="14"/>
        </w:rPr>
        <w:t>és</w:t>
      </w:r>
      <w:r>
        <w:rPr>
          <w:rFonts w:ascii="Arial" w:hAnsi="Arial"/>
          <w:color w:val="231F20"/>
          <w:spacing w:val="-2"/>
          <w:w w:val="110"/>
          <w:sz w:val="14"/>
        </w:rPr>
        <w:t>züln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k</w:t>
      </w:r>
      <w:r>
        <w:rPr>
          <w:rFonts w:ascii="Arial" w:hAnsi="Arial"/>
          <w:color w:val="231F20"/>
          <w:spacing w:val="-3"/>
          <w:w w:val="110"/>
          <w:sz w:val="14"/>
        </w:rPr>
        <w:t>,</w:t>
      </w:r>
      <w:r>
        <w:rPr>
          <w:rFonts w:ascii="Arial" w:hAnsi="Arial"/>
          <w:color w:val="231F20"/>
          <w:spacing w:val="12"/>
          <w:w w:val="110"/>
          <w:sz w:val="14"/>
        </w:rPr>
        <w:t> </w:t>
      </w:r>
      <w:r>
        <w:rPr>
          <w:rFonts w:ascii="Arial" w:hAnsi="Arial"/>
          <w:color w:val="231F20"/>
          <w:w w:val="110"/>
          <w:sz w:val="14"/>
        </w:rPr>
        <w:t>a</w:t>
      </w:r>
      <w:r>
        <w:rPr>
          <w:rFonts w:ascii="Arial" w:hAnsi="Arial"/>
          <w:color w:val="231F20"/>
          <w:spacing w:val="13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f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l</w:t>
      </w:r>
      <w:r>
        <w:rPr>
          <w:rFonts w:ascii="Arial" w:hAnsi="Arial"/>
          <w:color w:val="231F20"/>
          <w:spacing w:val="-3"/>
          <w:w w:val="110"/>
          <w:sz w:val="14"/>
        </w:rPr>
        <w:t>s</w:t>
      </w:r>
      <w:r>
        <w:rPr>
          <w:rFonts w:ascii="Arial" w:hAnsi="Arial"/>
          <w:color w:val="231F20"/>
          <w:spacing w:val="-2"/>
          <w:w w:val="110"/>
          <w:sz w:val="14"/>
        </w:rPr>
        <w:t>ő</w:t>
      </w:r>
      <w:r>
        <w:rPr>
          <w:rFonts w:ascii="Arial" w:hAnsi="Arial"/>
          <w:color w:val="231F20"/>
          <w:spacing w:val="12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C</w:t>
      </w:r>
      <w:r>
        <w:rPr>
          <w:rFonts w:ascii="Arial" w:hAnsi="Arial"/>
          <w:color w:val="231F20"/>
          <w:spacing w:val="-1"/>
          <w:w w:val="110"/>
          <w:sz w:val="14"/>
        </w:rPr>
        <w:t>D-profilok</w:t>
      </w:r>
      <w:r>
        <w:rPr>
          <w:rFonts w:ascii="Arial" w:hAnsi="Arial"/>
          <w:color w:val="231F20"/>
          <w:spacing w:val="-2"/>
          <w:w w:val="110"/>
          <w:sz w:val="14"/>
        </w:rPr>
        <w:t>a</w:t>
      </w:r>
      <w:r>
        <w:rPr>
          <w:rFonts w:ascii="Arial" w:hAnsi="Arial"/>
          <w:color w:val="231F20"/>
          <w:spacing w:val="-1"/>
          <w:w w:val="110"/>
          <w:sz w:val="14"/>
        </w:rPr>
        <w:t>t</w:t>
      </w:r>
      <w:r>
        <w:rPr>
          <w:rFonts w:ascii="Arial" w:hAnsi="Arial"/>
          <w:color w:val="231F20"/>
          <w:spacing w:val="13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főt</w:t>
      </w:r>
      <w:r>
        <w:rPr>
          <w:rFonts w:ascii="Arial" w:hAnsi="Arial"/>
          <w:color w:val="231F20"/>
          <w:spacing w:val="-3"/>
          <w:w w:val="110"/>
          <w:sz w:val="14"/>
        </w:rPr>
        <w:t>a</w:t>
      </w:r>
      <w:r>
        <w:rPr>
          <w:rFonts w:ascii="Arial" w:hAnsi="Arial"/>
          <w:color w:val="231F20"/>
          <w:spacing w:val="-2"/>
          <w:w w:val="110"/>
          <w:sz w:val="14"/>
        </w:rPr>
        <w:t>rtókn</w:t>
      </w:r>
      <w:r>
        <w:rPr>
          <w:rFonts w:ascii="Arial" w:hAnsi="Arial"/>
          <w:color w:val="231F20"/>
          <w:spacing w:val="-3"/>
          <w:w w:val="110"/>
          <w:sz w:val="14"/>
        </w:rPr>
        <w:t>a</w:t>
      </w:r>
      <w:r>
        <w:rPr>
          <w:rFonts w:ascii="Arial" w:hAnsi="Arial"/>
          <w:color w:val="231F20"/>
          <w:spacing w:val="-2"/>
          <w:w w:val="110"/>
          <w:sz w:val="14"/>
        </w:rPr>
        <w:t>k</w:t>
      </w:r>
      <w:r>
        <w:rPr>
          <w:rFonts w:ascii="Arial" w:hAnsi="Arial"/>
          <w:color w:val="231F20"/>
          <w:spacing w:val="47"/>
          <w:w w:val="113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nev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zzük</w:t>
      </w:r>
      <w:r>
        <w:rPr>
          <w:rFonts w:ascii="Arial" w:hAnsi="Arial"/>
          <w:color w:val="231F20"/>
          <w:spacing w:val="-3"/>
          <w:w w:val="110"/>
          <w:sz w:val="14"/>
        </w:rPr>
        <w:t>,</w:t>
      </w:r>
      <w:r>
        <w:rPr>
          <w:rFonts w:ascii="Arial" w:hAnsi="Arial"/>
          <w:color w:val="231F20"/>
          <w:spacing w:val="-1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a</w:t>
      </w:r>
      <w:r>
        <w:rPr>
          <w:rFonts w:ascii="Arial" w:hAnsi="Arial"/>
          <w:color w:val="231F20"/>
          <w:spacing w:val="-1"/>
          <w:w w:val="110"/>
          <w:sz w:val="14"/>
        </w:rPr>
        <w:t>z</w:t>
      </w:r>
      <w:r>
        <w:rPr>
          <w:rFonts w:ascii="Arial" w:hAnsi="Arial"/>
          <w:color w:val="231F20"/>
          <w:w w:val="110"/>
          <w:sz w:val="14"/>
        </w:rPr>
        <w:t> </w:t>
      </w:r>
      <w:r>
        <w:rPr>
          <w:rFonts w:ascii="Arial" w:hAnsi="Arial"/>
          <w:color w:val="231F20"/>
          <w:spacing w:val="-3"/>
          <w:w w:val="110"/>
          <w:sz w:val="14"/>
        </w:rPr>
        <w:t>a</w:t>
      </w:r>
      <w:r>
        <w:rPr>
          <w:rFonts w:ascii="Arial" w:hAnsi="Arial"/>
          <w:color w:val="231F20"/>
          <w:spacing w:val="-2"/>
          <w:w w:val="110"/>
          <w:sz w:val="14"/>
        </w:rPr>
        <w:t>l</w:t>
      </w:r>
      <w:r>
        <w:rPr>
          <w:rFonts w:ascii="Arial" w:hAnsi="Arial"/>
          <w:color w:val="231F20"/>
          <w:spacing w:val="-3"/>
          <w:w w:val="110"/>
          <w:sz w:val="14"/>
        </w:rPr>
        <w:t>s</w:t>
      </w:r>
      <w:r>
        <w:rPr>
          <w:rFonts w:ascii="Arial" w:hAnsi="Arial"/>
          <w:color w:val="231F20"/>
          <w:spacing w:val="-2"/>
          <w:w w:val="110"/>
          <w:sz w:val="14"/>
        </w:rPr>
        <w:t>ó</w:t>
      </w:r>
      <w:r>
        <w:rPr>
          <w:rFonts w:ascii="Arial" w:hAnsi="Arial"/>
          <w:color w:val="231F20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C</w:t>
      </w:r>
      <w:r>
        <w:rPr>
          <w:rFonts w:ascii="Arial" w:hAnsi="Arial"/>
          <w:color w:val="231F20"/>
          <w:spacing w:val="-1"/>
          <w:w w:val="110"/>
          <w:sz w:val="14"/>
        </w:rPr>
        <w:t>D-profilok</w:t>
      </w:r>
      <w:r>
        <w:rPr>
          <w:rFonts w:ascii="Arial" w:hAnsi="Arial"/>
          <w:color w:val="231F20"/>
          <w:spacing w:val="-2"/>
          <w:w w:val="110"/>
          <w:sz w:val="14"/>
        </w:rPr>
        <w:t>a</w:t>
      </w:r>
      <w:r>
        <w:rPr>
          <w:rFonts w:ascii="Arial" w:hAnsi="Arial"/>
          <w:color w:val="231F20"/>
          <w:spacing w:val="-1"/>
          <w:w w:val="110"/>
          <w:sz w:val="14"/>
        </w:rPr>
        <w:t>t</w:t>
      </w:r>
      <w:r>
        <w:rPr>
          <w:rFonts w:ascii="Arial" w:hAnsi="Arial"/>
          <w:color w:val="231F20"/>
          <w:spacing w:val="-2"/>
          <w:w w:val="110"/>
          <w:sz w:val="14"/>
        </w:rPr>
        <w:t>,</w:t>
      </w:r>
      <w:r>
        <w:rPr>
          <w:rFonts w:ascii="Arial" w:hAnsi="Arial"/>
          <w:color w:val="231F20"/>
          <w:w w:val="110"/>
          <w:sz w:val="14"/>
        </w:rPr>
        <w:t> </w:t>
      </w:r>
      <w:r>
        <w:rPr>
          <w:rFonts w:ascii="Arial" w:hAnsi="Arial"/>
          <w:color w:val="231F20"/>
          <w:spacing w:val="-3"/>
          <w:w w:val="110"/>
          <w:sz w:val="14"/>
        </w:rPr>
        <w:t>a</w:t>
      </w:r>
      <w:r>
        <w:rPr>
          <w:rFonts w:ascii="Arial" w:hAnsi="Arial"/>
          <w:color w:val="231F20"/>
          <w:spacing w:val="-2"/>
          <w:w w:val="110"/>
          <w:sz w:val="14"/>
        </w:rPr>
        <w:t>m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ly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kh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z</w:t>
      </w:r>
      <w:r>
        <w:rPr>
          <w:rFonts w:ascii="Arial" w:hAnsi="Arial"/>
          <w:color w:val="231F20"/>
          <w:spacing w:val="31"/>
          <w:w w:val="111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a</w:t>
      </w:r>
      <w:r>
        <w:rPr>
          <w:rFonts w:ascii="Arial" w:hAnsi="Arial"/>
          <w:color w:val="231F20"/>
          <w:spacing w:val="-1"/>
          <w:w w:val="110"/>
          <w:sz w:val="14"/>
        </w:rPr>
        <w:t>z</w:t>
      </w:r>
      <w:r>
        <w:rPr>
          <w:rFonts w:ascii="Arial" w:hAnsi="Arial"/>
          <w:color w:val="231F20"/>
          <w:spacing w:val="3"/>
          <w:w w:val="110"/>
          <w:sz w:val="14"/>
        </w:rPr>
        <w:t> </w:t>
      </w:r>
      <w:r>
        <w:rPr>
          <w:rFonts w:ascii="Arial" w:hAnsi="Arial"/>
          <w:color w:val="231F20"/>
          <w:spacing w:val="-3"/>
          <w:w w:val="110"/>
          <w:sz w:val="14"/>
        </w:rPr>
        <w:t>á</w:t>
      </w:r>
      <w:r>
        <w:rPr>
          <w:rFonts w:ascii="Arial" w:hAnsi="Arial"/>
          <w:color w:val="231F20"/>
          <w:spacing w:val="-2"/>
          <w:w w:val="110"/>
          <w:sz w:val="14"/>
        </w:rPr>
        <w:t>lmenny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z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t</w:t>
      </w:r>
      <w:r>
        <w:rPr>
          <w:rFonts w:ascii="Arial" w:hAnsi="Arial"/>
          <w:color w:val="231F20"/>
          <w:spacing w:val="3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l</w:t>
      </w:r>
      <w:r>
        <w:rPr>
          <w:rFonts w:ascii="Arial" w:hAnsi="Arial"/>
          <w:color w:val="231F20"/>
          <w:spacing w:val="-3"/>
          <w:w w:val="110"/>
          <w:sz w:val="14"/>
        </w:rPr>
        <w:t>a</w:t>
      </w:r>
      <w:r>
        <w:rPr>
          <w:rFonts w:ascii="Arial" w:hAnsi="Arial"/>
          <w:color w:val="231F20"/>
          <w:spacing w:val="-2"/>
          <w:w w:val="110"/>
          <w:sz w:val="14"/>
        </w:rPr>
        <w:t>pj</w:t>
      </w:r>
      <w:r>
        <w:rPr>
          <w:rFonts w:ascii="Arial" w:hAnsi="Arial"/>
          <w:color w:val="231F20"/>
          <w:spacing w:val="-3"/>
          <w:w w:val="110"/>
          <w:sz w:val="14"/>
        </w:rPr>
        <w:t>a</w:t>
      </w:r>
      <w:r>
        <w:rPr>
          <w:rFonts w:ascii="Arial" w:hAnsi="Arial"/>
          <w:color w:val="231F20"/>
          <w:spacing w:val="-2"/>
          <w:w w:val="110"/>
          <w:sz w:val="14"/>
        </w:rPr>
        <w:t>it</w:t>
      </w:r>
      <w:r>
        <w:rPr>
          <w:rFonts w:ascii="Arial" w:hAnsi="Arial"/>
          <w:color w:val="231F20"/>
          <w:spacing w:val="3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c</w:t>
      </w:r>
      <w:r>
        <w:rPr>
          <w:rFonts w:ascii="Arial" w:hAnsi="Arial"/>
          <w:color w:val="231F20"/>
          <w:spacing w:val="-3"/>
          <w:w w:val="110"/>
          <w:sz w:val="14"/>
        </w:rPr>
        <w:t>sa</w:t>
      </w:r>
      <w:r>
        <w:rPr>
          <w:rFonts w:ascii="Arial" w:hAnsi="Arial"/>
          <w:color w:val="231F20"/>
          <w:spacing w:val="-2"/>
          <w:w w:val="110"/>
          <w:sz w:val="14"/>
        </w:rPr>
        <w:t>v</w:t>
      </w:r>
      <w:r>
        <w:rPr>
          <w:rFonts w:ascii="Arial" w:hAnsi="Arial"/>
          <w:color w:val="231F20"/>
          <w:spacing w:val="-3"/>
          <w:w w:val="110"/>
          <w:sz w:val="14"/>
        </w:rPr>
        <w:t>a</w:t>
      </w:r>
      <w:r>
        <w:rPr>
          <w:rFonts w:ascii="Arial" w:hAnsi="Arial"/>
          <w:color w:val="231F20"/>
          <w:spacing w:val="-2"/>
          <w:w w:val="110"/>
          <w:sz w:val="14"/>
        </w:rPr>
        <w:t>rozzuk</w:t>
      </w:r>
      <w:r>
        <w:rPr>
          <w:rFonts w:ascii="Arial" w:hAnsi="Arial"/>
          <w:color w:val="231F20"/>
          <w:spacing w:val="-3"/>
          <w:w w:val="110"/>
          <w:sz w:val="14"/>
        </w:rPr>
        <w:t>,</w:t>
      </w:r>
      <w:r>
        <w:rPr>
          <w:rFonts w:ascii="Arial" w:hAnsi="Arial"/>
          <w:sz w:val="14"/>
        </w:rPr>
      </w:r>
    </w:p>
    <w:p>
      <w:pPr>
        <w:spacing w:before="0"/>
        <w:ind w:left="114" w:right="8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 w:hAnsi="Arial"/>
          <w:color w:val="231F20"/>
          <w:spacing w:val="-3"/>
          <w:w w:val="110"/>
          <w:sz w:val="14"/>
        </w:rPr>
        <w:t>s</w:t>
      </w:r>
      <w:r>
        <w:rPr>
          <w:rFonts w:ascii="Arial" w:hAnsi="Arial"/>
          <w:color w:val="231F20"/>
          <w:spacing w:val="-2"/>
          <w:w w:val="110"/>
          <w:sz w:val="14"/>
        </w:rPr>
        <w:t>z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relő</w:t>
      </w:r>
      <w:r>
        <w:rPr>
          <w:rFonts w:ascii="Arial" w:hAnsi="Arial"/>
          <w:color w:val="231F20"/>
          <w:spacing w:val="7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C</w:t>
      </w:r>
      <w:r>
        <w:rPr>
          <w:rFonts w:ascii="Arial" w:hAnsi="Arial"/>
          <w:color w:val="231F20"/>
          <w:spacing w:val="-1"/>
          <w:w w:val="110"/>
          <w:sz w:val="14"/>
        </w:rPr>
        <w:t>D-profilok</w:t>
      </w:r>
      <w:r>
        <w:rPr>
          <w:rFonts w:ascii="Arial" w:hAnsi="Arial"/>
          <w:color w:val="231F20"/>
          <w:spacing w:val="-2"/>
          <w:w w:val="110"/>
          <w:sz w:val="14"/>
        </w:rPr>
        <w:t>na</w:t>
      </w:r>
      <w:r>
        <w:rPr>
          <w:rFonts w:ascii="Arial" w:hAnsi="Arial"/>
          <w:color w:val="231F20"/>
          <w:spacing w:val="-1"/>
          <w:w w:val="110"/>
          <w:sz w:val="14"/>
        </w:rPr>
        <w:t>k</w:t>
      </w:r>
      <w:r>
        <w:rPr>
          <w:rFonts w:ascii="Arial" w:hAnsi="Arial"/>
          <w:color w:val="231F20"/>
          <w:spacing w:val="8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n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v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zzük</w:t>
      </w:r>
      <w:r>
        <w:rPr>
          <w:rFonts w:ascii="Arial" w:hAnsi="Arial"/>
          <w:color w:val="231F20"/>
          <w:spacing w:val="-3"/>
          <w:w w:val="110"/>
          <w:sz w:val="14"/>
        </w:rPr>
        <w:t>.</w:t>
      </w:r>
      <w:r>
        <w:rPr>
          <w:rFonts w:ascii="Arial" w:hAnsi="Arial"/>
          <w:sz w:val="14"/>
        </w:rPr>
      </w:r>
    </w:p>
    <w:p>
      <w:pPr>
        <w:spacing w:before="85"/>
        <w:ind w:left="114" w:right="0" w:firstLine="0"/>
        <w:jc w:val="left"/>
        <w:rPr>
          <w:rFonts w:ascii="Trebuchet MS" w:hAnsi="Trebuchet MS" w:cs="Trebuchet MS" w:eastAsia="Trebuchet MS"/>
          <w:sz w:val="16"/>
          <w:szCs w:val="16"/>
        </w:rPr>
      </w:pPr>
      <w:r>
        <w:rPr>
          <w:w w:val="115"/>
        </w:rPr>
        <w:br w:type="column"/>
      </w:r>
      <w:r>
        <w:rPr>
          <w:rFonts w:ascii="Trebuchet MS" w:hAnsi="Trebuchet MS"/>
          <w:b/>
          <w:color w:val="006CB7"/>
          <w:spacing w:val="-1"/>
          <w:w w:val="115"/>
          <w:sz w:val="16"/>
        </w:rPr>
        <w:t>NÓNI</w:t>
      </w:r>
      <w:r>
        <w:rPr>
          <w:rFonts w:ascii="Trebuchet MS" w:hAnsi="Trebuchet MS"/>
          <w:b/>
          <w:color w:val="006CB7"/>
          <w:spacing w:val="-2"/>
          <w:w w:val="115"/>
          <w:sz w:val="16"/>
        </w:rPr>
        <w:t>U</w:t>
      </w:r>
      <w:r>
        <w:rPr>
          <w:rFonts w:ascii="Trebuchet MS" w:hAnsi="Trebuchet MS"/>
          <w:b/>
          <w:color w:val="006CB7"/>
          <w:spacing w:val="-1"/>
          <w:w w:val="115"/>
          <w:sz w:val="16"/>
        </w:rPr>
        <w:t>SZ</w:t>
      </w:r>
      <w:r>
        <w:rPr>
          <w:rFonts w:ascii="Trebuchet MS" w:hAnsi="Trebuchet MS"/>
          <w:b/>
          <w:color w:val="006CB7"/>
          <w:w w:val="115"/>
          <w:sz w:val="16"/>
        </w:rPr>
        <w:t> </w:t>
      </w:r>
      <w:r>
        <w:rPr>
          <w:rFonts w:ascii="Trebuchet MS" w:hAnsi="Trebuchet MS"/>
          <w:b/>
          <w:color w:val="006CB7"/>
          <w:spacing w:val="8"/>
          <w:w w:val="115"/>
          <w:sz w:val="16"/>
        </w:rPr>
        <w:t> </w:t>
      </w:r>
      <w:r>
        <w:rPr>
          <w:rFonts w:ascii="Trebuchet MS" w:hAnsi="Trebuchet MS"/>
          <w:b/>
          <w:color w:val="006CB7"/>
          <w:spacing w:val="-1"/>
          <w:w w:val="115"/>
          <w:sz w:val="16"/>
        </w:rPr>
        <w:t>FÜGGESZTŐRENDSZER</w:t>
      </w:r>
      <w:r>
        <w:rPr>
          <w:rFonts w:ascii="Trebuchet MS" w:hAnsi="Trebuchet MS"/>
          <w:sz w:val="16"/>
        </w:rPr>
      </w:r>
    </w:p>
    <w:p>
      <w:pPr>
        <w:spacing w:line="250" w:lineRule="auto" w:before="58"/>
        <w:ind w:left="114" w:right="21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 w:hAnsi="Arial"/>
          <w:color w:val="231F20"/>
          <w:w w:val="115"/>
          <w:sz w:val="14"/>
        </w:rPr>
        <w:t>A</w:t>
      </w:r>
      <w:r>
        <w:rPr>
          <w:rFonts w:ascii="Arial" w:hAnsi="Arial"/>
          <w:color w:val="231F20"/>
          <w:spacing w:val="-16"/>
          <w:w w:val="115"/>
          <w:sz w:val="14"/>
        </w:rPr>
        <w:t> </w:t>
      </w:r>
      <w:r>
        <w:rPr>
          <w:rFonts w:ascii="Arial" w:hAnsi="Arial"/>
          <w:color w:val="231F20"/>
          <w:spacing w:val="-1"/>
          <w:w w:val="115"/>
          <w:sz w:val="14"/>
        </w:rPr>
        <w:t>d</w:t>
      </w:r>
      <w:r>
        <w:rPr>
          <w:rFonts w:ascii="Arial" w:hAnsi="Arial"/>
          <w:color w:val="231F20"/>
          <w:spacing w:val="-2"/>
          <w:w w:val="115"/>
          <w:sz w:val="14"/>
        </w:rPr>
        <w:t>u</w:t>
      </w:r>
      <w:r>
        <w:rPr>
          <w:rFonts w:ascii="Arial" w:hAnsi="Arial"/>
          <w:color w:val="231F20"/>
          <w:spacing w:val="-1"/>
          <w:w w:val="115"/>
          <w:sz w:val="14"/>
        </w:rPr>
        <w:t>pl</w:t>
      </w:r>
      <w:r>
        <w:rPr>
          <w:rFonts w:ascii="Arial" w:hAnsi="Arial"/>
          <w:color w:val="231F20"/>
          <w:spacing w:val="-2"/>
          <w:w w:val="115"/>
          <w:sz w:val="14"/>
        </w:rPr>
        <w:t>a</w:t>
      </w:r>
      <w:r>
        <w:rPr>
          <w:rFonts w:ascii="Arial" w:hAnsi="Arial"/>
          <w:color w:val="231F20"/>
          <w:spacing w:val="-15"/>
          <w:w w:val="115"/>
          <w:sz w:val="14"/>
        </w:rPr>
        <w:t> </w:t>
      </w:r>
      <w:r>
        <w:rPr>
          <w:rFonts w:ascii="Arial" w:hAnsi="Arial"/>
          <w:color w:val="231F20"/>
          <w:spacing w:val="-2"/>
          <w:w w:val="115"/>
          <w:sz w:val="14"/>
        </w:rPr>
        <w:t>profilv</w:t>
      </w:r>
      <w:r>
        <w:rPr>
          <w:rFonts w:ascii="Arial" w:hAnsi="Arial"/>
          <w:color w:val="231F20"/>
          <w:spacing w:val="-3"/>
          <w:w w:val="115"/>
          <w:sz w:val="14"/>
        </w:rPr>
        <w:t>ázza</w:t>
      </w:r>
      <w:r>
        <w:rPr>
          <w:rFonts w:ascii="Arial" w:hAnsi="Arial"/>
          <w:color w:val="231F20"/>
          <w:spacing w:val="-2"/>
          <w:w w:val="115"/>
          <w:sz w:val="14"/>
        </w:rPr>
        <w:t>l</w:t>
      </w:r>
      <w:r>
        <w:rPr>
          <w:rFonts w:ascii="Arial" w:hAnsi="Arial"/>
          <w:color w:val="231F20"/>
          <w:spacing w:val="-16"/>
          <w:w w:val="115"/>
          <w:sz w:val="14"/>
        </w:rPr>
        <w:t> </w:t>
      </w:r>
      <w:r>
        <w:rPr>
          <w:rFonts w:ascii="Arial" w:hAnsi="Arial"/>
          <w:color w:val="231F20"/>
          <w:spacing w:val="-3"/>
          <w:w w:val="115"/>
          <w:sz w:val="14"/>
        </w:rPr>
        <w:t>készü</w:t>
      </w:r>
      <w:r>
        <w:rPr>
          <w:rFonts w:ascii="Arial" w:hAnsi="Arial"/>
          <w:color w:val="231F20"/>
          <w:spacing w:val="-2"/>
          <w:w w:val="115"/>
          <w:sz w:val="14"/>
        </w:rPr>
        <w:t>lő</w:t>
      </w:r>
      <w:r>
        <w:rPr>
          <w:rFonts w:ascii="Arial" w:hAnsi="Arial"/>
          <w:color w:val="231F20"/>
          <w:spacing w:val="-15"/>
          <w:w w:val="115"/>
          <w:sz w:val="14"/>
        </w:rPr>
        <w:t> </w:t>
      </w:r>
      <w:r>
        <w:rPr>
          <w:rFonts w:ascii="Arial" w:hAnsi="Arial"/>
          <w:color w:val="231F20"/>
          <w:spacing w:val="-3"/>
          <w:w w:val="115"/>
          <w:sz w:val="14"/>
        </w:rPr>
        <w:t>R</w:t>
      </w:r>
      <w:r>
        <w:rPr>
          <w:rFonts w:ascii="Arial" w:hAnsi="Arial"/>
          <w:color w:val="231F20"/>
          <w:spacing w:val="-2"/>
          <w:w w:val="115"/>
          <w:sz w:val="14"/>
        </w:rPr>
        <w:t>igip</w:t>
      </w:r>
      <w:r>
        <w:rPr>
          <w:rFonts w:ascii="Arial" w:hAnsi="Arial"/>
          <w:color w:val="231F20"/>
          <w:spacing w:val="-3"/>
          <w:w w:val="115"/>
          <w:sz w:val="14"/>
        </w:rPr>
        <w:t>s</w:t>
      </w:r>
      <w:r>
        <w:rPr>
          <w:rFonts w:ascii="Arial" w:hAnsi="Arial"/>
          <w:color w:val="231F20"/>
          <w:spacing w:val="-15"/>
          <w:w w:val="115"/>
          <w:sz w:val="14"/>
        </w:rPr>
        <w:t> </w:t>
      </w:r>
      <w:r>
        <w:rPr>
          <w:rFonts w:ascii="Arial" w:hAnsi="Arial"/>
          <w:color w:val="231F20"/>
          <w:spacing w:val="-2"/>
          <w:w w:val="115"/>
          <w:sz w:val="14"/>
        </w:rPr>
        <w:t>hű</w:t>
      </w:r>
      <w:r>
        <w:rPr>
          <w:rFonts w:ascii="Arial" w:hAnsi="Arial"/>
          <w:color w:val="231F20"/>
          <w:spacing w:val="-1"/>
          <w:w w:val="115"/>
          <w:sz w:val="14"/>
        </w:rPr>
        <w:t>tő-</w:t>
      </w:r>
      <w:r>
        <w:rPr>
          <w:rFonts w:ascii="Arial" w:hAnsi="Arial"/>
          <w:color w:val="231F20"/>
          <w:spacing w:val="41"/>
          <w:w w:val="122"/>
          <w:sz w:val="14"/>
        </w:rPr>
        <w:t> </w:t>
      </w:r>
      <w:r>
        <w:rPr>
          <w:rFonts w:ascii="Arial" w:hAnsi="Arial"/>
          <w:color w:val="231F20"/>
          <w:spacing w:val="-1"/>
          <w:w w:val="115"/>
          <w:sz w:val="14"/>
        </w:rPr>
        <w:t>f</w:t>
      </w:r>
      <w:r>
        <w:rPr>
          <w:rFonts w:ascii="Arial" w:hAnsi="Arial"/>
          <w:color w:val="231F20"/>
          <w:spacing w:val="-2"/>
          <w:w w:val="115"/>
          <w:sz w:val="14"/>
        </w:rPr>
        <w:t>ű</w:t>
      </w:r>
      <w:r>
        <w:rPr>
          <w:rFonts w:ascii="Arial" w:hAnsi="Arial"/>
          <w:color w:val="231F20"/>
          <w:spacing w:val="-1"/>
          <w:w w:val="115"/>
          <w:sz w:val="14"/>
        </w:rPr>
        <w:t>tő</w:t>
      </w:r>
      <w:r>
        <w:rPr>
          <w:rFonts w:ascii="Arial" w:hAnsi="Arial"/>
          <w:color w:val="231F20"/>
          <w:spacing w:val="-29"/>
          <w:w w:val="115"/>
          <w:sz w:val="14"/>
        </w:rPr>
        <w:t> </w:t>
      </w:r>
      <w:r>
        <w:rPr>
          <w:rFonts w:ascii="Arial" w:hAnsi="Arial"/>
          <w:color w:val="231F20"/>
          <w:spacing w:val="-3"/>
          <w:w w:val="115"/>
          <w:sz w:val="14"/>
        </w:rPr>
        <w:t>ál</w:t>
      </w:r>
      <w:r>
        <w:rPr>
          <w:rFonts w:ascii="Arial" w:hAnsi="Arial"/>
          <w:color w:val="231F20"/>
          <w:spacing w:val="-2"/>
          <w:w w:val="115"/>
          <w:sz w:val="14"/>
        </w:rPr>
        <w:t>m</w:t>
      </w:r>
      <w:r>
        <w:rPr>
          <w:rFonts w:ascii="Arial" w:hAnsi="Arial"/>
          <w:color w:val="231F20"/>
          <w:spacing w:val="-3"/>
          <w:w w:val="115"/>
          <w:sz w:val="14"/>
        </w:rPr>
        <w:t>enn</w:t>
      </w:r>
      <w:r>
        <w:rPr>
          <w:rFonts w:ascii="Arial" w:hAnsi="Arial"/>
          <w:color w:val="231F20"/>
          <w:spacing w:val="-2"/>
          <w:w w:val="115"/>
          <w:sz w:val="14"/>
        </w:rPr>
        <w:t>y</w:t>
      </w:r>
      <w:r>
        <w:rPr>
          <w:rFonts w:ascii="Arial" w:hAnsi="Arial"/>
          <w:color w:val="231F20"/>
          <w:spacing w:val="-3"/>
          <w:w w:val="115"/>
          <w:sz w:val="14"/>
        </w:rPr>
        <w:t>eze</w:t>
      </w:r>
      <w:r>
        <w:rPr>
          <w:rFonts w:ascii="Arial" w:hAnsi="Arial"/>
          <w:color w:val="231F20"/>
          <w:spacing w:val="-2"/>
          <w:w w:val="115"/>
          <w:sz w:val="14"/>
        </w:rPr>
        <w:t>t</w:t>
      </w:r>
      <w:r>
        <w:rPr>
          <w:rFonts w:ascii="Arial" w:hAnsi="Arial"/>
          <w:color w:val="231F20"/>
          <w:spacing w:val="-3"/>
          <w:w w:val="115"/>
          <w:sz w:val="14"/>
        </w:rPr>
        <w:t>ek</w:t>
      </w:r>
      <w:r>
        <w:rPr>
          <w:rFonts w:ascii="Arial" w:hAnsi="Arial"/>
          <w:color w:val="231F20"/>
          <w:spacing w:val="-28"/>
          <w:w w:val="115"/>
          <w:sz w:val="14"/>
        </w:rPr>
        <w:t> </w:t>
      </w:r>
      <w:r>
        <w:rPr>
          <w:rFonts w:ascii="Arial" w:hAnsi="Arial"/>
          <w:color w:val="231F20"/>
          <w:spacing w:val="-2"/>
          <w:w w:val="115"/>
          <w:sz w:val="14"/>
        </w:rPr>
        <w:t>f</w:t>
      </w:r>
      <w:r>
        <w:rPr>
          <w:rFonts w:ascii="Arial" w:hAnsi="Arial"/>
          <w:color w:val="231F20"/>
          <w:spacing w:val="-3"/>
          <w:w w:val="115"/>
          <w:sz w:val="14"/>
        </w:rPr>
        <w:t>ü</w:t>
      </w:r>
      <w:r>
        <w:rPr>
          <w:rFonts w:ascii="Arial" w:hAnsi="Arial"/>
          <w:color w:val="231F20"/>
          <w:spacing w:val="-2"/>
          <w:w w:val="115"/>
          <w:sz w:val="14"/>
        </w:rPr>
        <w:t>gg</w:t>
      </w:r>
      <w:r>
        <w:rPr>
          <w:rFonts w:ascii="Arial" w:hAnsi="Arial"/>
          <w:color w:val="231F20"/>
          <w:spacing w:val="-3"/>
          <w:w w:val="115"/>
          <w:sz w:val="14"/>
        </w:rPr>
        <w:t>esz</w:t>
      </w:r>
      <w:r>
        <w:rPr>
          <w:rFonts w:ascii="Arial" w:hAnsi="Arial"/>
          <w:color w:val="231F20"/>
          <w:spacing w:val="-2"/>
          <w:w w:val="115"/>
          <w:sz w:val="14"/>
        </w:rPr>
        <w:t>t</w:t>
      </w:r>
      <w:r>
        <w:rPr>
          <w:rFonts w:ascii="Arial" w:hAnsi="Arial"/>
          <w:color w:val="231F20"/>
          <w:spacing w:val="-3"/>
          <w:w w:val="115"/>
          <w:sz w:val="14"/>
        </w:rPr>
        <w:t>éséhez</w:t>
      </w:r>
      <w:r>
        <w:rPr>
          <w:rFonts w:ascii="Arial" w:hAnsi="Arial"/>
          <w:color w:val="231F20"/>
          <w:spacing w:val="-29"/>
          <w:w w:val="115"/>
          <w:sz w:val="14"/>
        </w:rPr>
        <w:t> </w:t>
      </w:r>
      <w:r>
        <w:rPr>
          <w:rFonts w:ascii="Arial" w:hAnsi="Arial"/>
          <w:color w:val="231F20"/>
          <w:spacing w:val="-2"/>
          <w:w w:val="115"/>
          <w:sz w:val="14"/>
        </w:rPr>
        <w:t>n</w:t>
      </w:r>
      <w:r>
        <w:rPr>
          <w:rFonts w:ascii="Arial" w:hAnsi="Arial"/>
          <w:color w:val="231F20"/>
          <w:spacing w:val="-1"/>
          <w:w w:val="115"/>
          <w:sz w:val="14"/>
        </w:rPr>
        <w:t>ó</w:t>
      </w:r>
      <w:r>
        <w:rPr>
          <w:rFonts w:ascii="Arial" w:hAnsi="Arial"/>
          <w:color w:val="231F20"/>
          <w:spacing w:val="-2"/>
          <w:w w:val="115"/>
          <w:sz w:val="14"/>
        </w:rPr>
        <w:t>n</w:t>
      </w:r>
      <w:r>
        <w:rPr>
          <w:rFonts w:ascii="Arial" w:hAnsi="Arial"/>
          <w:color w:val="231F20"/>
          <w:spacing w:val="-1"/>
          <w:w w:val="115"/>
          <w:sz w:val="14"/>
        </w:rPr>
        <w:t>i</w:t>
      </w:r>
      <w:r>
        <w:rPr>
          <w:rFonts w:ascii="Arial" w:hAnsi="Arial"/>
          <w:color w:val="231F20"/>
          <w:spacing w:val="-2"/>
          <w:w w:val="115"/>
          <w:sz w:val="14"/>
        </w:rPr>
        <w:t>usz</w:t>
      </w:r>
      <w:r>
        <w:rPr>
          <w:rFonts w:ascii="Arial" w:hAnsi="Arial"/>
          <w:color w:val="231F20"/>
          <w:spacing w:val="27"/>
          <w:w w:val="111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függ</w:t>
      </w:r>
      <w:r>
        <w:rPr>
          <w:rFonts w:ascii="Arial" w:hAnsi="Arial"/>
          <w:color w:val="231F20"/>
          <w:spacing w:val="-3"/>
          <w:w w:val="110"/>
          <w:sz w:val="14"/>
        </w:rPr>
        <w:t>esz</w:t>
      </w:r>
      <w:r>
        <w:rPr>
          <w:rFonts w:ascii="Arial" w:hAnsi="Arial"/>
          <w:color w:val="231F20"/>
          <w:spacing w:val="-2"/>
          <w:w w:val="110"/>
          <w:sz w:val="14"/>
        </w:rPr>
        <w:t>tőr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nd</w:t>
      </w:r>
      <w:r>
        <w:rPr>
          <w:rFonts w:ascii="Arial" w:hAnsi="Arial"/>
          <w:color w:val="231F20"/>
          <w:spacing w:val="-3"/>
          <w:w w:val="110"/>
          <w:sz w:val="14"/>
        </w:rPr>
        <w:t>sze</w:t>
      </w:r>
      <w:r>
        <w:rPr>
          <w:rFonts w:ascii="Arial" w:hAnsi="Arial"/>
          <w:color w:val="231F20"/>
          <w:spacing w:val="-2"/>
          <w:w w:val="110"/>
          <w:sz w:val="14"/>
        </w:rPr>
        <w:t>rt</w:t>
      </w:r>
      <w:r>
        <w:rPr>
          <w:rFonts w:ascii="Arial" w:hAnsi="Arial"/>
          <w:color w:val="231F20"/>
          <w:spacing w:val="11"/>
          <w:w w:val="110"/>
          <w:sz w:val="14"/>
        </w:rPr>
        <w:t> </w:t>
      </w:r>
      <w:r>
        <w:rPr>
          <w:rFonts w:ascii="Arial" w:hAnsi="Arial"/>
          <w:color w:val="231F20"/>
          <w:spacing w:val="-3"/>
          <w:w w:val="110"/>
          <w:sz w:val="14"/>
        </w:rPr>
        <w:t>sz</w:t>
      </w:r>
      <w:r>
        <w:rPr>
          <w:rFonts w:ascii="Arial" w:hAnsi="Arial"/>
          <w:color w:val="231F20"/>
          <w:spacing w:val="-2"/>
          <w:w w:val="110"/>
          <w:sz w:val="14"/>
        </w:rPr>
        <w:t>ük</w:t>
      </w:r>
      <w:r>
        <w:rPr>
          <w:rFonts w:ascii="Arial" w:hAnsi="Arial"/>
          <w:color w:val="231F20"/>
          <w:spacing w:val="-3"/>
          <w:w w:val="110"/>
          <w:sz w:val="14"/>
        </w:rPr>
        <w:t>sé</w:t>
      </w:r>
      <w:r>
        <w:rPr>
          <w:rFonts w:ascii="Arial" w:hAnsi="Arial"/>
          <w:color w:val="231F20"/>
          <w:spacing w:val="-2"/>
          <w:w w:val="110"/>
          <w:sz w:val="14"/>
        </w:rPr>
        <w:t>g</w:t>
      </w:r>
      <w:r>
        <w:rPr>
          <w:rFonts w:ascii="Arial" w:hAnsi="Arial"/>
          <w:color w:val="231F20"/>
          <w:spacing w:val="-3"/>
          <w:w w:val="110"/>
          <w:sz w:val="14"/>
        </w:rPr>
        <w:t>es</w:t>
      </w:r>
      <w:r>
        <w:rPr>
          <w:rFonts w:ascii="Arial" w:hAnsi="Arial"/>
          <w:color w:val="231F20"/>
          <w:spacing w:val="12"/>
          <w:w w:val="110"/>
          <w:sz w:val="14"/>
        </w:rPr>
        <w:t> </w:t>
      </w:r>
      <w:r>
        <w:rPr>
          <w:rFonts w:ascii="Arial" w:hAnsi="Arial"/>
          <w:color w:val="231F20"/>
          <w:spacing w:val="-3"/>
          <w:w w:val="110"/>
          <w:sz w:val="14"/>
        </w:rPr>
        <w:t>a</w:t>
      </w:r>
      <w:r>
        <w:rPr>
          <w:rFonts w:ascii="Arial" w:hAnsi="Arial"/>
          <w:color w:val="231F20"/>
          <w:spacing w:val="-2"/>
          <w:w w:val="110"/>
          <w:sz w:val="14"/>
        </w:rPr>
        <w:t>lk</w:t>
      </w:r>
      <w:r>
        <w:rPr>
          <w:rFonts w:ascii="Arial" w:hAnsi="Arial"/>
          <w:color w:val="231F20"/>
          <w:spacing w:val="-3"/>
          <w:w w:val="110"/>
          <w:sz w:val="14"/>
        </w:rPr>
        <w:t>a</w:t>
      </w:r>
      <w:r>
        <w:rPr>
          <w:rFonts w:ascii="Arial" w:hAnsi="Arial"/>
          <w:color w:val="231F20"/>
          <w:spacing w:val="-2"/>
          <w:w w:val="110"/>
          <w:sz w:val="14"/>
        </w:rPr>
        <w:t>lm</w:t>
      </w:r>
      <w:r>
        <w:rPr>
          <w:rFonts w:ascii="Arial" w:hAnsi="Arial"/>
          <w:color w:val="231F20"/>
          <w:spacing w:val="-3"/>
          <w:w w:val="110"/>
          <w:sz w:val="14"/>
        </w:rPr>
        <w:t>az</w:t>
      </w:r>
      <w:r>
        <w:rPr>
          <w:rFonts w:ascii="Arial" w:hAnsi="Arial"/>
          <w:color w:val="231F20"/>
          <w:spacing w:val="-2"/>
          <w:w w:val="110"/>
          <w:sz w:val="14"/>
        </w:rPr>
        <w:t>ni</w:t>
      </w:r>
      <w:r>
        <w:rPr>
          <w:rFonts w:ascii="Arial" w:hAnsi="Arial"/>
          <w:color w:val="231F20"/>
          <w:spacing w:val="-3"/>
          <w:w w:val="110"/>
          <w:sz w:val="14"/>
        </w:rPr>
        <w:t>,</w:t>
      </w:r>
      <w:r>
        <w:rPr>
          <w:rFonts w:ascii="Arial" w:hAnsi="Arial"/>
          <w:color w:val="231F20"/>
          <w:spacing w:val="61"/>
          <w:w w:val="88"/>
          <w:sz w:val="14"/>
        </w:rPr>
        <w:t> </w:t>
      </w:r>
      <w:r>
        <w:rPr>
          <w:rFonts w:ascii="Arial" w:hAnsi="Arial"/>
          <w:color w:val="231F20"/>
          <w:spacing w:val="-2"/>
          <w:w w:val="115"/>
          <w:sz w:val="14"/>
        </w:rPr>
        <w:t>a</w:t>
      </w:r>
      <w:r>
        <w:rPr>
          <w:rFonts w:ascii="Arial" w:hAnsi="Arial"/>
          <w:color w:val="231F20"/>
          <w:spacing w:val="-1"/>
          <w:w w:val="115"/>
          <w:sz w:val="14"/>
        </w:rPr>
        <w:t>mi</w:t>
      </w:r>
      <w:r>
        <w:rPr>
          <w:rFonts w:ascii="Arial" w:hAnsi="Arial"/>
          <w:color w:val="231F20"/>
          <w:spacing w:val="-25"/>
          <w:w w:val="115"/>
          <w:sz w:val="14"/>
        </w:rPr>
        <w:t> </w:t>
      </w:r>
      <w:r>
        <w:rPr>
          <w:rFonts w:ascii="Arial" w:hAnsi="Arial"/>
          <w:color w:val="231F20"/>
          <w:spacing w:val="-2"/>
          <w:w w:val="115"/>
          <w:sz w:val="14"/>
        </w:rPr>
        <w:t>tök</w:t>
      </w:r>
      <w:r>
        <w:rPr>
          <w:rFonts w:ascii="Arial" w:hAnsi="Arial"/>
          <w:color w:val="231F20"/>
          <w:spacing w:val="-3"/>
          <w:w w:val="115"/>
          <w:sz w:val="14"/>
        </w:rPr>
        <w:t>éle</w:t>
      </w:r>
      <w:r>
        <w:rPr>
          <w:rFonts w:ascii="Arial" w:hAnsi="Arial"/>
          <w:color w:val="231F20"/>
          <w:spacing w:val="-2"/>
          <w:w w:val="115"/>
          <w:sz w:val="14"/>
        </w:rPr>
        <w:t>t</w:t>
      </w:r>
      <w:r>
        <w:rPr>
          <w:rFonts w:ascii="Arial" w:hAnsi="Arial"/>
          <w:color w:val="231F20"/>
          <w:spacing w:val="-3"/>
          <w:w w:val="115"/>
          <w:sz w:val="14"/>
        </w:rPr>
        <w:t>esen</w:t>
      </w:r>
      <w:r>
        <w:rPr>
          <w:rFonts w:ascii="Arial" w:hAnsi="Arial"/>
          <w:color w:val="231F20"/>
          <w:spacing w:val="-24"/>
          <w:w w:val="115"/>
          <w:sz w:val="14"/>
        </w:rPr>
        <w:t> </w:t>
      </w:r>
      <w:r>
        <w:rPr>
          <w:rFonts w:ascii="Arial" w:hAnsi="Arial"/>
          <w:color w:val="231F20"/>
          <w:spacing w:val="-3"/>
          <w:w w:val="115"/>
          <w:sz w:val="14"/>
        </w:rPr>
        <w:t>a</w:t>
      </w:r>
      <w:r>
        <w:rPr>
          <w:rFonts w:ascii="Arial" w:hAnsi="Arial"/>
          <w:color w:val="231F20"/>
          <w:spacing w:val="-2"/>
          <w:w w:val="115"/>
          <w:sz w:val="14"/>
        </w:rPr>
        <w:t>l</w:t>
      </w:r>
      <w:r>
        <w:rPr>
          <w:rFonts w:ascii="Arial" w:hAnsi="Arial"/>
          <w:color w:val="231F20"/>
          <w:spacing w:val="-3"/>
          <w:w w:val="115"/>
          <w:sz w:val="14"/>
        </w:rPr>
        <w:t>ka</w:t>
      </w:r>
      <w:r>
        <w:rPr>
          <w:rFonts w:ascii="Arial" w:hAnsi="Arial"/>
          <w:color w:val="231F20"/>
          <w:spacing w:val="-2"/>
          <w:w w:val="115"/>
          <w:sz w:val="14"/>
        </w:rPr>
        <w:t>l</w:t>
      </w:r>
      <w:r>
        <w:rPr>
          <w:rFonts w:ascii="Arial" w:hAnsi="Arial"/>
          <w:color w:val="231F20"/>
          <w:spacing w:val="-3"/>
          <w:w w:val="115"/>
          <w:sz w:val="14"/>
        </w:rPr>
        <w:t>mas</w:t>
      </w:r>
      <w:r>
        <w:rPr>
          <w:rFonts w:ascii="Arial" w:hAnsi="Arial"/>
          <w:color w:val="231F20"/>
          <w:spacing w:val="-25"/>
          <w:w w:val="115"/>
          <w:sz w:val="14"/>
        </w:rPr>
        <w:t> </w:t>
      </w:r>
      <w:r>
        <w:rPr>
          <w:rFonts w:ascii="Arial" w:hAnsi="Arial"/>
          <w:color w:val="231F20"/>
          <w:w w:val="115"/>
          <w:sz w:val="14"/>
        </w:rPr>
        <w:t>a</w:t>
      </w:r>
      <w:r>
        <w:rPr>
          <w:rFonts w:ascii="Arial" w:hAnsi="Arial"/>
          <w:color w:val="231F20"/>
          <w:spacing w:val="-24"/>
          <w:w w:val="115"/>
          <w:sz w:val="14"/>
        </w:rPr>
        <w:t> </w:t>
      </w:r>
      <w:r>
        <w:rPr>
          <w:rFonts w:ascii="Arial" w:hAnsi="Arial"/>
          <w:color w:val="231F20"/>
          <w:spacing w:val="-3"/>
          <w:w w:val="115"/>
          <w:sz w:val="14"/>
        </w:rPr>
        <w:t>na</w:t>
      </w:r>
      <w:r>
        <w:rPr>
          <w:rFonts w:ascii="Arial" w:hAnsi="Arial"/>
          <w:color w:val="231F20"/>
          <w:spacing w:val="-2"/>
          <w:w w:val="115"/>
          <w:sz w:val="14"/>
        </w:rPr>
        <w:t>gyobb</w:t>
      </w:r>
      <w:r>
        <w:rPr>
          <w:rFonts w:ascii="Arial" w:hAnsi="Arial"/>
          <w:color w:val="231F20"/>
          <w:spacing w:val="24"/>
          <w:w w:val="118"/>
          <w:sz w:val="14"/>
        </w:rPr>
        <w:t> </w:t>
      </w:r>
      <w:r>
        <w:rPr>
          <w:rFonts w:ascii="Arial" w:hAnsi="Arial"/>
          <w:color w:val="231F20"/>
          <w:spacing w:val="-2"/>
          <w:w w:val="115"/>
          <w:sz w:val="14"/>
        </w:rPr>
        <w:t>ig</w:t>
      </w:r>
      <w:r>
        <w:rPr>
          <w:rFonts w:ascii="Arial" w:hAnsi="Arial"/>
          <w:color w:val="231F20"/>
          <w:spacing w:val="-3"/>
          <w:w w:val="115"/>
          <w:sz w:val="14"/>
        </w:rPr>
        <w:t>én</w:t>
      </w:r>
      <w:r>
        <w:rPr>
          <w:rFonts w:ascii="Arial" w:hAnsi="Arial"/>
          <w:color w:val="231F20"/>
          <w:spacing w:val="-2"/>
          <w:w w:val="115"/>
          <w:sz w:val="14"/>
        </w:rPr>
        <w:t>yb</w:t>
      </w:r>
      <w:r>
        <w:rPr>
          <w:rFonts w:ascii="Arial" w:hAnsi="Arial"/>
          <w:color w:val="231F20"/>
          <w:spacing w:val="-3"/>
          <w:w w:val="115"/>
          <w:sz w:val="14"/>
        </w:rPr>
        <w:t>e</w:t>
      </w:r>
      <w:r>
        <w:rPr>
          <w:rFonts w:ascii="Arial" w:hAnsi="Arial"/>
          <w:color w:val="231F20"/>
          <w:spacing w:val="-2"/>
          <w:w w:val="115"/>
          <w:sz w:val="14"/>
        </w:rPr>
        <w:t>v</w:t>
      </w:r>
      <w:r>
        <w:rPr>
          <w:rFonts w:ascii="Arial" w:hAnsi="Arial"/>
          <w:color w:val="231F20"/>
          <w:spacing w:val="-3"/>
          <w:w w:val="115"/>
          <w:sz w:val="14"/>
        </w:rPr>
        <w:t>é</w:t>
      </w:r>
      <w:r>
        <w:rPr>
          <w:rFonts w:ascii="Arial" w:hAnsi="Arial"/>
          <w:color w:val="231F20"/>
          <w:spacing w:val="-2"/>
          <w:w w:val="115"/>
          <w:sz w:val="14"/>
        </w:rPr>
        <w:t>t</w:t>
      </w:r>
      <w:r>
        <w:rPr>
          <w:rFonts w:ascii="Arial" w:hAnsi="Arial"/>
          <w:color w:val="231F20"/>
          <w:spacing w:val="-3"/>
          <w:w w:val="115"/>
          <w:sz w:val="14"/>
        </w:rPr>
        <w:t>e</w:t>
      </w:r>
      <w:r>
        <w:rPr>
          <w:rFonts w:ascii="Arial" w:hAnsi="Arial"/>
          <w:color w:val="231F20"/>
          <w:spacing w:val="-2"/>
          <w:w w:val="115"/>
          <w:sz w:val="14"/>
        </w:rPr>
        <w:t>l</w:t>
      </w:r>
      <w:r>
        <w:rPr>
          <w:rFonts w:ascii="Arial" w:hAnsi="Arial"/>
          <w:color w:val="231F20"/>
          <w:spacing w:val="-3"/>
          <w:w w:val="115"/>
          <w:sz w:val="14"/>
        </w:rPr>
        <w:t>nek</w:t>
      </w:r>
      <w:r>
        <w:rPr>
          <w:rFonts w:ascii="Arial" w:hAnsi="Arial"/>
          <w:color w:val="231F20"/>
          <w:spacing w:val="-14"/>
          <w:w w:val="115"/>
          <w:sz w:val="14"/>
        </w:rPr>
        <w:t> </w:t>
      </w:r>
      <w:r>
        <w:rPr>
          <w:rFonts w:ascii="Arial" w:hAnsi="Arial"/>
          <w:color w:val="231F20"/>
          <w:spacing w:val="-3"/>
          <w:w w:val="115"/>
          <w:sz w:val="14"/>
        </w:rPr>
        <w:t>k</w:t>
      </w:r>
      <w:r>
        <w:rPr>
          <w:rFonts w:ascii="Arial" w:hAnsi="Arial"/>
          <w:color w:val="231F20"/>
          <w:spacing w:val="-2"/>
          <w:w w:val="115"/>
          <w:sz w:val="14"/>
        </w:rPr>
        <w:t>it</w:t>
      </w:r>
      <w:r>
        <w:rPr>
          <w:rFonts w:ascii="Arial" w:hAnsi="Arial"/>
          <w:color w:val="231F20"/>
          <w:spacing w:val="-3"/>
          <w:w w:val="115"/>
          <w:sz w:val="14"/>
        </w:rPr>
        <w:t>e</w:t>
      </w:r>
      <w:r>
        <w:rPr>
          <w:rFonts w:ascii="Arial" w:hAnsi="Arial"/>
          <w:color w:val="231F20"/>
          <w:spacing w:val="-2"/>
          <w:w w:val="115"/>
          <w:sz w:val="14"/>
        </w:rPr>
        <w:t>tt</w:t>
      </w:r>
      <w:r>
        <w:rPr>
          <w:rFonts w:ascii="Arial" w:hAnsi="Arial"/>
          <w:color w:val="231F20"/>
          <w:spacing w:val="-14"/>
          <w:w w:val="115"/>
          <w:sz w:val="14"/>
        </w:rPr>
        <w:t> </w:t>
      </w:r>
      <w:r>
        <w:rPr>
          <w:rFonts w:ascii="Arial" w:hAnsi="Arial"/>
          <w:color w:val="231F20"/>
          <w:spacing w:val="-3"/>
          <w:w w:val="115"/>
          <w:sz w:val="14"/>
        </w:rPr>
        <w:t>á</w:t>
      </w:r>
      <w:r>
        <w:rPr>
          <w:rFonts w:ascii="Arial" w:hAnsi="Arial"/>
          <w:color w:val="231F20"/>
          <w:spacing w:val="-2"/>
          <w:w w:val="115"/>
          <w:sz w:val="14"/>
        </w:rPr>
        <w:t>l</w:t>
      </w:r>
      <w:r>
        <w:rPr>
          <w:rFonts w:ascii="Arial" w:hAnsi="Arial"/>
          <w:color w:val="231F20"/>
          <w:spacing w:val="-3"/>
          <w:w w:val="115"/>
          <w:sz w:val="14"/>
        </w:rPr>
        <w:t>menn</w:t>
      </w:r>
      <w:r>
        <w:rPr>
          <w:rFonts w:ascii="Arial" w:hAnsi="Arial"/>
          <w:color w:val="231F20"/>
          <w:spacing w:val="-2"/>
          <w:w w:val="115"/>
          <w:sz w:val="14"/>
        </w:rPr>
        <w:t>y</w:t>
      </w:r>
      <w:r>
        <w:rPr>
          <w:rFonts w:ascii="Arial" w:hAnsi="Arial"/>
          <w:color w:val="231F20"/>
          <w:spacing w:val="-3"/>
          <w:w w:val="115"/>
          <w:sz w:val="14"/>
        </w:rPr>
        <w:t>eze</w:t>
      </w:r>
      <w:r>
        <w:rPr>
          <w:rFonts w:ascii="Arial" w:hAnsi="Arial"/>
          <w:color w:val="231F20"/>
          <w:spacing w:val="-2"/>
          <w:w w:val="115"/>
          <w:sz w:val="14"/>
        </w:rPr>
        <w:t>t</w:t>
      </w:r>
      <w:r>
        <w:rPr>
          <w:rFonts w:ascii="Arial" w:hAnsi="Arial"/>
          <w:color w:val="231F20"/>
          <w:spacing w:val="-3"/>
          <w:w w:val="115"/>
          <w:sz w:val="14"/>
        </w:rPr>
        <w:t>ek</w:t>
      </w:r>
      <w:r>
        <w:rPr>
          <w:rFonts w:ascii="Arial" w:hAnsi="Arial"/>
          <w:color w:val="231F20"/>
          <w:spacing w:val="26"/>
          <w:w w:val="113"/>
          <w:sz w:val="14"/>
        </w:rPr>
        <w:t> </w:t>
      </w:r>
      <w:r>
        <w:rPr>
          <w:rFonts w:ascii="Arial" w:hAnsi="Arial"/>
          <w:color w:val="231F20"/>
          <w:spacing w:val="-3"/>
          <w:w w:val="115"/>
          <w:sz w:val="14"/>
        </w:rPr>
        <w:t>é</w:t>
      </w:r>
      <w:r>
        <w:rPr>
          <w:rFonts w:ascii="Arial" w:hAnsi="Arial"/>
          <w:color w:val="231F20"/>
          <w:spacing w:val="-2"/>
          <w:w w:val="115"/>
          <w:sz w:val="14"/>
        </w:rPr>
        <w:t>p</w:t>
      </w:r>
      <w:r>
        <w:rPr>
          <w:rFonts w:ascii="Arial" w:hAnsi="Arial"/>
          <w:color w:val="231F20"/>
          <w:spacing w:val="-3"/>
          <w:w w:val="115"/>
          <w:sz w:val="14"/>
        </w:rPr>
        <w:t>í</w:t>
      </w:r>
      <w:r>
        <w:rPr>
          <w:rFonts w:ascii="Arial" w:hAnsi="Arial"/>
          <w:color w:val="231F20"/>
          <w:spacing w:val="-2"/>
          <w:w w:val="115"/>
          <w:sz w:val="14"/>
        </w:rPr>
        <w:t>t</w:t>
      </w:r>
      <w:r>
        <w:rPr>
          <w:rFonts w:ascii="Arial" w:hAnsi="Arial"/>
          <w:color w:val="231F20"/>
          <w:spacing w:val="-3"/>
          <w:w w:val="115"/>
          <w:sz w:val="14"/>
        </w:rPr>
        <w:t>éséhez.</w:t>
      </w:r>
      <w:r>
        <w:rPr>
          <w:rFonts w:ascii="Arial" w:hAnsi="Arial"/>
          <w:sz w:val="14"/>
        </w:rPr>
      </w:r>
    </w:p>
    <w:p>
      <w:pPr>
        <w:spacing w:line="250" w:lineRule="auto" w:before="57"/>
        <w:ind w:left="114" w:right="4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 w:hAnsi="Arial" w:cs="Arial" w:eastAsia="Arial"/>
          <w:color w:val="231F20"/>
          <w:spacing w:val="-2"/>
          <w:w w:val="110"/>
          <w:sz w:val="14"/>
          <w:szCs w:val="14"/>
        </w:rPr>
        <w:t>E</w:t>
      </w:r>
      <w:r>
        <w:rPr>
          <w:rFonts w:ascii="Arial" w:hAnsi="Arial" w:cs="Arial" w:eastAsia="Arial"/>
          <w:color w:val="231F20"/>
          <w:spacing w:val="-1"/>
          <w:w w:val="110"/>
          <w:sz w:val="14"/>
          <w:szCs w:val="14"/>
        </w:rPr>
        <w:t>l</w:t>
      </w:r>
      <w:r>
        <w:rPr>
          <w:rFonts w:ascii="Arial" w:hAnsi="Arial" w:cs="Arial" w:eastAsia="Arial"/>
          <w:color w:val="231F20"/>
          <w:spacing w:val="-2"/>
          <w:w w:val="110"/>
          <w:sz w:val="14"/>
          <w:szCs w:val="14"/>
        </w:rPr>
        <w:t>e</w:t>
      </w:r>
      <w:r>
        <w:rPr>
          <w:rFonts w:ascii="Arial" w:hAnsi="Arial" w:cs="Arial" w:eastAsia="Arial"/>
          <w:color w:val="231F20"/>
          <w:spacing w:val="-1"/>
          <w:w w:val="110"/>
          <w:sz w:val="14"/>
          <w:szCs w:val="14"/>
        </w:rPr>
        <w:t>m</w:t>
      </w:r>
      <w:r>
        <w:rPr>
          <w:rFonts w:ascii="Arial" w:hAnsi="Arial" w:cs="Arial" w:eastAsia="Arial"/>
          <w:color w:val="231F20"/>
          <w:spacing w:val="-2"/>
          <w:w w:val="110"/>
          <w:sz w:val="14"/>
          <w:szCs w:val="14"/>
        </w:rPr>
        <w:t>e</w:t>
      </w:r>
      <w:r>
        <w:rPr>
          <w:rFonts w:ascii="Arial" w:hAnsi="Arial" w:cs="Arial" w:eastAsia="Arial"/>
          <w:color w:val="231F20"/>
          <w:spacing w:val="-1"/>
          <w:w w:val="110"/>
          <w:sz w:val="14"/>
          <w:szCs w:val="14"/>
        </w:rPr>
        <w:t>i</w:t>
      </w:r>
      <w:r>
        <w:rPr>
          <w:rFonts w:ascii="Arial" w:hAnsi="Arial" w:cs="Arial" w:eastAsia="Arial"/>
          <w:color w:val="231F20"/>
          <w:spacing w:val="-2"/>
          <w:w w:val="110"/>
          <w:sz w:val="14"/>
          <w:szCs w:val="14"/>
        </w:rPr>
        <w:t>:</w:t>
      </w:r>
      <w:r>
        <w:rPr>
          <w:rFonts w:ascii="Arial" w:hAnsi="Arial" w:cs="Arial" w:eastAsia="Arial"/>
          <w:color w:val="231F20"/>
          <w:spacing w:val="-4"/>
          <w:w w:val="110"/>
          <w:sz w:val="14"/>
          <w:szCs w:val="14"/>
        </w:rPr>
        <w:t> </w:t>
      </w:r>
      <w:r>
        <w:rPr>
          <w:rFonts w:ascii="Arial" w:hAnsi="Arial" w:cs="Arial" w:eastAsia="Arial"/>
          <w:color w:val="231F20"/>
          <w:spacing w:val="-1"/>
          <w:w w:val="110"/>
          <w:sz w:val="14"/>
          <w:szCs w:val="14"/>
        </w:rPr>
        <w:t>Nóniu</w:t>
      </w:r>
      <w:r>
        <w:rPr>
          <w:rFonts w:ascii="Arial" w:hAnsi="Arial" w:cs="Arial" w:eastAsia="Arial"/>
          <w:color w:val="231F20"/>
          <w:spacing w:val="-2"/>
          <w:w w:val="110"/>
          <w:sz w:val="14"/>
          <w:szCs w:val="14"/>
        </w:rPr>
        <w:t>s</w:t>
      </w:r>
      <w:r>
        <w:rPr>
          <w:rFonts w:ascii="Arial" w:hAnsi="Arial" w:cs="Arial" w:eastAsia="Arial"/>
          <w:color w:val="231F20"/>
          <w:spacing w:val="-1"/>
          <w:w w:val="110"/>
          <w:sz w:val="14"/>
          <w:szCs w:val="14"/>
        </w:rPr>
        <w:t>z</w:t>
      </w:r>
      <w:r>
        <w:rPr>
          <w:rFonts w:ascii="Arial" w:hAnsi="Arial" w:cs="Arial" w:eastAsia="Arial"/>
          <w:color w:val="231F20"/>
          <w:spacing w:val="-4"/>
          <w:w w:val="110"/>
          <w:sz w:val="14"/>
          <w:szCs w:val="14"/>
        </w:rPr>
        <w:t> </w:t>
      </w:r>
      <w:r>
        <w:rPr>
          <w:rFonts w:ascii="Arial" w:hAnsi="Arial" w:cs="Arial" w:eastAsia="Arial"/>
          <w:color w:val="231F20"/>
          <w:spacing w:val="-1"/>
          <w:w w:val="110"/>
          <w:sz w:val="14"/>
          <w:szCs w:val="14"/>
        </w:rPr>
        <w:t>függ</w:t>
      </w:r>
      <w:r>
        <w:rPr>
          <w:rFonts w:ascii="Arial" w:hAnsi="Arial" w:cs="Arial" w:eastAsia="Arial"/>
          <w:color w:val="231F20"/>
          <w:spacing w:val="-2"/>
          <w:w w:val="110"/>
          <w:sz w:val="14"/>
          <w:szCs w:val="14"/>
        </w:rPr>
        <w:t>es</w:t>
      </w:r>
      <w:r>
        <w:rPr>
          <w:rFonts w:ascii="Arial" w:hAnsi="Arial" w:cs="Arial" w:eastAsia="Arial"/>
          <w:color w:val="231F20"/>
          <w:spacing w:val="-1"/>
          <w:w w:val="110"/>
          <w:sz w:val="14"/>
          <w:szCs w:val="14"/>
        </w:rPr>
        <w:t>ztő</w:t>
      </w:r>
      <w:r>
        <w:rPr>
          <w:rFonts w:ascii="Arial" w:hAnsi="Arial" w:cs="Arial" w:eastAsia="Arial"/>
          <w:color w:val="231F20"/>
          <w:spacing w:val="-4"/>
          <w:w w:val="110"/>
          <w:sz w:val="14"/>
          <w:szCs w:val="14"/>
        </w:rPr>
        <w:t> </w:t>
      </w:r>
      <w:r>
        <w:rPr>
          <w:rFonts w:ascii="Arial" w:hAnsi="Arial" w:cs="Arial" w:eastAsia="Arial"/>
          <w:color w:val="231F20"/>
          <w:spacing w:val="-1"/>
          <w:w w:val="110"/>
          <w:sz w:val="14"/>
          <w:szCs w:val="14"/>
        </w:rPr>
        <w:t>f</w:t>
      </w:r>
      <w:r>
        <w:rPr>
          <w:rFonts w:ascii="Arial" w:hAnsi="Arial" w:cs="Arial" w:eastAsia="Arial"/>
          <w:color w:val="231F20"/>
          <w:spacing w:val="-2"/>
          <w:w w:val="110"/>
          <w:sz w:val="14"/>
          <w:szCs w:val="14"/>
        </w:rPr>
        <w:t>é</w:t>
      </w:r>
      <w:r>
        <w:rPr>
          <w:rFonts w:ascii="Arial" w:hAnsi="Arial" w:cs="Arial" w:eastAsia="Arial"/>
          <w:color w:val="231F20"/>
          <w:spacing w:val="-1"/>
          <w:w w:val="110"/>
          <w:sz w:val="14"/>
          <w:szCs w:val="14"/>
        </w:rPr>
        <w:t>mh</w:t>
      </w:r>
      <w:r>
        <w:rPr>
          <w:rFonts w:ascii="Arial" w:hAnsi="Arial" w:cs="Arial" w:eastAsia="Arial"/>
          <w:color w:val="231F20"/>
          <w:spacing w:val="-2"/>
          <w:w w:val="110"/>
          <w:sz w:val="14"/>
          <w:szCs w:val="14"/>
        </w:rPr>
        <w:t>e</w:t>
      </w:r>
      <w:r>
        <w:rPr>
          <w:rFonts w:ascii="Arial" w:hAnsi="Arial" w:cs="Arial" w:eastAsia="Arial"/>
          <w:color w:val="231F20"/>
          <w:spacing w:val="-1"/>
          <w:w w:val="110"/>
          <w:sz w:val="14"/>
          <w:szCs w:val="14"/>
        </w:rPr>
        <w:t>z</w:t>
      </w:r>
      <w:r>
        <w:rPr>
          <w:rFonts w:ascii="Arial" w:hAnsi="Arial" w:cs="Arial" w:eastAsia="Arial"/>
          <w:color w:val="231F20"/>
          <w:spacing w:val="-4"/>
          <w:w w:val="110"/>
          <w:sz w:val="14"/>
          <w:szCs w:val="14"/>
        </w:rPr>
        <w:t> </w:t>
      </w:r>
      <w:r>
        <w:rPr>
          <w:rFonts w:ascii="Arial" w:hAnsi="Arial" w:cs="Arial" w:eastAsia="Arial"/>
          <w:color w:val="231F20"/>
          <w:spacing w:val="-3"/>
          <w:w w:val="110"/>
          <w:sz w:val="14"/>
          <w:szCs w:val="14"/>
        </w:rPr>
        <w:t>a</w:t>
      </w:r>
      <w:r>
        <w:rPr>
          <w:rFonts w:ascii="Arial" w:hAnsi="Arial" w:cs="Arial" w:eastAsia="Arial"/>
          <w:color w:val="231F20"/>
          <w:spacing w:val="-2"/>
          <w:w w:val="110"/>
          <w:sz w:val="14"/>
          <w:szCs w:val="14"/>
        </w:rPr>
        <w:t>l</w:t>
      </w:r>
      <w:r>
        <w:rPr>
          <w:rFonts w:ascii="Arial" w:hAnsi="Arial" w:cs="Arial" w:eastAsia="Arial"/>
          <w:color w:val="231F20"/>
          <w:spacing w:val="-3"/>
          <w:w w:val="110"/>
          <w:sz w:val="14"/>
          <w:szCs w:val="14"/>
        </w:rPr>
        <w:t>s</w:t>
      </w:r>
      <w:r>
        <w:rPr>
          <w:rFonts w:ascii="Arial" w:hAnsi="Arial" w:cs="Arial" w:eastAsia="Arial"/>
          <w:color w:val="231F20"/>
          <w:spacing w:val="-2"/>
          <w:w w:val="110"/>
          <w:sz w:val="14"/>
          <w:szCs w:val="14"/>
        </w:rPr>
        <w:t>ó</w:t>
      </w:r>
      <w:r>
        <w:rPr>
          <w:rFonts w:ascii="Arial" w:hAnsi="Arial" w:cs="Arial" w:eastAsia="Arial"/>
          <w:color w:val="231F20"/>
          <w:spacing w:val="-3"/>
          <w:w w:val="110"/>
          <w:sz w:val="14"/>
          <w:szCs w:val="14"/>
        </w:rPr>
        <w:t> </w:t>
      </w:r>
      <w:r>
        <w:rPr>
          <w:rFonts w:ascii="Arial" w:hAnsi="Arial" w:cs="Arial" w:eastAsia="Arial"/>
          <w:color w:val="231F20"/>
          <w:spacing w:val="-2"/>
          <w:w w:val="110"/>
          <w:sz w:val="14"/>
          <w:szCs w:val="14"/>
        </w:rPr>
        <w:t>r</w:t>
      </w:r>
      <w:r>
        <w:rPr>
          <w:rFonts w:ascii="Arial" w:hAnsi="Arial" w:cs="Arial" w:eastAsia="Arial"/>
          <w:color w:val="231F20"/>
          <w:spacing w:val="-3"/>
          <w:w w:val="110"/>
          <w:sz w:val="14"/>
          <w:szCs w:val="14"/>
        </w:rPr>
        <w:t>és</w:t>
      </w:r>
      <w:r>
        <w:rPr>
          <w:rFonts w:ascii="Arial" w:hAnsi="Arial" w:cs="Arial" w:eastAsia="Arial"/>
          <w:color w:val="231F20"/>
          <w:spacing w:val="-2"/>
          <w:w w:val="110"/>
          <w:sz w:val="14"/>
          <w:szCs w:val="14"/>
        </w:rPr>
        <w:t>z</w:t>
      </w:r>
      <w:r>
        <w:rPr>
          <w:rFonts w:ascii="Arial" w:hAnsi="Arial" w:cs="Arial" w:eastAsia="Arial"/>
          <w:color w:val="231F20"/>
          <w:spacing w:val="-3"/>
          <w:w w:val="110"/>
          <w:sz w:val="14"/>
          <w:szCs w:val="14"/>
        </w:rPr>
        <w:t>;</w:t>
      </w:r>
      <w:r>
        <w:rPr>
          <w:rFonts w:ascii="Arial" w:hAnsi="Arial" w:cs="Arial" w:eastAsia="Arial"/>
          <w:color w:val="231F20"/>
          <w:spacing w:val="29"/>
          <w:w w:val="91"/>
          <w:sz w:val="14"/>
          <w:szCs w:val="14"/>
        </w:rPr>
        <w:t> </w:t>
      </w:r>
      <w:r>
        <w:rPr>
          <w:rFonts w:ascii="Arial" w:hAnsi="Arial" w:cs="Arial" w:eastAsia="Arial"/>
          <w:color w:val="231F20"/>
          <w:spacing w:val="-1"/>
          <w:w w:val="110"/>
          <w:sz w:val="14"/>
          <w:szCs w:val="14"/>
        </w:rPr>
        <w:t>Nóniu</w:t>
      </w:r>
      <w:r>
        <w:rPr>
          <w:rFonts w:ascii="Arial" w:hAnsi="Arial" w:cs="Arial" w:eastAsia="Arial"/>
          <w:color w:val="231F20"/>
          <w:spacing w:val="-2"/>
          <w:w w:val="110"/>
          <w:sz w:val="14"/>
          <w:szCs w:val="14"/>
        </w:rPr>
        <w:t>s</w:t>
      </w:r>
      <w:r>
        <w:rPr>
          <w:rFonts w:ascii="Arial" w:hAnsi="Arial" w:cs="Arial" w:eastAsia="Arial"/>
          <w:color w:val="231F20"/>
          <w:spacing w:val="-1"/>
          <w:w w:val="110"/>
          <w:sz w:val="14"/>
          <w:szCs w:val="14"/>
        </w:rPr>
        <w:t>z</w:t>
      </w:r>
      <w:r>
        <w:rPr>
          <w:rFonts w:ascii="Arial" w:hAnsi="Arial" w:cs="Arial" w:eastAsia="Arial"/>
          <w:color w:val="231F20"/>
          <w:spacing w:val="2"/>
          <w:w w:val="110"/>
          <w:sz w:val="14"/>
          <w:szCs w:val="14"/>
        </w:rPr>
        <w:t> </w:t>
      </w:r>
      <w:r>
        <w:rPr>
          <w:rFonts w:ascii="Arial" w:hAnsi="Arial" w:cs="Arial" w:eastAsia="Arial"/>
          <w:color w:val="231F20"/>
          <w:spacing w:val="-1"/>
          <w:w w:val="110"/>
          <w:sz w:val="14"/>
          <w:szCs w:val="14"/>
        </w:rPr>
        <w:t>függ</w:t>
      </w:r>
      <w:r>
        <w:rPr>
          <w:rFonts w:ascii="Arial" w:hAnsi="Arial" w:cs="Arial" w:eastAsia="Arial"/>
          <w:color w:val="231F20"/>
          <w:spacing w:val="-2"/>
          <w:w w:val="110"/>
          <w:sz w:val="14"/>
          <w:szCs w:val="14"/>
        </w:rPr>
        <w:t>es</w:t>
      </w:r>
      <w:r>
        <w:rPr>
          <w:rFonts w:ascii="Arial" w:hAnsi="Arial" w:cs="Arial" w:eastAsia="Arial"/>
          <w:color w:val="231F20"/>
          <w:spacing w:val="-1"/>
          <w:w w:val="110"/>
          <w:sz w:val="14"/>
          <w:szCs w:val="14"/>
        </w:rPr>
        <w:t>ztő</w:t>
      </w:r>
      <w:r>
        <w:rPr>
          <w:rFonts w:ascii="Arial" w:hAnsi="Arial" w:cs="Arial" w:eastAsia="Arial"/>
          <w:color w:val="231F20"/>
          <w:spacing w:val="2"/>
          <w:w w:val="110"/>
          <w:sz w:val="14"/>
          <w:szCs w:val="14"/>
        </w:rPr>
        <w:t> </w:t>
      </w:r>
      <w:r>
        <w:rPr>
          <w:rFonts w:ascii="Arial" w:hAnsi="Arial" w:cs="Arial" w:eastAsia="Arial"/>
          <w:color w:val="231F20"/>
          <w:spacing w:val="-2"/>
          <w:w w:val="110"/>
          <w:sz w:val="14"/>
          <w:szCs w:val="14"/>
        </w:rPr>
        <w:t>f</w:t>
      </w:r>
      <w:r>
        <w:rPr>
          <w:rFonts w:ascii="Arial" w:hAnsi="Arial" w:cs="Arial" w:eastAsia="Arial"/>
          <w:color w:val="231F20"/>
          <w:spacing w:val="-3"/>
          <w:w w:val="110"/>
          <w:sz w:val="14"/>
          <w:szCs w:val="14"/>
        </w:rPr>
        <w:t>e</w:t>
      </w:r>
      <w:r>
        <w:rPr>
          <w:rFonts w:ascii="Arial" w:hAnsi="Arial" w:cs="Arial" w:eastAsia="Arial"/>
          <w:color w:val="231F20"/>
          <w:spacing w:val="-2"/>
          <w:w w:val="110"/>
          <w:sz w:val="14"/>
          <w:szCs w:val="14"/>
        </w:rPr>
        <w:t>l</w:t>
      </w:r>
      <w:r>
        <w:rPr>
          <w:rFonts w:ascii="Arial" w:hAnsi="Arial" w:cs="Arial" w:eastAsia="Arial"/>
          <w:color w:val="231F20"/>
          <w:spacing w:val="-3"/>
          <w:w w:val="110"/>
          <w:sz w:val="14"/>
          <w:szCs w:val="14"/>
        </w:rPr>
        <w:t>s</w:t>
      </w:r>
      <w:r>
        <w:rPr>
          <w:rFonts w:ascii="Arial" w:hAnsi="Arial" w:cs="Arial" w:eastAsia="Arial"/>
          <w:color w:val="231F20"/>
          <w:spacing w:val="-2"/>
          <w:w w:val="110"/>
          <w:sz w:val="14"/>
          <w:szCs w:val="14"/>
        </w:rPr>
        <w:t>ő</w:t>
      </w:r>
      <w:r>
        <w:rPr>
          <w:rFonts w:ascii="Arial" w:hAnsi="Arial" w:cs="Arial" w:eastAsia="Arial"/>
          <w:color w:val="231F20"/>
          <w:spacing w:val="1"/>
          <w:w w:val="110"/>
          <w:sz w:val="14"/>
          <w:szCs w:val="14"/>
        </w:rPr>
        <w:t> </w:t>
      </w:r>
      <w:r>
        <w:rPr>
          <w:rFonts w:ascii="Arial" w:hAnsi="Arial" w:cs="Arial" w:eastAsia="Arial"/>
          <w:color w:val="231F20"/>
          <w:spacing w:val="-2"/>
          <w:w w:val="110"/>
          <w:sz w:val="14"/>
          <w:szCs w:val="14"/>
        </w:rPr>
        <w:t>1</w:t>
      </w:r>
      <w:r>
        <w:rPr>
          <w:rFonts w:ascii="Arial" w:hAnsi="Arial" w:cs="Arial" w:eastAsia="Arial"/>
          <w:color w:val="231F20"/>
          <w:spacing w:val="-1"/>
          <w:w w:val="110"/>
          <w:sz w:val="14"/>
          <w:szCs w:val="14"/>
        </w:rPr>
        <w:t>40</w:t>
      </w:r>
      <w:r>
        <w:rPr>
          <w:rFonts w:ascii="Arial" w:hAnsi="Arial" w:cs="Arial" w:eastAsia="Arial"/>
          <w:color w:val="231F20"/>
          <w:spacing w:val="2"/>
          <w:w w:val="110"/>
          <w:sz w:val="14"/>
          <w:szCs w:val="14"/>
        </w:rPr>
        <w:t> </w:t>
      </w:r>
      <w:r>
        <w:rPr>
          <w:rFonts w:ascii="Arial" w:hAnsi="Arial" w:cs="Arial" w:eastAsia="Arial"/>
          <w:color w:val="231F20"/>
          <w:w w:val="110"/>
          <w:sz w:val="14"/>
          <w:szCs w:val="14"/>
        </w:rPr>
        <w:t>–</w:t>
      </w:r>
      <w:r>
        <w:rPr>
          <w:rFonts w:ascii="Arial" w:hAnsi="Arial" w:cs="Arial" w:eastAsia="Arial"/>
          <w:color w:val="231F20"/>
          <w:spacing w:val="2"/>
          <w:w w:val="110"/>
          <w:sz w:val="14"/>
          <w:szCs w:val="14"/>
        </w:rPr>
        <w:t> </w:t>
      </w:r>
      <w:r>
        <w:rPr>
          <w:rFonts w:ascii="Arial" w:hAnsi="Arial" w:cs="Arial" w:eastAsia="Arial"/>
          <w:color w:val="231F20"/>
          <w:w w:val="110"/>
          <w:sz w:val="14"/>
          <w:szCs w:val="14"/>
        </w:rPr>
        <w:t>3000</w:t>
      </w:r>
      <w:r>
        <w:rPr>
          <w:rFonts w:ascii="Arial" w:hAnsi="Arial" w:cs="Arial" w:eastAsia="Arial"/>
          <w:color w:val="231F20"/>
          <w:spacing w:val="2"/>
          <w:w w:val="110"/>
          <w:sz w:val="14"/>
          <w:szCs w:val="14"/>
        </w:rPr>
        <w:t> </w:t>
      </w:r>
      <w:r>
        <w:rPr>
          <w:rFonts w:ascii="Arial" w:hAnsi="Arial" w:cs="Arial" w:eastAsia="Arial"/>
          <w:color w:val="231F20"/>
          <w:spacing w:val="-1"/>
          <w:w w:val="110"/>
          <w:sz w:val="14"/>
          <w:szCs w:val="14"/>
        </w:rPr>
        <w:t>mm</w:t>
      </w:r>
      <w:r>
        <w:rPr>
          <w:rFonts w:ascii="Arial" w:hAnsi="Arial" w:cs="Arial" w:eastAsia="Arial"/>
          <w:color w:val="231F20"/>
          <w:spacing w:val="-2"/>
          <w:w w:val="110"/>
          <w:sz w:val="14"/>
          <w:szCs w:val="14"/>
        </w:rPr>
        <w:t>;</w:t>
      </w:r>
      <w:r>
        <w:rPr>
          <w:rFonts w:ascii="Arial" w:hAnsi="Arial" w:cs="Arial" w:eastAsia="Arial"/>
          <w:color w:val="231F20"/>
          <w:spacing w:val="30"/>
          <w:w w:val="91"/>
          <w:sz w:val="14"/>
          <w:szCs w:val="14"/>
        </w:rPr>
        <w:t> </w:t>
      </w:r>
      <w:r>
        <w:rPr>
          <w:rFonts w:ascii="Arial" w:hAnsi="Arial" w:cs="Arial" w:eastAsia="Arial"/>
          <w:color w:val="231F20"/>
          <w:spacing w:val="-3"/>
          <w:w w:val="110"/>
          <w:sz w:val="14"/>
          <w:szCs w:val="14"/>
        </w:rPr>
        <w:t>Sass</w:t>
      </w:r>
      <w:r>
        <w:rPr>
          <w:rFonts w:ascii="Arial" w:hAnsi="Arial" w:cs="Arial" w:eastAsia="Arial"/>
          <w:color w:val="231F20"/>
          <w:spacing w:val="-2"/>
          <w:w w:val="110"/>
          <w:sz w:val="14"/>
          <w:szCs w:val="14"/>
        </w:rPr>
        <w:t>z</w:t>
      </w:r>
      <w:r>
        <w:rPr>
          <w:rFonts w:ascii="Arial" w:hAnsi="Arial" w:cs="Arial" w:eastAsia="Arial"/>
          <w:color w:val="231F20"/>
          <w:spacing w:val="-3"/>
          <w:w w:val="110"/>
          <w:sz w:val="14"/>
          <w:szCs w:val="14"/>
        </w:rPr>
        <w:t>e</w:t>
      </w:r>
      <w:r>
        <w:rPr>
          <w:rFonts w:ascii="Arial" w:hAnsi="Arial" w:cs="Arial" w:eastAsia="Arial"/>
          <w:color w:val="231F20"/>
          <w:spacing w:val="-2"/>
          <w:w w:val="110"/>
          <w:sz w:val="14"/>
          <w:szCs w:val="14"/>
        </w:rPr>
        <w:t>g</w:t>
      </w:r>
      <w:r>
        <w:rPr>
          <w:rFonts w:ascii="Arial" w:hAnsi="Arial" w:cs="Arial" w:eastAsia="Arial"/>
          <w:color w:val="231F20"/>
          <w:spacing w:val="21"/>
          <w:w w:val="110"/>
          <w:sz w:val="14"/>
          <w:szCs w:val="14"/>
        </w:rPr>
        <w:t> </w:t>
      </w:r>
      <w:r>
        <w:rPr>
          <w:rFonts w:ascii="Arial" w:hAnsi="Arial" w:cs="Arial" w:eastAsia="Arial"/>
          <w:color w:val="231F20"/>
          <w:spacing w:val="-2"/>
          <w:w w:val="110"/>
          <w:sz w:val="14"/>
          <w:szCs w:val="14"/>
        </w:rPr>
        <w:t>(</w:t>
      </w:r>
      <w:r>
        <w:rPr>
          <w:rFonts w:ascii="Arial" w:hAnsi="Arial" w:cs="Arial" w:eastAsia="Arial"/>
          <w:color w:val="231F20"/>
          <w:spacing w:val="-3"/>
          <w:w w:val="110"/>
          <w:sz w:val="14"/>
          <w:szCs w:val="14"/>
        </w:rPr>
        <w:t>2</w:t>
      </w:r>
      <w:r>
        <w:rPr>
          <w:rFonts w:ascii="Arial" w:hAnsi="Arial" w:cs="Arial" w:eastAsia="Arial"/>
          <w:color w:val="231F20"/>
          <w:spacing w:val="22"/>
          <w:w w:val="110"/>
          <w:sz w:val="14"/>
          <w:szCs w:val="14"/>
        </w:rPr>
        <w:t> </w:t>
      </w:r>
      <w:r>
        <w:rPr>
          <w:rFonts w:ascii="Arial" w:hAnsi="Arial" w:cs="Arial" w:eastAsia="Arial"/>
          <w:color w:val="231F20"/>
          <w:spacing w:val="-3"/>
          <w:w w:val="110"/>
          <w:sz w:val="14"/>
          <w:szCs w:val="14"/>
        </w:rPr>
        <w:t>db</w:t>
      </w:r>
      <w:r>
        <w:rPr>
          <w:rFonts w:ascii="Arial" w:hAnsi="Arial" w:cs="Arial" w:eastAsia="Arial"/>
          <w:color w:val="231F20"/>
          <w:spacing w:val="-2"/>
          <w:w w:val="110"/>
          <w:sz w:val="14"/>
          <w:szCs w:val="14"/>
        </w:rPr>
        <w:t>/</w:t>
      </w:r>
      <w:r>
        <w:rPr>
          <w:rFonts w:ascii="Arial" w:hAnsi="Arial" w:cs="Arial" w:eastAsia="Arial"/>
          <w:color w:val="231F20"/>
          <w:spacing w:val="-3"/>
          <w:w w:val="110"/>
          <w:sz w:val="14"/>
          <w:szCs w:val="14"/>
        </w:rPr>
        <w:t>c</w:t>
      </w:r>
      <w:r>
        <w:rPr>
          <w:rFonts w:ascii="Arial" w:hAnsi="Arial" w:cs="Arial" w:eastAsia="Arial"/>
          <w:color w:val="231F20"/>
          <w:spacing w:val="-4"/>
          <w:w w:val="110"/>
          <w:sz w:val="14"/>
          <w:szCs w:val="14"/>
        </w:rPr>
        <w:t>s</w:t>
      </w:r>
      <w:r>
        <w:rPr>
          <w:rFonts w:ascii="Arial" w:hAnsi="Arial" w:cs="Arial" w:eastAsia="Arial"/>
          <w:color w:val="231F20"/>
          <w:spacing w:val="-3"/>
          <w:w w:val="110"/>
          <w:sz w:val="14"/>
          <w:szCs w:val="14"/>
        </w:rPr>
        <w:t>omópont)</w:t>
      </w:r>
      <w:r>
        <w:rPr>
          <w:rFonts w:ascii="Arial" w:hAnsi="Arial" w:cs="Arial" w:eastAsia="Arial"/>
          <w:color w:val="231F20"/>
          <w:spacing w:val="-4"/>
          <w:w w:val="110"/>
          <w:sz w:val="14"/>
          <w:szCs w:val="14"/>
        </w:rPr>
        <w:t>.</w:t>
      </w:r>
      <w:r>
        <w:rPr>
          <w:rFonts w:ascii="Arial" w:hAnsi="Arial" w:cs="Arial" w:eastAsia="Arial"/>
          <w:sz w:val="14"/>
          <w:szCs w:val="14"/>
        </w:rPr>
      </w:r>
    </w:p>
    <w:p>
      <w:pPr>
        <w:spacing w:line="247" w:lineRule="auto" w:before="85"/>
        <w:ind w:left="114" w:right="185" w:firstLine="0"/>
        <w:jc w:val="left"/>
        <w:rPr>
          <w:rFonts w:ascii="Trebuchet MS" w:hAnsi="Trebuchet MS" w:cs="Trebuchet MS" w:eastAsia="Trebuchet MS"/>
          <w:sz w:val="16"/>
          <w:szCs w:val="16"/>
        </w:rPr>
      </w:pPr>
      <w:r>
        <w:rPr>
          <w:w w:val="115"/>
        </w:rPr>
        <w:br w:type="column"/>
      </w:r>
      <w:r>
        <w:rPr>
          <w:rFonts w:ascii="Trebuchet MS" w:hAnsi="Trebuchet MS"/>
          <w:b/>
          <w:color w:val="006CB7"/>
          <w:spacing w:val="-4"/>
          <w:w w:val="115"/>
          <w:sz w:val="16"/>
        </w:rPr>
        <w:t>T</w:t>
      </w:r>
      <w:r>
        <w:rPr>
          <w:rFonts w:ascii="Trebuchet MS" w:hAnsi="Trebuchet MS"/>
          <w:b/>
          <w:color w:val="006CB7"/>
          <w:spacing w:val="-3"/>
          <w:w w:val="115"/>
          <w:sz w:val="16"/>
        </w:rPr>
        <w:t>OVÁBBI</w:t>
      </w:r>
      <w:r>
        <w:rPr>
          <w:rFonts w:ascii="Trebuchet MS" w:hAnsi="Trebuchet MS"/>
          <w:b/>
          <w:color w:val="006CB7"/>
          <w:spacing w:val="35"/>
          <w:w w:val="115"/>
          <w:sz w:val="16"/>
        </w:rPr>
        <w:t> </w:t>
      </w:r>
      <w:r>
        <w:rPr>
          <w:rFonts w:ascii="Trebuchet MS" w:hAnsi="Trebuchet MS"/>
          <w:b/>
          <w:color w:val="006CB7"/>
          <w:spacing w:val="-1"/>
          <w:w w:val="115"/>
          <w:sz w:val="16"/>
        </w:rPr>
        <w:t>Á</w:t>
      </w:r>
      <w:r>
        <w:rPr>
          <w:rFonts w:ascii="Trebuchet MS" w:hAnsi="Trebuchet MS"/>
          <w:b/>
          <w:color w:val="006CB7"/>
          <w:spacing w:val="-2"/>
          <w:w w:val="115"/>
          <w:sz w:val="16"/>
        </w:rPr>
        <w:t>L</w:t>
      </w:r>
      <w:r>
        <w:rPr>
          <w:rFonts w:ascii="Trebuchet MS" w:hAnsi="Trebuchet MS"/>
          <w:b/>
          <w:color w:val="006CB7"/>
          <w:spacing w:val="-1"/>
          <w:w w:val="115"/>
          <w:sz w:val="16"/>
        </w:rPr>
        <w:t>MENNYEZE</w:t>
      </w:r>
      <w:r>
        <w:rPr>
          <w:rFonts w:ascii="Trebuchet MS" w:hAnsi="Trebuchet MS"/>
          <w:b/>
          <w:color w:val="006CB7"/>
          <w:spacing w:val="-2"/>
          <w:w w:val="115"/>
          <w:sz w:val="16"/>
        </w:rPr>
        <w:t>T</w:t>
      </w:r>
      <w:r>
        <w:rPr>
          <w:rFonts w:ascii="Trebuchet MS" w:hAnsi="Trebuchet MS"/>
          <w:b/>
          <w:color w:val="006CB7"/>
          <w:spacing w:val="-1"/>
          <w:w w:val="115"/>
          <w:sz w:val="16"/>
        </w:rPr>
        <w:t>I</w:t>
      </w:r>
      <w:r>
        <w:rPr>
          <w:rFonts w:ascii="Trebuchet MS" w:hAnsi="Trebuchet MS"/>
          <w:b/>
          <w:color w:val="006CB7"/>
          <w:spacing w:val="29"/>
          <w:w w:val="120"/>
          <w:sz w:val="16"/>
        </w:rPr>
        <w:t> </w:t>
      </w:r>
      <w:r>
        <w:rPr>
          <w:rFonts w:ascii="Trebuchet MS" w:hAnsi="Trebuchet MS"/>
          <w:b/>
          <w:color w:val="006CB7"/>
          <w:spacing w:val="-4"/>
          <w:w w:val="120"/>
          <w:sz w:val="16"/>
        </w:rPr>
        <w:t>T</w:t>
      </w:r>
      <w:r>
        <w:rPr>
          <w:rFonts w:ascii="Trebuchet MS" w:hAnsi="Trebuchet MS"/>
          <w:b/>
          <w:color w:val="006CB7"/>
          <w:spacing w:val="-3"/>
          <w:w w:val="120"/>
          <w:sz w:val="16"/>
        </w:rPr>
        <w:t>A</w:t>
      </w:r>
      <w:r>
        <w:rPr>
          <w:rFonts w:ascii="Trebuchet MS" w:hAnsi="Trebuchet MS"/>
          <w:b/>
          <w:color w:val="006CB7"/>
          <w:spacing w:val="-4"/>
          <w:w w:val="120"/>
          <w:sz w:val="16"/>
        </w:rPr>
        <w:t>RT</w:t>
      </w:r>
      <w:r>
        <w:rPr>
          <w:rFonts w:ascii="Trebuchet MS" w:hAnsi="Trebuchet MS"/>
          <w:b/>
          <w:color w:val="006CB7"/>
          <w:spacing w:val="-3"/>
          <w:w w:val="120"/>
          <w:sz w:val="16"/>
        </w:rPr>
        <w:t>OZÉ</w:t>
      </w:r>
      <w:r>
        <w:rPr>
          <w:rFonts w:ascii="Trebuchet MS" w:hAnsi="Trebuchet MS"/>
          <w:b/>
          <w:color w:val="006CB7"/>
          <w:spacing w:val="-4"/>
          <w:w w:val="120"/>
          <w:sz w:val="16"/>
        </w:rPr>
        <w:t>K</w:t>
      </w:r>
      <w:r>
        <w:rPr>
          <w:rFonts w:ascii="Trebuchet MS" w:hAnsi="Trebuchet MS"/>
          <w:b/>
          <w:color w:val="006CB7"/>
          <w:spacing w:val="-3"/>
          <w:w w:val="120"/>
          <w:sz w:val="16"/>
        </w:rPr>
        <w:t>OK</w:t>
      </w:r>
      <w:r>
        <w:rPr>
          <w:rFonts w:ascii="Trebuchet MS" w:hAnsi="Trebuchet MS"/>
          <w:sz w:val="16"/>
        </w:rPr>
      </w:r>
    </w:p>
    <w:p>
      <w:pPr>
        <w:spacing w:line="250" w:lineRule="auto" w:before="51"/>
        <w:ind w:left="114" w:right="608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 w:hAnsi="Arial"/>
          <w:color w:val="231F20"/>
          <w:w w:val="110"/>
          <w:sz w:val="14"/>
        </w:rPr>
        <w:t>A</w:t>
      </w:r>
      <w:r>
        <w:rPr>
          <w:rFonts w:ascii="Arial" w:hAnsi="Arial"/>
          <w:color w:val="231F20"/>
          <w:spacing w:val="17"/>
          <w:w w:val="110"/>
          <w:sz w:val="14"/>
        </w:rPr>
        <w:t> </w:t>
      </w:r>
      <w:r>
        <w:rPr>
          <w:rFonts w:ascii="Arial" w:hAnsi="Arial"/>
          <w:color w:val="231F20"/>
          <w:spacing w:val="-1"/>
          <w:w w:val="110"/>
          <w:sz w:val="14"/>
        </w:rPr>
        <w:t>hűtő-fűtő</w:t>
      </w:r>
      <w:r>
        <w:rPr>
          <w:rFonts w:ascii="Arial" w:hAnsi="Arial"/>
          <w:color w:val="231F20"/>
          <w:spacing w:val="18"/>
          <w:w w:val="110"/>
          <w:sz w:val="14"/>
        </w:rPr>
        <w:t> </w:t>
      </w:r>
      <w:r>
        <w:rPr>
          <w:rFonts w:ascii="Arial" w:hAnsi="Arial"/>
          <w:color w:val="231F20"/>
          <w:spacing w:val="-3"/>
          <w:w w:val="110"/>
          <w:sz w:val="14"/>
        </w:rPr>
        <w:t>á</w:t>
      </w:r>
      <w:r>
        <w:rPr>
          <w:rFonts w:ascii="Arial" w:hAnsi="Arial"/>
          <w:color w:val="231F20"/>
          <w:spacing w:val="-2"/>
          <w:w w:val="110"/>
          <w:sz w:val="14"/>
        </w:rPr>
        <w:t>lmenny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z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t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k</w:t>
      </w:r>
      <w:r>
        <w:rPr>
          <w:rFonts w:ascii="Arial" w:hAnsi="Arial"/>
          <w:color w:val="231F20"/>
          <w:spacing w:val="17"/>
          <w:w w:val="110"/>
          <w:sz w:val="14"/>
        </w:rPr>
        <w:t> </w:t>
      </w:r>
      <w:r>
        <w:rPr>
          <w:rFonts w:ascii="Arial" w:hAnsi="Arial"/>
          <w:color w:val="231F20"/>
          <w:spacing w:val="-3"/>
          <w:w w:val="110"/>
          <w:sz w:val="14"/>
        </w:rPr>
        <w:t>é</w:t>
      </w:r>
      <w:r>
        <w:rPr>
          <w:rFonts w:ascii="Arial" w:hAnsi="Arial"/>
          <w:color w:val="231F20"/>
          <w:spacing w:val="-2"/>
          <w:w w:val="110"/>
          <w:sz w:val="14"/>
        </w:rPr>
        <w:t>p</w:t>
      </w:r>
      <w:r>
        <w:rPr>
          <w:rFonts w:ascii="Arial" w:hAnsi="Arial"/>
          <w:color w:val="231F20"/>
          <w:spacing w:val="-3"/>
          <w:w w:val="110"/>
          <w:sz w:val="14"/>
        </w:rPr>
        <w:t>í</w:t>
      </w:r>
      <w:r>
        <w:rPr>
          <w:rFonts w:ascii="Arial" w:hAnsi="Arial"/>
          <w:color w:val="231F20"/>
          <w:spacing w:val="-2"/>
          <w:w w:val="110"/>
          <w:sz w:val="14"/>
        </w:rPr>
        <w:t>t</w:t>
      </w:r>
      <w:r>
        <w:rPr>
          <w:rFonts w:ascii="Arial" w:hAnsi="Arial"/>
          <w:color w:val="231F20"/>
          <w:spacing w:val="-3"/>
          <w:w w:val="110"/>
          <w:sz w:val="14"/>
        </w:rPr>
        <w:t>éséhe</w:t>
      </w:r>
      <w:r>
        <w:rPr>
          <w:rFonts w:ascii="Arial" w:hAnsi="Arial"/>
          <w:color w:val="231F20"/>
          <w:spacing w:val="-2"/>
          <w:w w:val="110"/>
          <w:sz w:val="14"/>
        </w:rPr>
        <w:t>z</w:t>
      </w:r>
      <w:r>
        <w:rPr>
          <w:rFonts w:ascii="Arial" w:hAnsi="Arial"/>
          <w:color w:val="231F20"/>
          <w:spacing w:val="30"/>
          <w:w w:val="111"/>
          <w:sz w:val="14"/>
        </w:rPr>
        <w:t> </w:t>
      </w:r>
      <w:r>
        <w:rPr>
          <w:rFonts w:ascii="Arial" w:hAnsi="Arial"/>
          <w:color w:val="231F20"/>
          <w:w w:val="110"/>
          <w:sz w:val="14"/>
        </w:rPr>
        <w:t>a</w:t>
      </w:r>
      <w:r>
        <w:rPr>
          <w:rFonts w:ascii="Arial" w:hAnsi="Arial"/>
          <w:color w:val="231F20"/>
          <w:spacing w:val="21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r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nd</w:t>
      </w:r>
      <w:r>
        <w:rPr>
          <w:rFonts w:ascii="Arial" w:hAnsi="Arial"/>
          <w:color w:val="231F20"/>
          <w:spacing w:val="-3"/>
          <w:w w:val="110"/>
          <w:sz w:val="14"/>
        </w:rPr>
        <w:t>s</w:t>
      </w:r>
      <w:r>
        <w:rPr>
          <w:rFonts w:ascii="Arial" w:hAnsi="Arial"/>
          <w:color w:val="231F20"/>
          <w:spacing w:val="-2"/>
          <w:w w:val="110"/>
          <w:sz w:val="14"/>
        </w:rPr>
        <w:t>z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r</w:t>
      </w:r>
      <w:r>
        <w:rPr>
          <w:rFonts w:ascii="Arial" w:hAnsi="Arial"/>
          <w:color w:val="231F20"/>
          <w:spacing w:val="-3"/>
          <w:w w:val="110"/>
          <w:sz w:val="14"/>
        </w:rPr>
        <w:t>he</w:t>
      </w:r>
      <w:r>
        <w:rPr>
          <w:rFonts w:ascii="Arial" w:hAnsi="Arial"/>
          <w:color w:val="231F20"/>
          <w:spacing w:val="-2"/>
          <w:w w:val="110"/>
          <w:sz w:val="14"/>
        </w:rPr>
        <w:t>z</w:t>
      </w:r>
      <w:r>
        <w:rPr>
          <w:rFonts w:ascii="Arial" w:hAnsi="Arial"/>
          <w:color w:val="231F20"/>
          <w:spacing w:val="22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kif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jl</w:t>
      </w:r>
      <w:r>
        <w:rPr>
          <w:rFonts w:ascii="Arial" w:hAnsi="Arial"/>
          <w:color w:val="231F20"/>
          <w:spacing w:val="-3"/>
          <w:w w:val="110"/>
          <w:sz w:val="14"/>
        </w:rPr>
        <w:t>es</w:t>
      </w:r>
      <w:r>
        <w:rPr>
          <w:rFonts w:ascii="Arial" w:hAnsi="Arial"/>
          <w:color w:val="231F20"/>
          <w:spacing w:val="-2"/>
          <w:w w:val="110"/>
          <w:sz w:val="14"/>
        </w:rPr>
        <w:t>zt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tt</w:t>
      </w:r>
      <w:r>
        <w:rPr>
          <w:rFonts w:ascii="Arial" w:hAnsi="Arial"/>
          <w:color w:val="231F20"/>
          <w:spacing w:val="22"/>
          <w:w w:val="110"/>
          <w:sz w:val="14"/>
        </w:rPr>
        <w:t> </w:t>
      </w:r>
      <w:r>
        <w:rPr>
          <w:rFonts w:ascii="Arial" w:hAnsi="Arial"/>
          <w:color w:val="231F20"/>
          <w:spacing w:val="-3"/>
          <w:w w:val="110"/>
          <w:sz w:val="14"/>
        </w:rPr>
        <w:t>t</w:t>
      </w:r>
      <w:r>
        <w:rPr>
          <w:rFonts w:ascii="Arial" w:hAnsi="Arial"/>
          <w:color w:val="231F20"/>
          <w:spacing w:val="-4"/>
          <w:w w:val="110"/>
          <w:sz w:val="14"/>
        </w:rPr>
        <w:t>a</w:t>
      </w:r>
      <w:r>
        <w:rPr>
          <w:rFonts w:ascii="Arial" w:hAnsi="Arial"/>
          <w:color w:val="231F20"/>
          <w:spacing w:val="-3"/>
          <w:w w:val="110"/>
          <w:sz w:val="14"/>
        </w:rPr>
        <w:t>rtoz</w:t>
      </w:r>
      <w:r>
        <w:rPr>
          <w:rFonts w:ascii="Arial" w:hAnsi="Arial"/>
          <w:color w:val="231F20"/>
          <w:spacing w:val="-4"/>
          <w:w w:val="110"/>
          <w:sz w:val="14"/>
        </w:rPr>
        <w:t>é</w:t>
      </w:r>
      <w:r>
        <w:rPr>
          <w:rFonts w:ascii="Arial" w:hAnsi="Arial"/>
          <w:color w:val="231F20"/>
          <w:spacing w:val="-3"/>
          <w:w w:val="110"/>
          <w:sz w:val="14"/>
        </w:rPr>
        <w:t>kok</w:t>
      </w:r>
      <w:r>
        <w:rPr>
          <w:rFonts w:ascii="Arial" w:hAnsi="Arial"/>
          <w:color w:val="231F20"/>
          <w:spacing w:val="47"/>
          <w:w w:val="113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h</w:t>
      </w:r>
      <w:r>
        <w:rPr>
          <w:rFonts w:ascii="Arial" w:hAnsi="Arial"/>
          <w:color w:val="231F20"/>
          <w:spacing w:val="-3"/>
          <w:w w:val="110"/>
          <w:sz w:val="14"/>
        </w:rPr>
        <w:t>as</w:t>
      </w:r>
      <w:r>
        <w:rPr>
          <w:rFonts w:ascii="Arial" w:hAnsi="Arial"/>
          <w:color w:val="231F20"/>
          <w:spacing w:val="-2"/>
          <w:w w:val="110"/>
          <w:sz w:val="14"/>
        </w:rPr>
        <w:t>zn</w:t>
      </w:r>
      <w:r>
        <w:rPr>
          <w:rFonts w:ascii="Arial" w:hAnsi="Arial"/>
          <w:color w:val="231F20"/>
          <w:spacing w:val="-3"/>
          <w:w w:val="110"/>
          <w:sz w:val="14"/>
        </w:rPr>
        <w:t>á</w:t>
      </w:r>
      <w:r>
        <w:rPr>
          <w:rFonts w:ascii="Arial" w:hAnsi="Arial"/>
          <w:color w:val="231F20"/>
          <w:spacing w:val="-2"/>
          <w:w w:val="110"/>
          <w:sz w:val="14"/>
        </w:rPr>
        <w:t>l</w:t>
      </w:r>
      <w:r>
        <w:rPr>
          <w:rFonts w:ascii="Arial" w:hAnsi="Arial"/>
          <w:color w:val="231F20"/>
          <w:spacing w:val="-3"/>
          <w:w w:val="110"/>
          <w:sz w:val="14"/>
        </w:rPr>
        <w:t>a</w:t>
      </w:r>
      <w:r>
        <w:rPr>
          <w:rFonts w:ascii="Arial" w:hAnsi="Arial"/>
          <w:color w:val="231F20"/>
          <w:spacing w:val="-2"/>
          <w:w w:val="110"/>
          <w:sz w:val="14"/>
        </w:rPr>
        <w:t>t</w:t>
      </w:r>
      <w:r>
        <w:rPr>
          <w:rFonts w:ascii="Arial" w:hAnsi="Arial"/>
          <w:color w:val="231F20"/>
          <w:spacing w:val="-3"/>
          <w:w w:val="110"/>
          <w:sz w:val="14"/>
        </w:rPr>
        <w:t>a</w:t>
      </w:r>
      <w:r>
        <w:rPr>
          <w:rFonts w:ascii="Arial" w:hAnsi="Arial"/>
          <w:color w:val="231F20"/>
          <w:spacing w:val="-9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s</w:t>
      </w:r>
      <w:r>
        <w:rPr>
          <w:rFonts w:ascii="Arial" w:hAnsi="Arial"/>
          <w:color w:val="231F20"/>
          <w:spacing w:val="-1"/>
          <w:w w:val="110"/>
          <w:sz w:val="14"/>
        </w:rPr>
        <w:t>zü</w:t>
      </w:r>
      <w:r>
        <w:rPr>
          <w:rFonts w:ascii="Arial" w:hAnsi="Arial"/>
          <w:color w:val="231F20"/>
          <w:spacing w:val="-2"/>
          <w:w w:val="110"/>
          <w:sz w:val="14"/>
        </w:rPr>
        <w:t>ks</w:t>
      </w:r>
      <w:r>
        <w:rPr>
          <w:rFonts w:ascii="Arial" w:hAnsi="Arial"/>
          <w:color w:val="231F20"/>
          <w:spacing w:val="-1"/>
          <w:w w:val="110"/>
          <w:sz w:val="14"/>
        </w:rPr>
        <w:t>ége</w:t>
      </w:r>
      <w:r>
        <w:rPr>
          <w:rFonts w:ascii="Arial" w:hAnsi="Arial"/>
          <w:color w:val="231F20"/>
          <w:spacing w:val="-2"/>
          <w:w w:val="110"/>
          <w:sz w:val="14"/>
        </w:rPr>
        <w:t>s,</w:t>
      </w:r>
      <w:r>
        <w:rPr>
          <w:rFonts w:ascii="Arial" w:hAnsi="Arial"/>
          <w:color w:val="231F20"/>
          <w:spacing w:val="-9"/>
          <w:w w:val="110"/>
          <w:sz w:val="14"/>
        </w:rPr>
        <w:t> </w:t>
      </w:r>
      <w:r>
        <w:rPr>
          <w:rFonts w:ascii="Arial" w:hAnsi="Arial"/>
          <w:color w:val="231F20"/>
          <w:spacing w:val="-1"/>
          <w:w w:val="110"/>
          <w:sz w:val="14"/>
        </w:rPr>
        <w:t>mint</w:t>
      </w:r>
      <w:r>
        <w:rPr>
          <w:rFonts w:ascii="Arial" w:hAnsi="Arial"/>
          <w:color w:val="231F20"/>
          <w:spacing w:val="-9"/>
          <w:w w:val="110"/>
          <w:sz w:val="14"/>
        </w:rPr>
        <w:t> </w:t>
      </w:r>
      <w:r>
        <w:rPr>
          <w:rFonts w:ascii="Arial" w:hAnsi="Arial"/>
          <w:color w:val="231F20"/>
          <w:spacing w:val="-1"/>
          <w:w w:val="110"/>
          <w:sz w:val="14"/>
        </w:rPr>
        <w:t>péld</w:t>
      </w:r>
      <w:r>
        <w:rPr>
          <w:rFonts w:ascii="Arial" w:hAnsi="Arial"/>
          <w:color w:val="231F20"/>
          <w:spacing w:val="-2"/>
          <w:w w:val="110"/>
          <w:sz w:val="14"/>
        </w:rPr>
        <w:t>á</w:t>
      </w:r>
      <w:r>
        <w:rPr>
          <w:rFonts w:ascii="Arial" w:hAnsi="Arial"/>
          <w:color w:val="231F20"/>
          <w:spacing w:val="-1"/>
          <w:w w:val="110"/>
          <w:sz w:val="14"/>
        </w:rPr>
        <w:t>ul</w:t>
      </w:r>
      <w:r>
        <w:rPr>
          <w:rFonts w:ascii="Arial" w:hAnsi="Arial"/>
          <w:color w:val="231F20"/>
          <w:spacing w:val="-2"/>
          <w:w w:val="110"/>
          <w:sz w:val="14"/>
        </w:rPr>
        <w:t>:</w:t>
      </w:r>
      <w:r>
        <w:rPr>
          <w:rFonts w:ascii="Arial" w:hAnsi="Arial"/>
          <w:sz w:val="14"/>
        </w:rPr>
      </w:r>
    </w:p>
    <w:p>
      <w:pPr>
        <w:spacing w:line="248" w:lineRule="auto" w:before="0"/>
        <w:ind w:left="114" w:right="185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Trebuchet MS" w:hAnsi="Trebuchet MS"/>
          <w:b/>
          <w:color w:val="231F20"/>
          <w:spacing w:val="-1"/>
          <w:w w:val="110"/>
          <w:sz w:val="14"/>
        </w:rPr>
        <w:t>CD</w:t>
      </w:r>
      <w:r>
        <w:rPr>
          <w:rFonts w:ascii="Trebuchet MS" w:hAnsi="Trebuchet MS"/>
          <w:b/>
          <w:color w:val="231F20"/>
          <w:spacing w:val="-9"/>
          <w:w w:val="110"/>
          <w:sz w:val="14"/>
        </w:rPr>
        <w:t> </w:t>
      </w:r>
      <w:r>
        <w:rPr>
          <w:rFonts w:ascii="Trebuchet MS" w:hAnsi="Trebuchet MS"/>
          <w:b/>
          <w:color w:val="231F20"/>
          <w:spacing w:val="-2"/>
          <w:w w:val="110"/>
          <w:sz w:val="14"/>
        </w:rPr>
        <w:t>t</w:t>
      </w:r>
      <w:r>
        <w:rPr>
          <w:rFonts w:ascii="Trebuchet MS" w:hAnsi="Trebuchet MS"/>
          <w:b/>
          <w:color w:val="231F20"/>
          <w:spacing w:val="-1"/>
          <w:w w:val="110"/>
          <w:sz w:val="14"/>
        </w:rPr>
        <w:t>o</w:t>
      </w:r>
      <w:r>
        <w:rPr>
          <w:rFonts w:ascii="Trebuchet MS" w:hAnsi="Trebuchet MS"/>
          <w:b/>
          <w:color w:val="231F20"/>
          <w:spacing w:val="-2"/>
          <w:w w:val="110"/>
          <w:sz w:val="14"/>
        </w:rPr>
        <w:t>l</w:t>
      </w:r>
      <w:r>
        <w:rPr>
          <w:rFonts w:ascii="Trebuchet MS" w:hAnsi="Trebuchet MS"/>
          <w:b/>
          <w:color w:val="231F20"/>
          <w:spacing w:val="-1"/>
          <w:w w:val="110"/>
          <w:sz w:val="14"/>
        </w:rPr>
        <w:t>dó</w:t>
      </w:r>
      <w:r>
        <w:rPr>
          <w:rFonts w:ascii="Trebuchet MS" w:hAnsi="Trebuchet MS"/>
          <w:b/>
          <w:color w:val="231F20"/>
          <w:spacing w:val="-8"/>
          <w:w w:val="110"/>
          <w:sz w:val="14"/>
        </w:rPr>
        <w:t> </w:t>
      </w:r>
      <w:r>
        <w:rPr>
          <w:rFonts w:ascii="Trebuchet MS" w:hAnsi="Trebuchet MS"/>
          <w:b/>
          <w:color w:val="231F20"/>
          <w:spacing w:val="-2"/>
          <w:w w:val="110"/>
          <w:sz w:val="14"/>
        </w:rPr>
        <w:t>1</w:t>
      </w:r>
      <w:r>
        <w:rPr>
          <w:rFonts w:ascii="Trebuchet MS" w:hAnsi="Trebuchet MS"/>
          <w:b/>
          <w:color w:val="231F20"/>
          <w:spacing w:val="-1"/>
          <w:w w:val="110"/>
          <w:sz w:val="14"/>
        </w:rPr>
        <w:t>00</w:t>
      </w:r>
      <w:r>
        <w:rPr>
          <w:rFonts w:ascii="Trebuchet MS" w:hAnsi="Trebuchet MS"/>
          <w:b/>
          <w:color w:val="231F20"/>
          <w:spacing w:val="-2"/>
          <w:w w:val="110"/>
          <w:sz w:val="14"/>
        </w:rPr>
        <w:t>,</w:t>
      </w:r>
      <w:r>
        <w:rPr>
          <w:rFonts w:ascii="Trebuchet MS" w:hAnsi="Trebuchet MS"/>
          <w:b/>
          <w:color w:val="231F20"/>
          <w:spacing w:val="-8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a</w:t>
      </w:r>
      <w:r>
        <w:rPr>
          <w:rFonts w:ascii="Arial" w:hAnsi="Arial"/>
          <w:color w:val="231F20"/>
          <w:spacing w:val="-1"/>
          <w:w w:val="110"/>
          <w:sz w:val="14"/>
        </w:rPr>
        <w:t>mi</w:t>
      </w:r>
      <w:r>
        <w:rPr>
          <w:rFonts w:ascii="Arial" w:hAnsi="Arial"/>
          <w:color w:val="231F20"/>
          <w:spacing w:val="-3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a</w:t>
      </w:r>
      <w:r>
        <w:rPr>
          <w:rFonts w:ascii="Arial" w:hAnsi="Arial"/>
          <w:color w:val="231F20"/>
          <w:spacing w:val="-1"/>
          <w:w w:val="110"/>
          <w:sz w:val="14"/>
        </w:rPr>
        <w:t>z</w:t>
      </w:r>
      <w:r>
        <w:rPr>
          <w:rFonts w:ascii="Arial" w:hAnsi="Arial"/>
          <w:color w:val="231F20"/>
          <w:spacing w:val="-4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R</w:t>
      </w:r>
      <w:r>
        <w:rPr>
          <w:rFonts w:ascii="Arial" w:hAnsi="Arial"/>
          <w:color w:val="231F20"/>
          <w:spacing w:val="-1"/>
          <w:w w:val="110"/>
          <w:sz w:val="14"/>
        </w:rPr>
        <w:t>-</w:t>
      </w:r>
      <w:r>
        <w:rPr>
          <w:rFonts w:ascii="Arial" w:hAnsi="Arial"/>
          <w:color w:val="231F20"/>
          <w:spacing w:val="-2"/>
          <w:w w:val="110"/>
          <w:sz w:val="14"/>
        </w:rPr>
        <w:t>C</w:t>
      </w:r>
      <w:r>
        <w:rPr>
          <w:rFonts w:ascii="Arial" w:hAnsi="Arial"/>
          <w:color w:val="231F20"/>
          <w:spacing w:val="-1"/>
          <w:w w:val="110"/>
          <w:sz w:val="14"/>
        </w:rPr>
        <w:t>D</w:t>
      </w:r>
      <w:r>
        <w:rPr>
          <w:rFonts w:ascii="Arial" w:hAnsi="Arial"/>
          <w:color w:val="231F20"/>
          <w:spacing w:val="-4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profilok</w:t>
      </w:r>
      <w:r>
        <w:rPr>
          <w:rFonts w:ascii="Arial" w:hAnsi="Arial"/>
          <w:color w:val="231F20"/>
          <w:spacing w:val="-3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ho</w:t>
      </w:r>
      <w:r>
        <w:rPr>
          <w:rFonts w:ascii="Arial" w:hAnsi="Arial"/>
          <w:color w:val="231F20"/>
          <w:spacing w:val="-3"/>
          <w:w w:val="110"/>
          <w:sz w:val="14"/>
        </w:rPr>
        <w:t>ss</w:t>
      </w:r>
      <w:r>
        <w:rPr>
          <w:rFonts w:ascii="Arial" w:hAnsi="Arial"/>
          <w:color w:val="231F20"/>
          <w:spacing w:val="-2"/>
          <w:w w:val="110"/>
          <w:sz w:val="14"/>
        </w:rPr>
        <w:t>z-</w:t>
      </w:r>
      <w:r>
        <w:rPr>
          <w:rFonts w:ascii="Arial" w:hAnsi="Arial"/>
          <w:color w:val="231F20"/>
          <w:spacing w:val="27"/>
          <w:w w:val="122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ir</w:t>
      </w:r>
      <w:r>
        <w:rPr>
          <w:rFonts w:ascii="Arial" w:hAnsi="Arial"/>
          <w:color w:val="231F20"/>
          <w:spacing w:val="-3"/>
          <w:w w:val="110"/>
          <w:sz w:val="14"/>
        </w:rPr>
        <w:t>á</w:t>
      </w:r>
      <w:r>
        <w:rPr>
          <w:rFonts w:ascii="Arial" w:hAnsi="Arial"/>
          <w:color w:val="231F20"/>
          <w:spacing w:val="-2"/>
          <w:w w:val="110"/>
          <w:sz w:val="14"/>
        </w:rPr>
        <w:t>nyú</w:t>
      </w:r>
      <w:r>
        <w:rPr>
          <w:rFonts w:ascii="Arial" w:hAnsi="Arial"/>
          <w:color w:val="231F20"/>
          <w:spacing w:val="1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told</w:t>
      </w:r>
      <w:r>
        <w:rPr>
          <w:rFonts w:ascii="Arial" w:hAnsi="Arial"/>
          <w:color w:val="231F20"/>
          <w:spacing w:val="-3"/>
          <w:w w:val="110"/>
          <w:sz w:val="14"/>
        </w:rPr>
        <w:t>ásá</w:t>
      </w:r>
      <w:r>
        <w:rPr>
          <w:rFonts w:ascii="Arial" w:hAnsi="Arial"/>
          <w:color w:val="231F20"/>
          <w:spacing w:val="-2"/>
          <w:w w:val="110"/>
          <w:sz w:val="14"/>
        </w:rPr>
        <w:t>hoz</w:t>
      </w:r>
      <w:r>
        <w:rPr>
          <w:rFonts w:ascii="Arial" w:hAnsi="Arial"/>
          <w:color w:val="231F20"/>
          <w:spacing w:val="1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s</w:t>
      </w:r>
      <w:r>
        <w:rPr>
          <w:rFonts w:ascii="Arial" w:hAnsi="Arial"/>
          <w:color w:val="231F20"/>
          <w:spacing w:val="-1"/>
          <w:w w:val="110"/>
          <w:sz w:val="14"/>
        </w:rPr>
        <w:t>zük</w:t>
      </w:r>
      <w:r>
        <w:rPr>
          <w:rFonts w:ascii="Arial" w:hAnsi="Arial"/>
          <w:color w:val="231F20"/>
          <w:spacing w:val="-2"/>
          <w:w w:val="110"/>
          <w:sz w:val="14"/>
        </w:rPr>
        <w:t>sé</w:t>
      </w:r>
      <w:r>
        <w:rPr>
          <w:rFonts w:ascii="Arial" w:hAnsi="Arial"/>
          <w:color w:val="231F20"/>
          <w:spacing w:val="-1"/>
          <w:w w:val="110"/>
          <w:sz w:val="14"/>
        </w:rPr>
        <w:t>g</w:t>
      </w:r>
      <w:r>
        <w:rPr>
          <w:rFonts w:ascii="Arial" w:hAnsi="Arial"/>
          <w:color w:val="231F20"/>
          <w:spacing w:val="-2"/>
          <w:w w:val="110"/>
          <w:sz w:val="14"/>
        </w:rPr>
        <w:t>es,</w:t>
      </w:r>
      <w:r>
        <w:rPr>
          <w:rFonts w:ascii="Arial" w:hAnsi="Arial"/>
          <w:color w:val="231F20"/>
          <w:spacing w:val="1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v</w:t>
      </w:r>
      <w:r>
        <w:rPr>
          <w:rFonts w:ascii="Arial" w:hAnsi="Arial"/>
          <w:color w:val="231F20"/>
          <w:spacing w:val="-3"/>
          <w:w w:val="110"/>
          <w:sz w:val="14"/>
        </w:rPr>
        <w:t>a</w:t>
      </w:r>
      <w:r>
        <w:rPr>
          <w:rFonts w:ascii="Arial" w:hAnsi="Arial"/>
          <w:color w:val="231F20"/>
          <w:spacing w:val="-2"/>
          <w:w w:val="110"/>
          <w:sz w:val="14"/>
        </w:rPr>
        <w:t>l</w:t>
      </w:r>
      <w:r>
        <w:rPr>
          <w:rFonts w:ascii="Arial" w:hAnsi="Arial"/>
          <w:color w:val="231F20"/>
          <w:spacing w:val="-3"/>
          <w:w w:val="110"/>
          <w:sz w:val="14"/>
        </w:rPr>
        <w:t>a</w:t>
      </w:r>
      <w:r>
        <w:rPr>
          <w:rFonts w:ascii="Arial" w:hAnsi="Arial"/>
          <w:color w:val="231F20"/>
          <w:spacing w:val="-2"/>
          <w:w w:val="110"/>
          <w:sz w:val="14"/>
        </w:rPr>
        <w:t>mint</w:t>
      </w:r>
      <w:r>
        <w:rPr>
          <w:rFonts w:ascii="Arial" w:hAnsi="Arial"/>
          <w:sz w:val="14"/>
        </w:rPr>
      </w:r>
    </w:p>
    <w:p>
      <w:pPr>
        <w:spacing w:line="249" w:lineRule="auto" w:before="1"/>
        <w:ind w:left="114" w:right="185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 w:hAnsi="Arial"/>
          <w:color w:val="231F20"/>
          <w:w w:val="110"/>
          <w:sz w:val="14"/>
        </w:rPr>
        <w:t>a</w:t>
      </w:r>
      <w:r>
        <w:rPr>
          <w:rFonts w:ascii="Arial" w:hAnsi="Arial"/>
          <w:color w:val="231F20"/>
          <w:spacing w:val="-2"/>
          <w:w w:val="110"/>
          <w:sz w:val="14"/>
        </w:rPr>
        <w:t> </w:t>
      </w:r>
      <w:r>
        <w:rPr>
          <w:rFonts w:ascii="Trebuchet MS" w:hAnsi="Trebuchet MS"/>
          <w:b/>
          <w:color w:val="231F20"/>
          <w:spacing w:val="-2"/>
          <w:w w:val="110"/>
          <w:sz w:val="14"/>
        </w:rPr>
        <w:t>K</w:t>
      </w:r>
      <w:r>
        <w:rPr>
          <w:rFonts w:ascii="Trebuchet MS" w:hAnsi="Trebuchet MS"/>
          <w:b/>
          <w:color w:val="231F20"/>
          <w:spacing w:val="-3"/>
          <w:w w:val="110"/>
          <w:sz w:val="14"/>
        </w:rPr>
        <w:t>ere</w:t>
      </w:r>
      <w:r>
        <w:rPr>
          <w:rFonts w:ascii="Trebuchet MS" w:hAnsi="Trebuchet MS"/>
          <w:b/>
          <w:color w:val="231F20"/>
          <w:spacing w:val="-2"/>
          <w:w w:val="110"/>
          <w:sz w:val="14"/>
        </w:rPr>
        <w:t>sz</w:t>
      </w:r>
      <w:r>
        <w:rPr>
          <w:rFonts w:ascii="Trebuchet MS" w:hAnsi="Trebuchet MS"/>
          <w:b/>
          <w:color w:val="231F20"/>
          <w:spacing w:val="-3"/>
          <w:w w:val="110"/>
          <w:sz w:val="14"/>
        </w:rPr>
        <w:t>t</w:t>
      </w:r>
      <w:r>
        <w:rPr>
          <w:rFonts w:ascii="Trebuchet MS" w:hAnsi="Trebuchet MS"/>
          <w:b/>
          <w:color w:val="231F20"/>
          <w:spacing w:val="-2"/>
          <w:w w:val="110"/>
          <w:sz w:val="14"/>
        </w:rPr>
        <w:t>össz</w:t>
      </w:r>
      <w:r>
        <w:rPr>
          <w:rFonts w:ascii="Trebuchet MS" w:hAnsi="Trebuchet MS"/>
          <w:b/>
          <w:color w:val="231F20"/>
          <w:spacing w:val="-3"/>
          <w:w w:val="110"/>
          <w:sz w:val="14"/>
        </w:rPr>
        <w:t>ek</w:t>
      </w:r>
      <w:r>
        <w:rPr>
          <w:rFonts w:ascii="Trebuchet MS" w:hAnsi="Trebuchet MS"/>
          <w:b/>
          <w:color w:val="231F20"/>
          <w:spacing w:val="-2"/>
          <w:w w:val="110"/>
          <w:sz w:val="14"/>
        </w:rPr>
        <w:t>ö</w:t>
      </w:r>
      <w:r>
        <w:rPr>
          <w:rFonts w:ascii="Trebuchet MS" w:hAnsi="Trebuchet MS"/>
          <w:b/>
          <w:color w:val="231F20"/>
          <w:spacing w:val="-3"/>
          <w:w w:val="110"/>
          <w:sz w:val="14"/>
        </w:rPr>
        <w:t>tő,</w:t>
      </w:r>
      <w:r>
        <w:rPr>
          <w:rFonts w:ascii="Trebuchet MS" w:hAnsi="Trebuchet MS"/>
          <w:b/>
          <w:color w:val="231F20"/>
          <w:spacing w:val="-7"/>
          <w:w w:val="110"/>
          <w:sz w:val="14"/>
        </w:rPr>
        <w:t> </w:t>
      </w:r>
      <w:r>
        <w:rPr>
          <w:rFonts w:ascii="Arial" w:hAnsi="Arial"/>
          <w:color w:val="231F20"/>
          <w:spacing w:val="-3"/>
          <w:w w:val="110"/>
          <w:sz w:val="14"/>
        </w:rPr>
        <w:t>a</w:t>
      </w:r>
      <w:r>
        <w:rPr>
          <w:rFonts w:ascii="Arial" w:hAnsi="Arial"/>
          <w:color w:val="231F20"/>
          <w:spacing w:val="-2"/>
          <w:w w:val="110"/>
          <w:sz w:val="14"/>
        </w:rPr>
        <w:t>mit a</w:t>
      </w:r>
      <w:r>
        <w:rPr>
          <w:rFonts w:ascii="Arial" w:hAnsi="Arial"/>
          <w:color w:val="231F20"/>
          <w:spacing w:val="-1"/>
          <w:w w:val="110"/>
          <w:sz w:val="14"/>
        </w:rPr>
        <w:t>z </w:t>
      </w:r>
      <w:r>
        <w:rPr>
          <w:rFonts w:ascii="Arial" w:hAnsi="Arial"/>
          <w:color w:val="231F20"/>
          <w:spacing w:val="-2"/>
          <w:w w:val="110"/>
          <w:sz w:val="14"/>
        </w:rPr>
        <w:t>R</w:t>
      </w:r>
      <w:r>
        <w:rPr>
          <w:rFonts w:ascii="Arial" w:hAnsi="Arial"/>
          <w:color w:val="231F20"/>
          <w:spacing w:val="-1"/>
          <w:w w:val="110"/>
          <w:sz w:val="14"/>
        </w:rPr>
        <w:t>-</w:t>
      </w:r>
      <w:r>
        <w:rPr>
          <w:rFonts w:ascii="Arial" w:hAnsi="Arial"/>
          <w:color w:val="231F20"/>
          <w:spacing w:val="-2"/>
          <w:w w:val="110"/>
          <w:sz w:val="14"/>
        </w:rPr>
        <w:t>C</w:t>
      </w:r>
      <w:r>
        <w:rPr>
          <w:rFonts w:ascii="Arial" w:hAnsi="Arial"/>
          <w:color w:val="231F20"/>
          <w:spacing w:val="-1"/>
          <w:w w:val="110"/>
          <w:sz w:val="14"/>
        </w:rPr>
        <w:t>D</w:t>
      </w:r>
      <w:r>
        <w:rPr>
          <w:rFonts w:ascii="Arial" w:hAnsi="Arial"/>
          <w:color w:val="231F20"/>
          <w:spacing w:val="-2"/>
          <w:w w:val="110"/>
          <w:sz w:val="14"/>
        </w:rPr>
        <w:t> profilok</w:t>
      </w:r>
      <w:r>
        <w:rPr>
          <w:rFonts w:ascii="Arial" w:hAnsi="Arial"/>
          <w:color w:val="231F20"/>
          <w:spacing w:val="43"/>
          <w:w w:val="113"/>
          <w:sz w:val="14"/>
        </w:rPr>
        <w:t> </w:t>
      </w:r>
      <w:r>
        <w:rPr>
          <w:rFonts w:ascii="Arial" w:hAnsi="Arial"/>
          <w:color w:val="231F20"/>
          <w:spacing w:val="-3"/>
          <w:w w:val="110"/>
          <w:sz w:val="14"/>
        </w:rPr>
        <w:t>k</w:t>
      </w:r>
      <w:r>
        <w:rPr>
          <w:rFonts w:ascii="Arial" w:hAnsi="Arial"/>
          <w:color w:val="231F20"/>
          <w:spacing w:val="-4"/>
          <w:w w:val="110"/>
          <w:sz w:val="14"/>
        </w:rPr>
        <w:t>e</w:t>
      </w:r>
      <w:r>
        <w:rPr>
          <w:rFonts w:ascii="Arial" w:hAnsi="Arial"/>
          <w:color w:val="231F20"/>
          <w:spacing w:val="-3"/>
          <w:w w:val="110"/>
          <w:sz w:val="14"/>
        </w:rPr>
        <w:t>r</w:t>
      </w:r>
      <w:r>
        <w:rPr>
          <w:rFonts w:ascii="Arial" w:hAnsi="Arial"/>
          <w:color w:val="231F20"/>
          <w:spacing w:val="-4"/>
          <w:w w:val="110"/>
          <w:sz w:val="14"/>
        </w:rPr>
        <w:t>es</w:t>
      </w:r>
      <w:r>
        <w:rPr>
          <w:rFonts w:ascii="Arial" w:hAnsi="Arial"/>
          <w:color w:val="231F20"/>
          <w:spacing w:val="-3"/>
          <w:w w:val="110"/>
          <w:sz w:val="14"/>
        </w:rPr>
        <w:t>zt</w:t>
      </w:r>
      <w:r>
        <w:rPr>
          <w:rFonts w:ascii="Arial" w:hAnsi="Arial"/>
          <w:color w:val="231F20"/>
          <w:spacing w:val="-4"/>
          <w:w w:val="110"/>
          <w:sz w:val="14"/>
        </w:rPr>
        <w:t>e</w:t>
      </w:r>
      <w:r>
        <w:rPr>
          <w:rFonts w:ascii="Arial" w:hAnsi="Arial"/>
          <w:color w:val="231F20"/>
          <w:spacing w:val="-3"/>
          <w:w w:val="110"/>
          <w:sz w:val="14"/>
        </w:rPr>
        <w:t>ző</w:t>
      </w:r>
      <w:r>
        <w:rPr>
          <w:rFonts w:ascii="Arial" w:hAnsi="Arial"/>
          <w:color w:val="231F20"/>
          <w:spacing w:val="8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c</w:t>
      </w:r>
      <w:r>
        <w:rPr>
          <w:rFonts w:ascii="Arial" w:hAnsi="Arial"/>
          <w:color w:val="231F20"/>
          <w:spacing w:val="-3"/>
          <w:w w:val="110"/>
          <w:sz w:val="14"/>
        </w:rPr>
        <w:t>s</w:t>
      </w:r>
      <w:r>
        <w:rPr>
          <w:rFonts w:ascii="Arial" w:hAnsi="Arial"/>
          <w:color w:val="231F20"/>
          <w:spacing w:val="-2"/>
          <w:w w:val="110"/>
          <w:sz w:val="14"/>
        </w:rPr>
        <w:t>omópontj</w:t>
      </w:r>
      <w:r>
        <w:rPr>
          <w:rFonts w:ascii="Arial" w:hAnsi="Arial"/>
          <w:color w:val="231F20"/>
          <w:spacing w:val="-3"/>
          <w:w w:val="110"/>
          <w:sz w:val="14"/>
        </w:rPr>
        <w:t>á</w:t>
      </w:r>
      <w:r>
        <w:rPr>
          <w:rFonts w:ascii="Arial" w:hAnsi="Arial"/>
          <w:color w:val="231F20"/>
          <w:spacing w:val="-2"/>
          <w:w w:val="110"/>
          <w:sz w:val="14"/>
        </w:rPr>
        <w:t>b</w:t>
      </w:r>
      <w:r>
        <w:rPr>
          <w:rFonts w:ascii="Arial" w:hAnsi="Arial"/>
          <w:color w:val="231F20"/>
          <w:spacing w:val="-3"/>
          <w:w w:val="110"/>
          <w:sz w:val="14"/>
        </w:rPr>
        <w:t>a</w:t>
      </w:r>
      <w:r>
        <w:rPr>
          <w:rFonts w:ascii="Arial" w:hAnsi="Arial"/>
          <w:color w:val="231F20"/>
          <w:spacing w:val="-2"/>
          <w:w w:val="110"/>
          <w:sz w:val="14"/>
        </w:rPr>
        <w:t>n</w:t>
      </w:r>
      <w:r>
        <w:rPr>
          <w:rFonts w:ascii="Arial" w:hAnsi="Arial"/>
          <w:color w:val="231F20"/>
          <w:spacing w:val="8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kell</w:t>
      </w:r>
      <w:r>
        <w:rPr>
          <w:rFonts w:ascii="Arial" w:hAnsi="Arial"/>
          <w:color w:val="231F20"/>
          <w:spacing w:val="8"/>
          <w:w w:val="110"/>
          <w:sz w:val="14"/>
        </w:rPr>
        <w:t> </w:t>
      </w:r>
      <w:r>
        <w:rPr>
          <w:rFonts w:ascii="Arial" w:hAnsi="Arial"/>
          <w:color w:val="231F20"/>
          <w:spacing w:val="-3"/>
          <w:w w:val="110"/>
          <w:sz w:val="14"/>
        </w:rPr>
        <w:t>a</w:t>
      </w:r>
      <w:r>
        <w:rPr>
          <w:rFonts w:ascii="Arial" w:hAnsi="Arial"/>
          <w:color w:val="231F20"/>
          <w:spacing w:val="-2"/>
          <w:w w:val="110"/>
          <w:sz w:val="14"/>
        </w:rPr>
        <w:t>lk</w:t>
      </w:r>
      <w:r>
        <w:rPr>
          <w:rFonts w:ascii="Arial" w:hAnsi="Arial"/>
          <w:color w:val="231F20"/>
          <w:spacing w:val="-3"/>
          <w:w w:val="110"/>
          <w:sz w:val="14"/>
        </w:rPr>
        <w:t>a</w:t>
      </w:r>
      <w:r>
        <w:rPr>
          <w:rFonts w:ascii="Arial" w:hAnsi="Arial"/>
          <w:color w:val="231F20"/>
          <w:spacing w:val="-2"/>
          <w:w w:val="110"/>
          <w:sz w:val="14"/>
        </w:rPr>
        <w:t>lmazni</w:t>
      </w:r>
      <w:r>
        <w:rPr>
          <w:rFonts w:ascii="Arial" w:hAnsi="Arial"/>
          <w:color w:val="231F20"/>
          <w:spacing w:val="-3"/>
          <w:w w:val="110"/>
          <w:sz w:val="14"/>
        </w:rPr>
        <w:t>.</w:t>
      </w:r>
      <w:r>
        <w:rPr>
          <w:rFonts w:ascii="Arial" w:hAnsi="Arial"/>
          <w:color w:val="231F20"/>
          <w:spacing w:val="59"/>
          <w:w w:val="88"/>
          <w:sz w:val="14"/>
        </w:rPr>
        <w:t> </w:t>
      </w:r>
      <w:r>
        <w:rPr>
          <w:rFonts w:ascii="Arial" w:hAnsi="Arial"/>
          <w:color w:val="231F20"/>
          <w:w w:val="110"/>
          <w:sz w:val="14"/>
        </w:rPr>
        <w:t>A</w:t>
      </w:r>
      <w:r>
        <w:rPr>
          <w:rFonts w:ascii="Arial" w:hAnsi="Arial"/>
          <w:color w:val="231F20"/>
          <w:spacing w:val="12"/>
          <w:w w:val="110"/>
          <w:sz w:val="14"/>
        </w:rPr>
        <w:t> </w:t>
      </w:r>
      <w:r>
        <w:rPr>
          <w:rFonts w:ascii="Arial" w:hAnsi="Arial"/>
          <w:color w:val="231F20"/>
          <w:spacing w:val="-1"/>
          <w:w w:val="110"/>
          <w:sz w:val="14"/>
        </w:rPr>
        <w:t>föd</w:t>
      </w:r>
      <w:r>
        <w:rPr>
          <w:rFonts w:ascii="Arial" w:hAnsi="Arial"/>
          <w:color w:val="231F20"/>
          <w:spacing w:val="-2"/>
          <w:w w:val="110"/>
          <w:sz w:val="14"/>
        </w:rPr>
        <w:t>é</w:t>
      </w:r>
      <w:r>
        <w:rPr>
          <w:rFonts w:ascii="Arial" w:hAnsi="Arial"/>
          <w:color w:val="231F20"/>
          <w:spacing w:val="-1"/>
          <w:w w:val="110"/>
          <w:sz w:val="14"/>
        </w:rPr>
        <w:t>mhez</w:t>
      </w:r>
      <w:r>
        <w:rPr>
          <w:rFonts w:ascii="Arial" w:hAnsi="Arial"/>
          <w:color w:val="231F20"/>
          <w:spacing w:val="12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tört</w:t>
      </w:r>
      <w:r>
        <w:rPr>
          <w:rFonts w:ascii="Arial" w:hAnsi="Arial"/>
          <w:color w:val="231F20"/>
          <w:spacing w:val="-3"/>
          <w:w w:val="110"/>
          <w:sz w:val="14"/>
        </w:rPr>
        <w:t>é</w:t>
      </w:r>
      <w:r>
        <w:rPr>
          <w:rFonts w:ascii="Arial" w:hAnsi="Arial"/>
          <w:color w:val="231F20"/>
          <w:spacing w:val="-2"/>
          <w:w w:val="110"/>
          <w:sz w:val="14"/>
        </w:rPr>
        <w:t>nő</w:t>
      </w:r>
      <w:r>
        <w:rPr>
          <w:rFonts w:ascii="Arial" w:hAnsi="Arial"/>
          <w:color w:val="231F20"/>
          <w:spacing w:val="12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c</w:t>
      </w:r>
      <w:r>
        <w:rPr>
          <w:rFonts w:ascii="Arial" w:hAnsi="Arial"/>
          <w:color w:val="231F20"/>
          <w:spacing w:val="-3"/>
          <w:w w:val="110"/>
          <w:sz w:val="14"/>
        </w:rPr>
        <w:t>sa</w:t>
      </w:r>
      <w:r>
        <w:rPr>
          <w:rFonts w:ascii="Arial" w:hAnsi="Arial"/>
          <w:color w:val="231F20"/>
          <w:spacing w:val="-2"/>
          <w:w w:val="110"/>
          <w:sz w:val="14"/>
        </w:rPr>
        <w:t>tl</w:t>
      </w:r>
      <w:r>
        <w:rPr>
          <w:rFonts w:ascii="Arial" w:hAnsi="Arial"/>
          <w:color w:val="231F20"/>
          <w:spacing w:val="-3"/>
          <w:w w:val="110"/>
          <w:sz w:val="14"/>
        </w:rPr>
        <w:t>a</w:t>
      </w:r>
      <w:r>
        <w:rPr>
          <w:rFonts w:ascii="Arial" w:hAnsi="Arial"/>
          <w:color w:val="231F20"/>
          <w:spacing w:val="-2"/>
          <w:w w:val="110"/>
          <w:sz w:val="14"/>
        </w:rPr>
        <w:t>koz</w:t>
      </w:r>
      <w:r>
        <w:rPr>
          <w:rFonts w:ascii="Arial" w:hAnsi="Arial"/>
          <w:color w:val="231F20"/>
          <w:spacing w:val="-3"/>
          <w:w w:val="110"/>
          <w:sz w:val="14"/>
        </w:rPr>
        <w:t>ás</w:t>
      </w:r>
      <w:r>
        <w:rPr>
          <w:rFonts w:ascii="Arial" w:hAnsi="Arial"/>
          <w:color w:val="231F20"/>
          <w:spacing w:val="-2"/>
          <w:w w:val="110"/>
          <w:sz w:val="14"/>
        </w:rPr>
        <w:t>hoz</w:t>
      </w:r>
      <w:r>
        <w:rPr>
          <w:rFonts w:ascii="Arial" w:hAnsi="Arial"/>
          <w:color w:val="231F20"/>
          <w:spacing w:val="12"/>
          <w:w w:val="110"/>
          <w:sz w:val="14"/>
        </w:rPr>
        <w:t> </w:t>
      </w:r>
      <w:r>
        <w:rPr>
          <w:rFonts w:ascii="Arial" w:hAnsi="Arial"/>
          <w:color w:val="231F20"/>
          <w:w w:val="110"/>
          <w:sz w:val="14"/>
        </w:rPr>
        <w:t>a</w:t>
      </w:r>
      <w:r>
        <w:rPr>
          <w:rFonts w:ascii="Arial" w:hAnsi="Arial"/>
          <w:color w:val="231F20"/>
          <w:spacing w:val="12"/>
          <w:w w:val="110"/>
          <w:sz w:val="14"/>
        </w:rPr>
        <w:t> </w:t>
      </w:r>
      <w:r>
        <w:rPr>
          <w:rFonts w:ascii="Arial" w:hAnsi="Arial"/>
          <w:color w:val="231F20"/>
          <w:spacing w:val="-3"/>
          <w:w w:val="110"/>
          <w:sz w:val="14"/>
        </w:rPr>
        <w:t>rögz</w:t>
      </w:r>
      <w:r>
        <w:rPr>
          <w:rFonts w:ascii="Arial" w:hAnsi="Arial"/>
          <w:color w:val="231F20"/>
          <w:spacing w:val="-4"/>
          <w:w w:val="110"/>
          <w:sz w:val="14"/>
        </w:rPr>
        <w:t>í</w:t>
      </w:r>
      <w:r>
        <w:rPr>
          <w:rFonts w:ascii="Arial" w:hAnsi="Arial"/>
          <w:color w:val="231F20"/>
          <w:spacing w:val="-3"/>
          <w:w w:val="110"/>
          <w:sz w:val="14"/>
        </w:rPr>
        <w:t>tő</w:t>
      </w:r>
      <w:r>
        <w:rPr>
          <w:rFonts w:ascii="Arial" w:hAnsi="Arial"/>
          <w:color w:val="231F20"/>
          <w:spacing w:val="29"/>
          <w:w w:val="116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e</w:t>
      </w:r>
      <w:r>
        <w:rPr>
          <w:rFonts w:ascii="Arial" w:hAnsi="Arial"/>
          <w:color w:val="231F20"/>
          <w:spacing w:val="-1"/>
          <w:w w:val="110"/>
          <w:sz w:val="14"/>
        </w:rPr>
        <w:t>l</w:t>
      </w:r>
      <w:r>
        <w:rPr>
          <w:rFonts w:ascii="Arial" w:hAnsi="Arial"/>
          <w:color w:val="231F20"/>
          <w:spacing w:val="-2"/>
          <w:w w:val="110"/>
          <w:sz w:val="14"/>
        </w:rPr>
        <w:t>e</w:t>
      </w:r>
      <w:r>
        <w:rPr>
          <w:rFonts w:ascii="Arial" w:hAnsi="Arial"/>
          <w:color w:val="231F20"/>
          <w:spacing w:val="-1"/>
          <w:w w:val="110"/>
          <w:sz w:val="14"/>
        </w:rPr>
        <w:t>m</w:t>
      </w:r>
      <w:r>
        <w:rPr>
          <w:rFonts w:ascii="Arial" w:hAnsi="Arial"/>
          <w:color w:val="231F20"/>
          <w:spacing w:val="5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t</w:t>
      </w:r>
      <w:r>
        <w:rPr>
          <w:rFonts w:ascii="Arial" w:hAnsi="Arial"/>
          <w:color w:val="231F20"/>
          <w:spacing w:val="-3"/>
          <w:w w:val="110"/>
          <w:sz w:val="14"/>
        </w:rPr>
        <w:t>í</w:t>
      </w:r>
      <w:r>
        <w:rPr>
          <w:rFonts w:ascii="Arial" w:hAnsi="Arial"/>
          <w:color w:val="231F20"/>
          <w:spacing w:val="-2"/>
          <w:w w:val="110"/>
          <w:sz w:val="14"/>
        </w:rPr>
        <w:t>pu</w:t>
      </w:r>
      <w:r>
        <w:rPr>
          <w:rFonts w:ascii="Arial" w:hAnsi="Arial"/>
          <w:color w:val="231F20"/>
          <w:spacing w:val="-3"/>
          <w:w w:val="110"/>
          <w:sz w:val="14"/>
        </w:rPr>
        <w:t>sá</w:t>
      </w:r>
      <w:r>
        <w:rPr>
          <w:rFonts w:ascii="Arial" w:hAnsi="Arial"/>
          <w:color w:val="231F20"/>
          <w:spacing w:val="-2"/>
          <w:w w:val="110"/>
          <w:sz w:val="14"/>
        </w:rPr>
        <w:t>t</w:t>
      </w:r>
      <w:r>
        <w:rPr>
          <w:rFonts w:ascii="Arial" w:hAnsi="Arial"/>
          <w:color w:val="231F20"/>
          <w:spacing w:val="5"/>
          <w:w w:val="110"/>
          <w:sz w:val="14"/>
        </w:rPr>
        <w:t> </w:t>
      </w:r>
      <w:r>
        <w:rPr>
          <w:rFonts w:ascii="Arial" w:hAnsi="Arial"/>
          <w:color w:val="231F20"/>
          <w:w w:val="110"/>
          <w:sz w:val="14"/>
        </w:rPr>
        <w:t>a</w:t>
      </w:r>
      <w:r>
        <w:rPr>
          <w:rFonts w:ascii="Arial" w:hAnsi="Arial"/>
          <w:color w:val="231F20"/>
          <w:spacing w:val="5"/>
          <w:w w:val="110"/>
          <w:sz w:val="14"/>
        </w:rPr>
        <w:t> </w:t>
      </w:r>
      <w:r>
        <w:rPr>
          <w:rFonts w:ascii="Arial" w:hAnsi="Arial"/>
          <w:color w:val="231F20"/>
          <w:spacing w:val="-1"/>
          <w:w w:val="110"/>
          <w:sz w:val="14"/>
        </w:rPr>
        <w:t>föd</w:t>
      </w:r>
      <w:r>
        <w:rPr>
          <w:rFonts w:ascii="Arial" w:hAnsi="Arial"/>
          <w:color w:val="231F20"/>
          <w:spacing w:val="-2"/>
          <w:w w:val="110"/>
          <w:sz w:val="14"/>
        </w:rPr>
        <w:t>é</w:t>
      </w:r>
      <w:r>
        <w:rPr>
          <w:rFonts w:ascii="Arial" w:hAnsi="Arial"/>
          <w:color w:val="231F20"/>
          <w:spacing w:val="-1"/>
          <w:w w:val="110"/>
          <w:sz w:val="14"/>
        </w:rPr>
        <w:t>m</w:t>
      </w:r>
      <w:r>
        <w:rPr>
          <w:rFonts w:ascii="Arial" w:hAnsi="Arial"/>
          <w:color w:val="231F20"/>
          <w:spacing w:val="5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i</w:t>
      </w:r>
      <w:r>
        <w:rPr>
          <w:rFonts w:ascii="Arial" w:hAnsi="Arial"/>
          <w:color w:val="231F20"/>
          <w:spacing w:val="-3"/>
          <w:w w:val="110"/>
          <w:sz w:val="14"/>
        </w:rPr>
        <w:t>s</w:t>
      </w:r>
      <w:r>
        <w:rPr>
          <w:rFonts w:ascii="Arial" w:hAnsi="Arial"/>
          <w:color w:val="231F20"/>
          <w:spacing w:val="-2"/>
          <w:w w:val="110"/>
          <w:sz w:val="14"/>
        </w:rPr>
        <w:t>m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r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t</w:t>
      </w:r>
      <w:r>
        <w:rPr>
          <w:rFonts w:ascii="Arial" w:hAnsi="Arial"/>
          <w:color w:val="231F20"/>
          <w:spacing w:val="-3"/>
          <w:w w:val="110"/>
          <w:sz w:val="14"/>
        </w:rPr>
        <w:t>é</w:t>
      </w:r>
      <w:r>
        <w:rPr>
          <w:rFonts w:ascii="Arial" w:hAnsi="Arial"/>
          <w:color w:val="231F20"/>
          <w:spacing w:val="-2"/>
          <w:w w:val="110"/>
          <w:sz w:val="14"/>
        </w:rPr>
        <w:t>b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n</w:t>
      </w:r>
      <w:r>
        <w:rPr>
          <w:rFonts w:ascii="Arial" w:hAnsi="Arial"/>
          <w:color w:val="231F20"/>
          <w:spacing w:val="5"/>
          <w:w w:val="110"/>
          <w:sz w:val="14"/>
        </w:rPr>
        <w:t> </w:t>
      </w:r>
      <w:r>
        <w:rPr>
          <w:rFonts w:ascii="Arial" w:hAnsi="Arial"/>
          <w:color w:val="231F20"/>
          <w:w w:val="110"/>
          <w:sz w:val="14"/>
        </w:rPr>
        <w:t>a</w:t>
      </w:r>
      <w:r>
        <w:rPr>
          <w:rFonts w:ascii="Arial" w:hAnsi="Arial"/>
          <w:color w:val="231F20"/>
          <w:spacing w:val="5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t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rv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ző</w:t>
      </w:r>
      <w:r>
        <w:rPr>
          <w:rFonts w:ascii="Arial" w:hAnsi="Arial"/>
          <w:color w:val="231F20"/>
          <w:spacing w:val="39"/>
          <w:w w:val="116"/>
          <w:sz w:val="14"/>
        </w:rPr>
        <w:t> </w:t>
      </w:r>
      <w:r>
        <w:rPr>
          <w:rFonts w:ascii="Arial" w:hAnsi="Arial"/>
          <w:color w:val="231F20"/>
          <w:spacing w:val="-3"/>
          <w:w w:val="110"/>
          <w:sz w:val="14"/>
        </w:rPr>
        <w:t>és</w:t>
      </w:r>
      <w:r>
        <w:rPr>
          <w:rFonts w:ascii="Arial" w:hAnsi="Arial"/>
          <w:color w:val="231F20"/>
          <w:spacing w:val="-2"/>
          <w:w w:val="110"/>
          <w:sz w:val="14"/>
        </w:rPr>
        <w:t>/v</w:t>
      </w:r>
      <w:r>
        <w:rPr>
          <w:rFonts w:ascii="Arial" w:hAnsi="Arial"/>
          <w:color w:val="231F20"/>
          <w:spacing w:val="-3"/>
          <w:w w:val="110"/>
          <w:sz w:val="14"/>
        </w:rPr>
        <w:t>a</w:t>
      </w:r>
      <w:r>
        <w:rPr>
          <w:rFonts w:ascii="Arial" w:hAnsi="Arial"/>
          <w:color w:val="231F20"/>
          <w:spacing w:val="-2"/>
          <w:w w:val="110"/>
          <w:sz w:val="14"/>
        </w:rPr>
        <w:t>gy</w:t>
      </w:r>
      <w:r>
        <w:rPr>
          <w:rFonts w:ascii="Arial" w:hAnsi="Arial"/>
          <w:color w:val="231F20"/>
          <w:spacing w:val="17"/>
          <w:w w:val="110"/>
          <w:sz w:val="14"/>
        </w:rPr>
        <w:t> </w:t>
      </w:r>
      <w:r>
        <w:rPr>
          <w:rFonts w:ascii="Arial" w:hAnsi="Arial"/>
          <w:color w:val="231F20"/>
          <w:spacing w:val="-3"/>
          <w:w w:val="110"/>
          <w:sz w:val="14"/>
        </w:rPr>
        <w:t>kivit</w:t>
      </w:r>
      <w:r>
        <w:rPr>
          <w:rFonts w:ascii="Arial" w:hAnsi="Arial"/>
          <w:color w:val="231F20"/>
          <w:spacing w:val="-4"/>
          <w:w w:val="110"/>
          <w:sz w:val="14"/>
        </w:rPr>
        <w:t>e</w:t>
      </w:r>
      <w:r>
        <w:rPr>
          <w:rFonts w:ascii="Arial" w:hAnsi="Arial"/>
          <w:color w:val="231F20"/>
          <w:spacing w:val="-3"/>
          <w:w w:val="110"/>
          <w:sz w:val="14"/>
        </w:rPr>
        <w:t>l</w:t>
      </w:r>
      <w:r>
        <w:rPr>
          <w:rFonts w:ascii="Arial" w:hAnsi="Arial"/>
          <w:color w:val="231F20"/>
          <w:spacing w:val="-4"/>
          <w:w w:val="110"/>
          <w:sz w:val="14"/>
        </w:rPr>
        <w:t>e</w:t>
      </w:r>
      <w:r>
        <w:rPr>
          <w:rFonts w:ascii="Arial" w:hAnsi="Arial"/>
          <w:color w:val="231F20"/>
          <w:spacing w:val="-3"/>
          <w:w w:val="110"/>
          <w:sz w:val="14"/>
        </w:rPr>
        <w:t>ző</w:t>
      </w:r>
      <w:r>
        <w:rPr>
          <w:rFonts w:ascii="Arial" w:hAnsi="Arial"/>
          <w:color w:val="231F20"/>
          <w:spacing w:val="17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h</w:t>
      </w:r>
      <w:r>
        <w:rPr>
          <w:rFonts w:ascii="Arial" w:hAnsi="Arial"/>
          <w:color w:val="231F20"/>
          <w:spacing w:val="-3"/>
          <w:w w:val="110"/>
          <w:sz w:val="14"/>
        </w:rPr>
        <w:t>a</w:t>
      </w:r>
      <w:r>
        <w:rPr>
          <w:rFonts w:ascii="Arial" w:hAnsi="Arial"/>
          <w:color w:val="231F20"/>
          <w:spacing w:val="-2"/>
          <w:w w:val="110"/>
          <w:sz w:val="14"/>
        </w:rPr>
        <w:t>t</w:t>
      </w:r>
      <w:r>
        <w:rPr>
          <w:rFonts w:ascii="Arial" w:hAnsi="Arial"/>
          <w:color w:val="231F20"/>
          <w:spacing w:val="-3"/>
          <w:w w:val="110"/>
          <w:sz w:val="14"/>
        </w:rPr>
        <w:t>á</w:t>
      </w:r>
      <w:r>
        <w:rPr>
          <w:rFonts w:ascii="Arial" w:hAnsi="Arial"/>
          <w:color w:val="231F20"/>
          <w:spacing w:val="-2"/>
          <w:w w:val="110"/>
          <w:sz w:val="14"/>
        </w:rPr>
        <w:t>rozz</w:t>
      </w:r>
      <w:r>
        <w:rPr>
          <w:rFonts w:ascii="Arial" w:hAnsi="Arial"/>
          <w:color w:val="231F20"/>
          <w:spacing w:val="-3"/>
          <w:w w:val="110"/>
          <w:sz w:val="14"/>
        </w:rPr>
        <w:t>a</w:t>
      </w:r>
      <w:r>
        <w:rPr>
          <w:rFonts w:ascii="Arial" w:hAnsi="Arial"/>
          <w:color w:val="231F20"/>
          <w:spacing w:val="18"/>
          <w:w w:val="110"/>
          <w:sz w:val="14"/>
        </w:rPr>
        <w:t> </w:t>
      </w:r>
      <w:r>
        <w:rPr>
          <w:rFonts w:ascii="Arial" w:hAnsi="Arial"/>
          <w:color w:val="231F20"/>
          <w:w w:val="110"/>
          <w:sz w:val="14"/>
        </w:rPr>
        <w:t>meg.</w:t>
      </w:r>
      <w:r>
        <w:rPr>
          <w:rFonts w:ascii="Arial" w:hAnsi="Arial"/>
          <w:sz w:val="14"/>
        </w:rPr>
      </w:r>
    </w:p>
    <w:p>
      <w:pPr>
        <w:spacing w:after="0" w:line="249" w:lineRule="auto"/>
        <w:jc w:val="left"/>
        <w:rPr>
          <w:rFonts w:ascii="Arial" w:hAnsi="Arial" w:cs="Arial" w:eastAsia="Arial"/>
          <w:sz w:val="14"/>
          <w:szCs w:val="14"/>
        </w:rPr>
        <w:sectPr>
          <w:type w:val="continuous"/>
          <w:pgSz w:w="11910" w:h="16840"/>
          <w:pgMar w:top="1580" w:bottom="280" w:left="600" w:right="600"/>
          <w:cols w:num="3" w:equalWidth="0">
            <w:col w:w="3270" w:space="381"/>
            <w:col w:w="3146" w:space="505"/>
            <w:col w:w="3408"/>
          </w:cols>
        </w:sectPr>
      </w:pPr>
    </w:p>
    <w:p>
      <w:pPr>
        <w:spacing w:line="240" w:lineRule="auto" w:before="8"/>
        <w:rPr>
          <w:rFonts w:ascii="Arial" w:hAnsi="Arial" w:cs="Arial" w:eastAsia="Arial"/>
          <w:sz w:val="11"/>
          <w:szCs w:val="11"/>
        </w:rPr>
      </w:pPr>
    </w:p>
    <w:p>
      <w:pPr>
        <w:pStyle w:val="Heading8"/>
        <w:tabs>
          <w:tab w:pos="3765" w:val="left" w:leader="none"/>
          <w:tab w:pos="7416" w:val="left" w:leader="none"/>
        </w:tabs>
        <w:spacing w:line="200" w:lineRule="atLeast"/>
        <w:ind w:right="0"/>
        <w:jc w:val="left"/>
      </w:pPr>
      <w:r>
        <w:rPr/>
        <w:pict>
          <v:group style="width:158.75pt;height:72.25pt;mso-position-horizontal-relative:char;mso-position-vertical-relative:line" coordorigin="0,0" coordsize="3175,1445">
            <v:group style="position:absolute;left:0;top:0;width:3175;height:1248" coordorigin="0,0" coordsize="3175,1248">
              <v:shape style="position:absolute;left:0;top:0;width:3175;height:1248" coordorigin="0,0" coordsize="3175,1248" path="m170,0l104,13,50,50,14,103,0,169,0,1078,13,1143,50,1197,103,1234,169,1247,3005,1247,3071,1234,3125,1198,3161,1144,3175,1078,3175,169,3161,104,3125,50,3071,14,3005,0,170,0xe" filled="true" fillcolor="#c7dcf2" stroked="false">
                <v:path arrowok="t"/>
                <v:fill type="solid"/>
              </v:shape>
              <v:shape style="position:absolute;left:23;top:0;width:3151;height:1247" type="#_x0000_t75" stroked="false">
                <v:imagedata r:id="rId60" o:title=""/>
              </v:shape>
            </v:group>
            <v:group style="position:absolute;left:2438;top:1050;width:454;height:395" coordorigin="2438,1050" coordsize="454,395">
              <v:shape style="position:absolute;left:2438;top:1050;width:454;height:395" coordorigin="2438,1050" coordsize="454,395" path="m2825,1050l2510,1111,2457,1145,2438,1350,2438,1384,2441,1404,2450,1422,2465,1436,2483,1443,2504,1445,2819,1384,2872,1350,2891,1129,2891,1111,2846,1051,2825,1050xe" filled="true" fillcolor="#006cb7" stroked="false">
                <v:path arrowok="t"/>
                <v:fill type="solid"/>
              </v:shape>
              <v:shape style="position:absolute;left:2594;top:1151;width:123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Arial Narrow" w:hAnsi="Arial Narrow" w:cs="Arial Narrow" w:eastAsia="Arial Narrow"/>
                          <w:sz w:val="18"/>
                          <w:szCs w:val="18"/>
                        </w:rPr>
                      </w:pPr>
                      <w:r>
                        <w:rPr>
                          <w:rFonts w:ascii="Arial Narrow"/>
                          <w:color w:val="FFFFFF"/>
                          <w:w w:val="150"/>
                          <w:sz w:val="18"/>
                        </w:rPr>
                        <w:t>4</w:t>
                      </w:r>
                      <w:r>
                        <w:rPr>
                          <w:rFonts w:ascii="Arial Narrow"/>
                          <w:sz w:val="18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/>
      </w:r>
      <w:r>
        <w:rPr/>
        <w:tab/>
      </w:r>
      <w:r>
        <w:rPr/>
        <w:pict>
          <v:group style="width:158.75pt;height:72.25pt;mso-position-horizontal-relative:char;mso-position-vertical-relative:line" coordorigin="0,0" coordsize="3175,1445">
            <v:group style="position:absolute;left:0;top:0;width:3175;height:1248" coordorigin="0,0" coordsize="3175,1248">
              <v:shape style="position:absolute;left:0;top:0;width:3175;height:1248" coordorigin="0,0" coordsize="3175,1248" path="m170,0l104,13,50,50,14,103,0,169,0,1078,13,1143,50,1197,103,1234,169,1247,3005,1247,3071,1234,3125,1198,3161,1144,3175,1078,3175,169,3161,104,3125,50,3071,14,3005,0,170,0xe" filled="true" fillcolor="#c7dcf2" stroked="false">
                <v:path arrowok="t"/>
                <v:fill type="solid"/>
              </v:shape>
              <v:shape style="position:absolute;left:436;top:0;width:2302;height:1247" type="#_x0000_t75" stroked="false">
                <v:imagedata r:id="rId61" o:title=""/>
              </v:shape>
            </v:group>
            <v:group style="position:absolute;left:2438;top:1050;width:454;height:395" coordorigin="2438,1050" coordsize="454,395">
              <v:shape style="position:absolute;left:2438;top:1050;width:454;height:395" coordorigin="2438,1050" coordsize="454,395" path="m2825,1050l2510,1111,2457,1145,2438,1350,2438,1384,2441,1404,2450,1422,2465,1436,2483,1443,2504,1445,2819,1384,2872,1350,2891,1129,2891,1111,2846,1051,2825,1050xe" filled="true" fillcolor="#006cb7" stroked="false">
                <v:path arrowok="t"/>
                <v:fill type="solid"/>
              </v:shape>
              <v:shape style="position:absolute;left:2609;top:1151;width:112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Arial Narrow" w:hAnsi="Arial Narrow" w:cs="Arial Narrow" w:eastAsia="Arial Narrow"/>
                          <w:sz w:val="18"/>
                          <w:szCs w:val="18"/>
                        </w:rPr>
                      </w:pPr>
                      <w:r>
                        <w:rPr>
                          <w:rFonts w:ascii="Arial Narrow"/>
                          <w:color w:val="FFFFFF"/>
                          <w:w w:val="135"/>
                          <w:sz w:val="18"/>
                        </w:rPr>
                        <w:t>5</w:t>
                      </w:r>
                      <w:r>
                        <w:rPr>
                          <w:rFonts w:ascii="Arial Narrow"/>
                          <w:sz w:val="18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/>
      </w:r>
      <w:r>
        <w:rPr/>
        <w:tab/>
      </w:r>
      <w:r>
        <w:rPr/>
        <w:pict>
          <v:group style="width:158.75pt;height:72.25pt;mso-position-horizontal-relative:char;mso-position-vertical-relative:line" coordorigin="0,0" coordsize="3175,1445">
            <v:group style="position:absolute;left:0;top:0;width:3175;height:1248" coordorigin="0,0" coordsize="3175,1248">
              <v:shape style="position:absolute;left:0;top:0;width:3175;height:1248" coordorigin="0,0" coordsize="3175,1248" path="m170,0l104,13,50,50,14,103,0,169,0,1078,13,1143,50,1197,103,1234,169,1247,3005,1247,3071,1234,3125,1198,3161,1144,3175,1078,3175,169,3161,104,3125,50,3071,14,3005,0,170,0xe" filled="true" fillcolor="#c7dcf2" stroked="false">
                <v:path arrowok="t"/>
                <v:fill type="solid"/>
              </v:shape>
              <v:shape style="position:absolute;left:276;top:246;width:749;height:690" type="#_x0000_t75" stroked="false">
                <v:imagedata r:id="rId62" o:title=""/>
              </v:shape>
              <v:shape style="position:absolute;left:1281;top:427;width:749;height:406" type="#_x0000_t75" stroked="false">
                <v:imagedata r:id="rId63" o:title=""/>
              </v:shape>
              <v:shape style="position:absolute;left:2242;top:28;width:693;height:1050" type="#_x0000_t75" stroked="false">
                <v:imagedata r:id="rId64" o:title=""/>
              </v:shape>
            </v:group>
            <v:group style="position:absolute;left:2438;top:1050;width:454;height:395" coordorigin="2438,1050" coordsize="454,395">
              <v:shape style="position:absolute;left:2438;top:1050;width:454;height:395" coordorigin="2438,1050" coordsize="454,395" path="m2825,1050l2510,1111,2457,1145,2438,1350,2438,1384,2441,1404,2450,1422,2465,1436,2483,1443,2504,1445,2819,1384,2872,1350,2891,1129,2891,1111,2846,1051,2825,1050xe" filled="true" fillcolor="#006cb7" stroked="false">
                <v:path arrowok="t"/>
                <v:fill type="solid"/>
              </v:shape>
              <v:shape style="position:absolute;left:2605;top:1151;width:119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Arial Narrow" w:hAnsi="Arial Narrow" w:cs="Arial Narrow" w:eastAsia="Arial Narrow"/>
                          <w:sz w:val="18"/>
                          <w:szCs w:val="18"/>
                        </w:rPr>
                      </w:pPr>
                      <w:r>
                        <w:rPr>
                          <w:rFonts w:ascii="Arial Narrow"/>
                          <w:color w:val="FFFFFF"/>
                          <w:w w:val="140"/>
                          <w:sz w:val="18"/>
                        </w:rPr>
                        <w:t>6</w:t>
                      </w:r>
                      <w:r>
                        <w:rPr>
                          <w:rFonts w:ascii="Arial Narrow"/>
                          <w:sz w:val="18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/>
      </w:r>
    </w:p>
    <w:p>
      <w:pPr>
        <w:spacing w:line="240" w:lineRule="auto" w:before="3"/>
        <w:rPr>
          <w:rFonts w:ascii="Arial" w:hAnsi="Arial" w:cs="Arial" w:eastAsia="Arial"/>
          <w:sz w:val="21"/>
          <w:szCs w:val="21"/>
        </w:rPr>
      </w:pPr>
    </w:p>
    <w:p>
      <w:pPr>
        <w:spacing w:after="0" w:line="240" w:lineRule="auto"/>
        <w:rPr>
          <w:rFonts w:ascii="Arial" w:hAnsi="Arial" w:cs="Arial" w:eastAsia="Arial"/>
          <w:sz w:val="21"/>
          <w:szCs w:val="21"/>
        </w:rPr>
        <w:sectPr>
          <w:type w:val="continuous"/>
          <w:pgSz w:w="11910" w:h="16840"/>
          <w:pgMar w:top="1580" w:bottom="280" w:left="600" w:right="600"/>
        </w:sectPr>
      </w:pPr>
    </w:p>
    <w:p>
      <w:pPr>
        <w:spacing w:before="85"/>
        <w:ind w:left="114" w:right="0" w:firstLine="0"/>
        <w:jc w:val="left"/>
        <w:rPr>
          <w:rFonts w:ascii="Trebuchet MS" w:hAnsi="Trebuchet MS" w:cs="Trebuchet MS" w:eastAsia="Trebuchet MS"/>
          <w:sz w:val="16"/>
          <w:szCs w:val="16"/>
        </w:rPr>
      </w:pPr>
      <w:r>
        <w:rPr>
          <w:rFonts w:ascii="Trebuchet MS" w:hAnsi="Trebuchet MS"/>
          <w:b/>
          <w:color w:val="006CB7"/>
          <w:spacing w:val="-1"/>
          <w:w w:val="115"/>
          <w:sz w:val="16"/>
        </w:rPr>
        <w:t>SZIGE</w:t>
      </w:r>
      <w:r>
        <w:rPr>
          <w:rFonts w:ascii="Trebuchet MS" w:hAnsi="Trebuchet MS"/>
          <w:b/>
          <w:color w:val="006CB7"/>
          <w:spacing w:val="-2"/>
          <w:w w:val="115"/>
          <w:sz w:val="16"/>
        </w:rPr>
        <w:t>T</w:t>
      </w:r>
      <w:r>
        <w:rPr>
          <w:rFonts w:ascii="Trebuchet MS" w:hAnsi="Trebuchet MS"/>
          <w:b/>
          <w:color w:val="006CB7"/>
          <w:spacing w:val="-1"/>
          <w:w w:val="115"/>
          <w:sz w:val="16"/>
        </w:rPr>
        <w:t>E</w:t>
      </w:r>
      <w:r>
        <w:rPr>
          <w:rFonts w:ascii="Trebuchet MS" w:hAnsi="Trebuchet MS"/>
          <w:b/>
          <w:color w:val="006CB7"/>
          <w:spacing w:val="-2"/>
          <w:w w:val="115"/>
          <w:sz w:val="16"/>
        </w:rPr>
        <w:t>L</w:t>
      </w:r>
      <w:r>
        <w:rPr>
          <w:rFonts w:ascii="Trebuchet MS" w:hAnsi="Trebuchet MS"/>
          <w:b/>
          <w:color w:val="006CB7"/>
          <w:spacing w:val="-1"/>
          <w:w w:val="115"/>
          <w:sz w:val="16"/>
        </w:rPr>
        <w:t>Ő</w:t>
      </w:r>
      <w:r>
        <w:rPr>
          <w:rFonts w:ascii="Trebuchet MS" w:hAnsi="Trebuchet MS"/>
          <w:b/>
          <w:color w:val="006CB7"/>
          <w:spacing w:val="14"/>
          <w:w w:val="115"/>
          <w:sz w:val="16"/>
        </w:rPr>
        <w:t> </w:t>
      </w:r>
      <w:r>
        <w:rPr>
          <w:rFonts w:ascii="Trebuchet MS" w:hAnsi="Trebuchet MS"/>
          <w:b/>
          <w:color w:val="006CB7"/>
          <w:spacing w:val="-2"/>
          <w:w w:val="115"/>
          <w:sz w:val="16"/>
        </w:rPr>
        <w:t>SZIVACSCSÍK</w:t>
      </w:r>
      <w:r>
        <w:rPr>
          <w:rFonts w:ascii="Trebuchet MS" w:hAnsi="Trebuchet MS"/>
          <w:b/>
          <w:color w:val="006CB7"/>
          <w:spacing w:val="15"/>
          <w:w w:val="115"/>
          <w:sz w:val="16"/>
        </w:rPr>
        <w:t> </w:t>
      </w:r>
      <w:r>
        <w:rPr>
          <w:rFonts w:ascii="Trebuchet MS" w:hAnsi="Trebuchet MS"/>
          <w:b/>
          <w:color w:val="006CB7"/>
          <w:spacing w:val="-2"/>
          <w:w w:val="115"/>
          <w:sz w:val="16"/>
        </w:rPr>
        <w:t>3</w:t>
      </w:r>
      <w:r>
        <w:rPr>
          <w:rFonts w:ascii="Trebuchet MS" w:hAnsi="Trebuchet MS"/>
          <w:b/>
          <w:color w:val="006CB7"/>
          <w:spacing w:val="-1"/>
          <w:w w:val="115"/>
          <w:sz w:val="16"/>
        </w:rPr>
        <w:t>0</w:t>
      </w:r>
      <w:r>
        <w:rPr>
          <w:rFonts w:ascii="Trebuchet MS" w:hAnsi="Trebuchet MS"/>
          <w:b/>
          <w:color w:val="006CB7"/>
          <w:spacing w:val="15"/>
          <w:w w:val="115"/>
          <w:sz w:val="16"/>
        </w:rPr>
        <w:t> </w:t>
      </w:r>
      <w:r>
        <w:rPr>
          <w:rFonts w:ascii="Trebuchet MS" w:hAnsi="Trebuchet MS"/>
          <w:b/>
          <w:color w:val="006CB7"/>
          <w:w w:val="115"/>
          <w:sz w:val="16"/>
        </w:rPr>
        <w:t>MM</w:t>
      </w:r>
      <w:r>
        <w:rPr>
          <w:rFonts w:ascii="Trebuchet MS" w:hAnsi="Trebuchet MS"/>
          <w:sz w:val="16"/>
        </w:rPr>
      </w:r>
    </w:p>
    <w:p>
      <w:pPr>
        <w:spacing w:line="250" w:lineRule="auto" w:before="58"/>
        <w:ind w:left="114" w:right="107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 w:hAnsi="Arial"/>
          <w:color w:val="231F20"/>
          <w:w w:val="110"/>
          <w:sz w:val="14"/>
        </w:rPr>
        <w:t>Az</w:t>
      </w:r>
      <w:r>
        <w:rPr>
          <w:rFonts w:ascii="Arial" w:hAnsi="Arial"/>
          <w:color w:val="231F20"/>
          <w:spacing w:val="9"/>
          <w:w w:val="110"/>
          <w:sz w:val="14"/>
        </w:rPr>
        <w:t> </w:t>
      </w:r>
      <w:r>
        <w:rPr>
          <w:rFonts w:ascii="Arial" w:hAnsi="Arial"/>
          <w:color w:val="231F20"/>
          <w:w w:val="110"/>
          <w:sz w:val="14"/>
        </w:rPr>
        <w:t>R-UD</w:t>
      </w:r>
      <w:r>
        <w:rPr>
          <w:rFonts w:ascii="Arial" w:hAnsi="Arial"/>
          <w:color w:val="231F20"/>
          <w:spacing w:val="9"/>
          <w:w w:val="110"/>
          <w:sz w:val="14"/>
        </w:rPr>
        <w:t> </w:t>
      </w:r>
      <w:r>
        <w:rPr>
          <w:rFonts w:ascii="Arial" w:hAnsi="Arial"/>
          <w:color w:val="231F20"/>
          <w:w w:val="110"/>
          <w:sz w:val="14"/>
        </w:rPr>
        <w:t>30</w:t>
      </w:r>
      <w:r>
        <w:rPr>
          <w:rFonts w:ascii="Arial" w:hAnsi="Arial"/>
          <w:color w:val="231F20"/>
          <w:spacing w:val="9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profilok</w:t>
      </w:r>
      <w:r>
        <w:rPr>
          <w:rFonts w:ascii="Arial" w:hAnsi="Arial"/>
          <w:color w:val="231F20"/>
          <w:spacing w:val="-3"/>
          <w:w w:val="110"/>
          <w:sz w:val="14"/>
        </w:rPr>
        <w:t>a</w:t>
      </w:r>
      <w:r>
        <w:rPr>
          <w:rFonts w:ascii="Arial" w:hAnsi="Arial"/>
          <w:color w:val="231F20"/>
          <w:spacing w:val="-2"/>
          <w:w w:val="110"/>
          <w:sz w:val="14"/>
        </w:rPr>
        <w:t>t</w:t>
      </w:r>
      <w:r>
        <w:rPr>
          <w:rFonts w:ascii="Arial" w:hAnsi="Arial"/>
          <w:color w:val="231F20"/>
          <w:spacing w:val="10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f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l</w:t>
      </w:r>
      <w:r>
        <w:rPr>
          <w:rFonts w:ascii="Arial" w:hAnsi="Arial"/>
          <w:color w:val="231F20"/>
          <w:spacing w:val="-3"/>
          <w:w w:val="110"/>
          <w:sz w:val="14"/>
        </w:rPr>
        <w:t>s</w:t>
      </w:r>
      <w:r>
        <w:rPr>
          <w:rFonts w:ascii="Arial" w:hAnsi="Arial"/>
          <w:color w:val="231F20"/>
          <w:spacing w:val="-2"/>
          <w:w w:val="110"/>
          <w:sz w:val="14"/>
        </w:rPr>
        <w:t>z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r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l</w:t>
      </w:r>
      <w:r>
        <w:rPr>
          <w:rFonts w:ascii="Arial" w:hAnsi="Arial"/>
          <w:color w:val="231F20"/>
          <w:spacing w:val="-3"/>
          <w:w w:val="110"/>
          <w:sz w:val="14"/>
        </w:rPr>
        <w:t>és</w:t>
      </w:r>
      <w:r>
        <w:rPr>
          <w:rFonts w:ascii="Arial" w:hAnsi="Arial"/>
          <w:color w:val="231F20"/>
          <w:spacing w:val="-2"/>
          <w:w w:val="110"/>
          <w:sz w:val="14"/>
        </w:rPr>
        <w:t>ük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t</w:t>
      </w:r>
      <w:r>
        <w:rPr>
          <w:rFonts w:ascii="Arial" w:hAnsi="Arial"/>
          <w:color w:val="231F20"/>
          <w:spacing w:val="30"/>
          <w:w w:val="145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megelőző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n</w:t>
      </w:r>
      <w:r>
        <w:rPr>
          <w:rFonts w:ascii="Arial" w:hAnsi="Arial"/>
          <w:color w:val="231F20"/>
          <w:spacing w:val="11"/>
          <w:w w:val="110"/>
          <w:sz w:val="14"/>
        </w:rPr>
        <w:t> </w:t>
      </w:r>
      <w:r>
        <w:rPr>
          <w:rFonts w:ascii="Arial" w:hAnsi="Arial"/>
          <w:color w:val="231F20"/>
          <w:spacing w:val="-3"/>
          <w:w w:val="110"/>
          <w:sz w:val="14"/>
        </w:rPr>
        <w:t>R</w:t>
      </w:r>
      <w:r>
        <w:rPr>
          <w:rFonts w:ascii="Arial" w:hAnsi="Arial"/>
          <w:color w:val="231F20"/>
          <w:spacing w:val="-2"/>
          <w:w w:val="110"/>
          <w:sz w:val="14"/>
        </w:rPr>
        <w:t>igip</w:t>
      </w:r>
      <w:r>
        <w:rPr>
          <w:rFonts w:ascii="Arial" w:hAnsi="Arial"/>
          <w:color w:val="231F20"/>
          <w:spacing w:val="-3"/>
          <w:w w:val="110"/>
          <w:sz w:val="14"/>
        </w:rPr>
        <w:t>s</w:t>
      </w:r>
      <w:r>
        <w:rPr>
          <w:rFonts w:ascii="Arial" w:hAnsi="Arial"/>
          <w:color w:val="231F20"/>
          <w:spacing w:val="-2"/>
          <w:w w:val="110"/>
          <w:position w:val="5"/>
          <w:sz w:val="8"/>
        </w:rPr>
        <w:t>®</w:t>
      </w:r>
      <w:r>
        <w:rPr>
          <w:rFonts w:ascii="Arial" w:hAnsi="Arial"/>
          <w:color w:val="231F20"/>
          <w:w w:val="110"/>
          <w:position w:val="5"/>
          <w:sz w:val="8"/>
        </w:rPr>
        <w:t> </w:t>
      </w:r>
      <w:r>
        <w:rPr>
          <w:rFonts w:ascii="Arial" w:hAnsi="Arial"/>
          <w:color w:val="231F20"/>
          <w:spacing w:val="6"/>
          <w:w w:val="110"/>
          <w:position w:val="5"/>
          <w:sz w:val="8"/>
        </w:rPr>
        <w:t> </w:t>
      </w:r>
      <w:r>
        <w:rPr>
          <w:rFonts w:ascii="Arial" w:hAnsi="Arial"/>
          <w:color w:val="231F20"/>
          <w:spacing w:val="-3"/>
          <w:w w:val="110"/>
          <w:sz w:val="14"/>
        </w:rPr>
        <w:t>s</w:t>
      </w:r>
      <w:r>
        <w:rPr>
          <w:rFonts w:ascii="Arial" w:hAnsi="Arial"/>
          <w:color w:val="231F20"/>
          <w:spacing w:val="-2"/>
          <w:w w:val="110"/>
          <w:sz w:val="14"/>
        </w:rPr>
        <w:t>ziget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lő</w:t>
      </w:r>
      <w:r>
        <w:rPr>
          <w:rFonts w:ascii="Arial" w:hAnsi="Arial"/>
          <w:color w:val="231F20"/>
          <w:spacing w:val="35"/>
          <w:w w:val="116"/>
          <w:sz w:val="14"/>
        </w:rPr>
        <w:t> </w:t>
      </w:r>
      <w:r>
        <w:rPr>
          <w:rFonts w:ascii="Arial" w:hAnsi="Arial"/>
          <w:color w:val="231F20"/>
          <w:spacing w:val="-3"/>
          <w:w w:val="110"/>
          <w:sz w:val="14"/>
        </w:rPr>
        <w:t>s</w:t>
      </w:r>
      <w:r>
        <w:rPr>
          <w:rFonts w:ascii="Arial" w:hAnsi="Arial"/>
          <w:color w:val="231F20"/>
          <w:spacing w:val="-2"/>
          <w:w w:val="110"/>
          <w:sz w:val="14"/>
        </w:rPr>
        <w:t>ziv</w:t>
      </w:r>
      <w:r>
        <w:rPr>
          <w:rFonts w:ascii="Arial" w:hAnsi="Arial"/>
          <w:color w:val="231F20"/>
          <w:spacing w:val="-3"/>
          <w:w w:val="110"/>
          <w:sz w:val="14"/>
        </w:rPr>
        <w:t>a</w:t>
      </w:r>
      <w:r>
        <w:rPr>
          <w:rFonts w:ascii="Arial" w:hAnsi="Arial"/>
          <w:color w:val="231F20"/>
          <w:spacing w:val="-2"/>
          <w:w w:val="110"/>
          <w:sz w:val="14"/>
        </w:rPr>
        <w:t>c</w:t>
      </w:r>
      <w:r>
        <w:rPr>
          <w:rFonts w:ascii="Arial" w:hAnsi="Arial"/>
          <w:color w:val="231F20"/>
          <w:spacing w:val="-3"/>
          <w:w w:val="110"/>
          <w:sz w:val="14"/>
        </w:rPr>
        <w:t>s</w:t>
      </w:r>
      <w:r>
        <w:rPr>
          <w:rFonts w:ascii="Arial" w:hAnsi="Arial"/>
          <w:color w:val="231F20"/>
          <w:spacing w:val="-2"/>
          <w:w w:val="110"/>
          <w:sz w:val="14"/>
        </w:rPr>
        <w:t>c</w:t>
      </w:r>
      <w:r>
        <w:rPr>
          <w:rFonts w:ascii="Arial" w:hAnsi="Arial"/>
          <w:color w:val="231F20"/>
          <w:spacing w:val="-3"/>
          <w:w w:val="110"/>
          <w:sz w:val="14"/>
        </w:rPr>
        <w:t>sí</w:t>
      </w:r>
      <w:r>
        <w:rPr>
          <w:rFonts w:ascii="Arial" w:hAnsi="Arial"/>
          <w:color w:val="231F20"/>
          <w:spacing w:val="-2"/>
          <w:w w:val="110"/>
          <w:sz w:val="14"/>
        </w:rPr>
        <w:t>kk</w:t>
      </w:r>
      <w:r>
        <w:rPr>
          <w:rFonts w:ascii="Arial" w:hAnsi="Arial"/>
          <w:color w:val="231F20"/>
          <w:spacing w:val="-3"/>
          <w:w w:val="110"/>
          <w:sz w:val="14"/>
        </w:rPr>
        <w:t>a</w:t>
      </w:r>
      <w:r>
        <w:rPr>
          <w:rFonts w:ascii="Arial" w:hAnsi="Arial"/>
          <w:color w:val="231F20"/>
          <w:spacing w:val="-2"/>
          <w:w w:val="110"/>
          <w:sz w:val="14"/>
        </w:rPr>
        <w:t>l</w:t>
      </w:r>
      <w:r>
        <w:rPr>
          <w:rFonts w:ascii="Arial" w:hAnsi="Arial"/>
          <w:color w:val="231F20"/>
          <w:spacing w:val="-10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l</w:t>
      </w:r>
      <w:r>
        <w:rPr>
          <w:rFonts w:ascii="Arial" w:hAnsi="Arial"/>
          <w:color w:val="231F20"/>
          <w:spacing w:val="-3"/>
          <w:w w:val="110"/>
          <w:sz w:val="14"/>
        </w:rPr>
        <w:t>á</w:t>
      </w:r>
      <w:r>
        <w:rPr>
          <w:rFonts w:ascii="Arial" w:hAnsi="Arial"/>
          <w:color w:val="231F20"/>
          <w:spacing w:val="-2"/>
          <w:w w:val="110"/>
          <w:sz w:val="14"/>
        </w:rPr>
        <w:t>tjuk</w:t>
      </w:r>
      <w:r>
        <w:rPr>
          <w:rFonts w:ascii="Arial" w:hAnsi="Arial"/>
          <w:color w:val="231F20"/>
          <w:spacing w:val="-9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e</w:t>
      </w:r>
      <w:r>
        <w:rPr>
          <w:rFonts w:ascii="Arial" w:hAnsi="Arial"/>
          <w:color w:val="231F20"/>
          <w:spacing w:val="-1"/>
          <w:w w:val="110"/>
          <w:sz w:val="14"/>
        </w:rPr>
        <w:t>l</w:t>
      </w:r>
      <w:r>
        <w:rPr>
          <w:rFonts w:ascii="Arial" w:hAnsi="Arial"/>
          <w:color w:val="231F20"/>
          <w:spacing w:val="-2"/>
          <w:w w:val="110"/>
          <w:sz w:val="14"/>
        </w:rPr>
        <w:t>.</w:t>
      </w:r>
      <w:r>
        <w:rPr>
          <w:rFonts w:ascii="Arial" w:hAnsi="Arial"/>
          <w:sz w:val="14"/>
        </w:rPr>
      </w:r>
    </w:p>
    <w:p>
      <w:pPr>
        <w:spacing w:before="57"/>
        <w:ind w:left="114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 w:hAnsi="Arial"/>
          <w:color w:val="231F20"/>
          <w:spacing w:val="-2"/>
          <w:w w:val="115"/>
          <w:sz w:val="14"/>
        </w:rPr>
        <w:t>Mére</w:t>
      </w:r>
      <w:r>
        <w:rPr>
          <w:rFonts w:ascii="Arial" w:hAnsi="Arial"/>
          <w:color w:val="231F20"/>
          <w:spacing w:val="-1"/>
          <w:w w:val="115"/>
          <w:sz w:val="14"/>
        </w:rPr>
        <w:t>t</w:t>
      </w:r>
      <w:r>
        <w:rPr>
          <w:rFonts w:ascii="Arial" w:hAnsi="Arial"/>
          <w:color w:val="231F20"/>
          <w:spacing w:val="-2"/>
          <w:w w:val="115"/>
          <w:sz w:val="14"/>
        </w:rPr>
        <w:t>:</w:t>
      </w:r>
      <w:r>
        <w:rPr>
          <w:rFonts w:ascii="Arial" w:hAnsi="Arial"/>
          <w:color w:val="231F20"/>
          <w:spacing w:val="-12"/>
          <w:w w:val="115"/>
          <w:sz w:val="14"/>
        </w:rPr>
        <w:t> </w:t>
      </w:r>
      <w:r>
        <w:rPr>
          <w:rFonts w:ascii="Arial" w:hAnsi="Arial"/>
          <w:color w:val="231F20"/>
          <w:w w:val="115"/>
          <w:sz w:val="14"/>
        </w:rPr>
        <w:t>30</w:t>
      </w:r>
      <w:r>
        <w:rPr>
          <w:rFonts w:ascii="Arial" w:hAnsi="Arial"/>
          <w:color w:val="231F20"/>
          <w:spacing w:val="-11"/>
          <w:w w:val="115"/>
          <w:sz w:val="14"/>
        </w:rPr>
        <w:t> </w:t>
      </w:r>
      <w:r>
        <w:rPr>
          <w:rFonts w:ascii="Arial" w:hAnsi="Arial"/>
          <w:color w:val="231F20"/>
          <w:spacing w:val="-2"/>
          <w:w w:val="115"/>
          <w:sz w:val="14"/>
        </w:rPr>
        <w:t>m/t</w:t>
      </w:r>
      <w:r>
        <w:rPr>
          <w:rFonts w:ascii="Arial" w:hAnsi="Arial"/>
          <w:color w:val="231F20"/>
          <w:spacing w:val="-3"/>
          <w:w w:val="115"/>
          <w:sz w:val="14"/>
        </w:rPr>
        <w:t>eker</w:t>
      </w:r>
      <w:r>
        <w:rPr>
          <w:rFonts w:ascii="Arial" w:hAnsi="Arial"/>
          <w:color w:val="231F20"/>
          <w:spacing w:val="-2"/>
          <w:w w:val="115"/>
          <w:sz w:val="14"/>
        </w:rPr>
        <w:t>c</w:t>
      </w:r>
      <w:r>
        <w:rPr>
          <w:rFonts w:ascii="Arial" w:hAnsi="Arial"/>
          <w:color w:val="231F20"/>
          <w:spacing w:val="-3"/>
          <w:w w:val="115"/>
          <w:sz w:val="14"/>
        </w:rPr>
        <w:t>s.</w:t>
      </w:r>
      <w:r>
        <w:rPr>
          <w:rFonts w:ascii="Arial" w:hAnsi="Arial"/>
          <w:sz w:val="14"/>
        </w:rPr>
      </w:r>
    </w:p>
    <w:p>
      <w:pPr>
        <w:spacing w:before="85"/>
        <w:ind w:left="114" w:right="0" w:firstLine="0"/>
        <w:jc w:val="left"/>
        <w:rPr>
          <w:rFonts w:ascii="Trebuchet MS" w:hAnsi="Trebuchet MS" w:cs="Trebuchet MS" w:eastAsia="Trebuchet MS"/>
          <w:sz w:val="16"/>
          <w:szCs w:val="16"/>
        </w:rPr>
      </w:pPr>
      <w:r>
        <w:rPr>
          <w:w w:val="120"/>
        </w:rPr>
        <w:br w:type="column"/>
      </w:r>
      <w:r>
        <w:rPr>
          <w:rFonts w:ascii="Trebuchet MS" w:hAnsi="Trebuchet MS"/>
          <w:b/>
          <w:color w:val="006CB7"/>
          <w:spacing w:val="-2"/>
          <w:w w:val="120"/>
          <w:sz w:val="16"/>
        </w:rPr>
        <w:t>H</w:t>
      </w:r>
      <w:r>
        <w:rPr>
          <w:rFonts w:ascii="Trebuchet MS" w:hAnsi="Trebuchet MS"/>
          <w:b/>
          <w:color w:val="006CB7"/>
          <w:spacing w:val="-1"/>
          <w:w w:val="120"/>
          <w:sz w:val="16"/>
        </w:rPr>
        <w:t>AR</w:t>
      </w:r>
      <w:r>
        <w:rPr>
          <w:rFonts w:ascii="Trebuchet MS" w:hAnsi="Trebuchet MS"/>
          <w:b/>
          <w:color w:val="006CB7"/>
          <w:spacing w:val="-2"/>
          <w:w w:val="120"/>
          <w:sz w:val="16"/>
        </w:rPr>
        <w:t>TF</w:t>
      </w:r>
      <w:r>
        <w:rPr>
          <w:rFonts w:ascii="Trebuchet MS" w:hAnsi="Trebuchet MS"/>
          <w:b/>
          <w:color w:val="006CB7"/>
          <w:spacing w:val="-1"/>
          <w:w w:val="120"/>
          <w:sz w:val="16"/>
        </w:rPr>
        <w:t>IX</w:t>
      </w:r>
      <w:r>
        <w:rPr>
          <w:rFonts w:ascii="Trebuchet MS" w:hAnsi="Trebuchet MS"/>
          <w:b/>
          <w:color w:val="006CB7"/>
          <w:spacing w:val="-29"/>
          <w:w w:val="120"/>
          <w:sz w:val="16"/>
        </w:rPr>
        <w:t> </w:t>
      </w:r>
      <w:r>
        <w:rPr>
          <w:rFonts w:ascii="Trebuchet MS" w:hAnsi="Trebuchet MS"/>
          <w:b/>
          <w:color w:val="006CB7"/>
          <w:w w:val="120"/>
          <w:sz w:val="16"/>
        </w:rPr>
        <w:t>ÉS</w:t>
      </w:r>
      <w:r>
        <w:rPr>
          <w:rFonts w:ascii="Trebuchet MS" w:hAnsi="Trebuchet MS"/>
          <w:b/>
          <w:color w:val="006CB7"/>
          <w:spacing w:val="-29"/>
          <w:w w:val="120"/>
          <w:sz w:val="16"/>
        </w:rPr>
        <w:t> </w:t>
      </w:r>
      <w:r>
        <w:rPr>
          <w:rFonts w:ascii="Trebuchet MS" w:hAnsi="Trebuchet MS"/>
          <w:b/>
          <w:color w:val="006CB7"/>
          <w:spacing w:val="-2"/>
          <w:w w:val="120"/>
          <w:sz w:val="16"/>
        </w:rPr>
        <w:t>H</w:t>
      </w:r>
      <w:r>
        <w:rPr>
          <w:rFonts w:ascii="Trebuchet MS" w:hAnsi="Trebuchet MS"/>
          <w:b/>
          <w:color w:val="006CB7"/>
          <w:spacing w:val="-1"/>
          <w:w w:val="120"/>
          <w:sz w:val="16"/>
        </w:rPr>
        <w:t>AR</w:t>
      </w:r>
      <w:r>
        <w:rPr>
          <w:rFonts w:ascii="Trebuchet MS" w:hAnsi="Trebuchet MS"/>
          <w:b/>
          <w:color w:val="006CB7"/>
          <w:spacing w:val="-2"/>
          <w:w w:val="120"/>
          <w:sz w:val="16"/>
        </w:rPr>
        <w:t>TF</w:t>
      </w:r>
      <w:r>
        <w:rPr>
          <w:rFonts w:ascii="Trebuchet MS" w:hAnsi="Trebuchet MS"/>
          <w:b/>
          <w:color w:val="006CB7"/>
          <w:spacing w:val="-1"/>
          <w:w w:val="120"/>
          <w:sz w:val="16"/>
        </w:rPr>
        <w:t>IX</w:t>
      </w:r>
      <w:r>
        <w:rPr>
          <w:rFonts w:ascii="Trebuchet MS" w:hAnsi="Trebuchet MS"/>
          <w:b/>
          <w:color w:val="006CB7"/>
          <w:spacing w:val="-29"/>
          <w:w w:val="120"/>
          <w:sz w:val="16"/>
        </w:rPr>
        <w:t> </w:t>
      </w:r>
      <w:r>
        <w:rPr>
          <w:rFonts w:ascii="Trebuchet MS" w:hAnsi="Trebuchet MS"/>
          <w:b/>
          <w:color w:val="006CB7"/>
          <w:w w:val="120"/>
          <w:sz w:val="16"/>
        </w:rPr>
        <w:t>HD</w:t>
      </w:r>
      <w:r>
        <w:rPr>
          <w:rFonts w:ascii="Trebuchet MS" w:hAnsi="Trebuchet MS"/>
          <w:b/>
          <w:color w:val="006CB7"/>
          <w:spacing w:val="-29"/>
          <w:w w:val="120"/>
          <w:sz w:val="16"/>
        </w:rPr>
        <w:t> </w:t>
      </w:r>
      <w:r>
        <w:rPr>
          <w:rFonts w:ascii="Trebuchet MS" w:hAnsi="Trebuchet MS"/>
          <w:b/>
          <w:color w:val="006CB7"/>
          <w:spacing w:val="-4"/>
          <w:w w:val="120"/>
          <w:sz w:val="16"/>
        </w:rPr>
        <w:t>CSAVA</w:t>
      </w:r>
      <w:r>
        <w:rPr>
          <w:rFonts w:ascii="Trebuchet MS" w:hAnsi="Trebuchet MS"/>
          <w:b/>
          <w:color w:val="006CB7"/>
          <w:spacing w:val="-5"/>
          <w:w w:val="120"/>
          <w:sz w:val="16"/>
        </w:rPr>
        <w:t>R</w:t>
      </w:r>
      <w:r>
        <w:rPr>
          <w:rFonts w:ascii="Trebuchet MS" w:hAnsi="Trebuchet MS"/>
          <w:b/>
          <w:color w:val="006CB7"/>
          <w:spacing w:val="-4"/>
          <w:w w:val="120"/>
          <w:sz w:val="16"/>
        </w:rPr>
        <w:t>O</w:t>
      </w:r>
      <w:r>
        <w:rPr>
          <w:rFonts w:ascii="Trebuchet MS" w:hAnsi="Trebuchet MS"/>
          <w:b/>
          <w:color w:val="006CB7"/>
          <w:spacing w:val="-5"/>
          <w:w w:val="120"/>
          <w:sz w:val="16"/>
        </w:rPr>
        <w:t>K</w:t>
      </w:r>
      <w:r>
        <w:rPr>
          <w:rFonts w:ascii="Trebuchet MS" w:hAnsi="Trebuchet MS"/>
          <w:sz w:val="16"/>
        </w:rPr>
      </w:r>
    </w:p>
    <w:p>
      <w:pPr>
        <w:spacing w:line="250" w:lineRule="auto" w:before="58"/>
        <w:ind w:left="114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 w:hAnsi="Arial"/>
          <w:color w:val="231F20"/>
          <w:w w:val="110"/>
          <w:sz w:val="14"/>
        </w:rPr>
        <w:t>A</w:t>
      </w:r>
      <w:r>
        <w:rPr>
          <w:rFonts w:ascii="Arial" w:hAnsi="Arial"/>
          <w:color w:val="231F20"/>
          <w:spacing w:val="8"/>
          <w:w w:val="110"/>
          <w:sz w:val="14"/>
        </w:rPr>
        <w:t> </w:t>
      </w:r>
      <w:r>
        <w:rPr>
          <w:rFonts w:ascii="Arial" w:hAnsi="Arial"/>
          <w:color w:val="231F20"/>
          <w:spacing w:val="-1"/>
          <w:w w:val="110"/>
          <w:sz w:val="14"/>
        </w:rPr>
        <w:t>hűtő-fűtő</w:t>
      </w:r>
      <w:r>
        <w:rPr>
          <w:rFonts w:ascii="Arial" w:hAnsi="Arial"/>
          <w:color w:val="231F20"/>
          <w:spacing w:val="9"/>
          <w:w w:val="110"/>
          <w:sz w:val="14"/>
        </w:rPr>
        <w:t> </w:t>
      </w:r>
      <w:r>
        <w:rPr>
          <w:rFonts w:ascii="Arial" w:hAnsi="Arial"/>
          <w:color w:val="231F20"/>
          <w:spacing w:val="-3"/>
          <w:w w:val="110"/>
          <w:sz w:val="14"/>
        </w:rPr>
        <w:t>á</w:t>
      </w:r>
      <w:r>
        <w:rPr>
          <w:rFonts w:ascii="Arial" w:hAnsi="Arial"/>
          <w:color w:val="231F20"/>
          <w:spacing w:val="-2"/>
          <w:w w:val="110"/>
          <w:sz w:val="14"/>
        </w:rPr>
        <w:t>lm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nny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z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t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k</w:t>
      </w:r>
      <w:r>
        <w:rPr>
          <w:rFonts w:ascii="Arial" w:hAnsi="Arial"/>
          <w:color w:val="231F20"/>
          <w:spacing w:val="8"/>
          <w:w w:val="110"/>
          <w:sz w:val="14"/>
        </w:rPr>
        <w:t> </w:t>
      </w:r>
      <w:r>
        <w:rPr>
          <w:rFonts w:ascii="Arial" w:hAnsi="Arial"/>
          <w:color w:val="231F20"/>
          <w:spacing w:val="-3"/>
          <w:w w:val="110"/>
          <w:sz w:val="14"/>
        </w:rPr>
        <w:t>k</w:t>
      </w:r>
      <w:r>
        <w:rPr>
          <w:rFonts w:ascii="Arial" w:hAnsi="Arial"/>
          <w:color w:val="231F20"/>
          <w:spacing w:val="-4"/>
          <w:w w:val="110"/>
          <w:sz w:val="14"/>
        </w:rPr>
        <w:t>és</w:t>
      </w:r>
      <w:r>
        <w:rPr>
          <w:rFonts w:ascii="Arial" w:hAnsi="Arial"/>
          <w:color w:val="231F20"/>
          <w:spacing w:val="-3"/>
          <w:w w:val="110"/>
          <w:sz w:val="14"/>
        </w:rPr>
        <w:t>z</w:t>
      </w:r>
      <w:r>
        <w:rPr>
          <w:rFonts w:ascii="Arial" w:hAnsi="Arial"/>
          <w:color w:val="231F20"/>
          <w:spacing w:val="-4"/>
          <w:w w:val="110"/>
          <w:sz w:val="14"/>
        </w:rPr>
        <w:t>í</w:t>
      </w:r>
      <w:r>
        <w:rPr>
          <w:rFonts w:ascii="Arial" w:hAnsi="Arial"/>
          <w:color w:val="231F20"/>
          <w:spacing w:val="-3"/>
          <w:w w:val="110"/>
          <w:sz w:val="14"/>
        </w:rPr>
        <w:t>t</w:t>
      </w:r>
      <w:r>
        <w:rPr>
          <w:rFonts w:ascii="Arial" w:hAnsi="Arial"/>
          <w:color w:val="231F20"/>
          <w:spacing w:val="-4"/>
          <w:w w:val="110"/>
          <w:sz w:val="14"/>
        </w:rPr>
        <w:t>ése</w:t>
      </w:r>
      <w:r>
        <w:rPr>
          <w:rFonts w:ascii="Arial" w:hAnsi="Arial"/>
          <w:color w:val="231F20"/>
          <w:spacing w:val="9"/>
          <w:w w:val="110"/>
          <w:sz w:val="14"/>
        </w:rPr>
        <w:t> </w:t>
      </w:r>
      <w:r>
        <w:rPr>
          <w:rFonts w:ascii="Arial" w:hAnsi="Arial"/>
          <w:color w:val="231F20"/>
          <w:spacing w:val="-3"/>
          <w:w w:val="110"/>
          <w:sz w:val="14"/>
        </w:rPr>
        <w:t>s</w:t>
      </w:r>
      <w:r>
        <w:rPr>
          <w:rFonts w:ascii="Arial" w:hAnsi="Arial"/>
          <w:color w:val="231F20"/>
          <w:spacing w:val="-2"/>
          <w:w w:val="110"/>
          <w:sz w:val="14"/>
        </w:rPr>
        <w:t>or</w:t>
      </w:r>
      <w:r>
        <w:rPr>
          <w:rFonts w:ascii="Arial" w:hAnsi="Arial"/>
          <w:color w:val="231F20"/>
          <w:spacing w:val="-3"/>
          <w:w w:val="110"/>
          <w:sz w:val="14"/>
        </w:rPr>
        <w:t>á</w:t>
      </w:r>
      <w:r>
        <w:rPr>
          <w:rFonts w:ascii="Arial" w:hAnsi="Arial"/>
          <w:color w:val="231F20"/>
          <w:spacing w:val="-2"/>
          <w:w w:val="110"/>
          <w:sz w:val="14"/>
        </w:rPr>
        <w:t>n</w:t>
      </w:r>
      <w:r>
        <w:rPr>
          <w:rFonts w:ascii="Arial" w:hAnsi="Arial"/>
          <w:color w:val="231F20"/>
          <w:w w:val="110"/>
          <w:sz w:val="14"/>
        </w:rPr>
        <w:t> </w:t>
      </w:r>
      <w:r>
        <w:rPr>
          <w:rFonts w:ascii="Arial" w:hAnsi="Arial"/>
          <w:color w:val="231F20"/>
          <w:spacing w:val="29"/>
          <w:w w:val="110"/>
          <w:sz w:val="14"/>
        </w:rPr>
        <w:t> </w:t>
      </w:r>
      <w:r>
        <w:rPr>
          <w:rFonts w:ascii="Arial" w:hAnsi="Arial"/>
          <w:color w:val="231F20"/>
          <w:w w:val="110"/>
          <w:sz w:val="14"/>
        </w:rPr>
        <w:t>a</w:t>
      </w:r>
      <w:r>
        <w:rPr>
          <w:rFonts w:ascii="Arial" w:hAnsi="Arial"/>
          <w:color w:val="231F20"/>
          <w:spacing w:val="-5"/>
          <w:w w:val="110"/>
          <w:sz w:val="14"/>
        </w:rPr>
        <w:t> </w:t>
      </w:r>
      <w:r>
        <w:rPr>
          <w:rFonts w:ascii="Arial" w:hAnsi="Arial"/>
          <w:color w:val="231F20"/>
          <w:spacing w:val="-3"/>
          <w:w w:val="110"/>
          <w:sz w:val="14"/>
        </w:rPr>
        <w:t>C</w:t>
      </w:r>
      <w:r>
        <w:rPr>
          <w:rFonts w:ascii="Arial" w:hAnsi="Arial"/>
          <w:color w:val="231F20"/>
          <w:spacing w:val="-2"/>
          <w:w w:val="110"/>
          <w:sz w:val="14"/>
        </w:rPr>
        <w:t>lim</w:t>
      </w:r>
      <w:r>
        <w:rPr>
          <w:rFonts w:ascii="Arial" w:hAnsi="Arial"/>
          <w:color w:val="231F20"/>
          <w:spacing w:val="-3"/>
          <w:w w:val="110"/>
          <w:sz w:val="14"/>
        </w:rPr>
        <w:t>a</w:t>
      </w:r>
      <w:r>
        <w:rPr>
          <w:rFonts w:ascii="Arial" w:hAnsi="Arial"/>
          <w:color w:val="231F20"/>
          <w:spacing w:val="-4"/>
          <w:w w:val="110"/>
          <w:sz w:val="14"/>
        </w:rPr>
        <w:t> T</w:t>
      </w:r>
      <w:r>
        <w:rPr>
          <w:rFonts w:ascii="Arial" w:hAnsi="Arial"/>
          <w:color w:val="231F20"/>
          <w:spacing w:val="-3"/>
          <w:w w:val="110"/>
          <w:sz w:val="14"/>
        </w:rPr>
        <w:t>O</w:t>
      </w:r>
      <w:r>
        <w:rPr>
          <w:rFonts w:ascii="Arial" w:hAnsi="Arial"/>
          <w:color w:val="231F20"/>
          <w:spacing w:val="-4"/>
          <w:w w:val="110"/>
          <w:sz w:val="14"/>
        </w:rPr>
        <w:t>P</w:t>
      </w:r>
      <w:r>
        <w:rPr>
          <w:rFonts w:ascii="Arial" w:hAnsi="Arial"/>
          <w:color w:val="231F20"/>
          <w:spacing w:val="-5"/>
          <w:w w:val="110"/>
          <w:sz w:val="14"/>
        </w:rPr>
        <w:t> </w:t>
      </w:r>
      <w:r>
        <w:rPr>
          <w:rFonts w:ascii="Arial" w:hAnsi="Arial"/>
          <w:color w:val="231F20"/>
          <w:w w:val="110"/>
          <w:sz w:val="14"/>
        </w:rPr>
        <w:t>RF</w:t>
      </w:r>
      <w:r>
        <w:rPr>
          <w:rFonts w:ascii="Arial" w:hAnsi="Arial"/>
          <w:color w:val="231F20"/>
          <w:spacing w:val="-4"/>
          <w:w w:val="110"/>
          <w:sz w:val="14"/>
        </w:rPr>
        <w:t> </w:t>
      </w:r>
      <w:r>
        <w:rPr>
          <w:rFonts w:ascii="Arial" w:hAnsi="Arial"/>
          <w:color w:val="231F20"/>
          <w:w w:val="110"/>
          <w:sz w:val="14"/>
        </w:rPr>
        <w:t>10</w:t>
      </w:r>
      <w:r>
        <w:rPr>
          <w:rFonts w:ascii="Arial" w:hAnsi="Arial"/>
          <w:color w:val="231F20"/>
          <w:spacing w:val="-5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l</w:t>
      </w:r>
      <w:r>
        <w:rPr>
          <w:rFonts w:ascii="Arial" w:hAnsi="Arial"/>
          <w:color w:val="231F20"/>
          <w:spacing w:val="-3"/>
          <w:w w:val="110"/>
          <w:sz w:val="14"/>
        </w:rPr>
        <w:t>a</w:t>
      </w:r>
      <w:r>
        <w:rPr>
          <w:rFonts w:ascii="Arial" w:hAnsi="Arial"/>
          <w:color w:val="231F20"/>
          <w:spacing w:val="-2"/>
          <w:w w:val="110"/>
          <w:sz w:val="14"/>
        </w:rPr>
        <w:t>pok</w:t>
      </w:r>
      <w:r>
        <w:rPr>
          <w:rFonts w:ascii="Arial" w:hAnsi="Arial"/>
          <w:color w:val="231F20"/>
          <w:spacing w:val="-4"/>
          <w:w w:val="110"/>
          <w:sz w:val="14"/>
        </w:rPr>
        <w:t> </w:t>
      </w:r>
      <w:r>
        <w:rPr>
          <w:rFonts w:ascii="Arial" w:hAnsi="Arial"/>
          <w:color w:val="231F20"/>
          <w:spacing w:val="-3"/>
          <w:w w:val="110"/>
          <w:sz w:val="14"/>
        </w:rPr>
        <w:t>profilv</w:t>
      </w:r>
      <w:r>
        <w:rPr>
          <w:rFonts w:ascii="Arial" w:hAnsi="Arial"/>
          <w:color w:val="231F20"/>
          <w:spacing w:val="-4"/>
          <w:w w:val="110"/>
          <w:sz w:val="14"/>
        </w:rPr>
        <w:t>á</w:t>
      </w:r>
      <w:r>
        <w:rPr>
          <w:rFonts w:ascii="Arial" w:hAnsi="Arial"/>
          <w:color w:val="231F20"/>
          <w:spacing w:val="-3"/>
          <w:w w:val="110"/>
          <w:sz w:val="14"/>
        </w:rPr>
        <w:t>zhoz</w:t>
      </w:r>
      <w:r>
        <w:rPr>
          <w:rFonts w:ascii="Arial" w:hAnsi="Arial"/>
          <w:color w:val="231F20"/>
          <w:spacing w:val="-5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tört</w:t>
      </w:r>
      <w:r>
        <w:rPr>
          <w:rFonts w:ascii="Arial" w:hAnsi="Arial"/>
          <w:color w:val="231F20"/>
          <w:spacing w:val="-3"/>
          <w:w w:val="110"/>
          <w:sz w:val="14"/>
        </w:rPr>
        <w:t>é</w:t>
      </w:r>
      <w:r>
        <w:rPr>
          <w:rFonts w:ascii="Arial" w:hAnsi="Arial"/>
          <w:color w:val="231F20"/>
          <w:spacing w:val="-2"/>
          <w:w w:val="110"/>
          <w:sz w:val="14"/>
        </w:rPr>
        <w:t>nő</w:t>
      </w:r>
      <w:r>
        <w:rPr>
          <w:rFonts w:ascii="Arial" w:hAnsi="Arial"/>
          <w:color w:val="231F20"/>
          <w:spacing w:val="31"/>
          <w:w w:val="116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c</w:t>
      </w:r>
      <w:r>
        <w:rPr>
          <w:rFonts w:ascii="Arial" w:hAnsi="Arial"/>
          <w:color w:val="231F20"/>
          <w:spacing w:val="-3"/>
          <w:w w:val="110"/>
          <w:sz w:val="14"/>
        </w:rPr>
        <w:t>sa</w:t>
      </w:r>
      <w:r>
        <w:rPr>
          <w:rFonts w:ascii="Arial" w:hAnsi="Arial"/>
          <w:color w:val="231F20"/>
          <w:spacing w:val="-2"/>
          <w:w w:val="110"/>
          <w:sz w:val="14"/>
        </w:rPr>
        <w:t>v</w:t>
      </w:r>
      <w:r>
        <w:rPr>
          <w:rFonts w:ascii="Arial" w:hAnsi="Arial"/>
          <w:color w:val="231F20"/>
          <w:spacing w:val="-3"/>
          <w:w w:val="110"/>
          <w:sz w:val="14"/>
        </w:rPr>
        <w:t>a</w:t>
      </w:r>
      <w:r>
        <w:rPr>
          <w:rFonts w:ascii="Arial" w:hAnsi="Arial"/>
          <w:color w:val="231F20"/>
          <w:spacing w:val="-2"/>
          <w:w w:val="110"/>
          <w:sz w:val="14"/>
        </w:rPr>
        <w:t>roz</w:t>
      </w:r>
      <w:r>
        <w:rPr>
          <w:rFonts w:ascii="Arial" w:hAnsi="Arial"/>
          <w:color w:val="231F20"/>
          <w:spacing w:val="-3"/>
          <w:w w:val="110"/>
          <w:sz w:val="14"/>
        </w:rPr>
        <w:t>ása</w:t>
      </w:r>
      <w:r>
        <w:rPr>
          <w:rFonts w:ascii="Arial" w:hAnsi="Arial"/>
          <w:color w:val="231F20"/>
          <w:spacing w:val="-2"/>
          <w:w w:val="110"/>
          <w:sz w:val="14"/>
        </w:rPr>
        <w:t> Ha</w:t>
      </w:r>
      <w:r>
        <w:rPr>
          <w:rFonts w:ascii="Arial" w:hAnsi="Arial"/>
          <w:color w:val="231F20"/>
          <w:spacing w:val="-1"/>
          <w:w w:val="110"/>
          <w:sz w:val="14"/>
        </w:rPr>
        <w:t>rt</w:t>
      </w:r>
      <w:r>
        <w:rPr>
          <w:rFonts w:ascii="Arial" w:hAnsi="Arial"/>
          <w:color w:val="231F20"/>
          <w:spacing w:val="-2"/>
          <w:w w:val="110"/>
          <w:sz w:val="14"/>
        </w:rPr>
        <w:t>F</w:t>
      </w:r>
      <w:r>
        <w:rPr>
          <w:rFonts w:ascii="Arial" w:hAnsi="Arial"/>
          <w:color w:val="231F20"/>
          <w:spacing w:val="-1"/>
          <w:w w:val="110"/>
          <w:sz w:val="14"/>
        </w:rPr>
        <w:t>ix </w:t>
      </w:r>
      <w:r>
        <w:rPr>
          <w:rFonts w:ascii="Arial" w:hAnsi="Arial"/>
          <w:color w:val="231F20"/>
          <w:spacing w:val="-2"/>
          <w:w w:val="110"/>
          <w:sz w:val="14"/>
        </w:rPr>
        <w:t>v</w:t>
      </w:r>
      <w:r>
        <w:rPr>
          <w:rFonts w:ascii="Arial" w:hAnsi="Arial"/>
          <w:color w:val="231F20"/>
          <w:spacing w:val="-3"/>
          <w:w w:val="110"/>
          <w:sz w:val="14"/>
        </w:rPr>
        <w:t>a</w:t>
      </w:r>
      <w:r>
        <w:rPr>
          <w:rFonts w:ascii="Arial" w:hAnsi="Arial"/>
          <w:color w:val="231F20"/>
          <w:spacing w:val="-2"/>
          <w:w w:val="110"/>
          <w:sz w:val="14"/>
        </w:rPr>
        <w:t>gy</w:t>
      </w:r>
      <w:r>
        <w:rPr>
          <w:rFonts w:ascii="Arial" w:hAnsi="Arial"/>
          <w:color w:val="231F20"/>
          <w:spacing w:val="-1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Ha</w:t>
      </w:r>
      <w:r>
        <w:rPr>
          <w:rFonts w:ascii="Arial" w:hAnsi="Arial"/>
          <w:color w:val="231F20"/>
          <w:spacing w:val="-1"/>
          <w:w w:val="110"/>
          <w:sz w:val="14"/>
        </w:rPr>
        <w:t>rt</w:t>
      </w:r>
      <w:r>
        <w:rPr>
          <w:rFonts w:ascii="Arial" w:hAnsi="Arial"/>
          <w:color w:val="231F20"/>
          <w:spacing w:val="-2"/>
          <w:w w:val="110"/>
          <w:sz w:val="14"/>
        </w:rPr>
        <w:t>F</w:t>
      </w:r>
      <w:r>
        <w:rPr>
          <w:rFonts w:ascii="Arial" w:hAnsi="Arial"/>
          <w:color w:val="231F20"/>
          <w:spacing w:val="-1"/>
          <w:w w:val="110"/>
          <w:sz w:val="14"/>
        </w:rPr>
        <w:t>ix</w:t>
      </w:r>
      <w:r>
        <w:rPr>
          <w:rFonts w:ascii="Arial" w:hAnsi="Arial"/>
          <w:color w:val="231F20"/>
          <w:spacing w:val="-2"/>
          <w:w w:val="110"/>
          <w:sz w:val="14"/>
        </w:rPr>
        <w:t> </w:t>
      </w:r>
      <w:r>
        <w:rPr>
          <w:rFonts w:ascii="Arial" w:hAnsi="Arial"/>
          <w:color w:val="231F20"/>
          <w:w w:val="110"/>
          <w:sz w:val="14"/>
        </w:rPr>
        <w:t>HD</w:t>
      </w:r>
      <w:r>
        <w:rPr>
          <w:rFonts w:ascii="Arial" w:hAnsi="Arial"/>
          <w:color w:val="231F20"/>
          <w:spacing w:val="27"/>
          <w:w w:val="108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c</w:t>
      </w:r>
      <w:r>
        <w:rPr>
          <w:rFonts w:ascii="Arial" w:hAnsi="Arial"/>
          <w:color w:val="231F20"/>
          <w:spacing w:val="-3"/>
          <w:w w:val="110"/>
          <w:sz w:val="14"/>
        </w:rPr>
        <w:t>sa</w:t>
      </w:r>
      <w:r>
        <w:rPr>
          <w:rFonts w:ascii="Arial" w:hAnsi="Arial"/>
          <w:color w:val="231F20"/>
          <w:spacing w:val="-2"/>
          <w:w w:val="110"/>
          <w:sz w:val="14"/>
        </w:rPr>
        <w:t>v</w:t>
      </w:r>
      <w:r>
        <w:rPr>
          <w:rFonts w:ascii="Arial" w:hAnsi="Arial"/>
          <w:color w:val="231F20"/>
          <w:spacing w:val="-3"/>
          <w:w w:val="110"/>
          <w:sz w:val="14"/>
        </w:rPr>
        <w:t>a</w:t>
      </w:r>
      <w:r>
        <w:rPr>
          <w:rFonts w:ascii="Arial" w:hAnsi="Arial"/>
          <w:color w:val="231F20"/>
          <w:spacing w:val="-2"/>
          <w:w w:val="110"/>
          <w:sz w:val="14"/>
        </w:rPr>
        <w:t>rokk</w:t>
      </w:r>
      <w:r>
        <w:rPr>
          <w:rFonts w:ascii="Arial" w:hAnsi="Arial"/>
          <w:color w:val="231F20"/>
          <w:spacing w:val="-3"/>
          <w:w w:val="110"/>
          <w:sz w:val="14"/>
        </w:rPr>
        <w:t>a</w:t>
      </w:r>
      <w:r>
        <w:rPr>
          <w:rFonts w:ascii="Arial" w:hAnsi="Arial"/>
          <w:color w:val="231F20"/>
          <w:spacing w:val="-2"/>
          <w:w w:val="110"/>
          <w:sz w:val="14"/>
        </w:rPr>
        <w:t>l</w:t>
      </w:r>
      <w:r>
        <w:rPr>
          <w:rFonts w:ascii="Arial" w:hAnsi="Arial"/>
          <w:color w:val="231F20"/>
          <w:spacing w:val="30"/>
          <w:w w:val="110"/>
          <w:sz w:val="14"/>
        </w:rPr>
        <w:t> </w:t>
      </w:r>
      <w:r>
        <w:rPr>
          <w:rFonts w:ascii="Arial" w:hAnsi="Arial"/>
          <w:color w:val="231F20"/>
          <w:spacing w:val="-1"/>
          <w:w w:val="110"/>
          <w:sz w:val="14"/>
        </w:rPr>
        <w:t>tört</w:t>
      </w:r>
      <w:r>
        <w:rPr>
          <w:rFonts w:ascii="Arial" w:hAnsi="Arial"/>
          <w:color w:val="231F20"/>
          <w:spacing w:val="-2"/>
          <w:w w:val="110"/>
          <w:sz w:val="14"/>
        </w:rPr>
        <w:t>é</w:t>
      </w:r>
      <w:r>
        <w:rPr>
          <w:rFonts w:ascii="Arial" w:hAnsi="Arial"/>
          <w:color w:val="231F20"/>
          <w:spacing w:val="-1"/>
          <w:w w:val="110"/>
          <w:sz w:val="14"/>
        </w:rPr>
        <w:t>nik</w:t>
      </w:r>
      <w:r>
        <w:rPr>
          <w:rFonts w:ascii="Arial" w:hAnsi="Arial"/>
          <w:color w:val="231F20"/>
          <w:spacing w:val="-2"/>
          <w:w w:val="110"/>
          <w:sz w:val="14"/>
        </w:rPr>
        <w:t>.</w:t>
      </w:r>
      <w:r>
        <w:rPr>
          <w:rFonts w:ascii="Arial" w:hAnsi="Arial"/>
          <w:sz w:val="14"/>
        </w:rPr>
      </w:r>
    </w:p>
    <w:p>
      <w:pPr>
        <w:spacing w:before="57"/>
        <w:ind w:left="114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 w:hAnsi="Arial"/>
          <w:color w:val="231F20"/>
          <w:spacing w:val="-2"/>
          <w:w w:val="110"/>
          <w:sz w:val="14"/>
        </w:rPr>
        <w:t>Mé</w:t>
      </w:r>
      <w:r>
        <w:rPr>
          <w:rFonts w:ascii="Arial" w:hAnsi="Arial"/>
          <w:color w:val="231F20"/>
          <w:spacing w:val="-1"/>
          <w:w w:val="110"/>
          <w:sz w:val="14"/>
        </w:rPr>
        <w:t>r</w:t>
      </w:r>
      <w:r>
        <w:rPr>
          <w:rFonts w:ascii="Arial" w:hAnsi="Arial"/>
          <w:color w:val="231F20"/>
          <w:spacing w:val="-2"/>
          <w:w w:val="110"/>
          <w:sz w:val="14"/>
        </w:rPr>
        <w:t>e</w:t>
      </w:r>
      <w:r>
        <w:rPr>
          <w:rFonts w:ascii="Arial" w:hAnsi="Arial"/>
          <w:color w:val="231F20"/>
          <w:spacing w:val="-1"/>
          <w:w w:val="110"/>
          <w:sz w:val="14"/>
        </w:rPr>
        <w:t>t</w:t>
      </w:r>
      <w:r>
        <w:rPr>
          <w:rFonts w:ascii="Arial" w:hAnsi="Arial"/>
          <w:color w:val="231F20"/>
          <w:spacing w:val="-2"/>
          <w:w w:val="110"/>
          <w:sz w:val="14"/>
        </w:rPr>
        <w:t>:</w:t>
      </w:r>
      <w:r>
        <w:rPr>
          <w:rFonts w:ascii="Arial" w:hAnsi="Arial"/>
          <w:color w:val="231F20"/>
          <w:spacing w:val="-8"/>
          <w:w w:val="110"/>
          <w:sz w:val="14"/>
        </w:rPr>
        <w:t> </w:t>
      </w:r>
      <w:r>
        <w:rPr>
          <w:rFonts w:ascii="Arial" w:hAnsi="Arial"/>
          <w:color w:val="231F20"/>
          <w:spacing w:val="1"/>
          <w:w w:val="110"/>
          <w:sz w:val="14"/>
        </w:rPr>
        <w:t>3,</w:t>
      </w:r>
      <w:r>
        <w:rPr>
          <w:rFonts w:ascii="Arial" w:hAnsi="Arial"/>
          <w:color w:val="231F20"/>
          <w:w w:val="110"/>
          <w:sz w:val="14"/>
        </w:rPr>
        <w:t>9</w:t>
      </w:r>
      <w:r>
        <w:rPr>
          <w:rFonts w:ascii="Arial" w:hAnsi="Arial"/>
          <w:color w:val="231F20"/>
          <w:spacing w:val="-7"/>
          <w:w w:val="110"/>
          <w:sz w:val="14"/>
        </w:rPr>
        <w:t> </w:t>
      </w:r>
      <w:r>
        <w:rPr>
          <w:rFonts w:ascii="Arial" w:hAnsi="Arial"/>
          <w:color w:val="231F20"/>
          <w:w w:val="110"/>
          <w:sz w:val="14"/>
        </w:rPr>
        <w:t>x</w:t>
      </w:r>
      <w:r>
        <w:rPr>
          <w:rFonts w:ascii="Arial" w:hAnsi="Arial"/>
          <w:color w:val="231F20"/>
          <w:spacing w:val="-8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2</w:t>
      </w:r>
      <w:r>
        <w:rPr>
          <w:rFonts w:ascii="Arial" w:hAnsi="Arial"/>
          <w:color w:val="231F20"/>
          <w:spacing w:val="-1"/>
          <w:w w:val="110"/>
          <w:sz w:val="14"/>
        </w:rPr>
        <w:t>5</w:t>
      </w:r>
      <w:r>
        <w:rPr>
          <w:rFonts w:ascii="Arial" w:hAnsi="Arial"/>
          <w:color w:val="231F20"/>
          <w:spacing w:val="-2"/>
          <w:w w:val="110"/>
          <w:sz w:val="14"/>
        </w:rPr>
        <w:t>;</w:t>
      </w:r>
      <w:r>
        <w:rPr>
          <w:rFonts w:ascii="Arial" w:hAnsi="Arial"/>
          <w:color w:val="231F20"/>
          <w:spacing w:val="-7"/>
          <w:w w:val="110"/>
          <w:sz w:val="14"/>
        </w:rPr>
        <w:t> </w:t>
      </w:r>
      <w:r>
        <w:rPr>
          <w:rFonts w:ascii="Arial" w:hAnsi="Arial"/>
          <w:color w:val="231F20"/>
          <w:spacing w:val="1"/>
          <w:w w:val="110"/>
          <w:sz w:val="14"/>
        </w:rPr>
        <w:t>3,</w:t>
      </w:r>
      <w:r>
        <w:rPr>
          <w:rFonts w:ascii="Arial" w:hAnsi="Arial"/>
          <w:color w:val="231F20"/>
          <w:w w:val="110"/>
          <w:sz w:val="14"/>
        </w:rPr>
        <w:t>9</w:t>
      </w:r>
      <w:r>
        <w:rPr>
          <w:rFonts w:ascii="Arial" w:hAnsi="Arial"/>
          <w:color w:val="231F20"/>
          <w:spacing w:val="-7"/>
          <w:w w:val="110"/>
          <w:sz w:val="14"/>
        </w:rPr>
        <w:t> </w:t>
      </w:r>
      <w:r>
        <w:rPr>
          <w:rFonts w:ascii="Arial" w:hAnsi="Arial"/>
          <w:color w:val="231F20"/>
          <w:w w:val="110"/>
          <w:sz w:val="14"/>
        </w:rPr>
        <w:t>x</w:t>
      </w:r>
      <w:r>
        <w:rPr>
          <w:rFonts w:ascii="Arial" w:hAnsi="Arial"/>
          <w:color w:val="231F20"/>
          <w:spacing w:val="-8"/>
          <w:w w:val="110"/>
          <w:sz w:val="14"/>
        </w:rPr>
        <w:t> </w:t>
      </w:r>
      <w:r>
        <w:rPr>
          <w:rFonts w:ascii="Arial" w:hAnsi="Arial"/>
          <w:color w:val="231F20"/>
          <w:spacing w:val="-1"/>
          <w:w w:val="110"/>
          <w:sz w:val="14"/>
        </w:rPr>
        <w:t>35</w:t>
      </w:r>
      <w:r>
        <w:rPr>
          <w:rFonts w:ascii="Arial" w:hAnsi="Arial"/>
          <w:color w:val="231F20"/>
          <w:spacing w:val="-7"/>
          <w:w w:val="110"/>
          <w:sz w:val="14"/>
        </w:rPr>
        <w:t> </w:t>
      </w:r>
      <w:r>
        <w:rPr>
          <w:rFonts w:ascii="Arial" w:hAnsi="Arial"/>
          <w:color w:val="231F20"/>
          <w:spacing w:val="-1"/>
          <w:w w:val="110"/>
          <w:sz w:val="14"/>
        </w:rPr>
        <w:t>mm</w:t>
      </w:r>
      <w:r>
        <w:rPr>
          <w:rFonts w:ascii="Arial" w:hAnsi="Arial"/>
          <w:sz w:val="14"/>
        </w:rPr>
      </w:r>
    </w:p>
    <w:p>
      <w:pPr>
        <w:spacing w:before="85"/>
        <w:ind w:left="114" w:right="0" w:firstLine="0"/>
        <w:jc w:val="left"/>
        <w:rPr>
          <w:rFonts w:ascii="Trebuchet MS" w:hAnsi="Trebuchet MS" w:cs="Trebuchet MS" w:eastAsia="Trebuchet MS"/>
          <w:sz w:val="16"/>
          <w:szCs w:val="16"/>
        </w:rPr>
      </w:pPr>
      <w:r>
        <w:rPr>
          <w:w w:val="115"/>
        </w:rPr>
        <w:br w:type="column"/>
      </w:r>
      <w:r>
        <w:rPr>
          <w:rFonts w:ascii="Trebuchet MS" w:hAnsi="Trebuchet MS"/>
          <w:b/>
          <w:color w:val="006CB7"/>
          <w:spacing w:val="-1"/>
          <w:w w:val="115"/>
          <w:sz w:val="16"/>
        </w:rPr>
        <w:t>C</w:t>
      </w:r>
      <w:r>
        <w:rPr>
          <w:rFonts w:ascii="Trebuchet MS" w:hAnsi="Trebuchet MS"/>
          <w:b/>
          <w:color w:val="006CB7"/>
          <w:spacing w:val="-2"/>
          <w:w w:val="115"/>
          <w:sz w:val="16"/>
        </w:rPr>
        <w:t>L</w:t>
      </w:r>
      <w:r>
        <w:rPr>
          <w:rFonts w:ascii="Trebuchet MS" w:hAnsi="Trebuchet MS"/>
          <w:b/>
          <w:color w:val="006CB7"/>
          <w:spacing w:val="-1"/>
          <w:w w:val="115"/>
          <w:sz w:val="16"/>
        </w:rPr>
        <w:t>IMA</w:t>
      </w:r>
      <w:r>
        <w:rPr>
          <w:rFonts w:ascii="Trebuchet MS" w:hAnsi="Trebuchet MS"/>
          <w:b/>
          <w:color w:val="006CB7"/>
          <w:spacing w:val="-2"/>
          <w:w w:val="115"/>
          <w:sz w:val="16"/>
        </w:rPr>
        <w:t>F</w:t>
      </w:r>
      <w:r>
        <w:rPr>
          <w:rFonts w:ascii="Trebuchet MS" w:hAnsi="Trebuchet MS"/>
          <w:b/>
          <w:color w:val="006CB7"/>
          <w:spacing w:val="-1"/>
          <w:w w:val="115"/>
          <w:sz w:val="16"/>
        </w:rPr>
        <w:t>I</w:t>
      </w:r>
      <w:r>
        <w:rPr>
          <w:rFonts w:ascii="Trebuchet MS" w:hAnsi="Trebuchet MS"/>
          <w:b/>
          <w:color w:val="006CB7"/>
          <w:spacing w:val="-2"/>
          <w:w w:val="115"/>
          <w:sz w:val="16"/>
        </w:rPr>
        <w:t>T</w:t>
      </w:r>
      <w:r>
        <w:rPr>
          <w:rFonts w:ascii="Trebuchet MS" w:hAnsi="Trebuchet MS"/>
          <w:b/>
          <w:color w:val="006CB7"/>
          <w:spacing w:val="12"/>
          <w:w w:val="115"/>
          <w:sz w:val="16"/>
        </w:rPr>
        <w:t> </w:t>
      </w:r>
      <w:r>
        <w:rPr>
          <w:rFonts w:ascii="Trebuchet MS" w:hAnsi="Trebuchet MS"/>
          <w:b/>
          <w:color w:val="006CB7"/>
          <w:w w:val="115"/>
          <w:sz w:val="16"/>
        </w:rPr>
        <w:t>FEHÉR</w:t>
      </w:r>
      <w:r>
        <w:rPr>
          <w:rFonts w:ascii="Trebuchet MS" w:hAnsi="Trebuchet MS"/>
          <w:b/>
          <w:color w:val="006CB7"/>
          <w:spacing w:val="13"/>
          <w:w w:val="115"/>
          <w:sz w:val="16"/>
        </w:rPr>
        <w:t> </w:t>
      </w:r>
      <w:r>
        <w:rPr>
          <w:rFonts w:ascii="Trebuchet MS" w:hAnsi="Trebuchet MS"/>
          <w:b/>
          <w:color w:val="006CB7"/>
          <w:spacing w:val="-4"/>
          <w:w w:val="115"/>
          <w:sz w:val="16"/>
        </w:rPr>
        <w:t>CSAVAROK</w:t>
      </w:r>
      <w:r>
        <w:rPr>
          <w:rFonts w:ascii="Trebuchet MS" w:hAnsi="Trebuchet MS"/>
          <w:sz w:val="16"/>
        </w:rPr>
      </w:r>
    </w:p>
    <w:p>
      <w:pPr>
        <w:spacing w:line="250" w:lineRule="auto" w:before="58"/>
        <w:ind w:left="114" w:right="96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 w:hAnsi="Arial"/>
          <w:color w:val="231F20"/>
          <w:w w:val="110"/>
          <w:sz w:val="14"/>
        </w:rPr>
        <w:t>A</w:t>
      </w:r>
      <w:r>
        <w:rPr>
          <w:rFonts w:ascii="Arial" w:hAnsi="Arial"/>
          <w:color w:val="231F20"/>
          <w:spacing w:val="-5"/>
          <w:w w:val="110"/>
          <w:sz w:val="14"/>
        </w:rPr>
        <w:t> </w:t>
      </w:r>
      <w:r>
        <w:rPr>
          <w:rFonts w:ascii="Arial" w:hAnsi="Arial"/>
          <w:color w:val="231F20"/>
          <w:spacing w:val="-3"/>
          <w:w w:val="110"/>
          <w:sz w:val="14"/>
        </w:rPr>
        <w:t>Ri</w:t>
      </w:r>
      <w:r>
        <w:rPr>
          <w:rFonts w:ascii="Arial" w:hAnsi="Arial"/>
          <w:color w:val="231F20"/>
          <w:spacing w:val="-2"/>
          <w:w w:val="110"/>
          <w:sz w:val="14"/>
        </w:rPr>
        <w:t>gip</w:t>
      </w:r>
      <w:r>
        <w:rPr>
          <w:rFonts w:ascii="Arial" w:hAnsi="Arial"/>
          <w:color w:val="231F20"/>
          <w:spacing w:val="-3"/>
          <w:w w:val="110"/>
          <w:sz w:val="14"/>
        </w:rPr>
        <w:t>s</w:t>
      </w:r>
      <w:r>
        <w:rPr>
          <w:rFonts w:ascii="Arial" w:hAnsi="Arial"/>
          <w:color w:val="231F20"/>
          <w:spacing w:val="-2"/>
          <w:w w:val="110"/>
          <w:position w:val="5"/>
          <w:sz w:val="8"/>
        </w:rPr>
        <w:t>®</w:t>
      </w:r>
      <w:r>
        <w:rPr>
          <w:rFonts w:ascii="Arial" w:hAnsi="Arial"/>
          <w:color w:val="231F20"/>
          <w:spacing w:val="13"/>
          <w:w w:val="110"/>
          <w:position w:val="5"/>
          <w:sz w:val="8"/>
        </w:rPr>
        <w:t> </w:t>
      </w:r>
      <w:r>
        <w:rPr>
          <w:rFonts w:ascii="Arial" w:hAnsi="Arial"/>
          <w:color w:val="231F20"/>
          <w:spacing w:val="-3"/>
          <w:w w:val="110"/>
          <w:sz w:val="14"/>
        </w:rPr>
        <w:t>C</w:t>
      </w:r>
      <w:r>
        <w:rPr>
          <w:rFonts w:ascii="Arial" w:hAnsi="Arial"/>
          <w:color w:val="231F20"/>
          <w:spacing w:val="-2"/>
          <w:w w:val="110"/>
          <w:sz w:val="14"/>
        </w:rPr>
        <w:t>lim</w:t>
      </w:r>
      <w:r>
        <w:rPr>
          <w:rFonts w:ascii="Arial" w:hAnsi="Arial"/>
          <w:color w:val="231F20"/>
          <w:spacing w:val="-3"/>
          <w:w w:val="110"/>
          <w:sz w:val="14"/>
        </w:rPr>
        <w:t>a</w:t>
      </w:r>
      <w:r>
        <w:rPr>
          <w:rFonts w:ascii="Arial" w:hAnsi="Arial"/>
          <w:color w:val="231F20"/>
          <w:spacing w:val="-2"/>
          <w:w w:val="110"/>
          <w:sz w:val="14"/>
        </w:rPr>
        <w:t>fit</w:t>
      </w:r>
      <w:r>
        <w:rPr>
          <w:rFonts w:ascii="Arial" w:hAnsi="Arial"/>
          <w:color w:val="231F20"/>
          <w:spacing w:val="-5"/>
          <w:w w:val="110"/>
          <w:sz w:val="14"/>
        </w:rPr>
        <w:t> </w:t>
      </w:r>
      <w:r>
        <w:rPr>
          <w:rFonts w:ascii="Arial" w:hAnsi="Arial"/>
          <w:color w:val="231F20"/>
          <w:w w:val="110"/>
          <w:sz w:val="14"/>
        </w:rPr>
        <w:t>10</w:t>
      </w:r>
      <w:r>
        <w:rPr>
          <w:rFonts w:ascii="Arial" w:hAnsi="Arial"/>
          <w:color w:val="231F20"/>
          <w:spacing w:val="-5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és</w:t>
      </w:r>
      <w:r>
        <w:rPr>
          <w:rFonts w:ascii="Arial" w:hAnsi="Arial"/>
          <w:color w:val="231F20"/>
          <w:spacing w:val="-5"/>
          <w:w w:val="110"/>
          <w:sz w:val="14"/>
        </w:rPr>
        <w:t> </w:t>
      </w:r>
      <w:r>
        <w:rPr>
          <w:rFonts w:ascii="Arial" w:hAnsi="Arial"/>
          <w:color w:val="231F20"/>
          <w:w w:val="110"/>
          <w:sz w:val="14"/>
        </w:rPr>
        <w:t>a</w:t>
      </w:r>
      <w:r>
        <w:rPr>
          <w:rFonts w:ascii="Arial" w:hAnsi="Arial"/>
          <w:color w:val="231F20"/>
          <w:spacing w:val="-5"/>
          <w:w w:val="110"/>
          <w:sz w:val="14"/>
        </w:rPr>
        <w:t> </w:t>
      </w:r>
      <w:r>
        <w:rPr>
          <w:rFonts w:ascii="Arial" w:hAnsi="Arial"/>
          <w:color w:val="231F20"/>
          <w:spacing w:val="-3"/>
          <w:w w:val="110"/>
          <w:sz w:val="14"/>
        </w:rPr>
        <w:t>R</w:t>
      </w:r>
      <w:r>
        <w:rPr>
          <w:rFonts w:ascii="Arial" w:hAnsi="Arial"/>
          <w:color w:val="231F20"/>
          <w:spacing w:val="-2"/>
          <w:w w:val="110"/>
          <w:sz w:val="14"/>
        </w:rPr>
        <w:t>igiton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5"/>
          <w:w w:val="110"/>
          <w:sz w:val="14"/>
        </w:rPr>
        <w:t> </w:t>
      </w:r>
      <w:r>
        <w:rPr>
          <w:rFonts w:ascii="Arial" w:hAnsi="Arial"/>
          <w:color w:val="231F20"/>
          <w:spacing w:val="-3"/>
          <w:w w:val="110"/>
          <w:sz w:val="14"/>
        </w:rPr>
        <w:t>C</w:t>
      </w:r>
      <w:r>
        <w:rPr>
          <w:rFonts w:ascii="Arial" w:hAnsi="Arial"/>
          <w:color w:val="231F20"/>
          <w:spacing w:val="-2"/>
          <w:w w:val="110"/>
          <w:sz w:val="14"/>
        </w:rPr>
        <w:t>lim</w:t>
      </w:r>
      <w:r>
        <w:rPr>
          <w:rFonts w:ascii="Arial" w:hAnsi="Arial"/>
          <w:color w:val="231F20"/>
          <w:spacing w:val="-3"/>
          <w:w w:val="110"/>
          <w:sz w:val="14"/>
        </w:rPr>
        <w:t>a</w:t>
      </w:r>
      <w:r>
        <w:rPr>
          <w:rFonts w:ascii="Arial" w:hAnsi="Arial"/>
          <w:color w:val="231F20"/>
          <w:spacing w:val="-2"/>
          <w:w w:val="110"/>
          <w:sz w:val="14"/>
        </w:rPr>
        <w:t>fit</w:t>
      </w:r>
      <w:r>
        <w:rPr>
          <w:rFonts w:ascii="Arial" w:hAnsi="Arial"/>
          <w:color w:val="231F20"/>
          <w:spacing w:val="-5"/>
          <w:w w:val="110"/>
          <w:sz w:val="14"/>
        </w:rPr>
        <w:t> </w:t>
      </w:r>
      <w:r>
        <w:rPr>
          <w:rFonts w:ascii="Arial" w:hAnsi="Arial"/>
          <w:color w:val="231F20"/>
          <w:w w:val="110"/>
          <w:sz w:val="14"/>
        </w:rPr>
        <w:t>10</w:t>
      </w:r>
      <w:r>
        <w:rPr>
          <w:rFonts w:ascii="Arial" w:hAnsi="Arial"/>
          <w:color w:val="231F20"/>
          <w:spacing w:val="51"/>
          <w:w w:val="128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l</w:t>
      </w:r>
      <w:r>
        <w:rPr>
          <w:rFonts w:ascii="Arial" w:hAnsi="Arial"/>
          <w:color w:val="231F20"/>
          <w:spacing w:val="-3"/>
          <w:w w:val="110"/>
          <w:sz w:val="14"/>
        </w:rPr>
        <w:t>a</w:t>
      </w:r>
      <w:r>
        <w:rPr>
          <w:rFonts w:ascii="Arial" w:hAnsi="Arial"/>
          <w:color w:val="231F20"/>
          <w:spacing w:val="-2"/>
          <w:w w:val="110"/>
          <w:sz w:val="14"/>
        </w:rPr>
        <w:t>pok</w:t>
      </w:r>
      <w:r>
        <w:rPr>
          <w:rFonts w:ascii="Arial" w:hAnsi="Arial"/>
          <w:color w:val="231F20"/>
          <w:spacing w:val="11"/>
          <w:w w:val="110"/>
          <w:sz w:val="14"/>
        </w:rPr>
        <w:t> </w:t>
      </w:r>
      <w:r>
        <w:rPr>
          <w:rFonts w:ascii="Arial" w:hAnsi="Arial"/>
          <w:color w:val="231F20"/>
          <w:spacing w:val="-4"/>
          <w:w w:val="110"/>
          <w:sz w:val="14"/>
        </w:rPr>
        <w:t>R</w:t>
      </w:r>
      <w:r>
        <w:rPr>
          <w:rFonts w:ascii="Arial" w:hAnsi="Arial"/>
          <w:color w:val="231F20"/>
          <w:spacing w:val="-3"/>
          <w:w w:val="110"/>
          <w:sz w:val="14"/>
        </w:rPr>
        <w:t>igiprofil</w:t>
      </w:r>
      <w:r>
        <w:rPr>
          <w:rFonts w:ascii="Arial" w:hAnsi="Arial"/>
          <w:color w:val="231F20"/>
          <w:spacing w:val="12"/>
          <w:w w:val="110"/>
          <w:sz w:val="14"/>
        </w:rPr>
        <w:t> </w:t>
      </w:r>
      <w:r>
        <w:rPr>
          <w:rFonts w:ascii="Arial" w:hAnsi="Arial"/>
          <w:color w:val="231F20"/>
          <w:spacing w:val="-3"/>
          <w:w w:val="110"/>
          <w:sz w:val="14"/>
        </w:rPr>
        <w:t>v</w:t>
      </w:r>
      <w:r>
        <w:rPr>
          <w:rFonts w:ascii="Arial" w:hAnsi="Arial"/>
          <w:color w:val="231F20"/>
          <w:spacing w:val="-4"/>
          <w:w w:val="110"/>
          <w:sz w:val="14"/>
        </w:rPr>
        <w:t>á</w:t>
      </w:r>
      <w:r>
        <w:rPr>
          <w:rFonts w:ascii="Arial" w:hAnsi="Arial"/>
          <w:color w:val="231F20"/>
          <w:spacing w:val="-3"/>
          <w:w w:val="110"/>
          <w:sz w:val="14"/>
        </w:rPr>
        <w:t>zhoz</w:t>
      </w:r>
      <w:r>
        <w:rPr>
          <w:rFonts w:ascii="Arial" w:hAnsi="Arial"/>
          <w:color w:val="231F20"/>
          <w:spacing w:val="11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tört</w:t>
      </w:r>
      <w:r>
        <w:rPr>
          <w:rFonts w:ascii="Arial" w:hAnsi="Arial"/>
          <w:color w:val="231F20"/>
          <w:spacing w:val="-3"/>
          <w:w w:val="110"/>
          <w:sz w:val="14"/>
        </w:rPr>
        <w:t>é</w:t>
      </w:r>
      <w:r>
        <w:rPr>
          <w:rFonts w:ascii="Arial" w:hAnsi="Arial"/>
          <w:color w:val="231F20"/>
          <w:spacing w:val="-2"/>
          <w:w w:val="110"/>
          <w:sz w:val="14"/>
        </w:rPr>
        <w:t>nő</w:t>
      </w:r>
      <w:r>
        <w:rPr>
          <w:rFonts w:ascii="Arial" w:hAnsi="Arial"/>
          <w:color w:val="231F20"/>
          <w:spacing w:val="12"/>
          <w:w w:val="110"/>
          <w:sz w:val="14"/>
        </w:rPr>
        <w:t> </w:t>
      </w:r>
      <w:r>
        <w:rPr>
          <w:rFonts w:ascii="Arial" w:hAnsi="Arial"/>
          <w:color w:val="231F20"/>
          <w:spacing w:val="-3"/>
          <w:w w:val="110"/>
          <w:sz w:val="14"/>
        </w:rPr>
        <w:t>rögz</w:t>
      </w:r>
      <w:r>
        <w:rPr>
          <w:rFonts w:ascii="Arial" w:hAnsi="Arial"/>
          <w:color w:val="231F20"/>
          <w:spacing w:val="-4"/>
          <w:w w:val="110"/>
          <w:sz w:val="14"/>
        </w:rPr>
        <w:t>í</w:t>
      </w:r>
      <w:r>
        <w:rPr>
          <w:rFonts w:ascii="Arial" w:hAnsi="Arial"/>
          <w:color w:val="231F20"/>
          <w:spacing w:val="-3"/>
          <w:w w:val="110"/>
          <w:sz w:val="14"/>
        </w:rPr>
        <w:t>t</w:t>
      </w:r>
      <w:r>
        <w:rPr>
          <w:rFonts w:ascii="Arial" w:hAnsi="Arial"/>
          <w:color w:val="231F20"/>
          <w:spacing w:val="-4"/>
          <w:w w:val="110"/>
          <w:sz w:val="14"/>
        </w:rPr>
        <w:t>ése</w:t>
      </w:r>
      <w:r>
        <w:rPr>
          <w:rFonts w:ascii="Arial" w:hAnsi="Arial"/>
          <w:color w:val="231F20"/>
          <w:spacing w:val="11"/>
          <w:w w:val="110"/>
          <w:sz w:val="14"/>
        </w:rPr>
        <w:t> </w:t>
      </w:r>
      <w:r>
        <w:rPr>
          <w:rFonts w:ascii="Arial" w:hAnsi="Arial"/>
          <w:color w:val="231F20"/>
          <w:spacing w:val="-3"/>
          <w:w w:val="110"/>
          <w:sz w:val="14"/>
        </w:rPr>
        <w:t>s</w:t>
      </w:r>
      <w:r>
        <w:rPr>
          <w:rFonts w:ascii="Arial" w:hAnsi="Arial"/>
          <w:color w:val="231F20"/>
          <w:spacing w:val="-2"/>
          <w:w w:val="110"/>
          <w:sz w:val="14"/>
        </w:rPr>
        <w:t>or</w:t>
      </w:r>
      <w:r>
        <w:rPr>
          <w:rFonts w:ascii="Arial" w:hAnsi="Arial"/>
          <w:color w:val="231F20"/>
          <w:spacing w:val="-3"/>
          <w:w w:val="110"/>
          <w:sz w:val="14"/>
        </w:rPr>
        <w:t>á</w:t>
      </w:r>
      <w:r>
        <w:rPr>
          <w:rFonts w:ascii="Arial" w:hAnsi="Arial"/>
          <w:color w:val="231F20"/>
          <w:spacing w:val="-2"/>
          <w:w w:val="110"/>
          <w:sz w:val="14"/>
        </w:rPr>
        <w:t>n</w:t>
      </w:r>
      <w:r>
        <w:rPr>
          <w:rFonts w:ascii="Arial" w:hAnsi="Arial"/>
          <w:color w:val="231F20"/>
          <w:spacing w:val="41"/>
          <w:w w:val="110"/>
          <w:sz w:val="14"/>
        </w:rPr>
        <w:t> </w:t>
      </w:r>
      <w:r>
        <w:rPr>
          <w:rFonts w:ascii="Arial" w:hAnsi="Arial"/>
          <w:color w:val="231F20"/>
          <w:spacing w:val="-3"/>
          <w:w w:val="110"/>
          <w:sz w:val="14"/>
        </w:rPr>
        <w:t>C</w:t>
      </w:r>
      <w:r>
        <w:rPr>
          <w:rFonts w:ascii="Arial" w:hAnsi="Arial"/>
          <w:color w:val="231F20"/>
          <w:spacing w:val="-2"/>
          <w:w w:val="110"/>
          <w:sz w:val="14"/>
        </w:rPr>
        <w:t>lim</w:t>
      </w:r>
      <w:r>
        <w:rPr>
          <w:rFonts w:ascii="Arial" w:hAnsi="Arial"/>
          <w:color w:val="231F20"/>
          <w:spacing w:val="-3"/>
          <w:w w:val="110"/>
          <w:sz w:val="14"/>
        </w:rPr>
        <w:t>a</w:t>
      </w:r>
      <w:r>
        <w:rPr>
          <w:rFonts w:ascii="Arial" w:hAnsi="Arial"/>
          <w:color w:val="231F20"/>
          <w:spacing w:val="-2"/>
          <w:w w:val="110"/>
          <w:sz w:val="14"/>
        </w:rPr>
        <w:t>fit</w:t>
      </w:r>
      <w:r>
        <w:rPr>
          <w:rFonts w:ascii="Arial" w:hAnsi="Arial"/>
          <w:color w:val="231F20"/>
          <w:spacing w:val="2"/>
          <w:w w:val="110"/>
          <w:sz w:val="14"/>
        </w:rPr>
        <w:t> </w:t>
      </w:r>
      <w:r>
        <w:rPr>
          <w:rFonts w:ascii="Arial" w:hAnsi="Arial"/>
          <w:color w:val="231F20"/>
          <w:spacing w:val="-1"/>
          <w:w w:val="110"/>
          <w:sz w:val="14"/>
        </w:rPr>
        <w:t>f</w:t>
      </w:r>
      <w:r>
        <w:rPr>
          <w:rFonts w:ascii="Arial" w:hAnsi="Arial"/>
          <w:color w:val="231F20"/>
          <w:spacing w:val="-2"/>
          <w:w w:val="110"/>
          <w:sz w:val="14"/>
        </w:rPr>
        <w:t>e</w:t>
      </w:r>
      <w:r>
        <w:rPr>
          <w:rFonts w:ascii="Arial" w:hAnsi="Arial"/>
          <w:color w:val="231F20"/>
          <w:spacing w:val="-1"/>
          <w:w w:val="110"/>
          <w:sz w:val="14"/>
        </w:rPr>
        <w:t>h</w:t>
      </w:r>
      <w:r>
        <w:rPr>
          <w:rFonts w:ascii="Arial" w:hAnsi="Arial"/>
          <w:color w:val="231F20"/>
          <w:spacing w:val="-2"/>
          <w:w w:val="110"/>
          <w:sz w:val="14"/>
        </w:rPr>
        <w:t>é</w:t>
      </w:r>
      <w:r>
        <w:rPr>
          <w:rFonts w:ascii="Arial" w:hAnsi="Arial"/>
          <w:color w:val="231F20"/>
          <w:spacing w:val="-1"/>
          <w:w w:val="110"/>
          <w:sz w:val="14"/>
        </w:rPr>
        <w:t>r</w:t>
      </w:r>
      <w:r>
        <w:rPr>
          <w:rFonts w:ascii="Arial" w:hAnsi="Arial"/>
          <w:color w:val="231F20"/>
          <w:spacing w:val="2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c</w:t>
      </w:r>
      <w:r>
        <w:rPr>
          <w:rFonts w:ascii="Arial" w:hAnsi="Arial"/>
          <w:color w:val="231F20"/>
          <w:spacing w:val="-3"/>
          <w:w w:val="110"/>
          <w:sz w:val="14"/>
        </w:rPr>
        <w:t>sa</w:t>
      </w:r>
      <w:r>
        <w:rPr>
          <w:rFonts w:ascii="Arial" w:hAnsi="Arial"/>
          <w:color w:val="231F20"/>
          <w:spacing w:val="-2"/>
          <w:w w:val="110"/>
          <w:sz w:val="14"/>
        </w:rPr>
        <w:t>v</w:t>
      </w:r>
      <w:r>
        <w:rPr>
          <w:rFonts w:ascii="Arial" w:hAnsi="Arial"/>
          <w:color w:val="231F20"/>
          <w:spacing w:val="-3"/>
          <w:w w:val="110"/>
          <w:sz w:val="14"/>
        </w:rPr>
        <w:t>a</w:t>
      </w:r>
      <w:r>
        <w:rPr>
          <w:rFonts w:ascii="Arial" w:hAnsi="Arial"/>
          <w:color w:val="231F20"/>
          <w:spacing w:val="-2"/>
          <w:w w:val="110"/>
          <w:sz w:val="14"/>
        </w:rPr>
        <w:t>rok</w:t>
      </w:r>
      <w:r>
        <w:rPr>
          <w:rFonts w:ascii="Arial" w:hAnsi="Arial"/>
          <w:color w:val="231F20"/>
          <w:spacing w:val="2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h</w:t>
      </w:r>
      <w:r>
        <w:rPr>
          <w:rFonts w:ascii="Arial" w:hAnsi="Arial"/>
          <w:color w:val="231F20"/>
          <w:spacing w:val="-3"/>
          <w:w w:val="110"/>
          <w:sz w:val="14"/>
        </w:rPr>
        <w:t>as</w:t>
      </w:r>
      <w:r>
        <w:rPr>
          <w:rFonts w:ascii="Arial" w:hAnsi="Arial"/>
          <w:color w:val="231F20"/>
          <w:spacing w:val="-2"/>
          <w:w w:val="110"/>
          <w:sz w:val="14"/>
        </w:rPr>
        <w:t>zn</w:t>
      </w:r>
      <w:r>
        <w:rPr>
          <w:rFonts w:ascii="Arial" w:hAnsi="Arial"/>
          <w:color w:val="231F20"/>
          <w:spacing w:val="-3"/>
          <w:w w:val="110"/>
          <w:sz w:val="14"/>
        </w:rPr>
        <w:t>á</w:t>
      </w:r>
      <w:r>
        <w:rPr>
          <w:rFonts w:ascii="Arial" w:hAnsi="Arial"/>
          <w:color w:val="231F20"/>
          <w:spacing w:val="-2"/>
          <w:w w:val="110"/>
          <w:sz w:val="14"/>
        </w:rPr>
        <w:t>l</w:t>
      </w:r>
      <w:r>
        <w:rPr>
          <w:rFonts w:ascii="Arial" w:hAnsi="Arial"/>
          <w:color w:val="231F20"/>
          <w:spacing w:val="-3"/>
          <w:w w:val="110"/>
          <w:sz w:val="14"/>
        </w:rPr>
        <w:t>a</w:t>
      </w:r>
      <w:r>
        <w:rPr>
          <w:rFonts w:ascii="Arial" w:hAnsi="Arial"/>
          <w:color w:val="231F20"/>
          <w:spacing w:val="-2"/>
          <w:w w:val="110"/>
          <w:sz w:val="14"/>
        </w:rPr>
        <w:t>t</w:t>
      </w:r>
      <w:r>
        <w:rPr>
          <w:rFonts w:ascii="Arial" w:hAnsi="Arial"/>
          <w:color w:val="231F20"/>
          <w:spacing w:val="-3"/>
          <w:w w:val="110"/>
          <w:sz w:val="14"/>
        </w:rPr>
        <w:t>a</w:t>
      </w:r>
      <w:r>
        <w:rPr>
          <w:rFonts w:ascii="Arial" w:hAnsi="Arial"/>
          <w:color w:val="231F20"/>
          <w:spacing w:val="3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j</w:t>
      </w:r>
      <w:r>
        <w:rPr>
          <w:rFonts w:ascii="Arial" w:hAnsi="Arial"/>
          <w:color w:val="231F20"/>
          <w:spacing w:val="-3"/>
          <w:w w:val="110"/>
          <w:sz w:val="14"/>
        </w:rPr>
        <w:t>a</w:t>
      </w:r>
      <w:r>
        <w:rPr>
          <w:rFonts w:ascii="Arial" w:hAnsi="Arial"/>
          <w:color w:val="231F20"/>
          <w:spacing w:val="-2"/>
          <w:w w:val="110"/>
          <w:sz w:val="14"/>
        </w:rPr>
        <w:t>v</w:t>
      </w:r>
      <w:r>
        <w:rPr>
          <w:rFonts w:ascii="Arial" w:hAnsi="Arial"/>
          <w:color w:val="231F20"/>
          <w:spacing w:val="-3"/>
          <w:w w:val="110"/>
          <w:sz w:val="14"/>
        </w:rPr>
        <w:t>as</w:t>
      </w:r>
      <w:r>
        <w:rPr>
          <w:rFonts w:ascii="Arial" w:hAnsi="Arial"/>
          <w:color w:val="231F20"/>
          <w:spacing w:val="-2"/>
          <w:w w:val="110"/>
          <w:sz w:val="14"/>
        </w:rPr>
        <w:t>olt</w:t>
      </w:r>
      <w:r>
        <w:rPr>
          <w:rFonts w:ascii="Arial" w:hAnsi="Arial"/>
          <w:color w:val="231F20"/>
          <w:spacing w:val="-3"/>
          <w:w w:val="110"/>
          <w:sz w:val="14"/>
        </w:rPr>
        <w:t>.</w:t>
      </w:r>
      <w:r>
        <w:rPr>
          <w:rFonts w:ascii="Arial" w:hAnsi="Arial"/>
          <w:sz w:val="14"/>
        </w:rPr>
      </w:r>
    </w:p>
    <w:p>
      <w:pPr>
        <w:spacing w:before="57"/>
        <w:ind w:left="114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 w:hAnsi="Arial"/>
          <w:color w:val="231F20"/>
          <w:spacing w:val="-2"/>
          <w:w w:val="110"/>
          <w:sz w:val="14"/>
        </w:rPr>
        <w:t>Mé</w:t>
      </w:r>
      <w:r>
        <w:rPr>
          <w:rFonts w:ascii="Arial" w:hAnsi="Arial"/>
          <w:color w:val="231F20"/>
          <w:spacing w:val="-1"/>
          <w:w w:val="110"/>
          <w:sz w:val="14"/>
        </w:rPr>
        <w:t>r</w:t>
      </w:r>
      <w:r>
        <w:rPr>
          <w:rFonts w:ascii="Arial" w:hAnsi="Arial"/>
          <w:color w:val="231F20"/>
          <w:spacing w:val="-2"/>
          <w:w w:val="110"/>
          <w:sz w:val="14"/>
        </w:rPr>
        <w:t>e</w:t>
      </w:r>
      <w:r>
        <w:rPr>
          <w:rFonts w:ascii="Arial" w:hAnsi="Arial"/>
          <w:color w:val="231F20"/>
          <w:spacing w:val="-1"/>
          <w:w w:val="110"/>
          <w:sz w:val="14"/>
        </w:rPr>
        <w:t>t</w:t>
      </w:r>
      <w:r>
        <w:rPr>
          <w:rFonts w:ascii="Arial" w:hAnsi="Arial"/>
          <w:color w:val="231F20"/>
          <w:spacing w:val="-2"/>
          <w:w w:val="110"/>
          <w:sz w:val="14"/>
        </w:rPr>
        <w:t>:</w:t>
      </w:r>
      <w:r>
        <w:rPr>
          <w:rFonts w:ascii="Arial" w:hAnsi="Arial"/>
          <w:color w:val="231F20"/>
          <w:spacing w:val="-10"/>
          <w:w w:val="110"/>
          <w:sz w:val="14"/>
        </w:rPr>
        <w:t> </w:t>
      </w:r>
      <w:r>
        <w:rPr>
          <w:rFonts w:ascii="Arial" w:hAnsi="Arial"/>
          <w:color w:val="231F20"/>
          <w:spacing w:val="1"/>
          <w:w w:val="110"/>
          <w:sz w:val="14"/>
        </w:rPr>
        <w:t>3,5</w:t>
      </w:r>
      <w:r>
        <w:rPr>
          <w:rFonts w:ascii="Arial" w:hAnsi="Arial"/>
          <w:color w:val="231F20"/>
          <w:spacing w:val="-9"/>
          <w:w w:val="110"/>
          <w:sz w:val="14"/>
        </w:rPr>
        <w:t> </w:t>
      </w:r>
      <w:r>
        <w:rPr>
          <w:rFonts w:ascii="Arial" w:hAnsi="Arial"/>
          <w:color w:val="231F20"/>
          <w:w w:val="110"/>
          <w:sz w:val="14"/>
        </w:rPr>
        <w:t>x</w:t>
      </w:r>
      <w:r>
        <w:rPr>
          <w:rFonts w:ascii="Arial" w:hAnsi="Arial"/>
          <w:color w:val="231F20"/>
          <w:spacing w:val="-9"/>
          <w:w w:val="110"/>
          <w:sz w:val="14"/>
        </w:rPr>
        <w:t> </w:t>
      </w:r>
      <w:r>
        <w:rPr>
          <w:rFonts w:ascii="Arial" w:hAnsi="Arial"/>
          <w:color w:val="231F20"/>
          <w:w w:val="110"/>
          <w:sz w:val="14"/>
        </w:rPr>
        <w:t>23</w:t>
      </w:r>
      <w:r>
        <w:rPr>
          <w:rFonts w:ascii="Arial" w:hAnsi="Arial"/>
          <w:color w:val="231F20"/>
          <w:spacing w:val="-10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és</w:t>
      </w:r>
      <w:r>
        <w:rPr>
          <w:rFonts w:ascii="Arial" w:hAnsi="Arial"/>
          <w:color w:val="231F20"/>
          <w:spacing w:val="-9"/>
          <w:w w:val="110"/>
          <w:sz w:val="14"/>
        </w:rPr>
        <w:t> </w:t>
      </w:r>
      <w:r>
        <w:rPr>
          <w:rFonts w:ascii="Arial" w:hAnsi="Arial"/>
          <w:color w:val="231F20"/>
          <w:spacing w:val="1"/>
          <w:w w:val="110"/>
          <w:sz w:val="14"/>
        </w:rPr>
        <w:t>3,5</w:t>
      </w:r>
      <w:r>
        <w:rPr>
          <w:rFonts w:ascii="Arial" w:hAnsi="Arial"/>
          <w:color w:val="231F20"/>
          <w:spacing w:val="-9"/>
          <w:w w:val="110"/>
          <w:sz w:val="14"/>
        </w:rPr>
        <w:t> </w:t>
      </w:r>
      <w:r>
        <w:rPr>
          <w:rFonts w:ascii="Arial" w:hAnsi="Arial"/>
          <w:color w:val="231F20"/>
          <w:w w:val="110"/>
          <w:sz w:val="14"/>
        </w:rPr>
        <w:t>x</w:t>
      </w:r>
      <w:r>
        <w:rPr>
          <w:rFonts w:ascii="Arial" w:hAnsi="Arial"/>
          <w:color w:val="231F20"/>
          <w:spacing w:val="-10"/>
          <w:w w:val="110"/>
          <w:sz w:val="14"/>
        </w:rPr>
        <w:t> </w:t>
      </w:r>
      <w:r>
        <w:rPr>
          <w:rFonts w:ascii="Arial" w:hAnsi="Arial"/>
          <w:color w:val="231F20"/>
          <w:spacing w:val="-1"/>
          <w:w w:val="110"/>
          <w:sz w:val="14"/>
        </w:rPr>
        <w:t>35</w:t>
      </w:r>
      <w:r>
        <w:rPr>
          <w:rFonts w:ascii="Arial" w:hAnsi="Arial"/>
          <w:color w:val="231F20"/>
          <w:spacing w:val="-9"/>
          <w:w w:val="110"/>
          <w:sz w:val="14"/>
        </w:rPr>
        <w:t> </w:t>
      </w:r>
      <w:r>
        <w:rPr>
          <w:rFonts w:ascii="Arial" w:hAnsi="Arial"/>
          <w:color w:val="231F20"/>
          <w:spacing w:val="-1"/>
          <w:w w:val="110"/>
          <w:sz w:val="14"/>
        </w:rPr>
        <w:t>mm</w:t>
      </w:r>
      <w:r>
        <w:rPr>
          <w:rFonts w:ascii="Arial" w:hAnsi="Arial"/>
          <w:sz w:val="14"/>
        </w:rPr>
      </w:r>
    </w:p>
    <w:p>
      <w:pPr>
        <w:spacing w:after="0"/>
        <w:jc w:val="left"/>
        <w:rPr>
          <w:rFonts w:ascii="Arial" w:hAnsi="Arial" w:cs="Arial" w:eastAsia="Arial"/>
          <w:sz w:val="14"/>
          <w:szCs w:val="14"/>
        </w:rPr>
        <w:sectPr>
          <w:type w:val="continuous"/>
          <w:pgSz w:w="11910" w:h="16840"/>
          <w:pgMar w:top="1580" w:bottom="280" w:left="600" w:right="600"/>
          <w:cols w:num="3" w:equalWidth="0">
            <w:col w:w="2794" w:space="857"/>
            <w:col w:w="3178" w:space="473"/>
            <w:col w:w="3408"/>
          </w:cols>
        </w:sectPr>
      </w:pPr>
    </w:p>
    <w:p>
      <w:pPr>
        <w:spacing w:line="240" w:lineRule="auto" w:before="2"/>
        <w:rPr>
          <w:rFonts w:ascii="Arial" w:hAnsi="Arial" w:cs="Arial" w:eastAsia="Arial"/>
          <w:sz w:val="12"/>
          <w:szCs w:val="12"/>
        </w:rPr>
      </w:pPr>
    </w:p>
    <w:p>
      <w:pPr>
        <w:pStyle w:val="Heading8"/>
        <w:tabs>
          <w:tab w:pos="3765" w:val="left" w:leader="none"/>
          <w:tab w:pos="7416" w:val="left" w:leader="none"/>
        </w:tabs>
        <w:spacing w:line="200" w:lineRule="atLeast"/>
        <w:ind w:right="0"/>
        <w:jc w:val="left"/>
      </w:pPr>
      <w:r>
        <w:rPr/>
        <w:pict>
          <v:group style="width:158.75pt;height:72.25pt;mso-position-horizontal-relative:char;mso-position-vertical-relative:line" coordorigin="0,0" coordsize="3175,1445">
            <v:group style="position:absolute;left:0;top:0;width:3175;height:1248" coordorigin="0,0" coordsize="3175,1248">
              <v:shape style="position:absolute;left:0;top:0;width:3175;height:1248" coordorigin="0,0" coordsize="3175,1248" path="m170,0l104,13,50,50,14,103,0,169,0,1078,13,1143,50,1197,103,1234,169,1247,3005,1247,3071,1234,3125,1198,3161,1144,3175,1078,3175,169,3161,104,3125,50,3071,14,3005,0,170,0xe" filled="true" fillcolor="#c7dcf2" stroked="false">
                <v:path arrowok="t"/>
                <v:fill type="solid"/>
              </v:shape>
              <v:shape style="position:absolute;left:567;top:0;width:2041;height:1244" type="#_x0000_t75" stroked="false">
                <v:imagedata r:id="rId65" o:title=""/>
              </v:shape>
            </v:group>
            <v:group style="position:absolute;left:2438;top:1050;width:454;height:395" coordorigin="2438,1050" coordsize="454,395">
              <v:shape style="position:absolute;left:2438;top:1050;width:454;height:395" coordorigin="2438,1050" coordsize="454,395" path="m2825,1050l2510,1111,2457,1145,2438,1350,2438,1384,2441,1404,2450,1422,2465,1436,2483,1443,2504,1445,2819,1384,2872,1350,2891,1129,2891,1111,2846,1051,2825,1050xe" filled="true" fillcolor="#006cb7" stroked="false">
                <v:path arrowok="t"/>
                <v:fill type="solid"/>
              </v:shape>
              <v:shape style="position:absolute;left:2608;top:1151;width:110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Arial Narrow" w:hAnsi="Arial Narrow" w:cs="Arial Narrow" w:eastAsia="Arial Narrow"/>
                          <w:sz w:val="18"/>
                          <w:szCs w:val="18"/>
                        </w:rPr>
                      </w:pPr>
                      <w:r>
                        <w:rPr>
                          <w:rFonts w:ascii="Arial Narrow"/>
                          <w:color w:val="FFFFFF"/>
                          <w:w w:val="130"/>
                          <w:sz w:val="18"/>
                        </w:rPr>
                        <w:t>7</w:t>
                      </w:r>
                      <w:r>
                        <w:rPr>
                          <w:rFonts w:ascii="Arial Narrow"/>
                          <w:sz w:val="18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/>
      </w:r>
      <w:r>
        <w:rPr/>
        <w:tab/>
      </w:r>
      <w:r>
        <w:rPr/>
        <w:pict>
          <v:group style="width:158.75pt;height:72.25pt;mso-position-horizontal-relative:char;mso-position-vertical-relative:line" coordorigin="0,0" coordsize="3175,1445">
            <v:group style="position:absolute;left:0;top:0;width:3175;height:1248" coordorigin="0,0" coordsize="3175,1248">
              <v:shape style="position:absolute;left:0;top:0;width:3175;height:1248" coordorigin="0,0" coordsize="3175,1248" path="m170,0l104,13,50,50,14,103,0,169,0,1078,13,1143,50,1197,103,1234,169,1247,3005,1247,3071,1234,3125,1198,3161,1144,3175,1078,3175,169,3161,104,3125,50,3071,14,3005,0,170,0xe" filled="true" fillcolor="#c7dcf2" stroked="false">
                <v:path arrowok="t"/>
                <v:fill type="solid"/>
              </v:shape>
              <v:shape style="position:absolute;left:586;top:82;width:2002;height:1082" type="#_x0000_t75" stroked="false">
                <v:imagedata r:id="rId66" o:title=""/>
              </v:shape>
            </v:group>
            <v:group style="position:absolute;left:2438;top:1050;width:454;height:395" coordorigin="2438,1050" coordsize="454,395">
              <v:shape style="position:absolute;left:2438;top:1050;width:454;height:395" coordorigin="2438,1050" coordsize="454,395" path="m2825,1050l2510,1111,2457,1145,2438,1350,2438,1384,2441,1404,2450,1422,2465,1436,2483,1443,2504,1445,2819,1384,2872,1350,2891,1129,2891,1111,2846,1051,2825,1050xe" filled="true" fillcolor="#006cb7" stroked="false">
                <v:path arrowok="t"/>
                <v:fill type="solid"/>
              </v:shape>
              <v:shape style="position:absolute;left:2606;top:1151;width:114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Arial Narrow" w:hAnsi="Arial Narrow" w:cs="Arial Narrow" w:eastAsia="Arial Narrow"/>
                          <w:sz w:val="18"/>
                          <w:szCs w:val="18"/>
                        </w:rPr>
                      </w:pPr>
                      <w:r>
                        <w:rPr>
                          <w:rFonts w:ascii="Arial Narrow"/>
                          <w:color w:val="FFFFFF"/>
                          <w:w w:val="135"/>
                          <w:sz w:val="18"/>
                        </w:rPr>
                        <w:t>8</w:t>
                      </w:r>
                      <w:r>
                        <w:rPr>
                          <w:rFonts w:ascii="Arial Narrow"/>
                          <w:sz w:val="18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/>
      </w:r>
      <w:r>
        <w:rPr/>
        <w:tab/>
      </w:r>
      <w:r>
        <w:rPr/>
        <w:pict>
          <v:group style="width:158.75pt;height:72.25pt;mso-position-horizontal-relative:char;mso-position-vertical-relative:line" coordorigin="0,0" coordsize="3175,1445">
            <v:group style="position:absolute;left:0;top:0;width:3175;height:1248" coordorigin="0,0" coordsize="3175,1248">
              <v:shape style="position:absolute;left:0;top:0;width:3175;height:1248" coordorigin="0,0" coordsize="3175,1248" path="m170,0l104,13,50,50,14,103,0,169,0,1078,13,1143,50,1197,103,1234,169,1247,3005,1247,3071,1234,3125,1198,3161,1144,3175,1078,3175,169,3161,104,3125,50,3071,14,3005,0,170,0xe" filled="true" fillcolor="#c7dcf2" stroked="false">
                <v:path arrowok="t"/>
                <v:fill type="solid"/>
              </v:shape>
              <v:shape style="position:absolute;left:425;top:0;width:2324;height:1247" type="#_x0000_t75" stroked="false">
                <v:imagedata r:id="rId67" o:title=""/>
              </v:shape>
            </v:group>
            <v:group style="position:absolute;left:2438;top:1050;width:454;height:395" coordorigin="2438,1050" coordsize="454,395">
              <v:shape style="position:absolute;left:2438;top:1050;width:454;height:395" coordorigin="2438,1050" coordsize="454,395" path="m2825,1050l2510,1111,2457,1145,2438,1350,2438,1384,2441,1404,2450,1422,2465,1436,2483,1443,2504,1445,2819,1384,2872,1350,2891,1129,2891,1111,2846,1051,2825,1050xe" filled="true" fillcolor="#006cb7" stroked="false">
                <v:path arrowok="t"/>
                <v:fill type="solid"/>
              </v:shape>
              <v:shape style="position:absolute;left:2603;top:1151;width:119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Arial Narrow" w:hAnsi="Arial Narrow" w:cs="Arial Narrow" w:eastAsia="Arial Narrow"/>
                          <w:sz w:val="18"/>
                          <w:szCs w:val="18"/>
                        </w:rPr>
                      </w:pPr>
                      <w:r>
                        <w:rPr>
                          <w:rFonts w:ascii="Arial Narrow"/>
                          <w:color w:val="FFFFFF"/>
                          <w:w w:val="140"/>
                          <w:sz w:val="18"/>
                        </w:rPr>
                        <w:t>9</w:t>
                      </w:r>
                      <w:r>
                        <w:rPr>
                          <w:rFonts w:ascii="Arial Narrow"/>
                          <w:sz w:val="18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/>
      </w:r>
    </w:p>
    <w:p>
      <w:pPr>
        <w:spacing w:line="240" w:lineRule="auto" w:before="3"/>
        <w:rPr>
          <w:rFonts w:ascii="Arial" w:hAnsi="Arial" w:cs="Arial" w:eastAsia="Arial"/>
          <w:sz w:val="21"/>
          <w:szCs w:val="21"/>
        </w:rPr>
      </w:pPr>
    </w:p>
    <w:p>
      <w:pPr>
        <w:spacing w:after="0" w:line="240" w:lineRule="auto"/>
        <w:rPr>
          <w:rFonts w:ascii="Arial" w:hAnsi="Arial" w:cs="Arial" w:eastAsia="Arial"/>
          <w:sz w:val="21"/>
          <w:szCs w:val="21"/>
        </w:rPr>
        <w:sectPr>
          <w:type w:val="continuous"/>
          <w:pgSz w:w="11910" w:h="16840"/>
          <w:pgMar w:top="1580" w:bottom="280" w:left="600" w:right="600"/>
        </w:sectPr>
      </w:pPr>
    </w:p>
    <w:p>
      <w:pPr>
        <w:spacing w:line="247" w:lineRule="auto" w:before="85"/>
        <w:ind w:left="114" w:right="0" w:firstLine="0"/>
        <w:jc w:val="left"/>
        <w:rPr>
          <w:rFonts w:ascii="Trebuchet MS" w:hAnsi="Trebuchet MS" w:cs="Trebuchet MS" w:eastAsia="Trebuchet MS"/>
          <w:sz w:val="16"/>
          <w:szCs w:val="16"/>
        </w:rPr>
      </w:pPr>
      <w:r>
        <w:rPr>
          <w:rFonts w:ascii="Trebuchet MS" w:hAnsi="Trebuchet MS"/>
          <w:b/>
          <w:color w:val="006CB7"/>
          <w:spacing w:val="-5"/>
          <w:w w:val="115"/>
          <w:sz w:val="16"/>
        </w:rPr>
        <w:t>H</w:t>
      </w:r>
      <w:r>
        <w:rPr>
          <w:rFonts w:ascii="Trebuchet MS" w:hAnsi="Trebuchet MS"/>
          <w:b/>
          <w:color w:val="006CB7"/>
          <w:spacing w:val="-4"/>
          <w:w w:val="115"/>
          <w:sz w:val="16"/>
        </w:rPr>
        <w:t>ÉZAGOLÓANYAG</w:t>
      </w:r>
      <w:r>
        <w:rPr>
          <w:rFonts w:ascii="Trebuchet MS" w:hAnsi="Trebuchet MS"/>
          <w:b/>
          <w:color w:val="006CB7"/>
          <w:spacing w:val="-6"/>
          <w:w w:val="115"/>
          <w:sz w:val="16"/>
        </w:rPr>
        <w:t>:</w:t>
      </w:r>
      <w:r>
        <w:rPr>
          <w:rFonts w:ascii="Trebuchet MS" w:hAnsi="Trebuchet MS"/>
          <w:b/>
          <w:color w:val="006CB7"/>
          <w:spacing w:val="-1"/>
          <w:w w:val="115"/>
          <w:sz w:val="16"/>
        </w:rPr>
        <w:t> </w:t>
      </w:r>
      <w:r>
        <w:rPr>
          <w:rFonts w:ascii="Trebuchet MS" w:hAnsi="Trebuchet MS"/>
          <w:b/>
          <w:color w:val="006CB7"/>
          <w:spacing w:val="-4"/>
          <w:w w:val="115"/>
          <w:sz w:val="16"/>
        </w:rPr>
        <w:t>VARIO</w:t>
      </w:r>
      <w:r>
        <w:rPr>
          <w:rFonts w:ascii="Trebuchet MS" w:hAnsi="Trebuchet MS"/>
          <w:b/>
          <w:color w:val="006CB7"/>
          <w:spacing w:val="-6"/>
          <w:w w:val="115"/>
          <w:sz w:val="16"/>
        </w:rPr>
        <w:t>,</w:t>
      </w:r>
      <w:r>
        <w:rPr>
          <w:rFonts w:ascii="Trebuchet MS" w:hAnsi="Trebuchet MS"/>
          <w:b/>
          <w:color w:val="006CB7"/>
          <w:spacing w:val="-1"/>
          <w:w w:val="115"/>
          <w:sz w:val="16"/>
        </w:rPr>
        <w:t> </w:t>
      </w:r>
      <w:r>
        <w:rPr>
          <w:rFonts w:ascii="Trebuchet MS" w:hAnsi="Trebuchet MS"/>
          <w:b/>
          <w:color w:val="006CB7"/>
          <w:spacing w:val="-2"/>
          <w:w w:val="115"/>
          <w:sz w:val="16"/>
        </w:rPr>
        <w:t>C</w:t>
      </w:r>
      <w:r>
        <w:rPr>
          <w:rFonts w:ascii="Trebuchet MS" w:hAnsi="Trebuchet MS"/>
          <w:b/>
          <w:color w:val="006CB7"/>
          <w:spacing w:val="-3"/>
          <w:w w:val="115"/>
          <w:sz w:val="16"/>
        </w:rPr>
        <w:t>L</w:t>
      </w:r>
      <w:r>
        <w:rPr>
          <w:rFonts w:ascii="Trebuchet MS" w:hAnsi="Trebuchet MS"/>
          <w:b/>
          <w:color w:val="006CB7"/>
          <w:spacing w:val="-2"/>
          <w:w w:val="115"/>
          <w:sz w:val="16"/>
        </w:rPr>
        <w:t>IMA</w:t>
      </w:r>
      <w:r>
        <w:rPr>
          <w:rFonts w:ascii="Trebuchet MS" w:hAnsi="Trebuchet MS"/>
          <w:b/>
          <w:color w:val="006CB7"/>
          <w:spacing w:val="-1"/>
          <w:w w:val="115"/>
          <w:sz w:val="16"/>
        </w:rPr>
        <w:t> </w:t>
      </w:r>
      <w:r>
        <w:rPr>
          <w:rFonts w:ascii="Trebuchet MS" w:hAnsi="Trebuchet MS"/>
          <w:b/>
          <w:color w:val="006CB7"/>
          <w:spacing w:val="-3"/>
          <w:w w:val="115"/>
          <w:sz w:val="16"/>
        </w:rPr>
        <w:t>T</w:t>
      </w:r>
      <w:r>
        <w:rPr>
          <w:rFonts w:ascii="Trebuchet MS" w:hAnsi="Trebuchet MS"/>
          <w:b/>
          <w:color w:val="006CB7"/>
          <w:spacing w:val="-2"/>
          <w:w w:val="115"/>
          <w:sz w:val="16"/>
        </w:rPr>
        <w:t>OP</w:t>
      </w:r>
      <w:r>
        <w:rPr>
          <w:rFonts w:ascii="Trebuchet MS" w:hAnsi="Trebuchet MS"/>
          <w:b/>
          <w:color w:val="006CB7"/>
          <w:spacing w:val="34"/>
          <w:w w:val="117"/>
          <w:sz w:val="16"/>
        </w:rPr>
        <w:t> </w:t>
      </w:r>
      <w:r>
        <w:rPr>
          <w:rFonts w:ascii="Trebuchet MS" w:hAnsi="Trebuchet MS"/>
          <w:b/>
          <w:color w:val="006CB7"/>
          <w:w w:val="115"/>
          <w:sz w:val="16"/>
        </w:rPr>
        <w:t>ÉS</w:t>
      </w:r>
      <w:r>
        <w:rPr>
          <w:rFonts w:ascii="Trebuchet MS" w:hAnsi="Trebuchet MS"/>
          <w:b/>
          <w:color w:val="006CB7"/>
          <w:spacing w:val="5"/>
          <w:w w:val="115"/>
          <w:sz w:val="16"/>
        </w:rPr>
        <w:t> </w:t>
      </w:r>
      <w:r>
        <w:rPr>
          <w:rFonts w:ascii="Trebuchet MS" w:hAnsi="Trebuchet MS"/>
          <w:b/>
          <w:color w:val="006CB7"/>
          <w:spacing w:val="-1"/>
          <w:w w:val="115"/>
          <w:sz w:val="16"/>
        </w:rPr>
        <w:t>C</w:t>
      </w:r>
      <w:r>
        <w:rPr>
          <w:rFonts w:ascii="Trebuchet MS" w:hAnsi="Trebuchet MS"/>
          <w:b/>
          <w:color w:val="006CB7"/>
          <w:spacing w:val="-2"/>
          <w:w w:val="115"/>
          <w:sz w:val="16"/>
        </w:rPr>
        <w:t>L</w:t>
      </w:r>
      <w:r>
        <w:rPr>
          <w:rFonts w:ascii="Trebuchet MS" w:hAnsi="Trebuchet MS"/>
          <w:b/>
          <w:color w:val="006CB7"/>
          <w:spacing w:val="-1"/>
          <w:w w:val="115"/>
          <w:sz w:val="16"/>
        </w:rPr>
        <w:t>IMA</w:t>
      </w:r>
      <w:r>
        <w:rPr>
          <w:rFonts w:ascii="Trebuchet MS" w:hAnsi="Trebuchet MS"/>
          <w:b/>
          <w:color w:val="006CB7"/>
          <w:spacing w:val="-2"/>
          <w:w w:val="115"/>
          <w:sz w:val="16"/>
        </w:rPr>
        <w:t>F</w:t>
      </w:r>
      <w:r>
        <w:rPr>
          <w:rFonts w:ascii="Trebuchet MS" w:hAnsi="Trebuchet MS"/>
          <w:b/>
          <w:color w:val="006CB7"/>
          <w:spacing w:val="-1"/>
          <w:w w:val="115"/>
          <w:sz w:val="16"/>
        </w:rPr>
        <w:t>I</w:t>
      </w:r>
      <w:r>
        <w:rPr>
          <w:rFonts w:ascii="Trebuchet MS" w:hAnsi="Trebuchet MS"/>
          <w:b/>
          <w:color w:val="006CB7"/>
          <w:spacing w:val="-2"/>
          <w:w w:val="115"/>
          <w:sz w:val="16"/>
        </w:rPr>
        <w:t>T</w:t>
      </w:r>
      <w:r>
        <w:rPr>
          <w:rFonts w:ascii="Trebuchet MS" w:hAnsi="Trebuchet MS"/>
          <w:b/>
          <w:color w:val="006CB7"/>
          <w:spacing w:val="6"/>
          <w:w w:val="115"/>
          <w:sz w:val="16"/>
        </w:rPr>
        <w:t> </w:t>
      </w:r>
      <w:r>
        <w:rPr>
          <w:rFonts w:ascii="Trebuchet MS" w:hAnsi="Trebuchet MS"/>
          <w:b/>
          <w:color w:val="006CB7"/>
          <w:spacing w:val="-1"/>
          <w:w w:val="115"/>
          <w:sz w:val="16"/>
        </w:rPr>
        <w:t>ÉPÍTŐ</w:t>
      </w:r>
      <w:r>
        <w:rPr>
          <w:rFonts w:ascii="Trebuchet MS" w:hAnsi="Trebuchet MS"/>
          <w:b/>
          <w:color w:val="006CB7"/>
          <w:spacing w:val="-2"/>
          <w:w w:val="115"/>
          <w:sz w:val="16"/>
        </w:rPr>
        <w:t>L</w:t>
      </w:r>
      <w:r>
        <w:rPr>
          <w:rFonts w:ascii="Trebuchet MS" w:hAnsi="Trebuchet MS"/>
          <w:b/>
          <w:color w:val="006CB7"/>
          <w:spacing w:val="-1"/>
          <w:w w:val="115"/>
          <w:sz w:val="16"/>
        </w:rPr>
        <w:t>EMEZEK</w:t>
      </w:r>
      <w:r>
        <w:rPr>
          <w:rFonts w:ascii="Trebuchet MS" w:hAnsi="Trebuchet MS"/>
          <w:b/>
          <w:color w:val="006CB7"/>
          <w:spacing w:val="-2"/>
          <w:w w:val="115"/>
          <w:sz w:val="16"/>
        </w:rPr>
        <w:t>H</w:t>
      </w:r>
      <w:r>
        <w:rPr>
          <w:rFonts w:ascii="Trebuchet MS" w:hAnsi="Trebuchet MS"/>
          <w:b/>
          <w:color w:val="006CB7"/>
          <w:spacing w:val="-1"/>
          <w:w w:val="115"/>
          <w:sz w:val="16"/>
        </w:rPr>
        <w:t>EZ</w:t>
      </w:r>
      <w:r>
        <w:rPr>
          <w:rFonts w:ascii="Trebuchet MS" w:hAnsi="Trebuchet MS"/>
          <w:sz w:val="16"/>
        </w:rPr>
      </w:r>
    </w:p>
    <w:p>
      <w:pPr>
        <w:spacing w:line="250" w:lineRule="auto" w:before="51"/>
        <w:ind w:left="114" w:right="390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 w:hAnsi="Arial"/>
          <w:color w:val="231F20"/>
          <w:spacing w:val="-2"/>
          <w:w w:val="110"/>
          <w:sz w:val="14"/>
        </w:rPr>
        <w:t>Fe</w:t>
      </w:r>
      <w:r>
        <w:rPr>
          <w:rFonts w:ascii="Arial" w:hAnsi="Arial"/>
          <w:color w:val="231F20"/>
          <w:spacing w:val="-1"/>
          <w:w w:val="110"/>
          <w:sz w:val="14"/>
        </w:rPr>
        <w:t>h</w:t>
      </w:r>
      <w:r>
        <w:rPr>
          <w:rFonts w:ascii="Arial" w:hAnsi="Arial"/>
          <w:color w:val="231F20"/>
          <w:spacing w:val="-2"/>
          <w:w w:val="110"/>
          <w:sz w:val="14"/>
        </w:rPr>
        <w:t>é</w:t>
      </w:r>
      <w:r>
        <w:rPr>
          <w:rFonts w:ascii="Arial" w:hAnsi="Arial"/>
          <w:color w:val="231F20"/>
          <w:spacing w:val="-1"/>
          <w:w w:val="110"/>
          <w:sz w:val="14"/>
        </w:rPr>
        <w:t>r</w:t>
      </w:r>
      <w:r>
        <w:rPr>
          <w:rFonts w:ascii="Arial" w:hAnsi="Arial"/>
          <w:color w:val="231F20"/>
          <w:spacing w:val="-11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s</w:t>
      </w:r>
      <w:r>
        <w:rPr>
          <w:rFonts w:ascii="Arial" w:hAnsi="Arial"/>
          <w:color w:val="231F20"/>
          <w:spacing w:val="-1"/>
          <w:w w:val="110"/>
          <w:sz w:val="14"/>
        </w:rPr>
        <w:t>z</w:t>
      </w:r>
      <w:r>
        <w:rPr>
          <w:rFonts w:ascii="Arial" w:hAnsi="Arial"/>
          <w:color w:val="231F20"/>
          <w:spacing w:val="-2"/>
          <w:w w:val="110"/>
          <w:sz w:val="14"/>
        </w:rPr>
        <w:t>í</w:t>
      </w:r>
      <w:r>
        <w:rPr>
          <w:rFonts w:ascii="Arial" w:hAnsi="Arial"/>
          <w:color w:val="231F20"/>
          <w:spacing w:val="-1"/>
          <w:w w:val="110"/>
          <w:sz w:val="14"/>
        </w:rPr>
        <w:t>nű</w:t>
      </w:r>
      <w:r>
        <w:rPr>
          <w:rFonts w:ascii="Arial" w:hAnsi="Arial"/>
          <w:color w:val="231F20"/>
          <w:spacing w:val="-2"/>
          <w:w w:val="110"/>
          <w:sz w:val="14"/>
        </w:rPr>
        <w:t>,</w:t>
      </w:r>
      <w:r>
        <w:rPr>
          <w:rFonts w:ascii="Arial" w:hAnsi="Arial"/>
          <w:color w:val="231F20"/>
          <w:spacing w:val="-11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fino</w:t>
      </w:r>
      <w:r>
        <w:rPr>
          <w:rFonts w:ascii="Arial" w:hAnsi="Arial"/>
          <w:color w:val="231F20"/>
          <w:spacing w:val="-3"/>
          <w:w w:val="110"/>
          <w:sz w:val="14"/>
        </w:rPr>
        <w:t>ms</w:t>
      </w:r>
      <w:r>
        <w:rPr>
          <w:rFonts w:ascii="Arial" w:hAnsi="Arial"/>
          <w:color w:val="231F20"/>
          <w:spacing w:val="-2"/>
          <w:w w:val="110"/>
          <w:sz w:val="14"/>
        </w:rPr>
        <w:t>z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mc</w:t>
      </w:r>
      <w:r>
        <w:rPr>
          <w:rFonts w:ascii="Arial" w:hAnsi="Arial"/>
          <w:color w:val="231F20"/>
          <w:spacing w:val="-3"/>
          <w:w w:val="110"/>
          <w:sz w:val="14"/>
        </w:rPr>
        <w:t>sés</w:t>
      </w:r>
      <w:r>
        <w:rPr>
          <w:rFonts w:ascii="Arial" w:hAnsi="Arial"/>
          <w:color w:val="231F20"/>
          <w:spacing w:val="-11"/>
          <w:w w:val="110"/>
          <w:sz w:val="14"/>
        </w:rPr>
        <w:t> </w:t>
      </w:r>
      <w:r>
        <w:rPr>
          <w:rFonts w:ascii="Arial" w:hAnsi="Arial"/>
          <w:color w:val="231F20"/>
          <w:spacing w:val="-1"/>
          <w:w w:val="110"/>
          <w:sz w:val="14"/>
        </w:rPr>
        <w:t>h</w:t>
      </w:r>
      <w:r>
        <w:rPr>
          <w:rFonts w:ascii="Arial" w:hAnsi="Arial"/>
          <w:color w:val="231F20"/>
          <w:spacing w:val="-2"/>
          <w:w w:val="110"/>
          <w:sz w:val="14"/>
        </w:rPr>
        <w:t>é</w:t>
      </w:r>
      <w:r>
        <w:rPr>
          <w:rFonts w:ascii="Arial" w:hAnsi="Arial"/>
          <w:color w:val="231F20"/>
          <w:spacing w:val="-1"/>
          <w:w w:val="110"/>
          <w:sz w:val="14"/>
        </w:rPr>
        <w:t>zagoló</w:t>
      </w:r>
      <w:r>
        <w:rPr>
          <w:rFonts w:ascii="Arial" w:hAnsi="Arial"/>
          <w:color w:val="231F20"/>
          <w:spacing w:val="-11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és</w:t>
      </w:r>
      <w:r>
        <w:rPr>
          <w:rFonts w:ascii="Arial" w:hAnsi="Arial"/>
          <w:color w:val="231F20"/>
          <w:spacing w:val="32"/>
          <w:w w:val="103"/>
          <w:sz w:val="14"/>
        </w:rPr>
        <w:t> </w:t>
      </w:r>
      <w:r>
        <w:rPr>
          <w:rFonts w:ascii="Arial" w:hAnsi="Arial"/>
          <w:color w:val="231F20"/>
          <w:spacing w:val="-2"/>
          <w:w w:val="115"/>
          <w:sz w:val="14"/>
        </w:rPr>
        <w:t>f</w:t>
      </w:r>
      <w:r>
        <w:rPr>
          <w:rFonts w:ascii="Arial" w:hAnsi="Arial"/>
          <w:color w:val="231F20"/>
          <w:spacing w:val="-3"/>
          <w:w w:val="115"/>
          <w:sz w:val="14"/>
        </w:rPr>
        <w:t>e</w:t>
      </w:r>
      <w:r>
        <w:rPr>
          <w:rFonts w:ascii="Arial" w:hAnsi="Arial"/>
          <w:color w:val="231F20"/>
          <w:spacing w:val="-2"/>
          <w:w w:val="115"/>
          <w:sz w:val="14"/>
        </w:rPr>
        <w:t>l</w:t>
      </w:r>
      <w:r>
        <w:rPr>
          <w:rFonts w:ascii="Arial" w:hAnsi="Arial"/>
          <w:color w:val="231F20"/>
          <w:spacing w:val="-3"/>
          <w:w w:val="115"/>
          <w:sz w:val="14"/>
        </w:rPr>
        <w:t>ü</w:t>
      </w:r>
      <w:r>
        <w:rPr>
          <w:rFonts w:ascii="Arial" w:hAnsi="Arial"/>
          <w:color w:val="231F20"/>
          <w:spacing w:val="-2"/>
          <w:w w:val="115"/>
          <w:sz w:val="14"/>
        </w:rPr>
        <w:t>l</w:t>
      </w:r>
      <w:r>
        <w:rPr>
          <w:rFonts w:ascii="Arial" w:hAnsi="Arial"/>
          <w:color w:val="231F20"/>
          <w:spacing w:val="-3"/>
          <w:w w:val="115"/>
          <w:sz w:val="14"/>
        </w:rPr>
        <w:t>e</w:t>
      </w:r>
      <w:r>
        <w:rPr>
          <w:rFonts w:ascii="Arial" w:hAnsi="Arial"/>
          <w:color w:val="231F20"/>
          <w:spacing w:val="-2"/>
          <w:w w:val="115"/>
          <w:sz w:val="14"/>
        </w:rPr>
        <w:t>ti</w:t>
      </w:r>
      <w:r>
        <w:rPr>
          <w:rFonts w:ascii="Arial" w:hAnsi="Arial"/>
          <w:color w:val="231F20"/>
          <w:spacing w:val="-18"/>
          <w:w w:val="115"/>
          <w:sz w:val="14"/>
        </w:rPr>
        <w:t> </w:t>
      </w:r>
      <w:r>
        <w:rPr>
          <w:rFonts w:ascii="Arial" w:hAnsi="Arial"/>
          <w:color w:val="231F20"/>
          <w:spacing w:val="-2"/>
          <w:w w:val="115"/>
          <w:sz w:val="14"/>
        </w:rPr>
        <w:t>gl</w:t>
      </w:r>
      <w:r>
        <w:rPr>
          <w:rFonts w:ascii="Arial" w:hAnsi="Arial"/>
          <w:color w:val="231F20"/>
          <w:spacing w:val="-3"/>
          <w:w w:val="115"/>
          <w:sz w:val="14"/>
        </w:rPr>
        <w:t>e</w:t>
      </w:r>
      <w:r>
        <w:rPr>
          <w:rFonts w:ascii="Arial" w:hAnsi="Arial"/>
          <w:color w:val="231F20"/>
          <w:spacing w:val="-2"/>
          <w:w w:val="115"/>
          <w:sz w:val="14"/>
        </w:rPr>
        <w:t>tt</w:t>
      </w:r>
      <w:r>
        <w:rPr>
          <w:rFonts w:ascii="Arial" w:hAnsi="Arial"/>
          <w:color w:val="231F20"/>
          <w:spacing w:val="-3"/>
          <w:w w:val="115"/>
          <w:sz w:val="14"/>
        </w:rPr>
        <w:t>e</w:t>
      </w:r>
      <w:r>
        <w:rPr>
          <w:rFonts w:ascii="Arial" w:hAnsi="Arial"/>
          <w:color w:val="231F20"/>
          <w:spacing w:val="-2"/>
          <w:w w:val="115"/>
          <w:sz w:val="14"/>
        </w:rPr>
        <w:t>lő</w:t>
      </w:r>
      <w:r>
        <w:rPr>
          <w:rFonts w:ascii="Arial" w:hAnsi="Arial"/>
          <w:color w:val="231F20"/>
          <w:spacing w:val="-18"/>
          <w:w w:val="115"/>
          <w:sz w:val="14"/>
        </w:rPr>
        <w:t> </w:t>
      </w:r>
      <w:r>
        <w:rPr>
          <w:rFonts w:ascii="Arial" w:hAnsi="Arial"/>
          <w:color w:val="231F20"/>
          <w:spacing w:val="-3"/>
          <w:w w:val="115"/>
          <w:sz w:val="14"/>
        </w:rPr>
        <w:t>an</w:t>
      </w:r>
      <w:r>
        <w:rPr>
          <w:rFonts w:ascii="Arial" w:hAnsi="Arial"/>
          <w:color w:val="231F20"/>
          <w:spacing w:val="-2"/>
          <w:w w:val="115"/>
          <w:sz w:val="14"/>
        </w:rPr>
        <w:t>y</w:t>
      </w:r>
      <w:r>
        <w:rPr>
          <w:rFonts w:ascii="Arial" w:hAnsi="Arial"/>
          <w:color w:val="231F20"/>
          <w:spacing w:val="-3"/>
          <w:w w:val="115"/>
          <w:sz w:val="14"/>
        </w:rPr>
        <w:t>a</w:t>
      </w:r>
      <w:r>
        <w:rPr>
          <w:rFonts w:ascii="Arial" w:hAnsi="Arial"/>
          <w:color w:val="231F20"/>
          <w:spacing w:val="-2"/>
          <w:w w:val="115"/>
          <w:sz w:val="14"/>
        </w:rPr>
        <w:t>g</w:t>
      </w:r>
      <w:r>
        <w:rPr>
          <w:rFonts w:ascii="Arial" w:hAnsi="Arial"/>
          <w:color w:val="231F20"/>
          <w:spacing w:val="-3"/>
          <w:w w:val="115"/>
          <w:sz w:val="14"/>
        </w:rPr>
        <w:t>,</w:t>
      </w:r>
      <w:r>
        <w:rPr>
          <w:rFonts w:ascii="Arial" w:hAnsi="Arial"/>
          <w:color w:val="231F20"/>
          <w:spacing w:val="-18"/>
          <w:w w:val="115"/>
          <w:sz w:val="14"/>
        </w:rPr>
        <w:t> </w:t>
      </w:r>
      <w:r>
        <w:rPr>
          <w:rFonts w:ascii="Arial" w:hAnsi="Arial"/>
          <w:color w:val="231F20"/>
          <w:spacing w:val="-3"/>
          <w:w w:val="115"/>
          <w:sz w:val="14"/>
        </w:rPr>
        <w:t>elsős</w:t>
      </w:r>
      <w:r>
        <w:rPr>
          <w:rFonts w:ascii="Arial" w:hAnsi="Arial"/>
          <w:color w:val="231F20"/>
          <w:spacing w:val="-2"/>
          <w:w w:val="115"/>
          <w:sz w:val="14"/>
        </w:rPr>
        <w:t>orb</w:t>
      </w:r>
      <w:r>
        <w:rPr>
          <w:rFonts w:ascii="Arial" w:hAnsi="Arial"/>
          <w:color w:val="231F20"/>
          <w:spacing w:val="-3"/>
          <w:w w:val="115"/>
          <w:sz w:val="14"/>
        </w:rPr>
        <w:t>an</w:t>
      </w:r>
      <w:r>
        <w:rPr>
          <w:rFonts w:ascii="Arial" w:hAnsi="Arial"/>
          <w:color w:val="231F20"/>
          <w:spacing w:val="-17"/>
          <w:w w:val="115"/>
          <w:sz w:val="14"/>
        </w:rPr>
        <w:t> </w:t>
      </w:r>
      <w:r>
        <w:rPr>
          <w:rFonts w:ascii="Arial" w:hAnsi="Arial"/>
          <w:color w:val="231F20"/>
          <w:spacing w:val="-2"/>
          <w:w w:val="115"/>
          <w:sz w:val="14"/>
        </w:rPr>
        <w:t>na</w:t>
      </w:r>
      <w:r>
        <w:rPr>
          <w:rFonts w:ascii="Arial" w:hAnsi="Arial"/>
          <w:color w:val="231F20"/>
          <w:spacing w:val="-1"/>
          <w:w w:val="115"/>
          <w:sz w:val="14"/>
        </w:rPr>
        <w:t>gy</w:t>
      </w:r>
      <w:r>
        <w:rPr>
          <w:rFonts w:ascii="Arial" w:hAnsi="Arial"/>
          <w:color w:val="231F20"/>
          <w:spacing w:val="49"/>
          <w:w w:val="118"/>
          <w:sz w:val="14"/>
        </w:rPr>
        <w:t> </w:t>
      </w:r>
      <w:r>
        <w:rPr>
          <w:rFonts w:ascii="Arial" w:hAnsi="Arial"/>
          <w:color w:val="231F20"/>
          <w:spacing w:val="-2"/>
          <w:w w:val="115"/>
          <w:sz w:val="14"/>
        </w:rPr>
        <w:t>ig</w:t>
      </w:r>
      <w:r>
        <w:rPr>
          <w:rFonts w:ascii="Arial" w:hAnsi="Arial"/>
          <w:color w:val="231F20"/>
          <w:spacing w:val="-3"/>
          <w:w w:val="115"/>
          <w:sz w:val="14"/>
        </w:rPr>
        <w:t>én</w:t>
      </w:r>
      <w:r>
        <w:rPr>
          <w:rFonts w:ascii="Arial" w:hAnsi="Arial"/>
          <w:color w:val="231F20"/>
          <w:spacing w:val="-2"/>
          <w:w w:val="115"/>
          <w:sz w:val="14"/>
        </w:rPr>
        <w:t>yb</w:t>
      </w:r>
      <w:r>
        <w:rPr>
          <w:rFonts w:ascii="Arial" w:hAnsi="Arial"/>
          <w:color w:val="231F20"/>
          <w:spacing w:val="-3"/>
          <w:w w:val="115"/>
          <w:sz w:val="14"/>
        </w:rPr>
        <w:t>e</w:t>
      </w:r>
      <w:r>
        <w:rPr>
          <w:rFonts w:ascii="Arial" w:hAnsi="Arial"/>
          <w:color w:val="231F20"/>
          <w:spacing w:val="-2"/>
          <w:w w:val="115"/>
          <w:sz w:val="14"/>
        </w:rPr>
        <w:t>v</w:t>
      </w:r>
      <w:r>
        <w:rPr>
          <w:rFonts w:ascii="Arial" w:hAnsi="Arial"/>
          <w:color w:val="231F20"/>
          <w:spacing w:val="-3"/>
          <w:w w:val="115"/>
          <w:sz w:val="14"/>
        </w:rPr>
        <w:t>é</w:t>
      </w:r>
      <w:r>
        <w:rPr>
          <w:rFonts w:ascii="Arial" w:hAnsi="Arial"/>
          <w:color w:val="231F20"/>
          <w:spacing w:val="-2"/>
          <w:w w:val="115"/>
          <w:sz w:val="14"/>
        </w:rPr>
        <w:t>tel</w:t>
      </w:r>
      <w:r>
        <w:rPr>
          <w:rFonts w:ascii="Arial" w:hAnsi="Arial"/>
          <w:color w:val="231F20"/>
          <w:spacing w:val="-3"/>
          <w:w w:val="115"/>
          <w:sz w:val="14"/>
        </w:rPr>
        <w:t>nek</w:t>
      </w:r>
      <w:r>
        <w:rPr>
          <w:rFonts w:ascii="Arial" w:hAnsi="Arial"/>
          <w:color w:val="231F20"/>
          <w:spacing w:val="-21"/>
          <w:w w:val="115"/>
          <w:sz w:val="14"/>
        </w:rPr>
        <w:t> </w:t>
      </w:r>
      <w:r>
        <w:rPr>
          <w:rFonts w:ascii="Arial" w:hAnsi="Arial"/>
          <w:color w:val="231F20"/>
          <w:spacing w:val="-3"/>
          <w:w w:val="115"/>
          <w:sz w:val="14"/>
        </w:rPr>
        <w:t>k</w:t>
      </w:r>
      <w:r>
        <w:rPr>
          <w:rFonts w:ascii="Arial" w:hAnsi="Arial"/>
          <w:color w:val="231F20"/>
          <w:spacing w:val="-2"/>
          <w:w w:val="115"/>
          <w:sz w:val="14"/>
        </w:rPr>
        <w:t>itett</w:t>
      </w:r>
      <w:r>
        <w:rPr>
          <w:rFonts w:ascii="Arial" w:hAnsi="Arial"/>
          <w:color w:val="231F20"/>
          <w:spacing w:val="-21"/>
          <w:w w:val="115"/>
          <w:sz w:val="14"/>
        </w:rPr>
        <w:t> </w:t>
      </w:r>
      <w:r>
        <w:rPr>
          <w:rFonts w:ascii="Arial" w:hAnsi="Arial"/>
          <w:color w:val="231F20"/>
          <w:spacing w:val="-4"/>
          <w:w w:val="115"/>
          <w:sz w:val="14"/>
        </w:rPr>
        <w:t>sze</w:t>
      </w:r>
      <w:r>
        <w:rPr>
          <w:rFonts w:ascii="Arial" w:hAnsi="Arial"/>
          <w:color w:val="231F20"/>
          <w:spacing w:val="-3"/>
          <w:w w:val="115"/>
          <w:sz w:val="14"/>
        </w:rPr>
        <w:t>r</w:t>
      </w:r>
      <w:r>
        <w:rPr>
          <w:rFonts w:ascii="Arial" w:hAnsi="Arial"/>
          <w:color w:val="231F20"/>
          <w:spacing w:val="-4"/>
          <w:w w:val="115"/>
          <w:sz w:val="14"/>
        </w:rPr>
        <w:t>keze</w:t>
      </w:r>
      <w:r>
        <w:rPr>
          <w:rFonts w:ascii="Arial" w:hAnsi="Arial"/>
          <w:color w:val="231F20"/>
          <w:spacing w:val="-3"/>
          <w:w w:val="115"/>
          <w:sz w:val="14"/>
        </w:rPr>
        <w:t>te</w:t>
      </w:r>
      <w:r>
        <w:rPr>
          <w:rFonts w:ascii="Arial" w:hAnsi="Arial"/>
          <w:color w:val="231F20"/>
          <w:spacing w:val="-4"/>
          <w:w w:val="115"/>
          <w:sz w:val="14"/>
        </w:rPr>
        <w:t>khez</w:t>
      </w:r>
      <w:r>
        <w:rPr>
          <w:rFonts w:ascii="Arial" w:hAnsi="Arial"/>
          <w:color w:val="231F20"/>
          <w:spacing w:val="35"/>
          <w:w w:val="111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és</w:t>
      </w:r>
      <w:r>
        <w:rPr>
          <w:rFonts w:ascii="Arial" w:hAnsi="Arial"/>
          <w:color w:val="231F20"/>
          <w:spacing w:val="4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tűzg</w:t>
      </w:r>
      <w:r>
        <w:rPr>
          <w:rFonts w:ascii="Arial" w:hAnsi="Arial"/>
          <w:color w:val="231F20"/>
          <w:spacing w:val="-3"/>
          <w:w w:val="110"/>
          <w:sz w:val="14"/>
        </w:rPr>
        <w:t>á</w:t>
      </w:r>
      <w:r>
        <w:rPr>
          <w:rFonts w:ascii="Arial" w:hAnsi="Arial"/>
          <w:color w:val="231F20"/>
          <w:spacing w:val="-2"/>
          <w:w w:val="110"/>
          <w:sz w:val="14"/>
        </w:rPr>
        <w:t>tló</w:t>
      </w:r>
      <w:r>
        <w:rPr>
          <w:rFonts w:ascii="Arial" w:hAnsi="Arial"/>
          <w:color w:val="231F20"/>
          <w:spacing w:val="5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r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nd</w:t>
      </w:r>
      <w:r>
        <w:rPr>
          <w:rFonts w:ascii="Arial" w:hAnsi="Arial"/>
          <w:color w:val="231F20"/>
          <w:spacing w:val="-3"/>
          <w:w w:val="110"/>
          <w:sz w:val="14"/>
        </w:rPr>
        <w:t>s</w:t>
      </w:r>
      <w:r>
        <w:rPr>
          <w:rFonts w:ascii="Arial" w:hAnsi="Arial"/>
          <w:color w:val="231F20"/>
          <w:spacing w:val="-2"/>
          <w:w w:val="110"/>
          <w:sz w:val="14"/>
        </w:rPr>
        <w:t>z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r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kh</w:t>
      </w:r>
      <w:r>
        <w:rPr>
          <w:rFonts w:ascii="Arial" w:hAnsi="Arial"/>
          <w:color w:val="231F20"/>
          <w:spacing w:val="-3"/>
          <w:w w:val="110"/>
          <w:sz w:val="14"/>
        </w:rPr>
        <w:t>ez.</w:t>
      </w:r>
      <w:r>
        <w:rPr>
          <w:rFonts w:ascii="Arial" w:hAnsi="Arial"/>
          <w:color w:val="231F20"/>
          <w:spacing w:val="5"/>
          <w:w w:val="110"/>
          <w:sz w:val="14"/>
        </w:rPr>
        <w:t> </w:t>
      </w:r>
      <w:r>
        <w:rPr>
          <w:rFonts w:ascii="Arial" w:hAnsi="Arial"/>
          <w:color w:val="231F20"/>
          <w:spacing w:val="-3"/>
          <w:w w:val="110"/>
          <w:sz w:val="14"/>
        </w:rPr>
        <w:t>Hé</w:t>
      </w:r>
      <w:r>
        <w:rPr>
          <w:rFonts w:ascii="Arial" w:hAnsi="Arial"/>
          <w:color w:val="231F20"/>
          <w:spacing w:val="-2"/>
          <w:w w:val="110"/>
          <w:sz w:val="14"/>
        </w:rPr>
        <w:t>zag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rő</w:t>
      </w:r>
      <w:r>
        <w:rPr>
          <w:rFonts w:ascii="Arial" w:hAnsi="Arial"/>
          <w:color w:val="231F20"/>
          <w:spacing w:val="-3"/>
          <w:w w:val="110"/>
          <w:sz w:val="14"/>
        </w:rPr>
        <w:t>sí</w:t>
      </w:r>
      <w:r>
        <w:rPr>
          <w:rFonts w:ascii="Arial" w:hAnsi="Arial"/>
          <w:color w:val="231F20"/>
          <w:spacing w:val="-2"/>
          <w:w w:val="110"/>
          <w:sz w:val="14"/>
        </w:rPr>
        <w:t>tő</w:t>
      </w:r>
      <w:r>
        <w:rPr>
          <w:rFonts w:ascii="Arial" w:hAnsi="Arial"/>
          <w:color w:val="231F20"/>
          <w:spacing w:val="37"/>
          <w:w w:val="116"/>
          <w:sz w:val="14"/>
        </w:rPr>
        <w:t> </w:t>
      </w:r>
      <w:r>
        <w:rPr>
          <w:rFonts w:ascii="Arial" w:hAnsi="Arial"/>
          <w:color w:val="231F20"/>
          <w:spacing w:val="-2"/>
          <w:w w:val="115"/>
          <w:sz w:val="14"/>
        </w:rPr>
        <w:t>sza</w:t>
      </w:r>
      <w:r>
        <w:rPr>
          <w:rFonts w:ascii="Arial" w:hAnsi="Arial"/>
          <w:color w:val="231F20"/>
          <w:spacing w:val="-1"/>
          <w:w w:val="115"/>
          <w:sz w:val="14"/>
        </w:rPr>
        <w:t>l</w:t>
      </w:r>
      <w:r>
        <w:rPr>
          <w:rFonts w:ascii="Arial" w:hAnsi="Arial"/>
          <w:color w:val="231F20"/>
          <w:spacing w:val="-2"/>
          <w:w w:val="115"/>
          <w:sz w:val="14"/>
        </w:rPr>
        <w:t>a</w:t>
      </w:r>
      <w:r>
        <w:rPr>
          <w:rFonts w:ascii="Arial" w:hAnsi="Arial"/>
          <w:color w:val="231F20"/>
          <w:spacing w:val="-1"/>
          <w:w w:val="115"/>
          <w:sz w:val="14"/>
        </w:rPr>
        <w:t>g</w:t>
      </w:r>
      <w:r>
        <w:rPr>
          <w:rFonts w:ascii="Arial" w:hAnsi="Arial"/>
          <w:color w:val="231F20"/>
          <w:spacing w:val="-2"/>
          <w:w w:val="115"/>
          <w:sz w:val="14"/>
        </w:rPr>
        <w:t>ga</w:t>
      </w:r>
      <w:r>
        <w:rPr>
          <w:rFonts w:ascii="Arial" w:hAnsi="Arial"/>
          <w:color w:val="231F20"/>
          <w:spacing w:val="-1"/>
          <w:w w:val="115"/>
          <w:sz w:val="14"/>
        </w:rPr>
        <w:t>l</w:t>
      </w:r>
      <w:r>
        <w:rPr>
          <w:rFonts w:ascii="Arial" w:hAnsi="Arial"/>
          <w:color w:val="231F20"/>
          <w:spacing w:val="-26"/>
          <w:w w:val="115"/>
          <w:sz w:val="14"/>
        </w:rPr>
        <w:t> </w:t>
      </w:r>
      <w:r>
        <w:rPr>
          <w:rFonts w:ascii="Arial" w:hAnsi="Arial"/>
          <w:color w:val="231F20"/>
          <w:spacing w:val="-2"/>
          <w:w w:val="115"/>
          <w:sz w:val="14"/>
        </w:rPr>
        <w:t>e</w:t>
      </w:r>
      <w:r>
        <w:rPr>
          <w:rFonts w:ascii="Arial" w:hAnsi="Arial"/>
          <w:color w:val="231F20"/>
          <w:spacing w:val="-1"/>
          <w:w w:val="115"/>
          <w:sz w:val="14"/>
        </w:rPr>
        <w:t>gy</w:t>
      </w:r>
      <w:r>
        <w:rPr>
          <w:rFonts w:ascii="Arial" w:hAnsi="Arial"/>
          <w:color w:val="231F20"/>
          <w:spacing w:val="-2"/>
          <w:w w:val="115"/>
          <w:sz w:val="14"/>
        </w:rPr>
        <w:t>ü</w:t>
      </w:r>
      <w:r>
        <w:rPr>
          <w:rFonts w:ascii="Arial" w:hAnsi="Arial"/>
          <w:color w:val="231F20"/>
          <w:spacing w:val="-1"/>
          <w:w w:val="115"/>
          <w:sz w:val="14"/>
        </w:rPr>
        <w:t>tt</w:t>
      </w:r>
      <w:r>
        <w:rPr>
          <w:rFonts w:ascii="Arial" w:hAnsi="Arial"/>
          <w:color w:val="231F20"/>
          <w:spacing w:val="-25"/>
          <w:w w:val="115"/>
          <w:sz w:val="14"/>
        </w:rPr>
        <w:t> </w:t>
      </w:r>
      <w:r>
        <w:rPr>
          <w:rFonts w:ascii="Arial" w:hAnsi="Arial"/>
          <w:color w:val="231F20"/>
          <w:spacing w:val="-3"/>
          <w:w w:val="115"/>
          <w:sz w:val="14"/>
        </w:rPr>
        <w:t>ke</w:t>
      </w:r>
      <w:r>
        <w:rPr>
          <w:rFonts w:ascii="Arial" w:hAnsi="Arial"/>
          <w:color w:val="231F20"/>
          <w:spacing w:val="-2"/>
          <w:w w:val="115"/>
          <w:sz w:val="14"/>
        </w:rPr>
        <w:t>ll</w:t>
      </w:r>
      <w:r>
        <w:rPr>
          <w:rFonts w:ascii="Arial" w:hAnsi="Arial"/>
          <w:color w:val="231F20"/>
          <w:spacing w:val="-26"/>
          <w:w w:val="115"/>
          <w:sz w:val="14"/>
        </w:rPr>
        <w:t> </w:t>
      </w:r>
      <w:r>
        <w:rPr>
          <w:rFonts w:ascii="Arial" w:hAnsi="Arial"/>
          <w:color w:val="231F20"/>
          <w:spacing w:val="-3"/>
          <w:w w:val="115"/>
          <w:sz w:val="14"/>
        </w:rPr>
        <w:t>a</w:t>
      </w:r>
      <w:r>
        <w:rPr>
          <w:rFonts w:ascii="Arial" w:hAnsi="Arial"/>
          <w:color w:val="231F20"/>
          <w:spacing w:val="-2"/>
          <w:w w:val="115"/>
          <w:sz w:val="14"/>
        </w:rPr>
        <w:t>l</w:t>
      </w:r>
      <w:r>
        <w:rPr>
          <w:rFonts w:ascii="Arial" w:hAnsi="Arial"/>
          <w:color w:val="231F20"/>
          <w:spacing w:val="-3"/>
          <w:w w:val="115"/>
          <w:sz w:val="14"/>
        </w:rPr>
        <w:t>ka</w:t>
      </w:r>
      <w:r>
        <w:rPr>
          <w:rFonts w:ascii="Arial" w:hAnsi="Arial"/>
          <w:color w:val="231F20"/>
          <w:spacing w:val="-2"/>
          <w:w w:val="115"/>
          <w:sz w:val="14"/>
        </w:rPr>
        <w:t>lm</w:t>
      </w:r>
      <w:r>
        <w:rPr>
          <w:rFonts w:ascii="Arial" w:hAnsi="Arial"/>
          <w:color w:val="231F20"/>
          <w:spacing w:val="-3"/>
          <w:w w:val="115"/>
          <w:sz w:val="14"/>
        </w:rPr>
        <w:t>azn</w:t>
      </w:r>
      <w:r>
        <w:rPr>
          <w:rFonts w:ascii="Arial" w:hAnsi="Arial"/>
          <w:color w:val="231F20"/>
          <w:spacing w:val="-2"/>
          <w:w w:val="115"/>
          <w:sz w:val="14"/>
        </w:rPr>
        <w:t>i</w:t>
      </w:r>
      <w:r>
        <w:rPr>
          <w:rFonts w:ascii="Arial" w:hAnsi="Arial"/>
          <w:color w:val="231F20"/>
          <w:spacing w:val="-3"/>
          <w:w w:val="115"/>
          <w:sz w:val="14"/>
        </w:rPr>
        <w:t>.</w:t>
      </w:r>
      <w:r>
        <w:rPr>
          <w:rFonts w:ascii="Arial" w:hAnsi="Arial"/>
          <w:sz w:val="14"/>
        </w:rPr>
      </w:r>
    </w:p>
    <w:p>
      <w:pPr>
        <w:spacing w:line="250" w:lineRule="auto" w:before="0"/>
        <w:ind w:left="114" w:right="390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 w:hAnsi="Arial"/>
          <w:color w:val="231F20"/>
          <w:spacing w:val="-3"/>
          <w:w w:val="115"/>
          <w:sz w:val="14"/>
        </w:rPr>
        <w:t>Felü</w:t>
      </w:r>
      <w:r>
        <w:rPr>
          <w:rFonts w:ascii="Arial" w:hAnsi="Arial"/>
          <w:color w:val="231F20"/>
          <w:spacing w:val="-2"/>
          <w:w w:val="115"/>
          <w:sz w:val="14"/>
        </w:rPr>
        <w:t>l</w:t>
      </w:r>
      <w:r>
        <w:rPr>
          <w:rFonts w:ascii="Arial" w:hAnsi="Arial"/>
          <w:color w:val="231F20"/>
          <w:spacing w:val="-3"/>
          <w:w w:val="115"/>
          <w:sz w:val="14"/>
        </w:rPr>
        <w:t>e</w:t>
      </w:r>
      <w:r>
        <w:rPr>
          <w:rFonts w:ascii="Arial" w:hAnsi="Arial"/>
          <w:color w:val="231F20"/>
          <w:spacing w:val="-2"/>
          <w:w w:val="115"/>
          <w:sz w:val="14"/>
        </w:rPr>
        <w:t>t</w:t>
      </w:r>
      <w:r>
        <w:rPr>
          <w:rFonts w:ascii="Arial" w:hAnsi="Arial"/>
          <w:color w:val="231F20"/>
          <w:spacing w:val="-3"/>
          <w:w w:val="115"/>
          <w:sz w:val="14"/>
        </w:rPr>
        <w:t>s</w:t>
      </w:r>
      <w:r>
        <w:rPr>
          <w:rFonts w:ascii="Arial" w:hAnsi="Arial"/>
          <w:color w:val="231F20"/>
          <w:spacing w:val="-2"/>
          <w:w w:val="115"/>
          <w:sz w:val="14"/>
        </w:rPr>
        <w:t>i</w:t>
      </w:r>
      <w:r>
        <w:rPr>
          <w:rFonts w:ascii="Arial" w:hAnsi="Arial"/>
          <w:color w:val="231F20"/>
          <w:spacing w:val="-3"/>
          <w:w w:val="115"/>
          <w:sz w:val="14"/>
        </w:rPr>
        <w:t>mí</w:t>
      </w:r>
      <w:r>
        <w:rPr>
          <w:rFonts w:ascii="Arial" w:hAnsi="Arial"/>
          <w:color w:val="231F20"/>
          <w:spacing w:val="-2"/>
          <w:w w:val="115"/>
          <w:sz w:val="14"/>
        </w:rPr>
        <w:t>tó</w:t>
      </w:r>
      <w:r>
        <w:rPr>
          <w:rFonts w:ascii="Arial" w:hAnsi="Arial"/>
          <w:color w:val="231F20"/>
          <w:spacing w:val="-16"/>
          <w:w w:val="115"/>
          <w:sz w:val="14"/>
        </w:rPr>
        <w:t> </w:t>
      </w:r>
      <w:r>
        <w:rPr>
          <w:rFonts w:ascii="Arial" w:hAnsi="Arial"/>
          <w:color w:val="231F20"/>
          <w:spacing w:val="-3"/>
          <w:w w:val="115"/>
          <w:sz w:val="14"/>
        </w:rPr>
        <w:t>an</w:t>
      </w:r>
      <w:r>
        <w:rPr>
          <w:rFonts w:ascii="Arial" w:hAnsi="Arial"/>
          <w:color w:val="231F20"/>
          <w:spacing w:val="-2"/>
          <w:w w:val="115"/>
          <w:sz w:val="14"/>
        </w:rPr>
        <w:t>y</w:t>
      </w:r>
      <w:r>
        <w:rPr>
          <w:rFonts w:ascii="Arial" w:hAnsi="Arial"/>
          <w:color w:val="231F20"/>
          <w:spacing w:val="-3"/>
          <w:w w:val="115"/>
          <w:sz w:val="14"/>
        </w:rPr>
        <w:t>agkén</w:t>
      </w:r>
      <w:r>
        <w:rPr>
          <w:rFonts w:ascii="Arial" w:hAnsi="Arial"/>
          <w:color w:val="231F20"/>
          <w:spacing w:val="-2"/>
          <w:w w:val="115"/>
          <w:sz w:val="14"/>
        </w:rPr>
        <w:t>t</w:t>
      </w:r>
      <w:r>
        <w:rPr>
          <w:rFonts w:ascii="Arial" w:hAnsi="Arial"/>
          <w:color w:val="231F20"/>
          <w:spacing w:val="-15"/>
          <w:w w:val="115"/>
          <w:sz w:val="14"/>
        </w:rPr>
        <w:t> </w:t>
      </w:r>
      <w:r>
        <w:rPr>
          <w:rFonts w:ascii="Arial" w:hAnsi="Arial"/>
          <w:color w:val="231F20"/>
          <w:w w:val="115"/>
          <w:sz w:val="14"/>
        </w:rPr>
        <w:t>Q4</w:t>
      </w:r>
      <w:r>
        <w:rPr>
          <w:rFonts w:ascii="Arial" w:hAnsi="Arial"/>
          <w:color w:val="231F20"/>
          <w:spacing w:val="-16"/>
          <w:w w:val="115"/>
          <w:sz w:val="14"/>
        </w:rPr>
        <w:t> </w:t>
      </w:r>
      <w:r>
        <w:rPr>
          <w:rFonts w:ascii="Arial" w:hAnsi="Arial"/>
          <w:color w:val="231F20"/>
          <w:spacing w:val="-2"/>
          <w:w w:val="115"/>
          <w:sz w:val="14"/>
        </w:rPr>
        <w:t>f</w:t>
      </w:r>
      <w:r>
        <w:rPr>
          <w:rFonts w:ascii="Arial" w:hAnsi="Arial"/>
          <w:color w:val="231F20"/>
          <w:spacing w:val="-3"/>
          <w:w w:val="115"/>
          <w:sz w:val="14"/>
        </w:rPr>
        <w:t>elü</w:t>
      </w:r>
      <w:r>
        <w:rPr>
          <w:rFonts w:ascii="Arial" w:hAnsi="Arial"/>
          <w:color w:val="231F20"/>
          <w:spacing w:val="-2"/>
          <w:w w:val="115"/>
          <w:sz w:val="14"/>
        </w:rPr>
        <w:t>l</w:t>
      </w:r>
      <w:r>
        <w:rPr>
          <w:rFonts w:ascii="Arial" w:hAnsi="Arial"/>
          <w:color w:val="231F20"/>
          <w:spacing w:val="-3"/>
          <w:w w:val="115"/>
          <w:sz w:val="14"/>
        </w:rPr>
        <w:t>e</w:t>
      </w:r>
      <w:r>
        <w:rPr>
          <w:rFonts w:ascii="Arial" w:hAnsi="Arial"/>
          <w:color w:val="231F20"/>
          <w:spacing w:val="-2"/>
          <w:w w:val="115"/>
          <w:sz w:val="14"/>
        </w:rPr>
        <w:t>ti</w:t>
      </w:r>
      <w:r>
        <w:rPr>
          <w:rFonts w:ascii="Arial" w:hAnsi="Arial"/>
          <w:color w:val="231F20"/>
          <w:spacing w:val="29"/>
          <w:w w:val="118"/>
          <w:sz w:val="14"/>
        </w:rPr>
        <w:t> </w:t>
      </w:r>
      <w:r>
        <w:rPr>
          <w:rFonts w:ascii="Arial" w:hAnsi="Arial"/>
          <w:color w:val="231F20"/>
          <w:spacing w:val="-1"/>
          <w:w w:val="110"/>
          <w:sz w:val="14"/>
        </w:rPr>
        <w:t>minő</w:t>
      </w:r>
      <w:r>
        <w:rPr>
          <w:rFonts w:ascii="Arial" w:hAnsi="Arial"/>
          <w:color w:val="231F20"/>
          <w:spacing w:val="-2"/>
          <w:w w:val="110"/>
          <w:sz w:val="14"/>
        </w:rPr>
        <w:t>sé</w:t>
      </w:r>
      <w:r>
        <w:rPr>
          <w:rFonts w:ascii="Arial" w:hAnsi="Arial"/>
          <w:color w:val="231F20"/>
          <w:spacing w:val="-1"/>
          <w:w w:val="110"/>
          <w:sz w:val="14"/>
        </w:rPr>
        <w:t>gig</w:t>
      </w:r>
      <w:r>
        <w:rPr>
          <w:rFonts w:ascii="Arial" w:hAnsi="Arial"/>
          <w:color w:val="231F20"/>
          <w:spacing w:val="19"/>
          <w:w w:val="110"/>
          <w:sz w:val="14"/>
        </w:rPr>
        <w:t> </w:t>
      </w:r>
      <w:r>
        <w:rPr>
          <w:rFonts w:ascii="Arial" w:hAnsi="Arial"/>
          <w:color w:val="231F20"/>
          <w:spacing w:val="-3"/>
          <w:w w:val="110"/>
          <w:sz w:val="14"/>
        </w:rPr>
        <w:t>a</w:t>
      </w:r>
      <w:r>
        <w:rPr>
          <w:rFonts w:ascii="Arial" w:hAnsi="Arial"/>
          <w:color w:val="231F20"/>
          <w:spacing w:val="-2"/>
          <w:w w:val="110"/>
          <w:sz w:val="14"/>
        </w:rPr>
        <w:t>lk</w:t>
      </w:r>
      <w:r>
        <w:rPr>
          <w:rFonts w:ascii="Arial" w:hAnsi="Arial"/>
          <w:color w:val="231F20"/>
          <w:spacing w:val="-3"/>
          <w:w w:val="110"/>
          <w:sz w:val="14"/>
        </w:rPr>
        <w:t>a</w:t>
      </w:r>
      <w:r>
        <w:rPr>
          <w:rFonts w:ascii="Arial" w:hAnsi="Arial"/>
          <w:color w:val="231F20"/>
          <w:spacing w:val="-2"/>
          <w:w w:val="110"/>
          <w:sz w:val="14"/>
        </w:rPr>
        <w:t>lm</w:t>
      </w:r>
      <w:r>
        <w:rPr>
          <w:rFonts w:ascii="Arial" w:hAnsi="Arial"/>
          <w:color w:val="231F20"/>
          <w:spacing w:val="-3"/>
          <w:w w:val="110"/>
          <w:sz w:val="14"/>
        </w:rPr>
        <w:t>a</w:t>
      </w:r>
      <w:r>
        <w:rPr>
          <w:rFonts w:ascii="Arial" w:hAnsi="Arial"/>
          <w:color w:val="231F20"/>
          <w:spacing w:val="-2"/>
          <w:w w:val="110"/>
          <w:sz w:val="14"/>
        </w:rPr>
        <w:t>zh</w:t>
      </w:r>
      <w:r>
        <w:rPr>
          <w:rFonts w:ascii="Arial" w:hAnsi="Arial"/>
          <w:color w:val="231F20"/>
          <w:spacing w:val="-3"/>
          <w:w w:val="110"/>
          <w:sz w:val="14"/>
        </w:rPr>
        <w:t>a</w:t>
      </w:r>
      <w:r>
        <w:rPr>
          <w:rFonts w:ascii="Arial" w:hAnsi="Arial"/>
          <w:color w:val="231F20"/>
          <w:spacing w:val="-2"/>
          <w:w w:val="110"/>
          <w:sz w:val="14"/>
        </w:rPr>
        <w:t>tó</w:t>
      </w:r>
      <w:r>
        <w:rPr>
          <w:rFonts w:ascii="Arial" w:hAnsi="Arial"/>
          <w:color w:val="231F20"/>
          <w:spacing w:val="-3"/>
          <w:w w:val="110"/>
          <w:sz w:val="14"/>
        </w:rPr>
        <w:t>.</w:t>
      </w:r>
      <w:r>
        <w:rPr>
          <w:rFonts w:ascii="Arial" w:hAnsi="Arial"/>
          <w:sz w:val="14"/>
        </w:rPr>
      </w:r>
    </w:p>
    <w:p>
      <w:pPr>
        <w:spacing w:before="57"/>
        <w:ind w:left="114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 w:hAnsi="Arial"/>
          <w:color w:val="231F20"/>
          <w:spacing w:val="-2"/>
          <w:w w:val="105"/>
          <w:sz w:val="14"/>
        </w:rPr>
        <w:t>Ki</w:t>
      </w:r>
      <w:r>
        <w:rPr>
          <w:rFonts w:ascii="Arial" w:hAnsi="Arial"/>
          <w:color w:val="231F20"/>
          <w:spacing w:val="-3"/>
          <w:w w:val="105"/>
          <w:sz w:val="14"/>
        </w:rPr>
        <w:t>s</w:t>
      </w:r>
      <w:r>
        <w:rPr>
          <w:rFonts w:ascii="Arial" w:hAnsi="Arial"/>
          <w:color w:val="231F20"/>
          <w:spacing w:val="-2"/>
          <w:w w:val="105"/>
          <w:sz w:val="14"/>
        </w:rPr>
        <w:t>zerelé</w:t>
      </w:r>
      <w:r>
        <w:rPr>
          <w:rFonts w:ascii="Arial" w:hAnsi="Arial"/>
          <w:color w:val="231F20"/>
          <w:spacing w:val="-3"/>
          <w:w w:val="105"/>
          <w:sz w:val="14"/>
        </w:rPr>
        <w:t>s:</w:t>
      </w:r>
      <w:r>
        <w:rPr>
          <w:rFonts w:ascii="Arial" w:hAnsi="Arial"/>
          <w:color w:val="231F20"/>
          <w:spacing w:val="17"/>
          <w:w w:val="105"/>
          <w:sz w:val="14"/>
        </w:rPr>
        <w:t> </w:t>
      </w:r>
      <w:r>
        <w:rPr>
          <w:rFonts w:ascii="Arial" w:hAnsi="Arial"/>
          <w:color w:val="231F20"/>
          <w:w w:val="105"/>
          <w:sz w:val="14"/>
        </w:rPr>
        <w:t>5</w:t>
      </w:r>
      <w:r>
        <w:rPr>
          <w:rFonts w:ascii="Arial" w:hAnsi="Arial"/>
          <w:color w:val="231F20"/>
          <w:spacing w:val="1"/>
          <w:w w:val="105"/>
          <w:sz w:val="14"/>
        </w:rPr>
        <w:t>,</w:t>
      </w:r>
      <w:r>
        <w:rPr>
          <w:rFonts w:ascii="Arial" w:hAnsi="Arial"/>
          <w:color w:val="231F20"/>
          <w:spacing w:val="17"/>
          <w:w w:val="105"/>
          <w:sz w:val="14"/>
        </w:rPr>
        <w:t> </w:t>
      </w:r>
      <w:r>
        <w:rPr>
          <w:rFonts w:ascii="Arial" w:hAnsi="Arial"/>
          <w:color w:val="231F20"/>
          <w:w w:val="105"/>
          <w:sz w:val="14"/>
        </w:rPr>
        <w:t>25</w:t>
      </w:r>
      <w:r>
        <w:rPr>
          <w:rFonts w:ascii="Arial" w:hAnsi="Arial"/>
          <w:color w:val="231F20"/>
          <w:spacing w:val="17"/>
          <w:w w:val="105"/>
          <w:sz w:val="14"/>
        </w:rPr>
        <w:t> </w:t>
      </w:r>
      <w:r>
        <w:rPr>
          <w:rFonts w:ascii="Arial" w:hAnsi="Arial"/>
          <w:color w:val="231F20"/>
          <w:spacing w:val="-2"/>
          <w:w w:val="105"/>
          <w:sz w:val="14"/>
        </w:rPr>
        <w:t>kg/z</w:t>
      </w:r>
      <w:r>
        <w:rPr>
          <w:rFonts w:ascii="Arial" w:hAnsi="Arial"/>
          <w:color w:val="231F20"/>
          <w:spacing w:val="-3"/>
          <w:w w:val="105"/>
          <w:sz w:val="14"/>
        </w:rPr>
        <w:t>s</w:t>
      </w:r>
      <w:r>
        <w:rPr>
          <w:rFonts w:ascii="Arial" w:hAnsi="Arial"/>
          <w:color w:val="231F20"/>
          <w:spacing w:val="-2"/>
          <w:w w:val="105"/>
          <w:sz w:val="14"/>
        </w:rPr>
        <w:t>ák</w:t>
      </w:r>
      <w:r>
        <w:rPr>
          <w:rFonts w:ascii="Arial" w:hAnsi="Arial"/>
          <w:sz w:val="14"/>
        </w:rPr>
      </w:r>
    </w:p>
    <w:p>
      <w:pPr>
        <w:spacing w:line="247" w:lineRule="auto" w:before="85"/>
        <w:ind w:left="114" w:right="0" w:firstLine="0"/>
        <w:jc w:val="left"/>
        <w:rPr>
          <w:rFonts w:ascii="Trebuchet MS" w:hAnsi="Trebuchet MS" w:cs="Trebuchet MS" w:eastAsia="Trebuchet MS"/>
          <w:sz w:val="16"/>
          <w:szCs w:val="16"/>
        </w:rPr>
      </w:pPr>
      <w:r>
        <w:rPr>
          <w:w w:val="115"/>
        </w:rPr>
        <w:br w:type="column"/>
      </w:r>
      <w:r>
        <w:rPr>
          <w:rFonts w:ascii="Trebuchet MS" w:hAnsi="Trebuchet MS"/>
          <w:b/>
          <w:color w:val="006CB7"/>
          <w:spacing w:val="-1"/>
          <w:w w:val="115"/>
          <w:sz w:val="16"/>
        </w:rPr>
        <w:t>RIGI</w:t>
      </w:r>
      <w:r>
        <w:rPr>
          <w:rFonts w:ascii="Trebuchet MS" w:hAnsi="Trebuchet MS"/>
          <w:b/>
          <w:color w:val="006CB7"/>
          <w:spacing w:val="-2"/>
          <w:w w:val="115"/>
          <w:sz w:val="16"/>
        </w:rPr>
        <w:t>T</w:t>
      </w:r>
      <w:r>
        <w:rPr>
          <w:rFonts w:ascii="Trebuchet MS" w:hAnsi="Trebuchet MS"/>
          <w:b/>
          <w:color w:val="006CB7"/>
          <w:spacing w:val="-1"/>
          <w:w w:val="115"/>
          <w:sz w:val="16"/>
        </w:rPr>
        <w:t>ONE</w:t>
      </w:r>
      <w:r>
        <w:rPr>
          <w:rFonts w:ascii="Trebuchet MS" w:hAnsi="Trebuchet MS"/>
          <w:b/>
          <w:color w:val="006CB7"/>
          <w:spacing w:val="-1"/>
          <w:w w:val="115"/>
          <w:position w:val="5"/>
          <w:sz w:val="9"/>
        </w:rPr>
        <w:t>®</w:t>
      </w:r>
      <w:r>
        <w:rPr>
          <w:rFonts w:ascii="Trebuchet MS" w:hAnsi="Trebuchet MS"/>
          <w:b/>
          <w:color w:val="006CB7"/>
          <w:w w:val="115"/>
          <w:position w:val="5"/>
          <w:sz w:val="9"/>
        </w:rPr>
        <w:t>  </w:t>
      </w:r>
      <w:r>
        <w:rPr>
          <w:rFonts w:ascii="Trebuchet MS" w:hAnsi="Trebuchet MS"/>
          <w:b/>
          <w:color w:val="006CB7"/>
          <w:spacing w:val="-1"/>
          <w:w w:val="115"/>
          <w:sz w:val="16"/>
        </w:rPr>
        <w:t>MIX</w:t>
      </w:r>
      <w:r>
        <w:rPr>
          <w:rFonts w:ascii="Trebuchet MS" w:hAnsi="Trebuchet MS"/>
          <w:b/>
          <w:color w:val="006CB7"/>
          <w:spacing w:val="5"/>
          <w:w w:val="115"/>
          <w:sz w:val="16"/>
        </w:rPr>
        <w:t> </w:t>
      </w:r>
      <w:r>
        <w:rPr>
          <w:rFonts w:ascii="Trebuchet MS" w:hAnsi="Trebuchet MS"/>
          <w:b/>
          <w:color w:val="006CB7"/>
          <w:spacing w:val="-4"/>
          <w:w w:val="115"/>
          <w:sz w:val="16"/>
        </w:rPr>
        <w:t>H</w:t>
      </w:r>
      <w:r>
        <w:rPr>
          <w:rFonts w:ascii="Trebuchet MS" w:hAnsi="Trebuchet MS"/>
          <w:b/>
          <w:color w:val="006CB7"/>
          <w:spacing w:val="-3"/>
          <w:w w:val="115"/>
          <w:sz w:val="16"/>
        </w:rPr>
        <w:t>ÉZAGKI</w:t>
      </w:r>
      <w:r>
        <w:rPr>
          <w:rFonts w:ascii="Trebuchet MS" w:hAnsi="Trebuchet MS"/>
          <w:b/>
          <w:color w:val="006CB7"/>
          <w:spacing w:val="-4"/>
          <w:w w:val="115"/>
          <w:sz w:val="16"/>
        </w:rPr>
        <w:t>TÖLTŐ</w:t>
      </w:r>
      <w:r>
        <w:rPr>
          <w:rFonts w:ascii="Trebuchet MS" w:hAnsi="Trebuchet MS"/>
          <w:b/>
          <w:color w:val="006CB7"/>
          <w:spacing w:val="19"/>
          <w:w w:val="113"/>
          <w:sz w:val="16"/>
        </w:rPr>
        <w:t> </w:t>
      </w:r>
      <w:r>
        <w:rPr>
          <w:rFonts w:ascii="Trebuchet MS" w:hAnsi="Trebuchet MS"/>
          <w:b/>
          <w:color w:val="006CB7"/>
          <w:spacing w:val="-5"/>
          <w:w w:val="115"/>
          <w:sz w:val="16"/>
        </w:rPr>
        <w:t>ANYAG</w:t>
      </w:r>
      <w:r>
        <w:rPr>
          <w:rFonts w:ascii="Trebuchet MS" w:hAnsi="Trebuchet MS"/>
          <w:b/>
          <w:color w:val="006CB7"/>
          <w:spacing w:val="7"/>
          <w:w w:val="115"/>
          <w:sz w:val="16"/>
        </w:rPr>
        <w:t> </w:t>
      </w:r>
      <w:r>
        <w:rPr>
          <w:rFonts w:ascii="Trebuchet MS" w:hAnsi="Trebuchet MS"/>
          <w:b/>
          <w:color w:val="006CB7"/>
          <w:spacing w:val="-1"/>
          <w:w w:val="115"/>
          <w:sz w:val="16"/>
        </w:rPr>
        <w:t>RIGI</w:t>
      </w:r>
      <w:r>
        <w:rPr>
          <w:rFonts w:ascii="Trebuchet MS" w:hAnsi="Trebuchet MS"/>
          <w:b/>
          <w:color w:val="006CB7"/>
          <w:spacing w:val="-2"/>
          <w:w w:val="115"/>
          <w:sz w:val="16"/>
        </w:rPr>
        <w:t>T</w:t>
      </w:r>
      <w:r>
        <w:rPr>
          <w:rFonts w:ascii="Trebuchet MS" w:hAnsi="Trebuchet MS"/>
          <w:b/>
          <w:color w:val="006CB7"/>
          <w:spacing w:val="-1"/>
          <w:w w:val="115"/>
          <w:sz w:val="16"/>
        </w:rPr>
        <w:t>ONE</w:t>
      </w:r>
      <w:r>
        <w:rPr>
          <w:rFonts w:ascii="Trebuchet MS" w:hAnsi="Trebuchet MS"/>
          <w:b/>
          <w:color w:val="006CB7"/>
          <w:spacing w:val="-1"/>
          <w:w w:val="115"/>
          <w:position w:val="5"/>
          <w:sz w:val="9"/>
        </w:rPr>
        <w:t>®</w:t>
      </w:r>
      <w:r>
        <w:rPr>
          <w:rFonts w:ascii="Trebuchet MS" w:hAnsi="Trebuchet MS"/>
          <w:b/>
          <w:color w:val="006CB7"/>
          <w:w w:val="115"/>
          <w:position w:val="5"/>
          <w:sz w:val="9"/>
        </w:rPr>
        <w:t> </w:t>
      </w:r>
      <w:r>
        <w:rPr>
          <w:rFonts w:ascii="Trebuchet MS" w:hAnsi="Trebuchet MS"/>
          <w:b/>
          <w:color w:val="006CB7"/>
          <w:spacing w:val="2"/>
          <w:w w:val="115"/>
          <w:position w:val="5"/>
          <w:sz w:val="9"/>
        </w:rPr>
        <w:t> </w:t>
      </w:r>
      <w:r>
        <w:rPr>
          <w:rFonts w:ascii="Trebuchet MS" w:hAnsi="Trebuchet MS"/>
          <w:b/>
          <w:color w:val="006CB7"/>
          <w:spacing w:val="-1"/>
          <w:w w:val="115"/>
          <w:sz w:val="16"/>
        </w:rPr>
        <w:t>C</w:t>
      </w:r>
      <w:r>
        <w:rPr>
          <w:rFonts w:ascii="Trebuchet MS" w:hAnsi="Trebuchet MS"/>
          <w:b/>
          <w:color w:val="006CB7"/>
          <w:spacing w:val="-2"/>
          <w:w w:val="115"/>
          <w:sz w:val="16"/>
        </w:rPr>
        <w:t>L</w:t>
      </w:r>
      <w:r>
        <w:rPr>
          <w:rFonts w:ascii="Trebuchet MS" w:hAnsi="Trebuchet MS"/>
          <w:b/>
          <w:color w:val="006CB7"/>
          <w:spacing w:val="-1"/>
          <w:w w:val="115"/>
          <w:sz w:val="16"/>
        </w:rPr>
        <w:t>IMA</w:t>
      </w:r>
      <w:r>
        <w:rPr>
          <w:rFonts w:ascii="Trebuchet MS" w:hAnsi="Trebuchet MS"/>
          <w:b/>
          <w:color w:val="006CB7"/>
          <w:spacing w:val="-2"/>
          <w:w w:val="115"/>
          <w:sz w:val="16"/>
        </w:rPr>
        <w:t>F</w:t>
      </w:r>
      <w:r>
        <w:rPr>
          <w:rFonts w:ascii="Trebuchet MS" w:hAnsi="Trebuchet MS"/>
          <w:b/>
          <w:color w:val="006CB7"/>
          <w:spacing w:val="-1"/>
          <w:w w:val="115"/>
          <w:sz w:val="16"/>
        </w:rPr>
        <w:t>I</w:t>
      </w:r>
      <w:r>
        <w:rPr>
          <w:rFonts w:ascii="Trebuchet MS" w:hAnsi="Trebuchet MS"/>
          <w:b/>
          <w:color w:val="006CB7"/>
          <w:spacing w:val="-2"/>
          <w:w w:val="115"/>
          <w:sz w:val="16"/>
        </w:rPr>
        <w:t>T</w:t>
      </w:r>
      <w:r>
        <w:rPr>
          <w:rFonts w:ascii="Trebuchet MS" w:hAnsi="Trebuchet MS"/>
          <w:b/>
          <w:color w:val="006CB7"/>
          <w:spacing w:val="29"/>
          <w:w w:val="105"/>
          <w:sz w:val="16"/>
        </w:rPr>
        <w:t> </w:t>
      </w:r>
      <w:r>
        <w:rPr>
          <w:rFonts w:ascii="Trebuchet MS" w:hAnsi="Trebuchet MS"/>
          <w:b/>
          <w:color w:val="006CB7"/>
          <w:spacing w:val="-3"/>
          <w:w w:val="115"/>
          <w:sz w:val="16"/>
        </w:rPr>
        <w:t>P</w:t>
      </w:r>
      <w:r>
        <w:rPr>
          <w:rFonts w:ascii="Trebuchet MS" w:hAnsi="Trebuchet MS"/>
          <w:b/>
          <w:color w:val="006CB7"/>
          <w:spacing w:val="-2"/>
          <w:w w:val="115"/>
          <w:sz w:val="16"/>
        </w:rPr>
        <w:t>ER</w:t>
      </w:r>
      <w:r>
        <w:rPr>
          <w:rFonts w:ascii="Trebuchet MS" w:hAnsi="Trebuchet MS"/>
          <w:b/>
          <w:color w:val="006CB7"/>
          <w:spacing w:val="-3"/>
          <w:w w:val="115"/>
          <w:sz w:val="16"/>
        </w:rPr>
        <w:t>F</w:t>
      </w:r>
      <w:r>
        <w:rPr>
          <w:rFonts w:ascii="Trebuchet MS" w:hAnsi="Trebuchet MS"/>
          <w:b/>
          <w:color w:val="006CB7"/>
          <w:spacing w:val="-2"/>
          <w:w w:val="115"/>
          <w:sz w:val="16"/>
        </w:rPr>
        <w:t>ORÁ</w:t>
      </w:r>
      <w:r>
        <w:rPr>
          <w:rFonts w:ascii="Trebuchet MS" w:hAnsi="Trebuchet MS"/>
          <w:b/>
          <w:color w:val="006CB7"/>
          <w:spacing w:val="-3"/>
          <w:w w:val="115"/>
          <w:sz w:val="16"/>
        </w:rPr>
        <w:t>LT</w:t>
      </w:r>
      <w:r>
        <w:rPr>
          <w:rFonts w:ascii="Trebuchet MS" w:hAnsi="Trebuchet MS"/>
          <w:b/>
          <w:color w:val="006CB7"/>
          <w:spacing w:val="21"/>
          <w:w w:val="115"/>
          <w:sz w:val="16"/>
        </w:rPr>
        <w:t> </w:t>
      </w:r>
      <w:r>
        <w:rPr>
          <w:rFonts w:ascii="Trebuchet MS" w:hAnsi="Trebuchet MS"/>
          <w:b/>
          <w:color w:val="006CB7"/>
          <w:spacing w:val="-1"/>
          <w:w w:val="115"/>
          <w:sz w:val="16"/>
        </w:rPr>
        <w:t>ÉPÍ</w:t>
      </w:r>
      <w:r>
        <w:rPr>
          <w:rFonts w:ascii="Trebuchet MS" w:hAnsi="Trebuchet MS"/>
          <w:b/>
          <w:color w:val="006CB7"/>
          <w:spacing w:val="-2"/>
          <w:w w:val="115"/>
          <w:sz w:val="16"/>
        </w:rPr>
        <w:t>T</w:t>
      </w:r>
      <w:r>
        <w:rPr>
          <w:rFonts w:ascii="Trebuchet MS" w:hAnsi="Trebuchet MS"/>
          <w:b/>
          <w:color w:val="006CB7"/>
          <w:spacing w:val="-1"/>
          <w:w w:val="115"/>
          <w:sz w:val="16"/>
        </w:rPr>
        <w:t>Ő</w:t>
      </w:r>
      <w:r>
        <w:rPr>
          <w:rFonts w:ascii="Trebuchet MS" w:hAnsi="Trebuchet MS"/>
          <w:b/>
          <w:color w:val="006CB7"/>
          <w:spacing w:val="-2"/>
          <w:w w:val="115"/>
          <w:sz w:val="16"/>
        </w:rPr>
        <w:t>L</w:t>
      </w:r>
      <w:r>
        <w:rPr>
          <w:rFonts w:ascii="Trebuchet MS" w:hAnsi="Trebuchet MS"/>
          <w:b/>
          <w:color w:val="006CB7"/>
          <w:spacing w:val="-1"/>
          <w:w w:val="115"/>
          <w:sz w:val="16"/>
        </w:rPr>
        <w:t>EMEZEK</w:t>
      </w:r>
      <w:r>
        <w:rPr>
          <w:rFonts w:ascii="Trebuchet MS" w:hAnsi="Trebuchet MS"/>
          <w:b/>
          <w:color w:val="006CB7"/>
          <w:spacing w:val="-2"/>
          <w:w w:val="115"/>
          <w:sz w:val="16"/>
        </w:rPr>
        <w:t>H</w:t>
      </w:r>
      <w:r>
        <w:rPr>
          <w:rFonts w:ascii="Trebuchet MS" w:hAnsi="Trebuchet MS"/>
          <w:b/>
          <w:color w:val="006CB7"/>
          <w:spacing w:val="-1"/>
          <w:w w:val="115"/>
          <w:sz w:val="16"/>
        </w:rPr>
        <w:t>EZ</w:t>
      </w:r>
      <w:r>
        <w:rPr>
          <w:rFonts w:ascii="Trebuchet MS" w:hAnsi="Trebuchet MS"/>
          <w:sz w:val="16"/>
        </w:rPr>
      </w:r>
    </w:p>
    <w:p>
      <w:pPr>
        <w:spacing w:line="250" w:lineRule="auto" w:before="51"/>
        <w:ind w:left="114" w:right="0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 w:hAnsi="Arial"/>
          <w:color w:val="231F20"/>
          <w:w w:val="110"/>
          <w:sz w:val="14"/>
        </w:rPr>
        <w:t>A</w:t>
      </w:r>
      <w:r>
        <w:rPr>
          <w:rFonts w:ascii="Arial" w:hAnsi="Arial"/>
          <w:color w:val="231F20"/>
          <w:spacing w:val="19"/>
          <w:w w:val="110"/>
          <w:sz w:val="14"/>
        </w:rPr>
        <w:t> </w:t>
      </w:r>
      <w:r>
        <w:rPr>
          <w:rFonts w:ascii="Arial" w:hAnsi="Arial"/>
          <w:color w:val="231F20"/>
          <w:spacing w:val="-3"/>
          <w:w w:val="110"/>
          <w:sz w:val="14"/>
        </w:rPr>
        <w:t>Ri</w:t>
      </w:r>
      <w:r>
        <w:rPr>
          <w:rFonts w:ascii="Arial" w:hAnsi="Arial"/>
          <w:color w:val="231F20"/>
          <w:spacing w:val="-2"/>
          <w:w w:val="110"/>
          <w:sz w:val="14"/>
        </w:rPr>
        <w:t>giton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position w:val="5"/>
          <w:sz w:val="8"/>
        </w:rPr>
        <w:t>®</w:t>
      </w:r>
      <w:r>
        <w:rPr>
          <w:rFonts w:ascii="Arial" w:hAnsi="Arial"/>
          <w:color w:val="231F20"/>
          <w:w w:val="110"/>
          <w:position w:val="5"/>
          <w:sz w:val="8"/>
        </w:rPr>
        <w:t> </w:t>
      </w:r>
      <w:r>
        <w:rPr>
          <w:rFonts w:ascii="Arial" w:hAnsi="Arial"/>
          <w:color w:val="231F20"/>
          <w:spacing w:val="15"/>
          <w:w w:val="110"/>
          <w:position w:val="5"/>
          <w:sz w:val="8"/>
        </w:rPr>
        <w:t> </w:t>
      </w:r>
      <w:r>
        <w:rPr>
          <w:rFonts w:ascii="Arial" w:hAnsi="Arial"/>
          <w:color w:val="231F20"/>
          <w:spacing w:val="-3"/>
          <w:w w:val="110"/>
          <w:sz w:val="14"/>
        </w:rPr>
        <w:t>C</w:t>
      </w:r>
      <w:r>
        <w:rPr>
          <w:rFonts w:ascii="Arial" w:hAnsi="Arial"/>
          <w:color w:val="231F20"/>
          <w:spacing w:val="-2"/>
          <w:w w:val="110"/>
          <w:sz w:val="14"/>
        </w:rPr>
        <w:t>lim</w:t>
      </w:r>
      <w:r>
        <w:rPr>
          <w:rFonts w:ascii="Arial" w:hAnsi="Arial"/>
          <w:color w:val="231F20"/>
          <w:spacing w:val="-3"/>
          <w:w w:val="110"/>
          <w:sz w:val="14"/>
        </w:rPr>
        <w:t>a</w:t>
      </w:r>
      <w:r>
        <w:rPr>
          <w:rFonts w:ascii="Arial" w:hAnsi="Arial"/>
          <w:color w:val="231F20"/>
          <w:spacing w:val="-2"/>
          <w:w w:val="110"/>
          <w:sz w:val="14"/>
        </w:rPr>
        <w:t>fit</w:t>
      </w:r>
      <w:r>
        <w:rPr>
          <w:rFonts w:ascii="Arial" w:hAnsi="Arial"/>
          <w:color w:val="231F20"/>
          <w:spacing w:val="20"/>
          <w:w w:val="110"/>
          <w:sz w:val="14"/>
        </w:rPr>
        <w:t> </w:t>
      </w:r>
      <w:r>
        <w:rPr>
          <w:rFonts w:ascii="Arial" w:hAnsi="Arial"/>
          <w:color w:val="231F20"/>
          <w:spacing w:val="-1"/>
          <w:w w:val="110"/>
          <w:sz w:val="14"/>
        </w:rPr>
        <w:t>perfor</w:t>
      </w:r>
      <w:r>
        <w:rPr>
          <w:rFonts w:ascii="Arial" w:hAnsi="Arial"/>
          <w:color w:val="231F20"/>
          <w:spacing w:val="-2"/>
          <w:w w:val="110"/>
          <w:sz w:val="14"/>
        </w:rPr>
        <w:t>á</w:t>
      </w:r>
      <w:r>
        <w:rPr>
          <w:rFonts w:ascii="Arial" w:hAnsi="Arial"/>
          <w:color w:val="231F20"/>
          <w:spacing w:val="-1"/>
          <w:w w:val="110"/>
          <w:sz w:val="14"/>
        </w:rPr>
        <w:t>lt</w:t>
      </w:r>
      <w:r>
        <w:rPr>
          <w:rFonts w:ascii="Arial" w:hAnsi="Arial"/>
          <w:color w:val="231F20"/>
          <w:spacing w:val="20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ép</w:t>
      </w:r>
      <w:r>
        <w:rPr>
          <w:rFonts w:ascii="Arial" w:hAnsi="Arial"/>
          <w:color w:val="231F20"/>
          <w:spacing w:val="-3"/>
          <w:w w:val="110"/>
          <w:sz w:val="14"/>
        </w:rPr>
        <w:t>í</w:t>
      </w:r>
      <w:r>
        <w:rPr>
          <w:rFonts w:ascii="Arial" w:hAnsi="Arial"/>
          <w:color w:val="231F20"/>
          <w:spacing w:val="-2"/>
          <w:w w:val="110"/>
          <w:sz w:val="14"/>
        </w:rPr>
        <w:t>tőlem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zek</w:t>
      </w:r>
      <w:r>
        <w:rPr>
          <w:rFonts w:ascii="Arial" w:hAnsi="Arial"/>
          <w:color w:val="231F20"/>
          <w:spacing w:val="47"/>
          <w:w w:val="109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h</w:t>
      </w:r>
      <w:r>
        <w:rPr>
          <w:rFonts w:ascii="Arial" w:hAnsi="Arial"/>
          <w:color w:val="231F20"/>
          <w:spacing w:val="-3"/>
          <w:w w:val="110"/>
          <w:sz w:val="14"/>
        </w:rPr>
        <w:t>éza</w:t>
      </w:r>
      <w:r>
        <w:rPr>
          <w:rFonts w:ascii="Arial" w:hAnsi="Arial"/>
          <w:color w:val="231F20"/>
          <w:spacing w:val="-2"/>
          <w:w w:val="110"/>
          <w:sz w:val="14"/>
        </w:rPr>
        <w:t>g</w:t>
      </w:r>
      <w:r>
        <w:rPr>
          <w:rFonts w:ascii="Arial" w:hAnsi="Arial"/>
          <w:color w:val="231F20"/>
          <w:spacing w:val="-3"/>
          <w:w w:val="110"/>
          <w:sz w:val="14"/>
        </w:rPr>
        <w:t>a</w:t>
      </w:r>
      <w:r>
        <w:rPr>
          <w:rFonts w:ascii="Arial" w:hAnsi="Arial"/>
          <w:color w:val="231F20"/>
          <w:spacing w:val="-2"/>
          <w:w w:val="110"/>
          <w:sz w:val="14"/>
        </w:rPr>
        <w:t>it</w:t>
      </w:r>
      <w:r>
        <w:rPr>
          <w:rFonts w:ascii="Arial" w:hAnsi="Arial"/>
          <w:color w:val="231F20"/>
          <w:spacing w:val="14"/>
          <w:w w:val="110"/>
          <w:sz w:val="14"/>
        </w:rPr>
        <w:t> </w:t>
      </w:r>
      <w:r>
        <w:rPr>
          <w:rFonts w:ascii="Arial" w:hAnsi="Arial"/>
          <w:color w:val="231F20"/>
          <w:spacing w:val="-3"/>
          <w:w w:val="110"/>
          <w:sz w:val="14"/>
        </w:rPr>
        <w:t>Ri</w:t>
      </w:r>
      <w:r>
        <w:rPr>
          <w:rFonts w:ascii="Arial" w:hAnsi="Arial"/>
          <w:color w:val="231F20"/>
          <w:spacing w:val="-2"/>
          <w:w w:val="110"/>
          <w:sz w:val="14"/>
        </w:rPr>
        <w:t>giton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position w:val="5"/>
          <w:sz w:val="8"/>
        </w:rPr>
        <w:t>®</w:t>
      </w:r>
      <w:r>
        <w:rPr>
          <w:rFonts w:ascii="Arial" w:hAnsi="Arial"/>
          <w:color w:val="231F20"/>
          <w:w w:val="110"/>
          <w:position w:val="5"/>
          <w:sz w:val="8"/>
        </w:rPr>
        <w:t> </w:t>
      </w:r>
      <w:r>
        <w:rPr>
          <w:rFonts w:ascii="Arial" w:hAnsi="Arial"/>
          <w:color w:val="231F20"/>
          <w:spacing w:val="10"/>
          <w:w w:val="110"/>
          <w:position w:val="5"/>
          <w:sz w:val="8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M</w:t>
      </w:r>
      <w:r>
        <w:rPr>
          <w:rFonts w:ascii="Arial" w:hAnsi="Arial"/>
          <w:color w:val="231F20"/>
          <w:spacing w:val="-1"/>
          <w:w w:val="110"/>
          <w:sz w:val="14"/>
        </w:rPr>
        <w:t>ix</w:t>
      </w:r>
      <w:r>
        <w:rPr>
          <w:rFonts w:ascii="Arial" w:hAnsi="Arial"/>
          <w:color w:val="231F20"/>
          <w:spacing w:val="15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h</w:t>
      </w:r>
      <w:r>
        <w:rPr>
          <w:rFonts w:ascii="Arial" w:hAnsi="Arial"/>
          <w:color w:val="231F20"/>
          <w:spacing w:val="-3"/>
          <w:w w:val="110"/>
          <w:sz w:val="14"/>
        </w:rPr>
        <w:t>é</w:t>
      </w:r>
      <w:r>
        <w:rPr>
          <w:rFonts w:ascii="Arial" w:hAnsi="Arial"/>
          <w:color w:val="231F20"/>
          <w:spacing w:val="-2"/>
          <w:w w:val="110"/>
          <w:sz w:val="14"/>
        </w:rPr>
        <w:t>zagkitöltő</w:t>
      </w:r>
      <w:r>
        <w:rPr>
          <w:rFonts w:ascii="Arial" w:hAnsi="Arial"/>
          <w:color w:val="231F20"/>
          <w:spacing w:val="14"/>
          <w:w w:val="110"/>
          <w:sz w:val="14"/>
        </w:rPr>
        <w:t> </w:t>
      </w:r>
      <w:r>
        <w:rPr>
          <w:rFonts w:ascii="Arial" w:hAnsi="Arial"/>
          <w:color w:val="231F20"/>
          <w:spacing w:val="-3"/>
          <w:w w:val="110"/>
          <w:sz w:val="14"/>
        </w:rPr>
        <w:t>a</w:t>
      </w:r>
      <w:r>
        <w:rPr>
          <w:rFonts w:ascii="Arial" w:hAnsi="Arial"/>
          <w:color w:val="231F20"/>
          <w:spacing w:val="-2"/>
          <w:w w:val="110"/>
          <w:sz w:val="14"/>
        </w:rPr>
        <w:t>nyagg</w:t>
      </w:r>
      <w:r>
        <w:rPr>
          <w:rFonts w:ascii="Arial" w:hAnsi="Arial"/>
          <w:color w:val="231F20"/>
          <w:spacing w:val="-3"/>
          <w:w w:val="110"/>
          <w:sz w:val="14"/>
        </w:rPr>
        <w:t>al</w:t>
      </w:r>
      <w:r>
        <w:rPr>
          <w:rFonts w:ascii="Arial" w:hAnsi="Arial"/>
          <w:color w:val="231F20"/>
          <w:spacing w:val="42"/>
          <w:w w:val="108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k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ll</w:t>
      </w:r>
      <w:r>
        <w:rPr>
          <w:rFonts w:ascii="Arial" w:hAnsi="Arial"/>
          <w:color w:val="231F20"/>
          <w:spacing w:val="3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kitölt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ni</w:t>
      </w:r>
      <w:r>
        <w:rPr>
          <w:rFonts w:ascii="Arial" w:hAnsi="Arial"/>
          <w:color w:val="231F20"/>
          <w:spacing w:val="-3"/>
          <w:w w:val="110"/>
          <w:sz w:val="14"/>
        </w:rPr>
        <w:t>,</w:t>
      </w:r>
      <w:r>
        <w:rPr>
          <w:rFonts w:ascii="Arial" w:hAnsi="Arial"/>
          <w:color w:val="231F20"/>
          <w:spacing w:val="4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e</w:t>
      </w:r>
      <w:r>
        <w:rPr>
          <w:rFonts w:ascii="Arial" w:hAnsi="Arial"/>
          <w:color w:val="231F20"/>
          <w:spacing w:val="-1"/>
          <w:w w:val="110"/>
          <w:sz w:val="14"/>
        </w:rPr>
        <w:t>gy</w:t>
      </w:r>
      <w:r>
        <w:rPr>
          <w:rFonts w:ascii="Arial" w:hAnsi="Arial"/>
          <w:color w:val="231F20"/>
          <w:spacing w:val="3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e</w:t>
      </w:r>
      <w:r>
        <w:rPr>
          <w:rFonts w:ascii="Arial" w:hAnsi="Arial"/>
          <w:color w:val="231F20"/>
          <w:spacing w:val="-1"/>
          <w:w w:val="110"/>
          <w:sz w:val="14"/>
        </w:rPr>
        <w:t>rr</w:t>
      </w:r>
      <w:r>
        <w:rPr>
          <w:rFonts w:ascii="Arial" w:hAnsi="Arial"/>
          <w:color w:val="231F20"/>
          <w:spacing w:val="-2"/>
          <w:w w:val="110"/>
          <w:sz w:val="14"/>
        </w:rPr>
        <w:t>e</w:t>
      </w:r>
      <w:r>
        <w:rPr>
          <w:rFonts w:ascii="Arial" w:hAnsi="Arial"/>
          <w:color w:val="231F20"/>
          <w:spacing w:val="4"/>
          <w:w w:val="110"/>
          <w:sz w:val="14"/>
        </w:rPr>
        <w:t> </w:t>
      </w:r>
      <w:r>
        <w:rPr>
          <w:rFonts w:ascii="Arial" w:hAnsi="Arial"/>
          <w:color w:val="231F20"/>
          <w:w w:val="110"/>
          <w:sz w:val="14"/>
        </w:rPr>
        <w:t>a</w:t>
      </w:r>
      <w:r>
        <w:rPr>
          <w:rFonts w:ascii="Arial" w:hAnsi="Arial"/>
          <w:color w:val="231F20"/>
          <w:spacing w:val="4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c</w:t>
      </w:r>
      <w:r>
        <w:rPr>
          <w:rFonts w:ascii="Arial" w:hAnsi="Arial"/>
          <w:color w:val="231F20"/>
          <w:spacing w:val="-3"/>
          <w:w w:val="110"/>
          <w:sz w:val="14"/>
        </w:rPr>
        <w:t>é</w:t>
      </w:r>
      <w:r>
        <w:rPr>
          <w:rFonts w:ascii="Arial" w:hAnsi="Arial"/>
          <w:color w:val="231F20"/>
          <w:spacing w:val="-2"/>
          <w:w w:val="110"/>
          <w:sz w:val="14"/>
        </w:rPr>
        <w:t>lr</w:t>
      </w:r>
      <w:r>
        <w:rPr>
          <w:rFonts w:ascii="Arial" w:hAnsi="Arial"/>
          <w:color w:val="231F20"/>
          <w:spacing w:val="-3"/>
          <w:w w:val="110"/>
          <w:sz w:val="14"/>
        </w:rPr>
        <w:t>a</w:t>
      </w:r>
      <w:r>
        <w:rPr>
          <w:rFonts w:ascii="Arial" w:hAnsi="Arial"/>
          <w:color w:val="231F20"/>
          <w:spacing w:val="3"/>
          <w:w w:val="110"/>
          <w:sz w:val="14"/>
        </w:rPr>
        <w:t> </w:t>
      </w:r>
      <w:r>
        <w:rPr>
          <w:rFonts w:ascii="Arial" w:hAnsi="Arial"/>
          <w:color w:val="231F20"/>
          <w:spacing w:val="-3"/>
          <w:w w:val="110"/>
          <w:sz w:val="14"/>
        </w:rPr>
        <w:t>a</w:t>
      </w:r>
      <w:r>
        <w:rPr>
          <w:rFonts w:ascii="Arial" w:hAnsi="Arial"/>
          <w:color w:val="231F20"/>
          <w:spacing w:val="-2"/>
          <w:w w:val="110"/>
          <w:sz w:val="14"/>
        </w:rPr>
        <w:t>lk</w:t>
      </w:r>
      <w:r>
        <w:rPr>
          <w:rFonts w:ascii="Arial" w:hAnsi="Arial"/>
          <w:color w:val="231F20"/>
          <w:spacing w:val="-3"/>
          <w:w w:val="110"/>
          <w:sz w:val="14"/>
        </w:rPr>
        <w:t>a</w:t>
      </w:r>
      <w:r>
        <w:rPr>
          <w:rFonts w:ascii="Arial" w:hAnsi="Arial"/>
          <w:color w:val="231F20"/>
          <w:spacing w:val="-2"/>
          <w:w w:val="110"/>
          <w:sz w:val="14"/>
        </w:rPr>
        <w:t>lm</w:t>
      </w:r>
      <w:r>
        <w:rPr>
          <w:rFonts w:ascii="Arial" w:hAnsi="Arial"/>
          <w:color w:val="231F20"/>
          <w:spacing w:val="-3"/>
          <w:w w:val="110"/>
          <w:sz w:val="14"/>
        </w:rPr>
        <w:t>a</w:t>
      </w:r>
      <w:r>
        <w:rPr>
          <w:rFonts w:ascii="Arial" w:hAnsi="Arial"/>
          <w:color w:val="231F20"/>
          <w:spacing w:val="-2"/>
          <w:w w:val="110"/>
          <w:sz w:val="14"/>
        </w:rPr>
        <w:t>zh</w:t>
      </w:r>
      <w:r>
        <w:rPr>
          <w:rFonts w:ascii="Arial" w:hAnsi="Arial"/>
          <w:color w:val="231F20"/>
          <w:spacing w:val="-3"/>
          <w:w w:val="110"/>
          <w:sz w:val="14"/>
        </w:rPr>
        <w:t>a</w:t>
      </w:r>
      <w:r>
        <w:rPr>
          <w:rFonts w:ascii="Arial" w:hAnsi="Arial"/>
          <w:color w:val="231F20"/>
          <w:spacing w:val="-2"/>
          <w:w w:val="110"/>
          <w:sz w:val="14"/>
        </w:rPr>
        <w:t>tó</w:t>
      </w:r>
      <w:r>
        <w:rPr>
          <w:rFonts w:ascii="Arial" w:hAnsi="Arial"/>
          <w:color w:val="231F20"/>
          <w:spacing w:val="21"/>
          <w:w w:val="116"/>
          <w:sz w:val="14"/>
        </w:rPr>
        <w:t> </w:t>
      </w:r>
      <w:r>
        <w:rPr>
          <w:rFonts w:ascii="Arial" w:hAnsi="Arial"/>
          <w:color w:val="231F20"/>
          <w:spacing w:val="-3"/>
          <w:w w:val="110"/>
          <w:sz w:val="14"/>
        </w:rPr>
        <w:t>s</w:t>
      </w:r>
      <w:r>
        <w:rPr>
          <w:rFonts w:ascii="Arial" w:hAnsi="Arial"/>
          <w:color w:val="231F20"/>
          <w:spacing w:val="-2"/>
          <w:w w:val="110"/>
          <w:sz w:val="14"/>
        </w:rPr>
        <w:t>peci</w:t>
      </w:r>
      <w:r>
        <w:rPr>
          <w:rFonts w:ascii="Arial" w:hAnsi="Arial"/>
          <w:color w:val="231F20"/>
          <w:spacing w:val="-3"/>
          <w:w w:val="110"/>
          <w:sz w:val="14"/>
        </w:rPr>
        <w:t>á</w:t>
      </w:r>
      <w:r>
        <w:rPr>
          <w:rFonts w:ascii="Arial" w:hAnsi="Arial"/>
          <w:color w:val="231F20"/>
          <w:spacing w:val="-2"/>
          <w:w w:val="110"/>
          <w:sz w:val="14"/>
        </w:rPr>
        <w:t>li</w:t>
      </w:r>
      <w:r>
        <w:rPr>
          <w:rFonts w:ascii="Arial" w:hAnsi="Arial"/>
          <w:color w:val="231F20"/>
          <w:spacing w:val="-3"/>
          <w:w w:val="110"/>
          <w:sz w:val="14"/>
        </w:rPr>
        <w:t>s</w:t>
      </w:r>
      <w:r>
        <w:rPr>
          <w:rFonts w:ascii="Arial" w:hAnsi="Arial"/>
          <w:color w:val="231F20"/>
          <w:spacing w:val="7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kinyomó</w:t>
      </w:r>
      <w:r>
        <w:rPr>
          <w:rFonts w:ascii="Arial" w:hAnsi="Arial"/>
          <w:color w:val="231F20"/>
          <w:spacing w:val="6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pi</w:t>
      </w:r>
      <w:r>
        <w:rPr>
          <w:rFonts w:ascii="Arial" w:hAnsi="Arial"/>
          <w:color w:val="231F20"/>
          <w:spacing w:val="-3"/>
          <w:w w:val="110"/>
          <w:sz w:val="14"/>
        </w:rPr>
        <w:t>s</w:t>
      </w:r>
      <w:r>
        <w:rPr>
          <w:rFonts w:ascii="Arial" w:hAnsi="Arial"/>
          <w:color w:val="231F20"/>
          <w:spacing w:val="-2"/>
          <w:w w:val="110"/>
          <w:sz w:val="14"/>
        </w:rPr>
        <w:t>ztoly</w:t>
      </w:r>
      <w:r>
        <w:rPr>
          <w:rFonts w:ascii="Arial" w:hAnsi="Arial"/>
          <w:color w:val="231F20"/>
          <w:spacing w:val="7"/>
          <w:w w:val="110"/>
          <w:sz w:val="14"/>
        </w:rPr>
        <w:t> </w:t>
      </w:r>
      <w:r>
        <w:rPr>
          <w:rFonts w:ascii="Arial" w:hAnsi="Arial"/>
          <w:color w:val="231F20"/>
          <w:spacing w:val="-3"/>
          <w:w w:val="110"/>
          <w:sz w:val="14"/>
        </w:rPr>
        <w:t>s</w:t>
      </w:r>
      <w:r>
        <w:rPr>
          <w:rFonts w:ascii="Arial" w:hAnsi="Arial"/>
          <w:color w:val="231F20"/>
          <w:spacing w:val="-2"/>
          <w:w w:val="110"/>
          <w:sz w:val="14"/>
        </w:rPr>
        <w:t>eg</w:t>
      </w:r>
      <w:r>
        <w:rPr>
          <w:rFonts w:ascii="Arial" w:hAnsi="Arial"/>
          <w:color w:val="231F20"/>
          <w:spacing w:val="-3"/>
          <w:w w:val="110"/>
          <w:sz w:val="14"/>
        </w:rPr>
        <w:t>í</w:t>
      </w:r>
      <w:r>
        <w:rPr>
          <w:rFonts w:ascii="Arial" w:hAnsi="Arial"/>
          <w:color w:val="231F20"/>
          <w:spacing w:val="-2"/>
          <w:w w:val="110"/>
          <w:sz w:val="14"/>
        </w:rPr>
        <w:t>t</w:t>
      </w:r>
      <w:r>
        <w:rPr>
          <w:rFonts w:ascii="Arial" w:hAnsi="Arial"/>
          <w:color w:val="231F20"/>
          <w:spacing w:val="-3"/>
          <w:w w:val="110"/>
          <w:sz w:val="14"/>
        </w:rPr>
        <w:t>s</w:t>
      </w:r>
      <w:r>
        <w:rPr>
          <w:rFonts w:ascii="Arial" w:hAnsi="Arial"/>
          <w:color w:val="231F20"/>
          <w:spacing w:val="-2"/>
          <w:w w:val="110"/>
          <w:sz w:val="14"/>
        </w:rPr>
        <w:t>égév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l</w:t>
      </w:r>
      <w:r>
        <w:rPr>
          <w:rFonts w:ascii="Arial" w:hAnsi="Arial"/>
          <w:color w:val="231F20"/>
          <w:spacing w:val="-3"/>
          <w:w w:val="110"/>
          <w:sz w:val="14"/>
        </w:rPr>
        <w:t>.</w:t>
      </w:r>
      <w:r>
        <w:rPr>
          <w:rFonts w:ascii="Arial" w:hAnsi="Arial"/>
          <w:sz w:val="14"/>
        </w:rPr>
      </w:r>
    </w:p>
    <w:p>
      <w:pPr>
        <w:spacing w:line="250" w:lineRule="auto" w:before="0"/>
        <w:ind w:left="114" w:right="98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 w:hAnsi="Arial"/>
          <w:color w:val="231F20"/>
          <w:w w:val="110"/>
          <w:sz w:val="14"/>
        </w:rPr>
        <w:t>A</w:t>
      </w:r>
      <w:r>
        <w:rPr>
          <w:rFonts w:ascii="Arial" w:hAnsi="Arial"/>
          <w:color w:val="231F20"/>
          <w:spacing w:val="9"/>
          <w:w w:val="110"/>
          <w:sz w:val="14"/>
        </w:rPr>
        <w:t> </w:t>
      </w:r>
      <w:r>
        <w:rPr>
          <w:rFonts w:ascii="Arial" w:hAnsi="Arial"/>
          <w:color w:val="231F20"/>
          <w:spacing w:val="-1"/>
          <w:w w:val="110"/>
          <w:sz w:val="14"/>
        </w:rPr>
        <w:t>l</w:t>
      </w:r>
      <w:r>
        <w:rPr>
          <w:rFonts w:ascii="Arial" w:hAnsi="Arial"/>
          <w:color w:val="231F20"/>
          <w:spacing w:val="-2"/>
          <w:w w:val="110"/>
          <w:sz w:val="14"/>
        </w:rPr>
        <w:t>a</w:t>
      </w:r>
      <w:r>
        <w:rPr>
          <w:rFonts w:ascii="Arial" w:hAnsi="Arial"/>
          <w:color w:val="231F20"/>
          <w:spacing w:val="-1"/>
          <w:w w:val="110"/>
          <w:sz w:val="14"/>
        </w:rPr>
        <w:t>pok</w:t>
      </w:r>
      <w:r>
        <w:rPr>
          <w:rFonts w:ascii="Arial" w:hAnsi="Arial"/>
          <w:color w:val="231F20"/>
          <w:spacing w:val="9"/>
          <w:w w:val="110"/>
          <w:sz w:val="14"/>
        </w:rPr>
        <w:t> </w:t>
      </w:r>
      <w:r>
        <w:rPr>
          <w:rFonts w:ascii="Arial" w:hAnsi="Arial"/>
          <w:color w:val="231F20"/>
          <w:spacing w:val="-3"/>
          <w:w w:val="110"/>
          <w:sz w:val="14"/>
        </w:rPr>
        <w:t>közötti</w:t>
      </w:r>
      <w:r>
        <w:rPr>
          <w:rFonts w:ascii="Arial" w:hAnsi="Arial"/>
          <w:color w:val="231F20"/>
          <w:spacing w:val="9"/>
          <w:w w:val="110"/>
          <w:sz w:val="14"/>
        </w:rPr>
        <w:t> </w:t>
      </w:r>
      <w:r>
        <w:rPr>
          <w:rFonts w:ascii="Arial" w:hAnsi="Arial"/>
          <w:color w:val="231F20"/>
          <w:spacing w:val="-1"/>
          <w:w w:val="110"/>
          <w:sz w:val="14"/>
        </w:rPr>
        <w:t>héz</w:t>
      </w:r>
      <w:r>
        <w:rPr>
          <w:rFonts w:ascii="Arial" w:hAnsi="Arial"/>
          <w:color w:val="231F20"/>
          <w:spacing w:val="-2"/>
          <w:w w:val="110"/>
          <w:sz w:val="14"/>
        </w:rPr>
        <w:t>a</w:t>
      </w:r>
      <w:r>
        <w:rPr>
          <w:rFonts w:ascii="Arial" w:hAnsi="Arial"/>
          <w:color w:val="231F20"/>
          <w:spacing w:val="-1"/>
          <w:w w:val="110"/>
          <w:sz w:val="14"/>
        </w:rPr>
        <w:t>gok</w:t>
      </w:r>
      <w:r>
        <w:rPr>
          <w:rFonts w:ascii="Arial" w:hAnsi="Arial"/>
          <w:color w:val="231F20"/>
          <w:spacing w:val="9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c</w:t>
      </w:r>
      <w:r>
        <w:rPr>
          <w:rFonts w:ascii="Arial" w:hAnsi="Arial"/>
          <w:color w:val="231F20"/>
          <w:spacing w:val="-3"/>
          <w:w w:val="110"/>
          <w:sz w:val="14"/>
        </w:rPr>
        <w:t>é</w:t>
      </w:r>
      <w:r>
        <w:rPr>
          <w:rFonts w:ascii="Arial" w:hAnsi="Arial"/>
          <w:color w:val="231F20"/>
          <w:spacing w:val="-2"/>
          <w:w w:val="110"/>
          <w:sz w:val="14"/>
        </w:rPr>
        <w:t>l</w:t>
      </w:r>
      <w:r>
        <w:rPr>
          <w:rFonts w:ascii="Arial" w:hAnsi="Arial"/>
          <w:color w:val="231F20"/>
          <w:spacing w:val="-3"/>
          <w:w w:val="110"/>
          <w:sz w:val="14"/>
        </w:rPr>
        <w:t>s</w:t>
      </w:r>
      <w:r>
        <w:rPr>
          <w:rFonts w:ascii="Arial" w:hAnsi="Arial"/>
          <w:color w:val="231F20"/>
          <w:spacing w:val="-2"/>
          <w:w w:val="110"/>
          <w:sz w:val="14"/>
        </w:rPr>
        <w:t>z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r</w:t>
      </w:r>
      <w:r>
        <w:rPr>
          <w:rFonts w:ascii="Arial" w:hAnsi="Arial"/>
          <w:color w:val="231F20"/>
          <w:spacing w:val="-3"/>
          <w:w w:val="110"/>
          <w:sz w:val="14"/>
        </w:rPr>
        <w:t>s</w:t>
      </w:r>
      <w:r>
        <w:rPr>
          <w:rFonts w:ascii="Arial" w:hAnsi="Arial"/>
          <w:color w:val="231F20"/>
          <w:spacing w:val="-2"/>
          <w:w w:val="110"/>
          <w:sz w:val="14"/>
        </w:rPr>
        <w:t>z</w:t>
      </w:r>
      <w:r>
        <w:rPr>
          <w:rFonts w:ascii="Arial" w:hAnsi="Arial"/>
          <w:color w:val="231F20"/>
          <w:spacing w:val="-3"/>
          <w:w w:val="110"/>
          <w:sz w:val="14"/>
        </w:rPr>
        <w:t>á</w:t>
      </w:r>
      <w:r>
        <w:rPr>
          <w:rFonts w:ascii="Arial" w:hAnsi="Arial"/>
          <w:color w:val="231F20"/>
          <w:spacing w:val="-2"/>
          <w:w w:val="110"/>
          <w:sz w:val="14"/>
        </w:rPr>
        <w:t>mm</w:t>
      </w:r>
      <w:r>
        <w:rPr>
          <w:rFonts w:ascii="Arial" w:hAnsi="Arial"/>
          <w:color w:val="231F20"/>
          <w:spacing w:val="-3"/>
          <w:w w:val="110"/>
          <w:sz w:val="14"/>
        </w:rPr>
        <w:t>a</w:t>
      </w:r>
      <w:r>
        <w:rPr>
          <w:rFonts w:ascii="Arial" w:hAnsi="Arial"/>
          <w:color w:val="231F20"/>
          <w:spacing w:val="-2"/>
          <w:w w:val="110"/>
          <w:sz w:val="14"/>
        </w:rPr>
        <w:t>l</w:t>
      </w:r>
      <w:r>
        <w:rPr>
          <w:rFonts w:ascii="Arial" w:hAnsi="Arial"/>
          <w:color w:val="231F20"/>
          <w:spacing w:val="29"/>
          <w:w w:val="118"/>
          <w:sz w:val="14"/>
        </w:rPr>
        <w:t> </w:t>
      </w:r>
      <w:r>
        <w:rPr>
          <w:rFonts w:ascii="Arial" w:hAnsi="Arial"/>
          <w:color w:val="231F20"/>
          <w:spacing w:val="-1"/>
          <w:w w:val="110"/>
          <w:sz w:val="14"/>
        </w:rPr>
        <w:t>k</w:t>
      </w:r>
      <w:r>
        <w:rPr>
          <w:rFonts w:ascii="Arial" w:hAnsi="Arial"/>
          <w:color w:val="231F20"/>
          <w:spacing w:val="-2"/>
          <w:w w:val="110"/>
          <w:sz w:val="14"/>
        </w:rPr>
        <w:t>e</w:t>
      </w:r>
      <w:r>
        <w:rPr>
          <w:rFonts w:ascii="Arial" w:hAnsi="Arial"/>
          <w:color w:val="231F20"/>
          <w:spacing w:val="-1"/>
          <w:w w:val="110"/>
          <w:sz w:val="14"/>
        </w:rPr>
        <w:t>rüln</w:t>
      </w:r>
      <w:r>
        <w:rPr>
          <w:rFonts w:ascii="Arial" w:hAnsi="Arial"/>
          <w:color w:val="231F20"/>
          <w:spacing w:val="-2"/>
          <w:w w:val="110"/>
          <w:sz w:val="14"/>
        </w:rPr>
        <w:t>e</w:t>
      </w:r>
      <w:r>
        <w:rPr>
          <w:rFonts w:ascii="Arial" w:hAnsi="Arial"/>
          <w:color w:val="231F20"/>
          <w:spacing w:val="-1"/>
          <w:w w:val="110"/>
          <w:sz w:val="14"/>
        </w:rPr>
        <w:t>k</w:t>
      </w:r>
      <w:r>
        <w:rPr>
          <w:rFonts w:ascii="Arial" w:hAnsi="Arial"/>
          <w:color w:val="231F20"/>
          <w:spacing w:val="5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b</w:t>
      </w:r>
      <w:r>
        <w:rPr>
          <w:rFonts w:ascii="Arial" w:hAnsi="Arial"/>
          <w:color w:val="231F20"/>
          <w:spacing w:val="-3"/>
          <w:w w:val="110"/>
          <w:sz w:val="14"/>
        </w:rPr>
        <w:t>eá</w:t>
      </w:r>
      <w:r>
        <w:rPr>
          <w:rFonts w:ascii="Arial" w:hAnsi="Arial"/>
          <w:color w:val="231F20"/>
          <w:spacing w:val="-2"/>
          <w:w w:val="110"/>
          <w:sz w:val="14"/>
        </w:rPr>
        <w:t>ll</w:t>
      </w:r>
      <w:r>
        <w:rPr>
          <w:rFonts w:ascii="Arial" w:hAnsi="Arial"/>
          <w:color w:val="231F20"/>
          <w:spacing w:val="-3"/>
          <w:w w:val="110"/>
          <w:sz w:val="14"/>
        </w:rPr>
        <w:t>í</w:t>
      </w:r>
      <w:r>
        <w:rPr>
          <w:rFonts w:ascii="Arial" w:hAnsi="Arial"/>
          <w:color w:val="231F20"/>
          <w:spacing w:val="-2"/>
          <w:w w:val="110"/>
          <w:sz w:val="14"/>
        </w:rPr>
        <w:t>t</w:t>
      </w:r>
      <w:r>
        <w:rPr>
          <w:rFonts w:ascii="Arial" w:hAnsi="Arial"/>
          <w:color w:val="231F20"/>
          <w:spacing w:val="-3"/>
          <w:w w:val="110"/>
          <w:sz w:val="14"/>
        </w:rPr>
        <w:t>ás</w:t>
      </w:r>
      <w:r>
        <w:rPr>
          <w:rFonts w:ascii="Arial" w:hAnsi="Arial"/>
          <w:color w:val="231F20"/>
          <w:spacing w:val="-2"/>
          <w:w w:val="110"/>
          <w:sz w:val="14"/>
        </w:rPr>
        <w:t>r</w:t>
      </w:r>
      <w:r>
        <w:rPr>
          <w:rFonts w:ascii="Arial" w:hAnsi="Arial"/>
          <w:color w:val="231F20"/>
          <w:spacing w:val="-3"/>
          <w:w w:val="110"/>
          <w:sz w:val="14"/>
        </w:rPr>
        <w:t>a.</w:t>
      </w:r>
      <w:r>
        <w:rPr>
          <w:rFonts w:ascii="Arial" w:hAnsi="Arial"/>
          <w:color w:val="231F20"/>
          <w:spacing w:val="6"/>
          <w:w w:val="110"/>
          <w:sz w:val="14"/>
        </w:rPr>
        <w:t> </w:t>
      </w:r>
      <w:r>
        <w:rPr>
          <w:rFonts w:ascii="Arial" w:hAnsi="Arial"/>
          <w:color w:val="231F20"/>
          <w:w w:val="110"/>
          <w:sz w:val="14"/>
        </w:rPr>
        <w:t>A</w:t>
      </w:r>
      <w:r>
        <w:rPr>
          <w:rFonts w:ascii="Arial" w:hAnsi="Arial"/>
          <w:color w:val="231F20"/>
          <w:spacing w:val="6"/>
          <w:w w:val="110"/>
          <w:sz w:val="14"/>
        </w:rPr>
        <w:t> </w:t>
      </w:r>
      <w:r>
        <w:rPr>
          <w:rFonts w:ascii="Arial" w:hAnsi="Arial"/>
          <w:color w:val="231F20"/>
          <w:spacing w:val="-1"/>
          <w:w w:val="110"/>
          <w:sz w:val="14"/>
        </w:rPr>
        <w:t>l</w:t>
      </w:r>
      <w:r>
        <w:rPr>
          <w:rFonts w:ascii="Arial" w:hAnsi="Arial"/>
          <w:color w:val="231F20"/>
          <w:spacing w:val="-2"/>
          <w:w w:val="110"/>
          <w:sz w:val="14"/>
        </w:rPr>
        <w:t>a</w:t>
      </w:r>
      <w:r>
        <w:rPr>
          <w:rFonts w:ascii="Arial" w:hAnsi="Arial"/>
          <w:color w:val="231F20"/>
          <w:spacing w:val="-1"/>
          <w:w w:val="110"/>
          <w:sz w:val="14"/>
        </w:rPr>
        <w:t>pok</w:t>
      </w:r>
      <w:r>
        <w:rPr>
          <w:rFonts w:ascii="Arial" w:hAnsi="Arial"/>
          <w:color w:val="231F20"/>
          <w:spacing w:val="6"/>
          <w:w w:val="110"/>
          <w:sz w:val="14"/>
        </w:rPr>
        <w:t> </w:t>
      </w:r>
      <w:r>
        <w:rPr>
          <w:rFonts w:ascii="Arial" w:hAnsi="Arial"/>
          <w:color w:val="231F20"/>
          <w:spacing w:val="-3"/>
          <w:w w:val="110"/>
          <w:sz w:val="14"/>
        </w:rPr>
        <w:t>é</w:t>
      </w:r>
      <w:r>
        <w:rPr>
          <w:rFonts w:ascii="Arial" w:hAnsi="Arial"/>
          <w:color w:val="231F20"/>
          <w:spacing w:val="-2"/>
          <w:w w:val="110"/>
          <w:sz w:val="14"/>
        </w:rPr>
        <w:t>l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it</w:t>
      </w:r>
      <w:r>
        <w:rPr>
          <w:rFonts w:ascii="Arial" w:hAnsi="Arial"/>
          <w:color w:val="231F20"/>
          <w:spacing w:val="6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gy</w:t>
      </w:r>
      <w:r>
        <w:rPr>
          <w:rFonts w:ascii="Arial" w:hAnsi="Arial"/>
          <w:color w:val="231F20"/>
          <w:spacing w:val="-3"/>
          <w:w w:val="110"/>
          <w:sz w:val="14"/>
        </w:rPr>
        <w:t>á</w:t>
      </w:r>
      <w:r>
        <w:rPr>
          <w:rFonts w:ascii="Arial" w:hAnsi="Arial"/>
          <w:color w:val="231F20"/>
          <w:spacing w:val="-2"/>
          <w:w w:val="110"/>
          <w:sz w:val="14"/>
        </w:rPr>
        <w:t>rt</w:t>
      </w:r>
      <w:r>
        <w:rPr>
          <w:rFonts w:ascii="Arial" w:hAnsi="Arial"/>
          <w:color w:val="231F20"/>
          <w:spacing w:val="-3"/>
          <w:w w:val="110"/>
          <w:sz w:val="14"/>
        </w:rPr>
        <w:t>ás</w:t>
      </w:r>
      <w:r>
        <w:rPr>
          <w:rFonts w:ascii="Arial" w:hAnsi="Arial"/>
          <w:color w:val="231F20"/>
          <w:spacing w:val="-2"/>
          <w:w w:val="110"/>
          <w:sz w:val="14"/>
        </w:rPr>
        <w:t>kor</w:t>
      </w:r>
      <w:r>
        <w:rPr>
          <w:rFonts w:ascii="Arial" w:hAnsi="Arial"/>
          <w:color w:val="231F20"/>
          <w:spacing w:val="47"/>
          <w:w w:val="121"/>
          <w:sz w:val="14"/>
        </w:rPr>
        <w:t> </w:t>
      </w:r>
      <w:r>
        <w:rPr>
          <w:rFonts w:ascii="Arial" w:hAnsi="Arial"/>
          <w:color w:val="231F20"/>
          <w:spacing w:val="-4"/>
          <w:w w:val="110"/>
          <w:sz w:val="14"/>
        </w:rPr>
        <w:t>a</w:t>
      </w:r>
      <w:r>
        <w:rPr>
          <w:rFonts w:ascii="Arial" w:hAnsi="Arial"/>
          <w:color w:val="231F20"/>
          <w:spacing w:val="-3"/>
          <w:w w:val="110"/>
          <w:sz w:val="14"/>
        </w:rPr>
        <w:t>l</w:t>
      </w:r>
      <w:r>
        <w:rPr>
          <w:rFonts w:ascii="Arial" w:hAnsi="Arial"/>
          <w:color w:val="231F20"/>
          <w:spacing w:val="-4"/>
          <w:w w:val="110"/>
          <w:sz w:val="14"/>
        </w:rPr>
        <w:t>a</w:t>
      </w:r>
      <w:r>
        <w:rPr>
          <w:rFonts w:ascii="Arial" w:hAnsi="Arial"/>
          <w:color w:val="231F20"/>
          <w:spacing w:val="-3"/>
          <w:w w:val="110"/>
          <w:sz w:val="14"/>
        </w:rPr>
        <w:t>pozó</w:t>
      </w:r>
      <w:r>
        <w:rPr>
          <w:rFonts w:ascii="Arial" w:hAnsi="Arial"/>
          <w:color w:val="231F20"/>
          <w:spacing w:val="3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f</w:t>
      </w:r>
      <w:r>
        <w:rPr>
          <w:rFonts w:ascii="Arial" w:hAnsi="Arial"/>
          <w:color w:val="231F20"/>
          <w:spacing w:val="-3"/>
          <w:w w:val="110"/>
          <w:sz w:val="14"/>
        </w:rPr>
        <w:t>es</w:t>
      </w:r>
      <w:r>
        <w:rPr>
          <w:rFonts w:ascii="Arial" w:hAnsi="Arial"/>
          <w:color w:val="231F20"/>
          <w:spacing w:val="-2"/>
          <w:w w:val="110"/>
          <w:sz w:val="14"/>
        </w:rPr>
        <w:t>t</w:t>
      </w:r>
      <w:r>
        <w:rPr>
          <w:rFonts w:ascii="Arial" w:hAnsi="Arial"/>
          <w:color w:val="231F20"/>
          <w:spacing w:val="-3"/>
          <w:w w:val="110"/>
          <w:sz w:val="14"/>
        </w:rPr>
        <w:t>ésse</w:t>
      </w:r>
      <w:r>
        <w:rPr>
          <w:rFonts w:ascii="Arial" w:hAnsi="Arial"/>
          <w:color w:val="231F20"/>
          <w:spacing w:val="-2"/>
          <w:w w:val="110"/>
          <w:sz w:val="14"/>
        </w:rPr>
        <w:t>l</w:t>
      </w:r>
      <w:r>
        <w:rPr>
          <w:rFonts w:ascii="Arial" w:hAnsi="Arial"/>
          <w:color w:val="231F20"/>
          <w:spacing w:val="4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l</w:t>
      </w:r>
      <w:r>
        <w:rPr>
          <w:rFonts w:ascii="Arial" w:hAnsi="Arial"/>
          <w:color w:val="231F20"/>
          <w:spacing w:val="-3"/>
          <w:w w:val="110"/>
          <w:sz w:val="14"/>
        </w:rPr>
        <w:t>á</w:t>
      </w:r>
      <w:r>
        <w:rPr>
          <w:rFonts w:ascii="Arial" w:hAnsi="Arial"/>
          <w:color w:val="231F20"/>
          <w:spacing w:val="-2"/>
          <w:w w:val="110"/>
          <w:sz w:val="14"/>
        </w:rPr>
        <w:t>tj</w:t>
      </w:r>
      <w:r>
        <w:rPr>
          <w:rFonts w:ascii="Arial" w:hAnsi="Arial"/>
          <w:color w:val="231F20"/>
          <w:spacing w:val="-3"/>
          <w:w w:val="110"/>
          <w:sz w:val="14"/>
        </w:rPr>
        <w:t>á</w:t>
      </w:r>
      <w:r>
        <w:rPr>
          <w:rFonts w:ascii="Arial" w:hAnsi="Arial"/>
          <w:color w:val="231F20"/>
          <w:spacing w:val="-2"/>
          <w:w w:val="110"/>
          <w:sz w:val="14"/>
        </w:rPr>
        <w:t>k</w:t>
      </w:r>
      <w:r>
        <w:rPr>
          <w:rFonts w:ascii="Arial" w:hAnsi="Arial"/>
          <w:color w:val="231F20"/>
          <w:spacing w:val="4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e</w:t>
      </w:r>
      <w:r>
        <w:rPr>
          <w:rFonts w:ascii="Arial" w:hAnsi="Arial"/>
          <w:color w:val="231F20"/>
          <w:spacing w:val="-1"/>
          <w:w w:val="110"/>
          <w:sz w:val="14"/>
        </w:rPr>
        <w:t>l</w:t>
      </w:r>
      <w:r>
        <w:rPr>
          <w:rFonts w:ascii="Arial" w:hAnsi="Arial"/>
          <w:color w:val="231F20"/>
          <w:spacing w:val="-2"/>
          <w:w w:val="110"/>
          <w:sz w:val="14"/>
        </w:rPr>
        <w:t>,</w:t>
      </w:r>
      <w:r>
        <w:rPr>
          <w:rFonts w:ascii="Arial" w:hAnsi="Arial"/>
          <w:color w:val="231F20"/>
          <w:spacing w:val="4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tov</w:t>
      </w:r>
      <w:r>
        <w:rPr>
          <w:rFonts w:ascii="Arial" w:hAnsi="Arial"/>
          <w:color w:val="231F20"/>
          <w:spacing w:val="-3"/>
          <w:w w:val="110"/>
          <w:sz w:val="14"/>
        </w:rPr>
        <w:t>á</w:t>
      </w:r>
      <w:r>
        <w:rPr>
          <w:rFonts w:ascii="Arial" w:hAnsi="Arial"/>
          <w:color w:val="231F20"/>
          <w:spacing w:val="-2"/>
          <w:w w:val="110"/>
          <w:sz w:val="14"/>
        </w:rPr>
        <w:t>bbi</w:t>
      </w:r>
      <w:r>
        <w:rPr>
          <w:rFonts w:ascii="Arial" w:hAnsi="Arial"/>
          <w:color w:val="231F20"/>
          <w:spacing w:val="4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k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z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l</w:t>
      </w:r>
      <w:r>
        <w:rPr>
          <w:rFonts w:ascii="Arial" w:hAnsi="Arial"/>
          <w:color w:val="231F20"/>
          <w:spacing w:val="-3"/>
          <w:w w:val="110"/>
          <w:sz w:val="14"/>
        </w:rPr>
        <w:t>és</w:t>
      </w:r>
      <w:r>
        <w:rPr>
          <w:rFonts w:ascii="Arial" w:hAnsi="Arial"/>
          <w:color w:val="231F20"/>
          <w:spacing w:val="-2"/>
          <w:w w:val="110"/>
          <w:sz w:val="14"/>
        </w:rPr>
        <w:t>t</w:t>
      </w:r>
      <w:r>
        <w:rPr>
          <w:rFonts w:ascii="Arial" w:hAnsi="Arial"/>
          <w:color w:val="231F20"/>
          <w:w w:val="145"/>
          <w:sz w:val="14"/>
        </w:rPr>
        <w:t> </w:t>
      </w:r>
      <w:r>
        <w:rPr>
          <w:rFonts w:ascii="Arial" w:hAnsi="Arial"/>
          <w:color w:val="231F20"/>
          <w:spacing w:val="33"/>
          <w:w w:val="145"/>
          <w:sz w:val="14"/>
        </w:rPr>
        <w:t> </w:t>
      </w:r>
      <w:r>
        <w:rPr>
          <w:rFonts w:ascii="Arial" w:hAnsi="Arial"/>
          <w:color w:val="231F20"/>
          <w:w w:val="110"/>
          <w:sz w:val="14"/>
        </w:rPr>
        <w:t>a</w:t>
      </w:r>
      <w:r>
        <w:rPr>
          <w:rFonts w:ascii="Arial" w:hAnsi="Arial"/>
          <w:color w:val="231F20"/>
          <w:spacing w:val="-6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b</w:t>
      </w:r>
      <w:r>
        <w:rPr>
          <w:rFonts w:ascii="Arial" w:hAnsi="Arial"/>
          <w:color w:val="231F20"/>
          <w:spacing w:val="-3"/>
          <w:w w:val="110"/>
          <w:sz w:val="14"/>
        </w:rPr>
        <w:t>eé</w:t>
      </w:r>
      <w:r>
        <w:rPr>
          <w:rFonts w:ascii="Arial" w:hAnsi="Arial"/>
          <w:color w:val="231F20"/>
          <w:spacing w:val="-2"/>
          <w:w w:val="110"/>
          <w:sz w:val="14"/>
        </w:rPr>
        <w:t>p</w:t>
      </w:r>
      <w:r>
        <w:rPr>
          <w:rFonts w:ascii="Arial" w:hAnsi="Arial"/>
          <w:color w:val="231F20"/>
          <w:spacing w:val="-3"/>
          <w:w w:val="110"/>
          <w:sz w:val="14"/>
        </w:rPr>
        <w:t>í</w:t>
      </w:r>
      <w:r>
        <w:rPr>
          <w:rFonts w:ascii="Arial" w:hAnsi="Arial"/>
          <w:color w:val="231F20"/>
          <w:spacing w:val="-2"/>
          <w:w w:val="110"/>
          <w:sz w:val="14"/>
        </w:rPr>
        <w:t>t</w:t>
      </w:r>
      <w:r>
        <w:rPr>
          <w:rFonts w:ascii="Arial" w:hAnsi="Arial"/>
          <w:color w:val="231F20"/>
          <w:spacing w:val="-3"/>
          <w:w w:val="110"/>
          <w:sz w:val="14"/>
        </w:rPr>
        <w:t>és</w:t>
      </w:r>
      <w:r>
        <w:rPr>
          <w:rFonts w:ascii="Arial" w:hAnsi="Arial"/>
          <w:color w:val="231F20"/>
          <w:spacing w:val="-5"/>
          <w:w w:val="110"/>
          <w:sz w:val="14"/>
        </w:rPr>
        <w:t> </w:t>
      </w:r>
      <w:r>
        <w:rPr>
          <w:rFonts w:ascii="Arial" w:hAnsi="Arial"/>
          <w:color w:val="231F20"/>
          <w:spacing w:val="-3"/>
          <w:w w:val="110"/>
          <w:sz w:val="14"/>
        </w:rPr>
        <w:t>s</w:t>
      </w:r>
      <w:r>
        <w:rPr>
          <w:rFonts w:ascii="Arial" w:hAnsi="Arial"/>
          <w:color w:val="231F20"/>
          <w:spacing w:val="-2"/>
          <w:w w:val="110"/>
          <w:sz w:val="14"/>
        </w:rPr>
        <w:t>or</w:t>
      </w:r>
      <w:r>
        <w:rPr>
          <w:rFonts w:ascii="Arial" w:hAnsi="Arial"/>
          <w:color w:val="231F20"/>
          <w:spacing w:val="-3"/>
          <w:w w:val="110"/>
          <w:sz w:val="14"/>
        </w:rPr>
        <w:t>á</w:t>
      </w:r>
      <w:r>
        <w:rPr>
          <w:rFonts w:ascii="Arial" w:hAnsi="Arial"/>
          <w:color w:val="231F20"/>
          <w:spacing w:val="-2"/>
          <w:w w:val="110"/>
          <w:sz w:val="14"/>
        </w:rPr>
        <w:t>n</w:t>
      </w:r>
      <w:r>
        <w:rPr>
          <w:rFonts w:ascii="Arial" w:hAnsi="Arial"/>
          <w:color w:val="231F20"/>
          <w:spacing w:val="-5"/>
          <w:w w:val="110"/>
          <w:sz w:val="14"/>
        </w:rPr>
        <w:t> </w:t>
      </w:r>
      <w:r>
        <w:rPr>
          <w:rFonts w:ascii="Arial" w:hAnsi="Arial"/>
          <w:color w:val="231F20"/>
          <w:w w:val="110"/>
          <w:sz w:val="14"/>
        </w:rPr>
        <w:t>nem</w:t>
      </w:r>
      <w:r>
        <w:rPr>
          <w:rFonts w:ascii="Arial" w:hAnsi="Arial"/>
          <w:color w:val="231F20"/>
          <w:spacing w:val="-5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ig</w:t>
      </w:r>
      <w:r>
        <w:rPr>
          <w:rFonts w:ascii="Arial" w:hAnsi="Arial"/>
          <w:color w:val="231F20"/>
          <w:spacing w:val="-3"/>
          <w:w w:val="110"/>
          <w:sz w:val="14"/>
        </w:rPr>
        <w:t>é</w:t>
      </w:r>
      <w:r>
        <w:rPr>
          <w:rFonts w:ascii="Arial" w:hAnsi="Arial"/>
          <w:color w:val="231F20"/>
          <w:spacing w:val="-2"/>
          <w:w w:val="110"/>
          <w:sz w:val="14"/>
        </w:rPr>
        <w:t>ny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ln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k</w:t>
      </w:r>
      <w:r>
        <w:rPr>
          <w:rFonts w:ascii="Arial" w:hAnsi="Arial"/>
          <w:color w:val="231F20"/>
          <w:spacing w:val="-3"/>
          <w:w w:val="110"/>
          <w:sz w:val="14"/>
        </w:rPr>
        <w:t>.</w:t>
      </w:r>
      <w:r>
        <w:rPr>
          <w:rFonts w:ascii="Arial" w:hAnsi="Arial"/>
          <w:sz w:val="14"/>
        </w:rPr>
      </w:r>
    </w:p>
    <w:p>
      <w:pPr>
        <w:spacing w:line="247" w:lineRule="auto" w:before="85"/>
        <w:ind w:left="114" w:right="96" w:firstLine="0"/>
        <w:jc w:val="left"/>
        <w:rPr>
          <w:rFonts w:ascii="Trebuchet MS" w:hAnsi="Trebuchet MS" w:cs="Trebuchet MS" w:eastAsia="Trebuchet MS"/>
          <w:sz w:val="16"/>
          <w:szCs w:val="16"/>
        </w:rPr>
      </w:pPr>
      <w:r>
        <w:rPr>
          <w:w w:val="120"/>
        </w:rPr>
        <w:br w:type="column"/>
      </w:r>
      <w:r>
        <w:rPr>
          <w:rFonts w:ascii="Trebuchet MS" w:hAnsi="Trebuchet MS"/>
          <w:b/>
          <w:color w:val="006CB7"/>
          <w:w w:val="120"/>
          <w:sz w:val="16"/>
        </w:rPr>
        <w:t>RIGIPS</w:t>
      </w:r>
      <w:r>
        <w:rPr>
          <w:rFonts w:ascii="Trebuchet MS" w:hAnsi="Trebuchet MS"/>
          <w:b/>
          <w:color w:val="006CB7"/>
          <w:w w:val="120"/>
          <w:position w:val="5"/>
          <w:sz w:val="9"/>
        </w:rPr>
        <w:t>®</w:t>
      </w:r>
      <w:r>
        <w:rPr>
          <w:rFonts w:ascii="Trebuchet MS" w:hAnsi="Trebuchet MS"/>
          <w:b/>
          <w:color w:val="006CB7"/>
          <w:spacing w:val="4"/>
          <w:w w:val="120"/>
          <w:position w:val="5"/>
          <w:sz w:val="9"/>
        </w:rPr>
        <w:t> </w:t>
      </w:r>
      <w:r>
        <w:rPr>
          <w:rFonts w:ascii="Trebuchet MS" w:hAnsi="Trebuchet MS"/>
          <w:b/>
          <w:color w:val="006CB7"/>
          <w:spacing w:val="-4"/>
          <w:w w:val="120"/>
          <w:sz w:val="16"/>
        </w:rPr>
        <w:t>P</w:t>
      </w:r>
      <w:r>
        <w:rPr>
          <w:rFonts w:ascii="Trebuchet MS" w:hAnsi="Trebuchet MS"/>
          <w:b/>
          <w:color w:val="006CB7"/>
          <w:spacing w:val="-3"/>
          <w:w w:val="120"/>
          <w:sz w:val="16"/>
        </w:rPr>
        <w:t>A</w:t>
      </w:r>
      <w:r>
        <w:rPr>
          <w:rFonts w:ascii="Trebuchet MS" w:hAnsi="Trebuchet MS"/>
          <w:b/>
          <w:color w:val="006CB7"/>
          <w:spacing w:val="-4"/>
          <w:w w:val="120"/>
          <w:sz w:val="16"/>
        </w:rPr>
        <w:t>P</w:t>
      </w:r>
      <w:r>
        <w:rPr>
          <w:rFonts w:ascii="Trebuchet MS" w:hAnsi="Trebuchet MS"/>
          <w:b/>
          <w:color w:val="006CB7"/>
          <w:spacing w:val="-3"/>
          <w:w w:val="120"/>
          <w:sz w:val="16"/>
        </w:rPr>
        <w:t>Í</w:t>
      </w:r>
      <w:r>
        <w:rPr>
          <w:rFonts w:ascii="Trebuchet MS" w:hAnsi="Trebuchet MS"/>
          <w:b/>
          <w:color w:val="006CB7"/>
          <w:spacing w:val="-4"/>
          <w:w w:val="120"/>
          <w:sz w:val="16"/>
        </w:rPr>
        <w:t>R</w:t>
      </w:r>
      <w:r>
        <w:rPr>
          <w:rFonts w:ascii="Trebuchet MS" w:hAnsi="Trebuchet MS"/>
          <w:b/>
          <w:color w:val="006CB7"/>
          <w:spacing w:val="-22"/>
          <w:w w:val="120"/>
          <w:sz w:val="16"/>
        </w:rPr>
        <w:t> </w:t>
      </w:r>
      <w:r>
        <w:rPr>
          <w:rFonts w:ascii="Trebuchet MS" w:hAnsi="Trebuchet MS"/>
          <w:b/>
          <w:color w:val="006CB7"/>
          <w:spacing w:val="-6"/>
          <w:w w:val="120"/>
          <w:sz w:val="16"/>
        </w:rPr>
        <w:t>VA</w:t>
      </w:r>
      <w:r>
        <w:rPr>
          <w:rFonts w:ascii="Trebuchet MS" w:hAnsi="Trebuchet MS"/>
          <w:b/>
          <w:color w:val="006CB7"/>
          <w:spacing w:val="-7"/>
          <w:w w:val="120"/>
          <w:sz w:val="16"/>
        </w:rPr>
        <w:t>GY</w:t>
      </w:r>
      <w:r>
        <w:rPr>
          <w:rFonts w:ascii="Trebuchet MS" w:hAnsi="Trebuchet MS"/>
          <w:b/>
          <w:color w:val="006CB7"/>
          <w:spacing w:val="-22"/>
          <w:w w:val="120"/>
          <w:sz w:val="16"/>
        </w:rPr>
        <w:t> </w:t>
      </w:r>
      <w:r>
        <w:rPr>
          <w:rFonts w:ascii="Trebuchet MS" w:hAnsi="Trebuchet MS"/>
          <w:b/>
          <w:color w:val="006CB7"/>
          <w:spacing w:val="-2"/>
          <w:w w:val="120"/>
          <w:sz w:val="16"/>
        </w:rPr>
        <w:t>Ü</w:t>
      </w:r>
      <w:r>
        <w:rPr>
          <w:rFonts w:ascii="Trebuchet MS" w:hAnsi="Trebuchet MS"/>
          <w:b/>
          <w:color w:val="006CB7"/>
          <w:spacing w:val="-1"/>
          <w:w w:val="120"/>
          <w:sz w:val="16"/>
        </w:rPr>
        <w:t>V</w:t>
      </w:r>
      <w:r>
        <w:rPr>
          <w:rFonts w:ascii="Trebuchet MS" w:hAnsi="Trebuchet MS"/>
          <w:b/>
          <w:color w:val="006CB7"/>
          <w:spacing w:val="-2"/>
          <w:w w:val="120"/>
          <w:sz w:val="16"/>
        </w:rPr>
        <w:t>EG</w:t>
      </w:r>
      <w:r>
        <w:rPr>
          <w:rFonts w:ascii="Trebuchet MS" w:hAnsi="Trebuchet MS"/>
          <w:b/>
          <w:color w:val="006CB7"/>
          <w:spacing w:val="-1"/>
          <w:w w:val="120"/>
          <w:sz w:val="16"/>
        </w:rPr>
        <w:t>SZÁ</w:t>
      </w:r>
      <w:r>
        <w:rPr>
          <w:rFonts w:ascii="Trebuchet MS" w:hAnsi="Trebuchet MS"/>
          <w:b/>
          <w:color w:val="006CB7"/>
          <w:spacing w:val="-2"/>
          <w:w w:val="120"/>
          <w:sz w:val="16"/>
        </w:rPr>
        <w:t>L</w:t>
      </w:r>
      <w:r>
        <w:rPr>
          <w:rFonts w:ascii="Trebuchet MS" w:hAnsi="Trebuchet MS"/>
          <w:b/>
          <w:color w:val="006CB7"/>
          <w:spacing w:val="-1"/>
          <w:w w:val="120"/>
          <w:sz w:val="16"/>
        </w:rPr>
        <w:t>AS</w:t>
      </w:r>
      <w:r>
        <w:rPr>
          <w:rFonts w:ascii="Trebuchet MS" w:hAnsi="Trebuchet MS"/>
          <w:b/>
          <w:color w:val="006CB7"/>
          <w:spacing w:val="33"/>
          <w:w w:val="125"/>
          <w:sz w:val="16"/>
        </w:rPr>
        <w:t> </w:t>
      </w:r>
      <w:r>
        <w:rPr>
          <w:rFonts w:ascii="Trebuchet MS" w:hAnsi="Trebuchet MS"/>
          <w:b/>
          <w:color w:val="006CB7"/>
          <w:spacing w:val="-2"/>
          <w:w w:val="120"/>
          <w:sz w:val="16"/>
        </w:rPr>
        <w:t>HÉ</w:t>
      </w:r>
      <w:r>
        <w:rPr>
          <w:rFonts w:ascii="Trebuchet MS" w:hAnsi="Trebuchet MS"/>
          <w:b/>
          <w:color w:val="006CB7"/>
          <w:spacing w:val="-1"/>
          <w:w w:val="120"/>
          <w:sz w:val="16"/>
        </w:rPr>
        <w:t>ZA</w:t>
      </w:r>
      <w:r>
        <w:rPr>
          <w:rFonts w:ascii="Trebuchet MS" w:hAnsi="Trebuchet MS"/>
          <w:b/>
          <w:color w:val="006CB7"/>
          <w:spacing w:val="-2"/>
          <w:w w:val="120"/>
          <w:sz w:val="16"/>
        </w:rPr>
        <w:t>GE</w:t>
      </w:r>
      <w:r>
        <w:rPr>
          <w:rFonts w:ascii="Trebuchet MS" w:hAnsi="Trebuchet MS"/>
          <w:b/>
          <w:color w:val="006CB7"/>
          <w:spacing w:val="-1"/>
          <w:w w:val="120"/>
          <w:sz w:val="16"/>
        </w:rPr>
        <w:t>RŐSÍ</w:t>
      </w:r>
      <w:r>
        <w:rPr>
          <w:rFonts w:ascii="Trebuchet MS" w:hAnsi="Trebuchet MS"/>
          <w:b/>
          <w:color w:val="006CB7"/>
          <w:spacing w:val="-2"/>
          <w:w w:val="120"/>
          <w:sz w:val="16"/>
        </w:rPr>
        <w:t>T</w:t>
      </w:r>
      <w:r>
        <w:rPr>
          <w:rFonts w:ascii="Trebuchet MS" w:hAnsi="Trebuchet MS"/>
          <w:b/>
          <w:color w:val="006CB7"/>
          <w:spacing w:val="-1"/>
          <w:w w:val="120"/>
          <w:sz w:val="16"/>
        </w:rPr>
        <w:t>Ő</w:t>
      </w:r>
      <w:r>
        <w:rPr>
          <w:rFonts w:ascii="Trebuchet MS" w:hAnsi="Trebuchet MS"/>
          <w:b/>
          <w:color w:val="006CB7"/>
          <w:spacing w:val="-28"/>
          <w:w w:val="120"/>
          <w:sz w:val="16"/>
        </w:rPr>
        <w:t> </w:t>
      </w:r>
      <w:r>
        <w:rPr>
          <w:rFonts w:ascii="Trebuchet MS" w:hAnsi="Trebuchet MS"/>
          <w:b/>
          <w:color w:val="006CB7"/>
          <w:spacing w:val="-1"/>
          <w:w w:val="120"/>
          <w:sz w:val="16"/>
        </w:rPr>
        <w:t>SZA</w:t>
      </w:r>
      <w:r>
        <w:rPr>
          <w:rFonts w:ascii="Trebuchet MS" w:hAnsi="Trebuchet MS"/>
          <w:b/>
          <w:color w:val="006CB7"/>
          <w:spacing w:val="-2"/>
          <w:w w:val="120"/>
          <w:sz w:val="16"/>
        </w:rPr>
        <w:t>L</w:t>
      </w:r>
      <w:r>
        <w:rPr>
          <w:rFonts w:ascii="Trebuchet MS" w:hAnsi="Trebuchet MS"/>
          <w:b/>
          <w:color w:val="006CB7"/>
          <w:spacing w:val="-1"/>
          <w:w w:val="120"/>
          <w:sz w:val="16"/>
        </w:rPr>
        <w:t>A</w:t>
      </w:r>
      <w:r>
        <w:rPr>
          <w:rFonts w:ascii="Trebuchet MS" w:hAnsi="Trebuchet MS"/>
          <w:b/>
          <w:color w:val="006CB7"/>
          <w:spacing w:val="-2"/>
          <w:w w:val="120"/>
          <w:sz w:val="16"/>
        </w:rPr>
        <w:t>G</w:t>
      </w:r>
      <w:r>
        <w:rPr>
          <w:rFonts w:ascii="Trebuchet MS" w:hAnsi="Trebuchet MS"/>
          <w:sz w:val="16"/>
        </w:rPr>
      </w:r>
    </w:p>
    <w:p>
      <w:pPr>
        <w:spacing w:line="250" w:lineRule="auto" w:before="51"/>
        <w:ind w:left="114" w:right="446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 w:hAnsi="Arial"/>
          <w:color w:val="231F20"/>
          <w:w w:val="110"/>
          <w:sz w:val="14"/>
        </w:rPr>
        <w:t>A</w:t>
      </w:r>
      <w:r>
        <w:rPr>
          <w:rFonts w:ascii="Arial" w:hAnsi="Arial"/>
          <w:color w:val="231F20"/>
          <w:spacing w:val="7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gip</w:t>
      </w:r>
      <w:r>
        <w:rPr>
          <w:rFonts w:ascii="Arial" w:hAnsi="Arial"/>
          <w:color w:val="231F20"/>
          <w:spacing w:val="-3"/>
          <w:w w:val="110"/>
          <w:sz w:val="14"/>
        </w:rPr>
        <w:t>s</w:t>
      </w:r>
      <w:r>
        <w:rPr>
          <w:rFonts w:ascii="Arial" w:hAnsi="Arial"/>
          <w:color w:val="231F20"/>
          <w:spacing w:val="-2"/>
          <w:w w:val="110"/>
          <w:sz w:val="14"/>
        </w:rPr>
        <w:t>zk</w:t>
      </w:r>
      <w:r>
        <w:rPr>
          <w:rFonts w:ascii="Arial" w:hAnsi="Arial"/>
          <w:color w:val="231F20"/>
          <w:spacing w:val="-3"/>
          <w:w w:val="110"/>
          <w:sz w:val="14"/>
        </w:rPr>
        <w:t>a</w:t>
      </w:r>
      <w:r>
        <w:rPr>
          <w:rFonts w:ascii="Arial" w:hAnsi="Arial"/>
          <w:color w:val="231F20"/>
          <w:spacing w:val="-2"/>
          <w:w w:val="110"/>
          <w:sz w:val="14"/>
        </w:rPr>
        <w:t>rtonl</w:t>
      </w:r>
      <w:r>
        <w:rPr>
          <w:rFonts w:ascii="Arial" w:hAnsi="Arial"/>
          <w:color w:val="231F20"/>
          <w:spacing w:val="-3"/>
          <w:w w:val="110"/>
          <w:sz w:val="14"/>
        </w:rPr>
        <w:t>a</w:t>
      </w:r>
      <w:r>
        <w:rPr>
          <w:rFonts w:ascii="Arial" w:hAnsi="Arial"/>
          <w:color w:val="231F20"/>
          <w:spacing w:val="-2"/>
          <w:w w:val="110"/>
          <w:sz w:val="14"/>
        </w:rPr>
        <w:t>pok</w:t>
      </w:r>
      <w:r>
        <w:rPr>
          <w:rFonts w:ascii="Arial" w:hAnsi="Arial"/>
          <w:color w:val="231F20"/>
          <w:spacing w:val="7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t</w:t>
      </w:r>
      <w:r>
        <w:rPr>
          <w:rFonts w:ascii="Arial" w:hAnsi="Arial"/>
          <w:color w:val="231F20"/>
          <w:spacing w:val="-3"/>
          <w:w w:val="110"/>
          <w:sz w:val="14"/>
        </w:rPr>
        <w:t>a</w:t>
      </w:r>
      <w:r>
        <w:rPr>
          <w:rFonts w:ascii="Arial" w:hAnsi="Arial"/>
          <w:color w:val="231F20"/>
          <w:spacing w:val="-2"/>
          <w:w w:val="110"/>
          <w:sz w:val="14"/>
        </w:rPr>
        <w:t>l</w:t>
      </w:r>
      <w:r>
        <w:rPr>
          <w:rFonts w:ascii="Arial" w:hAnsi="Arial"/>
          <w:color w:val="231F20"/>
          <w:spacing w:val="-3"/>
          <w:w w:val="110"/>
          <w:sz w:val="14"/>
        </w:rPr>
        <w:t>á</w:t>
      </w:r>
      <w:r>
        <w:rPr>
          <w:rFonts w:ascii="Arial" w:hAnsi="Arial"/>
          <w:color w:val="231F20"/>
          <w:spacing w:val="-2"/>
          <w:w w:val="110"/>
          <w:sz w:val="14"/>
        </w:rPr>
        <w:t>lkoz</w:t>
      </w:r>
      <w:r>
        <w:rPr>
          <w:rFonts w:ascii="Arial" w:hAnsi="Arial"/>
          <w:color w:val="231F20"/>
          <w:spacing w:val="-3"/>
          <w:w w:val="110"/>
          <w:sz w:val="14"/>
        </w:rPr>
        <w:t>ásá</w:t>
      </w:r>
      <w:r>
        <w:rPr>
          <w:rFonts w:ascii="Arial" w:hAnsi="Arial"/>
          <w:color w:val="231F20"/>
          <w:spacing w:val="-2"/>
          <w:w w:val="110"/>
          <w:sz w:val="14"/>
        </w:rPr>
        <w:t>n</w:t>
      </w:r>
      <w:r>
        <w:rPr>
          <w:rFonts w:ascii="Arial" w:hAnsi="Arial"/>
          <w:color w:val="231F20"/>
          <w:spacing w:val="-3"/>
          <w:w w:val="110"/>
          <w:sz w:val="14"/>
        </w:rPr>
        <w:t>á</w:t>
      </w:r>
      <w:r>
        <w:rPr>
          <w:rFonts w:ascii="Arial" w:hAnsi="Arial"/>
          <w:color w:val="231F20"/>
          <w:spacing w:val="-2"/>
          <w:w w:val="110"/>
          <w:sz w:val="14"/>
        </w:rPr>
        <w:t>l</w:t>
      </w:r>
      <w:r>
        <w:rPr>
          <w:rFonts w:ascii="Arial" w:hAnsi="Arial"/>
          <w:color w:val="231F20"/>
          <w:spacing w:val="8"/>
          <w:w w:val="110"/>
          <w:sz w:val="14"/>
        </w:rPr>
        <w:t> </w:t>
      </w:r>
      <w:r>
        <w:rPr>
          <w:rFonts w:ascii="Arial" w:hAnsi="Arial"/>
          <w:color w:val="231F20"/>
          <w:w w:val="110"/>
          <w:sz w:val="14"/>
        </w:rPr>
        <w:t>a</w:t>
      </w:r>
      <w:r>
        <w:rPr>
          <w:rFonts w:ascii="Arial" w:hAnsi="Arial"/>
          <w:color w:val="231F20"/>
          <w:spacing w:val="7"/>
          <w:w w:val="110"/>
          <w:sz w:val="14"/>
        </w:rPr>
        <w:t> </w:t>
      </w:r>
      <w:r>
        <w:rPr>
          <w:rFonts w:ascii="Arial" w:hAnsi="Arial"/>
          <w:color w:val="231F20"/>
          <w:spacing w:val="-1"/>
          <w:w w:val="110"/>
          <w:sz w:val="14"/>
        </w:rPr>
        <w:t>p</w:t>
      </w:r>
      <w:r>
        <w:rPr>
          <w:rFonts w:ascii="Arial" w:hAnsi="Arial"/>
          <w:color w:val="231F20"/>
          <w:spacing w:val="-2"/>
          <w:w w:val="110"/>
          <w:sz w:val="14"/>
        </w:rPr>
        <w:t>a</w:t>
      </w:r>
      <w:r>
        <w:rPr>
          <w:rFonts w:ascii="Arial" w:hAnsi="Arial"/>
          <w:color w:val="231F20"/>
          <w:spacing w:val="-1"/>
          <w:w w:val="110"/>
          <w:sz w:val="14"/>
        </w:rPr>
        <w:t>p</w:t>
      </w:r>
      <w:r>
        <w:rPr>
          <w:rFonts w:ascii="Arial" w:hAnsi="Arial"/>
          <w:color w:val="231F20"/>
          <w:spacing w:val="-2"/>
          <w:w w:val="110"/>
          <w:sz w:val="14"/>
        </w:rPr>
        <w:t>í</w:t>
      </w:r>
      <w:r>
        <w:rPr>
          <w:rFonts w:ascii="Arial" w:hAnsi="Arial"/>
          <w:color w:val="231F20"/>
          <w:spacing w:val="-1"/>
          <w:w w:val="110"/>
          <w:sz w:val="14"/>
        </w:rPr>
        <w:t>r</w:t>
      </w:r>
      <w:r>
        <w:rPr>
          <w:rFonts w:ascii="Arial" w:hAnsi="Arial"/>
          <w:color w:val="231F20"/>
          <w:spacing w:val="37"/>
          <w:w w:val="121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v</w:t>
      </w:r>
      <w:r>
        <w:rPr>
          <w:rFonts w:ascii="Arial" w:hAnsi="Arial"/>
          <w:color w:val="231F20"/>
          <w:spacing w:val="-3"/>
          <w:w w:val="110"/>
          <w:sz w:val="14"/>
        </w:rPr>
        <w:t>a</w:t>
      </w:r>
      <w:r>
        <w:rPr>
          <w:rFonts w:ascii="Arial" w:hAnsi="Arial"/>
          <w:color w:val="231F20"/>
          <w:spacing w:val="-2"/>
          <w:w w:val="110"/>
          <w:sz w:val="14"/>
        </w:rPr>
        <w:t>gy</w:t>
      </w:r>
      <w:r>
        <w:rPr>
          <w:rFonts w:ascii="Arial" w:hAnsi="Arial"/>
          <w:color w:val="231F20"/>
          <w:spacing w:val="4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üv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g</w:t>
      </w:r>
      <w:r>
        <w:rPr>
          <w:rFonts w:ascii="Arial" w:hAnsi="Arial"/>
          <w:color w:val="231F20"/>
          <w:spacing w:val="-3"/>
          <w:w w:val="110"/>
          <w:sz w:val="14"/>
        </w:rPr>
        <w:t>szálas</w:t>
      </w:r>
      <w:r>
        <w:rPr>
          <w:rFonts w:ascii="Arial" w:hAnsi="Arial"/>
          <w:color w:val="231F20"/>
          <w:spacing w:val="5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h</w:t>
      </w:r>
      <w:r>
        <w:rPr>
          <w:rFonts w:ascii="Arial" w:hAnsi="Arial"/>
          <w:color w:val="231F20"/>
          <w:spacing w:val="-3"/>
          <w:w w:val="110"/>
          <w:sz w:val="14"/>
        </w:rPr>
        <w:t>éza</w:t>
      </w:r>
      <w:r>
        <w:rPr>
          <w:rFonts w:ascii="Arial" w:hAnsi="Arial"/>
          <w:color w:val="231F20"/>
          <w:spacing w:val="-2"/>
          <w:w w:val="110"/>
          <w:sz w:val="14"/>
        </w:rPr>
        <w:t>g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rő</w:t>
      </w:r>
      <w:r>
        <w:rPr>
          <w:rFonts w:ascii="Arial" w:hAnsi="Arial"/>
          <w:color w:val="231F20"/>
          <w:spacing w:val="-3"/>
          <w:w w:val="110"/>
          <w:sz w:val="14"/>
        </w:rPr>
        <w:t>sí</w:t>
      </w:r>
      <w:r>
        <w:rPr>
          <w:rFonts w:ascii="Arial" w:hAnsi="Arial"/>
          <w:color w:val="231F20"/>
          <w:spacing w:val="-2"/>
          <w:w w:val="110"/>
          <w:sz w:val="14"/>
        </w:rPr>
        <w:t>tó</w:t>
      </w:r>
      <w:r>
        <w:rPr>
          <w:rFonts w:ascii="Arial" w:hAnsi="Arial"/>
          <w:color w:val="231F20"/>
          <w:spacing w:val="5"/>
          <w:w w:val="110"/>
          <w:sz w:val="14"/>
        </w:rPr>
        <w:t> </w:t>
      </w:r>
      <w:r>
        <w:rPr>
          <w:rFonts w:ascii="Arial" w:hAnsi="Arial"/>
          <w:color w:val="231F20"/>
          <w:spacing w:val="-3"/>
          <w:w w:val="110"/>
          <w:sz w:val="14"/>
        </w:rPr>
        <w:t>szala</w:t>
      </w:r>
      <w:r>
        <w:rPr>
          <w:rFonts w:ascii="Arial" w:hAnsi="Arial"/>
          <w:color w:val="231F20"/>
          <w:spacing w:val="-2"/>
          <w:w w:val="110"/>
          <w:sz w:val="14"/>
        </w:rPr>
        <w:t>gok</w:t>
      </w:r>
      <w:r>
        <w:rPr>
          <w:rFonts w:ascii="Arial" w:hAnsi="Arial"/>
          <w:color w:val="231F20"/>
          <w:spacing w:val="-3"/>
          <w:w w:val="110"/>
          <w:sz w:val="14"/>
        </w:rPr>
        <w:t>a</w:t>
      </w:r>
      <w:r>
        <w:rPr>
          <w:rFonts w:ascii="Arial" w:hAnsi="Arial"/>
          <w:color w:val="231F20"/>
          <w:spacing w:val="-2"/>
          <w:w w:val="110"/>
          <w:sz w:val="14"/>
        </w:rPr>
        <w:t>t</w:t>
      </w:r>
      <w:r>
        <w:rPr>
          <w:rFonts w:ascii="Arial" w:hAnsi="Arial"/>
          <w:color w:val="231F20"/>
          <w:spacing w:val="47"/>
          <w:w w:val="145"/>
          <w:sz w:val="14"/>
        </w:rPr>
        <w:t> </w:t>
      </w:r>
      <w:r>
        <w:rPr>
          <w:rFonts w:ascii="Arial" w:hAnsi="Arial"/>
          <w:color w:val="231F20"/>
          <w:w w:val="110"/>
          <w:sz w:val="14"/>
        </w:rPr>
        <w:t>a</w:t>
      </w:r>
      <w:r>
        <w:rPr>
          <w:rFonts w:ascii="Arial" w:hAnsi="Arial"/>
          <w:color w:val="231F20"/>
          <w:spacing w:val="-2"/>
          <w:w w:val="110"/>
          <w:sz w:val="14"/>
        </w:rPr>
        <w:t> h</w:t>
      </w:r>
      <w:r>
        <w:rPr>
          <w:rFonts w:ascii="Arial" w:hAnsi="Arial"/>
          <w:color w:val="231F20"/>
          <w:spacing w:val="-3"/>
          <w:w w:val="110"/>
          <w:sz w:val="14"/>
        </w:rPr>
        <w:t>é</w:t>
      </w:r>
      <w:r>
        <w:rPr>
          <w:rFonts w:ascii="Arial" w:hAnsi="Arial"/>
          <w:color w:val="231F20"/>
          <w:spacing w:val="-2"/>
          <w:w w:val="110"/>
          <w:sz w:val="14"/>
        </w:rPr>
        <w:t>zagoló</w:t>
      </w:r>
      <w:r>
        <w:rPr>
          <w:rFonts w:ascii="Arial" w:hAnsi="Arial"/>
          <w:color w:val="231F20"/>
          <w:spacing w:val="-3"/>
          <w:w w:val="110"/>
          <w:sz w:val="14"/>
        </w:rPr>
        <w:t>a</w:t>
      </w:r>
      <w:r>
        <w:rPr>
          <w:rFonts w:ascii="Arial" w:hAnsi="Arial"/>
          <w:color w:val="231F20"/>
          <w:spacing w:val="-2"/>
          <w:w w:val="110"/>
          <w:sz w:val="14"/>
        </w:rPr>
        <w:t>nyagb</w:t>
      </w:r>
      <w:r>
        <w:rPr>
          <w:rFonts w:ascii="Arial" w:hAnsi="Arial"/>
          <w:color w:val="231F20"/>
          <w:spacing w:val="-3"/>
          <w:w w:val="110"/>
          <w:sz w:val="14"/>
        </w:rPr>
        <w:t>a</w:t>
      </w:r>
      <w:r>
        <w:rPr>
          <w:rFonts w:ascii="Arial" w:hAnsi="Arial"/>
          <w:color w:val="231F20"/>
          <w:spacing w:val="-2"/>
          <w:w w:val="110"/>
          <w:sz w:val="14"/>
        </w:rPr>
        <w:t> ágy</w:t>
      </w:r>
      <w:r>
        <w:rPr>
          <w:rFonts w:ascii="Arial" w:hAnsi="Arial"/>
          <w:color w:val="231F20"/>
          <w:spacing w:val="-3"/>
          <w:w w:val="110"/>
          <w:sz w:val="14"/>
        </w:rPr>
        <w:t>a</w:t>
      </w:r>
      <w:r>
        <w:rPr>
          <w:rFonts w:ascii="Arial" w:hAnsi="Arial"/>
          <w:color w:val="231F20"/>
          <w:spacing w:val="-2"/>
          <w:w w:val="110"/>
          <w:sz w:val="14"/>
        </w:rPr>
        <w:t>zzuk </w:t>
      </w:r>
      <w:r>
        <w:rPr>
          <w:rFonts w:ascii="Arial" w:hAnsi="Arial"/>
          <w:color w:val="231F20"/>
          <w:w w:val="110"/>
          <w:sz w:val="14"/>
        </w:rPr>
        <w:t>a</w:t>
      </w:r>
      <w:r>
        <w:rPr>
          <w:rFonts w:ascii="Arial" w:hAnsi="Arial"/>
          <w:color w:val="231F20"/>
          <w:spacing w:val="-2"/>
          <w:w w:val="110"/>
          <w:sz w:val="14"/>
        </w:rPr>
        <w:t> </w:t>
      </w:r>
      <w:r>
        <w:rPr>
          <w:rFonts w:ascii="Arial" w:hAnsi="Arial"/>
          <w:color w:val="231F20"/>
          <w:spacing w:val="-1"/>
          <w:w w:val="110"/>
          <w:sz w:val="14"/>
        </w:rPr>
        <w:t>h</w:t>
      </w:r>
      <w:r>
        <w:rPr>
          <w:rFonts w:ascii="Arial" w:hAnsi="Arial"/>
          <w:color w:val="231F20"/>
          <w:spacing w:val="-2"/>
          <w:w w:val="110"/>
          <w:sz w:val="14"/>
        </w:rPr>
        <w:t>é</w:t>
      </w:r>
      <w:r>
        <w:rPr>
          <w:rFonts w:ascii="Arial" w:hAnsi="Arial"/>
          <w:color w:val="231F20"/>
          <w:spacing w:val="-1"/>
          <w:w w:val="110"/>
          <w:sz w:val="14"/>
        </w:rPr>
        <w:t>zagok</w:t>
      </w:r>
      <w:r>
        <w:rPr>
          <w:rFonts w:ascii="Arial" w:hAnsi="Arial"/>
          <w:color w:val="231F20"/>
          <w:spacing w:val="29"/>
          <w:w w:val="113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meger</w:t>
      </w:r>
      <w:r>
        <w:rPr>
          <w:rFonts w:ascii="Arial" w:hAnsi="Arial"/>
          <w:color w:val="231F20"/>
          <w:spacing w:val="-3"/>
          <w:w w:val="110"/>
          <w:sz w:val="14"/>
        </w:rPr>
        <w:t>ősí</w:t>
      </w:r>
      <w:r>
        <w:rPr>
          <w:rFonts w:ascii="Arial" w:hAnsi="Arial"/>
          <w:color w:val="231F20"/>
          <w:spacing w:val="-2"/>
          <w:w w:val="110"/>
          <w:sz w:val="14"/>
        </w:rPr>
        <w:t>t</w:t>
      </w:r>
      <w:r>
        <w:rPr>
          <w:rFonts w:ascii="Arial" w:hAnsi="Arial"/>
          <w:color w:val="231F20"/>
          <w:spacing w:val="-3"/>
          <w:w w:val="110"/>
          <w:sz w:val="14"/>
        </w:rPr>
        <w:t>ésé</w:t>
      </w:r>
      <w:r>
        <w:rPr>
          <w:rFonts w:ascii="Arial" w:hAnsi="Arial"/>
          <w:color w:val="231F20"/>
          <w:spacing w:val="-2"/>
          <w:w w:val="110"/>
          <w:sz w:val="14"/>
        </w:rPr>
        <w:t>h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z</w:t>
      </w:r>
      <w:r>
        <w:rPr>
          <w:rFonts w:ascii="Arial" w:hAnsi="Arial"/>
          <w:color w:val="231F20"/>
          <w:spacing w:val="-3"/>
          <w:w w:val="110"/>
          <w:sz w:val="14"/>
        </w:rPr>
        <w:t>.</w:t>
      </w:r>
      <w:r>
        <w:rPr>
          <w:rFonts w:ascii="Arial" w:hAnsi="Arial"/>
          <w:sz w:val="14"/>
        </w:rPr>
      </w:r>
    </w:p>
    <w:p>
      <w:pPr>
        <w:spacing w:line="250" w:lineRule="auto" w:before="57"/>
        <w:ind w:left="114" w:right="608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 w:hAnsi="Arial"/>
          <w:color w:val="231F20"/>
          <w:spacing w:val="-3"/>
          <w:w w:val="110"/>
          <w:sz w:val="14"/>
        </w:rPr>
        <w:t>Ri</w:t>
      </w:r>
      <w:r>
        <w:rPr>
          <w:rFonts w:ascii="Arial" w:hAnsi="Arial"/>
          <w:color w:val="231F20"/>
          <w:spacing w:val="-2"/>
          <w:w w:val="110"/>
          <w:sz w:val="14"/>
        </w:rPr>
        <w:t>gip</w:t>
      </w:r>
      <w:r>
        <w:rPr>
          <w:rFonts w:ascii="Arial" w:hAnsi="Arial"/>
          <w:color w:val="231F20"/>
          <w:spacing w:val="-3"/>
          <w:w w:val="110"/>
          <w:sz w:val="14"/>
        </w:rPr>
        <w:t>s</w:t>
      </w:r>
      <w:r>
        <w:rPr>
          <w:rFonts w:ascii="Arial" w:hAnsi="Arial"/>
          <w:color w:val="231F20"/>
          <w:spacing w:val="-2"/>
          <w:w w:val="110"/>
          <w:sz w:val="14"/>
        </w:rPr>
        <w:t> </w:t>
      </w:r>
      <w:r>
        <w:rPr>
          <w:rFonts w:ascii="Arial" w:hAnsi="Arial"/>
          <w:color w:val="231F20"/>
          <w:spacing w:val="-1"/>
          <w:w w:val="110"/>
          <w:sz w:val="14"/>
        </w:rPr>
        <w:t>p</w:t>
      </w:r>
      <w:r>
        <w:rPr>
          <w:rFonts w:ascii="Arial" w:hAnsi="Arial"/>
          <w:color w:val="231F20"/>
          <w:spacing w:val="-2"/>
          <w:w w:val="110"/>
          <w:sz w:val="14"/>
        </w:rPr>
        <w:t>a</w:t>
      </w:r>
      <w:r>
        <w:rPr>
          <w:rFonts w:ascii="Arial" w:hAnsi="Arial"/>
          <w:color w:val="231F20"/>
          <w:spacing w:val="-1"/>
          <w:w w:val="110"/>
          <w:sz w:val="14"/>
        </w:rPr>
        <w:t>pír </w:t>
      </w:r>
      <w:r>
        <w:rPr>
          <w:rFonts w:ascii="Arial" w:hAnsi="Arial"/>
          <w:color w:val="231F20"/>
          <w:spacing w:val="-2"/>
          <w:w w:val="110"/>
          <w:sz w:val="14"/>
        </w:rPr>
        <w:t>h</w:t>
      </w:r>
      <w:r>
        <w:rPr>
          <w:rFonts w:ascii="Arial" w:hAnsi="Arial"/>
          <w:color w:val="231F20"/>
          <w:spacing w:val="-3"/>
          <w:w w:val="110"/>
          <w:sz w:val="14"/>
        </w:rPr>
        <w:t>éza</w:t>
      </w:r>
      <w:r>
        <w:rPr>
          <w:rFonts w:ascii="Arial" w:hAnsi="Arial"/>
          <w:color w:val="231F20"/>
          <w:spacing w:val="-2"/>
          <w:w w:val="110"/>
          <w:sz w:val="14"/>
        </w:rPr>
        <w:t>g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rő</w:t>
      </w:r>
      <w:r>
        <w:rPr>
          <w:rFonts w:ascii="Arial" w:hAnsi="Arial"/>
          <w:color w:val="231F20"/>
          <w:spacing w:val="-3"/>
          <w:w w:val="110"/>
          <w:sz w:val="14"/>
        </w:rPr>
        <w:t>sí</w:t>
      </w:r>
      <w:r>
        <w:rPr>
          <w:rFonts w:ascii="Arial" w:hAnsi="Arial"/>
          <w:color w:val="231F20"/>
          <w:spacing w:val="-2"/>
          <w:w w:val="110"/>
          <w:sz w:val="14"/>
        </w:rPr>
        <w:t>tő sza</w:t>
      </w:r>
      <w:r>
        <w:rPr>
          <w:rFonts w:ascii="Arial" w:hAnsi="Arial"/>
          <w:color w:val="231F20"/>
          <w:spacing w:val="-1"/>
          <w:w w:val="110"/>
          <w:sz w:val="14"/>
        </w:rPr>
        <w:t>lag</w:t>
      </w:r>
      <w:r>
        <w:rPr>
          <w:rFonts w:ascii="Arial" w:hAnsi="Arial"/>
          <w:color w:val="231F20"/>
          <w:spacing w:val="-2"/>
          <w:w w:val="110"/>
          <w:sz w:val="14"/>
        </w:rPr>
        <w:t>:</w:t>
      </w:r>
      <w:r>
        <w:rPr>
          <w:rFonts w:ascii="Arial" w:hAnsi="Arial"/>
          <w:color w:val="231F20"/>
          <w:spacing w:val="29"/>
          <w:w w:val="91"/>
          <w:sz w:val="14"/>
        </w:rPr>
        <w:t> </w:t>
      </w:r>
      <w:r>
        <w:rPr>
          <w:rFonts w:ascii="Arial" w:hAnsi="Arial"/>
          <w:color w:val="231F20"/>
          <w:spacing w:val="-3"/>
          <w:w w:val="110"/>
          <w:sz w:val="14"/>
        </w:rPr>
        <w:t>s</w:t>
      </w:r>
      <w:r>
        <w:rPr>
          <w:rFonts w:ascii="Arial" w:hAnsi="Arial"/>
          <w:color w:val="231F20"/>
          <w:spacing w:val="-2"/>
          <w:w w:val="110"/>
          <w:sz w:val="14"/>
        </w:rPr>
        <w:t>z</w:t>
      </w:r>
      <w:r>
        <w:rPr>
          <w:rFonts w:ascii="Arial" w:hAnsi="Arial"/>
          <w:color w:val="231F20"/>
          <w:spacing w:val="-3"/>
          <w:w w:val="110"/>
          <w:sz w:val="14"/>
        </w:rPr>
        <w:t>é</w:t>
      </w:r>
      <w:r>
        <w:rPr>
          <w:rFonts w:ascii="Arial" w:hAnsi="Arial"/>
          <w:color w:val="231F20"/>
          <w:spacing w:val="-2"/>
          <w:w w:val="110"/>
          <w:sz w:val="14"/>
        </w:rPr>
        <w:t>l</w:t>
      </w:r>
      <w:r>
        <w:rPr>
          <w:rFonts w:ascii="Arial" w:hAnsi="Arial"/>
          <w:color w:val="231F20"/>
          <w:spacing w:val="-3"/>
          <w:w w:val="110"/>
          <w:sz w:val="14"/>
        </w:rPr>
        <w:t>essé</w:t>
      </w:r>
      <w:r>
        <w:rPr>
          <w:rFonts w:ascii="Arial" w:hAnsi="Arial"/>
          <w:color w:val="231F20"/>
          <w:spacing w:val="-2"/>
          <w:w w:val="110"/>
          <w:sz w:val="14"/>
        </w:rPr>
        <w:t>g</w:t>
      </w:r>
      <w:r>
        <w:rPr>
          <w:rFonts w:ascii="Arial" w:hAnsi="Arial"/>
          <w:color w:val="231F20"/>
          <w:spacing w:val="-3"/>
          <w:w w:val="110"/>
          <w:sz w:val="14"/>
        </w:rPr>
        <w:t>:</w:t>
      </w:r>
      <w:r>
        <w:rPr>
          <w:rFonts w:ascii="Arial" w:hAnsi="Arial"/>
          <w:color w:val="231F20"/>
          <w:spacing w:val="-9"/>
          <w:w w:val="110"/>
          <w:sz w:val="14"/>
        </w:rPr>
        <w:t> </w:t>
      </w:r>
      <w:r>
        <w:rPr>
          <w:rFonts w:ascii="Arial" w:hAnsi="Arial"/>
          <w:color w:val="231F20"/>
          <w:w w:val="110"/>
          <w:sz w:val="14"/>
        </w:rPr>
        <w:t>5</w:t>
      </w:r>
      <w:r>
        <w:rPr>
          <w:rFonts w:ascii="Arial" w:hAnsi="Arial"/>
          <w:color w:val="231F20"/>
          <w:spacing w:val="-9"/>
          <w:w w:val="110"/>
          <w:sz w:val="14"/>
        </w:rPr>
        <w:t> </w:t>
      </w:r>
      <w:r>
        <w:rPr>
          <w:rFonts w:ascii="Arial" w:hAnsi="Arial"/>
          <w:color w:val="231F20"/>
          <w:w w:val="110"/>
          <w:sz w:val="14"/>
        </w:rPr>
        <w:t>cm,</w:t>
      </w:r>
      <w:r>
        <w:rPr>
          <w:rFonts w:ascii="Arial" w:hAnsi="Arial"/>
          <w:color w:val="231F20"/>
          <w:spacing w:val="-9"/>
          <w:w w:val="110"/>
          <w:sz w:val="14"/>
        </w:rPr>
        <w:t> </w:t>
      </w:r>
      <w:r>
        <w:rPr>
          <w:rFonts w:ascii="Arial" w:hAnsi="Arial"/>
          <w:color w:val="231F20"/>
          <w:spacing w:val="-3"/>
          <w:w w:val="110"/>
          <w:sz w:val="14"/>
        </w:rPr>
        <w:t>7</w:t>
      </w:r>
      <w:r>
        <w:rPr>
          <w:rFonts w:ascii="Arial" w:hAnsi="Arial"/>
          <w:color w:val="231F20"/>
          <w:spacing w:val="-2"/>
          <w:w w:val="110"/>
          <w:sz w:val="14"/>
        </w:rPr>
        <w:t>5</w:t>
      </w:r>
      <w:r>
        <w:rPr>
          <w:rFonts w:ascii="Arial" w:hAnsi="Arial"/>
          <w:color w:val="231F20"/>
          <w:spacing w:val="-8"/>
          <w:w w:val="110"/>
          <w:sz w:val="14"/>
        </w:rPr>
        <w:t> </w:t>
      </w:r>
      <w:r>
        <w:rPr>
          <w:rFonts w:ascii="Arial" w:hAnsi="Arial"/>
          <w:color w:val="231F20"/>
          <w:w w:val="110"/>
          <w:sz w:val="14"/>
        </w:rPr>
        <w:t>m</w:t>
      </w:r>
      <w:r>
        <w:rPr>
          <w:rFonts w:ascii="Arial" w:hAnsi="Arial"/>
          <w:color w:val="231F20"/>
          <w:spacing w:val="-9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és</w:t>
      </w:r>
      <w:r>
        <w:rPr>
          <w:rFonts w:ascii="Arial" w:hAnsi="Arial"/>
          <w:color w:val="231F20"/>
          <w:spacing w:val="-9"/>
          <w:w w:val="110"/>
          <w:sz w:val="14"/>
        </w:rPr>
        <w:t> </w:t>
      </w:r>
      <w:r>
        <w:rPr>
          <w:rFonts w:ascii="Arial" w:hAnsi="Arial"/>
          <w:color w:val="231F20"/>
          <w:w w:val="110"/>
          <w:sz w:val="14"/>
        </w:rPr>
        <w:t>150</w:t>
      </w:r>
      <w:r>
        <w:rPr>
          <w:rFonts w:ascii="Arial" w:hAnsi="Arial"/>
          <w:color w:val="231F20"/>
          <w:spacing w:val="-8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m/t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k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rc</w:t>
      </w:r>
      <w:r>
        <w:rPr>
          <w:rFonts w:ascii="Arial" w:hAnsi="Arial"/>
          <w:color w:val="231F20"/>
          <w:spacing w:val="-3"/>
          <w:w w:val="110"/>
          <w:sz w:val="14"/>
        </w:rPr>
        <w:t>s</w:t>
      </w:r>
      <w:r>
        <w:rPr>
          <w:rFonts w:ascii="Arial" w:hAnsi="Arial"/>
          <w:sz w:val="14"/>
        </w:rPr>
      </w:r>
    </w:p>
    <w:p>
      <w:pPr>
        <w:spacing w:line="250" w:lineRule="auto" w:before="57"/>
        <w:ind w:left="114" w:right="96" w:firstLine="0"/>
        <w:jc w:val="left"/>
        <w:rPr>
          <w:rFonts w:ascii="Arial" w:hAnsi="Arial" w:cs="Arial" w:eastAsia="Arial"/>
          <w:sz w:val="14"/>
          <w:szCs w:val="14"/>
        </w:rPr>
      </w:pPr>
      <w:r>
        <w:rPr>
          <w:rFonts w:ascii="Arial" w:hAnsi="Arial"/>
          <w:color w:val="231F20"/>
          <w:spacing w:val="-3"/>
          <w:w w:val="110"/>
          <w:sz w:val="14"/>
        </w:rPr>
        <w:t>Ri</w:t>
      </w:r>
      <w:r>
        <w:rPr>
          <w:rFonts w:ascii="Arial" w:hAnsi="Arial"/>
          <w:color w:val="231F20"/>
          <w:spacing w:val="-2"/>
          <w:w w:val="110"/>
          <w:sz w:val="14"/>
        </w:rPr>
        <w:t>gip</w:t>
      </w:r>
      <w:r>
        <w:rPr>
          <w:rFonts w:ascii="Arial" w:hAnsi="Arial"/>
          <w:color w:val="231F20"/>
          <w:spacing w:val="-3"/>
          <w:w w:val="110"/>
          <w:sz w:val="14"/>
        </w:rPr>
        <w:t>s</w:t>
      </w:r>
      <w:r>
        <w:rPr>
          <w:rFonts w:ascii="Arial" w:hAnsi="Arial"/>
          <w:color w:val="231F20"/>
          <w:spacing w:val="-7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üv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g</w:t>
      </w:r>
      <w:r>
        <w:rPr>
          <w:rFonts w:ascii="Arial" w:hAnsi="Arial"/>
          <w:color w:val="231F20"/>
          <w:spacing w:val="-3"/>
          <w:w w:val="110"/>
          <w:sz w:val="14"/>
        </w:rPr>
        <w:t>szálas</w:t>
      </w:r>
      <w:r>
        <w:rPr>
          <w:rFonts w:ascii="Arial" w:hAnsi="Arial"/>
          <w:color w:val="231F20"/>
          <w:spacing w:val="-6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h</w:t>
      </w:r>
      <w:r>
        <w:rPr>
          <w:rFonts w:ascii="Arial" w:hAnsi="Arial"/>
          <w:color w:val="231F20"/>
          <w:spacing w:val="-3"/>
          <w:w w:val="110"/>
          <w:sz w:val="14"/>
        </w:rPr>
        <w:t>éza</w:t>
      </w:r>
      <w:r>
        <w:rPr>
          <w:rFonts w:ascii="Arial" w:hAnsi="Arial"/>
          <w:color w:val="231F20"/>
          <w:spacing w:val="-2"/>
          <w:w w:val="110"/>
          <w:sz w:val="14"/>
        </w:rPr>
        <w:t>g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rő</w:t>
      </w:r>
      <w:r>
        <w:rPr>
          <w:rFonts w:ascii="Arial" w:hAnsi="Arial"/>
          <w:color w:val="231F20"/>
          <w:spacing w:val="-3"/>
          <w:w w:val="110"/>
          <w:sz w:val="14"/>
        </w:rPr>
        <w:t>sí</w:t>
      </w:r>
      <w:r>
        <w:rPr>
          <w:rFonts w:ascii="Arial" w:hAnsi="Arial"/>
          <w:color w:val="231F20"/>
          <w:spacing w:val="-2"/>
          <w:w w:val="110"/>
          <w:sz w:val="14"/>
        </w:rPr>
        <w:t>tő</w:t>
      </w:r>
      <w:r>
        <w:rPr>
          <w:rFonts w:ascii="Arial" w:hAnsi="Arial"/>
          <w:color w:val="231F20"/>
          <w:spacing w:val="-6"/>
          <w:w w:val="110"/>
          <w:sz w:val="14"/>
        </w:rPr>
        <w:t> </w:t>
      </w:r>
      <w:r>
        <w:rPr>
          <w:rFonts w:ascii="Arial" w:hAnsi="Arial"/>
          <w:color w:val="231F20"/>
          <w:spacing w:val="-3"/>
          <w:w w:val="110"/>
          <w:sz w:val="14"/>
        </w:rPr>
        <w:t>szala</w:t>
      </w:r>
      <w:r>
        <w:rPr>
          <w:rFonts w:ascii="Arial" w:hAnsi="Arial"/>
          <w:color w:val="231F20"/>
          <w:spacing w:val="-2"/>
          <w:w w:val="110"/>
          <w:sz w:val="14"/>
        </w:rPr>
        <w:t>g:</w:t>
      </w:r>
      <w:r>
        <w:rPr>
          <w:rFonts w:ascii="Arial" w:hAnsi="Arial"/>
          <w:color w:val="231F20"/>
          <w:spacing w:val="50"/>
          <w:w w:val="110"/>
          <w:sz w:val="14"/>
        </w:rPr>
        <w:t> </w:t>
      </w:r>
      <w:r>
        <w:rPr>
          <w:rFonts w:ascii="Arial" w:hAnsi="Arial"/>
          <w:color w:val="231F20"/>
          <w:spacing w:val="-3"/>
          <w:w w:val="110"/>
          <w:sz w:val="14"/>
        </w:rPr>
        <w:t>s</w:t>
      </w:r>
      <w:r>
        <w:rPr>
          <w:rFonts w:ascii="Arial" w:hAnsi="Arial"/>
          <w:color w:val="231F20"/>
          <w:spacing w:val="-2"/>
          <w:w w:val="110"/>
          <w:sz w:val="14"/>
        </w:rPr>
        <w:t>z</w:t>
      </w:r>
      <w:r>
        <w:rPr>
          <w:rFonts w:ascii="Arial" w:hAnsi="Arial"/>
          <w:color w:val="231F20"/>
          <w:spacing w:val="-3"/>
          <w:w w:val="110"/>
          <w:sz w:val="14"/>
        </w:rPr>
        <w:t>é</w:t>
      </w:r>
      <w:r>
        <w:rPr>
          <w:rFonts w:ascii="Arial" w:hAnsi="Arial"/>
          <w:color w:val="231F20"/>
          <w:spacing w:val="-2"/>
          <w:w w:val="110"/>
          <w:sz w:val="14"/>
        </w:rPr>
        <w:t>l</w:t>
      </w:r>
      <w:r>
        <w:rPr>
          <w:rFonts w:ascii="Arial" w:hAnsi="Arial"/>
          <w:color w:val="231F20"/>
          <w:spacing w:val="-3"/>
          <w:w w:val="110"/>
          <w:sz w:val="14"/>
        </w:rPr>
        <w:t>essé</w:t>
      </w:r>
      <w:r>
        <w:rPr>
          <w:rFonts w:ascii="Arial" w:hAnsi="Arial"/>
          <w:color w:val="231F20"/>
          <w:spacing w:val="-2"/>
          <w:w w:val="110"/>
          <w:sz w:val="14"/>
        </w:rPr>
        <w:t>g</w:t>
      </w:r>
      <w:r>
        <w:rPr>
          <w:rFonts w:ascii="Arial" w:hAnsi="Arial"/>
          <w:color w:val="231F20"/>
          <w:spacing w:val="-3"/>
          <w:w w:val="110"/>
          <w:sz w:val="14"/>
        </w:rPr>
        <w:t>:</w:t>
      </w:r>
      <w:r>
        <w:rPr>
          <w:rFonts w:ascii="Arial" w:hAnsi="Arial"/>
          <w:color w:val="231F20"/>
          <w:spacing w:val="-4"/>
          <w:w w:val="110"/>
          <w:sz w:val="14"/>
        </w:rPr>
        <w:t> </w:t>
      </w:r>
      <w:r>
        <w:rPr>
          <w:rFonts w:ascii="Arial" w:hAnsi="Arial"/>
          <w:color w:val="231F20"/>
          <w:w w:val="110"/>
          <w:sz w:val="14"/>
        </w:rPr>
        <w:t>5</w:t>
      </w:r>
      <w:r>
        <w:rPr>
          <w:rFonts w:ascii="Arial" w:hAnsi="Arial"/>
          <w:color w:val="231F20"/>
          <w:spacing w:val="-3"/>
          <w:w w:val="110"/>
          <w:sz w:val="14"/>
        </w:rPr>
        <w:t> </w:t>
      </w:r>
      <w:r>
        <w:rPr>
          <w:rFonts w:ascii="Arial" w:hAnsi="Arial"/>
          <w:color w:val="231F20"/>
          <w:w w:val="110"/>
          <w:sz w:val="14"/>
        </w:rPr>
        <w:t>cm,</w:t>
      </w:r>
      <w:r>
        <w:rPr>
          <w:rFonts w:ascii="Arial" w:hAnsi="Arial"/>
          <w:color w:val="231F20"/>
          <w:spacing w:val="-3"/>
          <w:w w:val="110"/>
          <w:sz w:val="14"/>
        </w:rPr>
        <w:t> </w:t>
      </w:r>
      <w:r>
        <w:rPr>
          <w:rFonts w:ascii="Arial" w:hAnsi="Arial"/>
          <w:color w:val="231F20"/>
          <w:w w:val="110"/>
          <w:sz w:val="14"/>
        </w:rPr>
        <w:t>25</w:t>
      </w:r>
      <w:r>
        <w:rPr>
          <w:rFonts w:ascii="Arial" w:hAnsi="Arial"/>
          <w:color w:val="231F20"/>
          <w:spacing w:val="-3"/>
          <w:w w:val="110"/>
          <w:sz w:val="14"/>
        </w:rPr>
        <w:t> </w:t>
      </w:r>
      <w:r>
        <w:rPr>
          <w:rFonts w:ascii="Arial" w:hAnsi="Arial"/>
          <w:color w:val="231F20"/>
          <w:spacing w:val="-2"/>
          <w:w w:val="110"/>
          <w:sz w:val="14"/>
        </w:rPr>
        <w:t>m/t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k</w:t>
      </w:r>
      <w:r>
        <w:rPr>
          <w:rFonts w:ascii="Arial" w:hAnsi="Arial"/>
          <w:color w:val="231F20"/>
          <w:spacing w:val="-3"/>
          <w:w w:val="110"/>
          <w:sz w:val="14"/>
        </w:rPr>
        <w:t>e</w:t>
      </w:r>
      <w:r>
        <w:rPr>
          <w:rFonts w:ascii="Arial" w:hAnsi="Arial"/>
          <w:color w:val="231F20"/>
          <w:spacing w:val="-2"/>
          <w:w w:val="110"/>
          <w:sz w:val="14"/>
        </w:rPr>
        <w:t>rc</w:t>
      </w:r>
      <w:r>
        <w:rPr>
          <w:rFonts w:ascii="Arial" w:hAnsi="Arial"/>
          <w:color w:val="231F20"/>
          <w:spacing w:val="-3"/>
          <w:w w:val="110"/>
          <w:sz w:val="14"/>
        </w:rPr>
        <w:t>s</w:t>
      </w:r>
      <w:r>
        <w:rPr>
          <w:rFonts w:ascii="Arial" w:hAnsi="Arial"/>
          <w:sz w:val="14"/>
        </w:rPr>
      </w:r>
    </w:p>
    <w:p>
      <w:pPr>
        <w:spacing w:after="0" w:line="250" w:lineRule="auto"/>
        <w:jc w:val="left"/>
        <w:rPr>
          <w:rFonts w:ascii="Arial" w:hAnsi="Arial" w:cs="Arial" w:eastAsia="Arial"/>
          <w:sz w:val="14"/>
          <w:szCs w:val="14"/>
        </w:rPr>
        <w:sectPr>
          <w:type w:val="continuous"/>
          <w:pgSz w:w="11910" w:h="16840"/>
          <w:pgMar w:top="1580" w:bottom="280" w:left="600" w:right="600"/>
          <w:cols w:num="3" w:equalWidth="0">
            <w:col w:w="3281" w:space="370"/>
            <w:col w:w="3204" w:space="447"/>
            <w:col w:w="3408"/>
          </w:cols>
        </w:sectPr>
      </w:pPr>
    </w:p>
    <w:p>
      <w:pPr>
        <w:spacing w:line="240" w:lineRule="auto" w:before="7"/>
        <w:rPr>
          <w:rFonts w:ascii="Arial" w:hAnsi="Arial" w:cs="Arial" w:eastAsia="Arial"/>
          <w:sz w:val="11"/>
          <w:szCs w:val="11"/>
        </w:rPr>
      </w:pPr>
    </w:p>
    <w:p>
      <w:pPr>
        <w:pStyle w:val="Heading8"/>
        <w:tabs>
          <w:tab w:pos="3765" w:val="left" w:leader="none"/>
          <w:tab w:pos="7416" w:val="left" w:leader="none"/>
        </w:tabs>
        <w:spacing w:line="200" w:lineRule="atLeast"/>
        <w:ind w:right="0"/>
        <w:jc w:val="left"/>
      </w:pPr>
      <w:r>
        <w:rPr/>
        <w:pict>
          <v:group style="width:158.75pt;height:82.5pt;mso-position-horizontal-relative:char;mso-position-vertical-relative:line" coordorigin="0,0" coordsize="3175,1650">
            <v:group style="position:absolute;left:0;top:0;width:3175;height:1248" coordorigin="0,0" coordsize="3175,1248">
              <v:shape style="position:absolute;left:0;top:0;width:3175;height:1248" coordorigin="0,0" coordsize="3175,1248" path="m170,0l104,13,50,50,14,103,0,169,0,1078,13,1143,50,1197,103,1234,169,1247,3005,1247,3071,1234,3125,1198,3161,1144,3175,1078,3175,169,3161,104,3125,50,3071,14,3005,0,170,0xe" filled="true" fillcolor="#c7dcf2" stroked="false">
                <v:path arrowok="t"/>
                <v:fill type="solid"/>
              </v:shape>
              <v:shape style="position:absolute;left:665;top:60;width:1312;height:1187" type="#_x0000_t75" stroked="false">
                <v:imagedata r:id="rId68" o:title=""/>
              </v:shape>
              <v:shape style="position:absolute;left:1417;top:234;width:693;height:997" type="#_x0000_t75" stroked="false">
                <v:imagedata r:id="rId69" o:title=""/>
              </v:shape>
            </v:group>
            <v:group style="position:absolute;left:2438;top:1050;width:454;height:395" coordorigin="2438,1050" coordsize="454,395">
              <v:shape style="position:absolute;left:2438;top:1050;width:454;height:395" coordorigin="2438,1050" coordsize="454,395" path="m2825,1050l2510,1111,2457,1145,2438,1350,2438,1384,2441,1404,2450,1422,2465,1436,2483,1443,2504,1445,2819,1384,2872,1350,2891,1129,2891,1111,2846,1051,2825,1050xe" filled="true" fillcolor="#006cb7" stroked="false">
                <v:path arrowok="t"/>
                <v:fill type="solid"/>
              </v:shape>
            </v:group>
            <v:group style="position:absolute;left:349;top:1474;width:2;height:171" coordorigin="349,1474" coordsize="2,171">
              <v:shape style="position:absolute;left:349;top:1474;width:2;height:171" coordorigin="349,1474" coordsize="0,171" path="m349,1474l349,1644e" filled="false" stroked="true" strokeweight=".5pt" strokecolor="#006cb7">
                <v:path arrowok="t"/>
              </v:shape>
              <v:shape style="position:absolute;left:2562;top:1151;width:202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Arial Narrow" w:hAnsi="Arial Narrow" w:cs="Arial Narrow" w:eastAsia="Arial Narrow"/>
                          <w:sz w:val="18"/>
                          <w:szCs w:val="18"/>
                        </w:rPr>
                      </w:pPr>
                      <w:r>
                        <w:rPr>
                          <w:rFonts w:ascii="Arial Narrow"/>
                          <w:color w:val="FFFFFF"/>
                          <w:w w:val="120"/>
                          <w:sz w:val="18"/>
                        </w:rPr>
                        <w:t>10</w:t>
                      </w:r>
                      <w:r>
                        <w:rPr>
                          <w:rFonts w:ascii="Arial Narrow"/>
                          <w:sz w:val="18"/>
                        </w:rPr>
                      </w:r>
                    </w:p>
                  </w:txbxContent>
                </v:textbox>
                <w10:wrap type="none"/>
              </v:shape>
              <v:shape style="position:absolute;left:0;top:1469;width:176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Arial" w:hAnsi="Arial" w:cs="Arial" w:eastAsia="Arial"/>
                          <w:sz w:val="18"/>
                          <w:szCs w:val="18"/>
                        </w:rPr>
                      </w:pPr>
                      <w:r>
                        <w:rPr>
                          <w:rFonts w:ascii="Arial"/>
                          <w:color w:val="006CB7"/>
                          <w:spacing w:val="1"/>
                          <w:w w:val="85"/>
                          <w:sz w:val="18"/>
                        </w:rPr>
                        <w:t>12</w:t>
                      </w:r>
                      <w:r>
                        <w:rPr>
                          <w:rFonts w:ascii="Arial"/>
                          <w:sz w:val="18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/>
      </w:r>
      <w:r>
        <w:rPr/>
        <w:tab/>
      </w:r>
      <w:r>
        <w:rPr>
          <w:position w:val="20"/>
        </w:rPr>
        <w:pict>
          <v:group style="width:158.75pt;height:72.25pt;mso-position-horizontal-relative:char;mso-position-vertical-relative:line" coordorigin="0,0" coordsize="3175,1445">
            <v:group style="position:absolute;left:0;top:0;width:3175;height:1248" coordorigin="0,0" coordsize="3175,1248">
              <v:shape style="position:absolute;left:0;top:0;width:3175;height:1248" coordorigin="0,0" coordsize="3175,1248" path="m170,0l104,13,50,50,14,103,0,169,0,1078,13,1143,50,1197,103,1234,169,1247,3005,1247,3071,1234,3125,1198,3161,1144,3175,1078,3175,169,3161,104,3125,50,3071,14,3005,0,170,0xe" filled="true" fillcolor="#c7dcf2" stroked="false">
                <v:path arrowok="t"/>
                <v:fill type="solid"/>
              </v:shape>
              <v:shape style="position:absolute;left:170;top:423;width:2835;height:402" type="#_x0000_t75" stroked="false">
                <v:imagedata r:id="rId70" o:title=""/>
              </v:shape>
            </v:group>
            <v:group style="position:absolute;left:2438;top:1050;width:454;height:395" coordorigin="2438,1050" coordsize="454,395">
              <v:shape style="position:absolute;left:2438;top:1050;width:454;height:395" coordorigin="2438,1050" coordsize="454,395" path="m2825,1050l2510,1111,2457,1145,2438,1350,2438,1384,2441,1404,2450,1422,2465,1436,2483,1443,2504,1445,2819,1384,2872,1350,2891,1129,2891,1111,2846,1051,2825,1050xe" filled="true" fillcolor="#006cb7" stroked="false">
                <v:path arrowok="t"/>
                <v:fill type="solid"/>
              </v:shape>
              <v:shape style="position:absolute;left:2593;top:1151;width:140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Arial Narrow" w:hAnsi="Arial Narrow" w:cs="Arial Narrow" w:eastAsia="Arial Narrow"/>
                          <w:sz w:val="18"/>
                          <w:szCs w:val="18"/>
                        </w:rPr>
                      </w:pPr>
                      <w:r>
                        <w:rPr>
                          <w:rFonts w:ascii="Arial Narrow"/>
                          <w:color w:val="FFFFFF"/>
                          <w:spacing w:val="-2"/>
                          <w:w w:val="85"/>
                          <w:sz w:val="18"/>
                        </w:rPr>
                        <w:t>11</w:t>
                      </w:r>
                      <w:r>
                        <w:rPr>
                          <w:rFonts w:ascii="Arial Narrow"/>
                          <w:sz w:val="18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position w:val="20"/>
        </w:rPr>
      </w:r>
      <w:r>
        <w:rPr>
          <w:position w:val="20"/>
        </w:rPr>
        <w:tab/>
      </w:r>
      <w:r>
        <w:rPr>
          <w:position w:val="20"/>
        </w:rPr>
        <w:pict>
          <v:group style="width:158.75pt;height:72.25pt;mso-position-horizontal-relative:char;mso-position-vertical-relative:line" coordorigin="0,0" coordsize="3175,1445">
            <v:group style="position:absolute;left:0;top:0;width:3175;height:1248" coordorigin="0,0" coordsize="3175,1248">
              <v:shape style="position:absolute;left:0;top:0;width:3175;height:1248" coordorigin="0,0" coordsize="3175,1248" path="m170,0l104,13,50,50,14,103,0,169,0,1078,13,1143,50,1197,103,1234,169,1247,3005,1247,3071,1234,3125,1198,3161,1144,3175,1078,3175,169,3161,104,3125,50,3071,14,3005,0,170,0xe" filled="true" fillcolor="#c7dcf2" stroked="false">
                <v:path arrowok="t"/>
                <v:fill type="solid"/>
              </v:shape>
              <v:shape style="position:absolute;left:276;top:95;width:1496;height:1128" type="#_x0000_t75" stroked="false">
                <v:imagedata r:id="rId71" o:title=""/>
              </v:shape>
              <v:shape style="position:absolute;left:1403;top:95;width:1496;height:1128" type="#_x0000_t75" stroked="false">
                <v:imagedata r:id="rId72" o:title=""/>
              </v:shape>
            </v:group>
            <v:group style="position:absolute;left:2438;top:1050;width:454;height:395" coordorigin="2438,1050" coordsize="454,395">
              <v:shape style="position:absolute;left:2438;top:1050;width:454;height:395" coordorigin="2438,1050" coordsize="454,395" path="m2825,1050l2510,1111,2457,1145,2438,1350,2438,1384,2441,1404,2450,1422,2465,1436,2483,1443,2504,1445,2819,1384,2872,1350,2891,1129,2891,1111,2846,1051,2825,1050xe" filled="true" fillcolor="#006cb7" stroked="false">
                <v:path arrowok="t"/>
                <v:fill type="solid"/>
              </v:shape>
              <v:shape style="position:absolute;left:2574;top:1151;width:179;height:180" type="#_x0000_t202" filled="false" stroked="false">
                <v:textbox inset="0,0,0,0">
                  <w:txbxContent>
                    <w:p>
                      <w:pPr>
                        <w:spacing w:line="180" w:lineRule="exact" w:before="0"/>
                        <w:ind w:left="0" w:right="0" w:firstLine="0"/>
                        <w:jc w:val="left"/>
                        <w:rPr>
                          <w:rFonts w:ascii="Arial Narrow" w:hAnsi="Arial Narrow" w:cs="Arial Narrow" w:eastAsia="Arial Narrow"/>
                          <w:sz w:val="18"/>
                          <w:szCs w:val="18"/>
                        </w:rPr>
                      </w:pPr>
                      <w:r>
                        <w:rPr>
                          <w:rFonts w:ascii="Arial Narrow"/>
                          <w:color w:val="FFFFFF"/>
                          <w:spacing w:val="-2"/>
                          <w:w w:val="110"/>
                          <w:sz w:val="18"/>
                        </w:rPr>
                        <w:t>12</w:t>
                      </w:r>
                      <w:r>
                        <w:rPr>
                          <w:rFonts w:ascii="Arial Narrow"/>
                          <w:sz w:val="18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position w:val="20"/>
        </w:rPr>
      </w:r>
    </w:p>
    <w:p>
      <w:pPr>
        <w:spacing w:after="0" w:line="200" w:lineRule="atLeast"/>
        <w:jc w:val="left"/>
        <w:sectPr>
          <w:type w:val="continuous"/>
          <w:pgSz w:w="11910" w:h="16840"/>
          <w:pgMar w:top="1580" w:bottom="280" w:left="600" w:right="600"/>
        </w:sectPr>
      </w:pPr>
    </w:p>
    <w:p>
      <w:pPr>
        <w:spacing w:line="150" w:lineRule="auto" w:before="188"/>
        <w:ind w:left="111" w:right="5153" w:firstLine="0"/>
        <w:jc w:val="left"/>
        <w:rPr>
          <w:rFonts w:ascii="Arial Black" w:hAnsi="Arial Black" w:cs="Arial Black" w:eastAsia="Arial Black"/>
          <w:sz w:val="63"/>
          <w:szCs w:val="63"/>
        </w:rPr>
      </w:pPr>
      <w:r>
        <w:rPr/>
        <w:pict>
          <v:group style="position:absolute;margin-left:0pt;margin-top:.000015pt;width:595.3pt;height:841.9pt;mso-position-horizontal-relative:page;mso-position-vertical-relative:page;z-index:-166432" coordorigin="0,0" coordsize="11906,16838">
            <v:shape style="position:absolute;left:0;top:0;width:11906;height:16838" type="#_x0000_t75" stroked="false">
              <v:imagedata r:id="rId75" o:title=""/>
            </v:shape>
            <v:group style="position:absolute;left:283;top:283;width:11339;height:2665" coordorigin="283,283" coordsize="11339,2665">
              <v:shape style="position:absolute;left:283;top:283;width:11339;height:2665" coordorigin="283,283" coordsize="11339,2665" path="m283,2948l11622,2948,11622,283,283,283,283,2948xe" filled="true" fillcolor="#ffffff" stroked="false">
                <v:path arrowok="t"/>
                <v:fill type="solid"/>
              </v:shape>
              <v:shape style="position:absolute;left:283;top:283;width:11339;height:16271" type="#_x0000_t75" stroked="false">
                <v:imagedata r:id="rId76" o:title=""/>
              </v:shape>
            </v:group>
            <v:group style="position:absolute;left:283;top:2948;width:11339;height:13607" coordorigin="283,2948" coordsize="11339,13607">
              <v:shape style="position:absolute;left:283;top:2948;width:11339;height:13607" coordorigin="283,2948" coordsize="11339,13607" path="m283,16554l11622,16554,11622,2948,283,2948,283,16554xe" filled="true" fillcolor="#231f20" stroked="false">
                <v:path arrowok="t"/>
                <v:fill type="solid"/>
              </v:shape>
            </v:group>
            <v:group style="position:absolute;left:660;top:943;width:4335;height:2448" coordorigin="660,943" coordsize="4335,2448">
              <v:shape style="position:absolute;left:660;top:943;width:4335;height:2448" coordorigin="660,943" coordsize="4335,2448" path="m660,943l4995,943,4995,3391,660,3391,660,943xe" filled="true" fillcolor="#231f20" stroked="false">
                <v:path arrowok="t"/>
                <v:fill type="solid"/>
              </v:shape>
            </v:group>
            <v:group style="position:absolute;left:1436;top:7672;width:8712;height:3327" coordorigin="1436,7672" coordsize="8712,3327">
              <v:shape style="position:absolute;left:1436;top:7672;width:8712;height:3327" coordorigin="1436,7672" coordsize="8712,3327" path="m1436,7672l10148,7672,10148,10998,1436,10998,1436,7672xe" filled="true" fillcolor="#231f20" stroked="false">
                <v:path arrowok="t"/>
                <v:fill type="solid"/>
              </v:shape>
            </v:group>
            <v:group style="position:absolute;left:1549;top:11116;width:8705;height:908" coordorigin="1549,11116" coordsize="8705,908">
              <v:shape style="position:absolute;left:1549;top:11116;width:8705;height:908" coordorigin="1549,11116" coordsize="8705,908" path="m1549,11116l10254,11116,10254,12023,1549,12023,1549,11116xe" filled="true" fillcolor="#231f20" stroked="false">
                <v:path arrowok="t"/>
                <v:fill type="solid"/>
              </v:shape>
            </v:group>
            <v:group style="position:absolute;left:8096;top:13276;width:3028;height:2657" coordorigin="8096,13276" coordsize="3028,2657">
              <v:shape style="position:absolute;left:8096;top:13276;width:3028;height:2657" coordorigin="8096,13276" coordsize="3028,2657" path="m11047,13276l8192,13841,8136,13870,8101,13924,8096,15852,8098,15874,8151,15930,8171,15933,11032,15371,11087,15340,11120,15285,11124,13357,11121,13335,11068,13280,11047,13276xe" filled="true" fillcolor="#ffffff" stroked="false">
                <v:path arrowok="t"/>
                <v:fill type="solid"/>
              </v:shape>
            </v:group>
            <v:group style="position:absolute;left:8440;top:14721;width:167;height:226" coordorigin="8440,14721" coordsize="167,226">
              <v:shape style="position:absolute;left:8440;top:14721;width:167;height:226" coordorigin="8440,14721" coordsize="167,226" path="m8461,14883l8454,14884,8451,14886,8443,14900,8440,14905,8498,14944,8518,14947,8546,14944,8570,14937,8588,14926,8600,14911,8600,14910,8540,14910,8514,14908,8494,14903,8478,14895,8465,14884,8461,14883xe" filled="true" fillcolor="#0e4e96" stroked="false">
                <v:path arrowok="t"/>
                <v:fill type="solid"/>
              </v:shape>
              <v:shape style="position:absolute;left:8440;top:14721;width:167;height:226" coordorigin="8440,14721" coordsize="167,226" path="m8537,14721l8468,14743,8452,14777,8456,14802,8467,14821,8484,14833,8503,14842,8522,14848,8549,14857,8565,14868,8570,14884,8561,14901,8540,14910,8600,14910,8606,14893,8602,14865,8592,14846,8578,14832,8560,14823,8541,14816,8535,14814,8508,14805,8493,14794,8497,14770,8512,14760,8596,14759,8601,14749,8599,14743,8594,14739,8577,14730,8557,14724,8537,14721xe" filled="true" fillcolor="#0e4e96" stroked="false">
                <v:path arrowok="t"/>
                <v:fill type="solid"/>
              </v:shape>
              <v:shape style="position:absolute;left:8440;top:14721;width:167;height:226" coordorigin="8440,14721" coordsize="167,226" path="m8596,14759l8539,14759,8558,14763,8573,14768,8578,14772,8582,14773,8589,14771,8591,14769,8596,14759xe" filled="true" fillcolor="#0e4e96" stroked="false">
                <v:path arrowok="t"/>
                <v:fill type="solid"/>
              </v:shape>
            </v:group>
            <v:group style="position:absolute;left:8623;top:14721;width:222;height:226" coordorigin="8623,14721" coordsize="222,226">
              <v:shape style="position:absolute;left:8623;top:14721;width:222;height:226" coordorigin="8623,14721" coordsize="222,226" path="m8745,14721l8722,14721,8718,14724,8623,14934,8624,14938,8628,14945,8632,14947,8654,14947,8658,14944,8683,14889,8825,14889,8808,14853,8699,14853,8733,14776,8773,14776,8749,14724,8745,14721xe" filled="true" fillcolor="#0e4e96" stroked="false">
                <v:path arrowok="t"/>
                <v:fill type="solid"/>
              </v:shape>
              <v:shape style="position:absolute;left:8623;top:14721;width:222;height:226" coordorigin="8623,14721" coordsize="222,226" path="m8825,14889l8785,14889,8810,14944,8814,14947,8836,14947,8840,14945,8844,14938,8845,14934,8825,14889xe" filled="true" fillcolor="#0e4e96" stroked="false">
                <v:path arrowok="t"/>
                <v:fill type="solid"/>
              </v:shape>
              <v:shape style="position:absolute;left:8623;top:14721;width:222;height:226" coordorigin="8623,14721" coordsize="222,226" path="m8773,14776l8733,14776,8769,14853,8808,14853,8773,14776xe" filled="true" fillcolor="#0e4e96" stroked="false">
                <v:path arrowok="t"/>
                <v:fill type="solid"/>
              </v:shape>
            </v:group>
            <v:group style="position:absolute;left:8879;top:14721;width:36;height:226" coordorigin="8879,14721" coordsize="36,226">
              <v:shape style="position:absolute;left:8879;top:14721;width:36;height:226" coordorigin="8879,14721" coordsize="36,226" path="m8909,14721l8884,14721,8879,14727,8879,14941,8884,14947,8909,14947,8915,14941,8915,14727,8909,14721xe" filled="true" fillcolor="#0e4e96" stroked="false">
                <v:path arrowok="t"/>
                <v:fill type="solid"/>
              </v:shape>
            </v:group>
            <v:group style="position:absolute;left:8982;top:14721;width:185;height:226" coordorigin="8982,14721" coordsize="185,226">
              <v:shape style="position:absolute;left:8982;top:14721;width:185;height:226" coordorigin="8982,14721" coordsize="185,226" path="m9011,14721l8987,14721,8982,14727,8982,14941,8987,14947,9012,14947,9018,14941,9018,14788,9063,14788,9015,14723,9011,14721xe" filled="true" fillcolor="#0e4e96" stroked="false">
                <v:path arrowok="t"/>
                <v:fill type="solid"/>
              </v:shape>
              <v:shape style="position:absolute;left:8982;top:14721;width:185;height:226" coordorigin="8982,14721" coordsize="185,226" path="m9063,14788l9018,14788,9133,14945,9136,14947,9161,14947,9166,14941,9166,14880,9130,14880,9063,14788xe" filled="true" fillcolor="#0e4e96" stroked="false">
                <v:path arrowok="t"/>
                <v:fill type="solid"/>
              </v:shape>
              <v:shape style="position:absolute;left:8982;top:14721;width:185;height:226" coordorigin="8982,14721" coordsize="185,226" path="m9161,14721l9136,14721,9130,14727,9130,14880,9166,14880,9166,14727,9161,14721xe" filled="true" fillcolor="#0e4e96" stroked="false">
                <v:path arrowok="t"/>
                <v:fill type="solid"/>
              </v:shape>
            </v:group>
            <v:group style="position:absolute;left:9202;top:14721;width:172;height:226" coordorigin="9202,14721" coordsize="172,226">
              <v:shape style="position:absolute;left:9202;top:14721;width:172;height:226" coordorigin="9202,14721" coordsize="172,226" path="m9306,14757l9270,14757,9270,14941,9275,14947,9300,14947,9306,14941,9306,14757xe" filled="true" fillcolor="#0e4e96" stroked="false">
                <v:path arrowok="t"/>
                <v:fill type="solid"/>
              </v:shape>
              <v:shape style="position:absolute;left:9202;top:14721;width:172;height:226" coordorigin="9202,14721" coordsize="172,226" path="m9368,14721l9207,14721,9202,14727,9202,14752,9207,14757,9368,14757,9374,14752,9374,14727,9368,14721xe" filled="true" fillcolor="#0e4e96" stroked="false">
                <v:path arrowok="t"/>
                <v:fill type="solid"/>
              </v:shape>
            </v:group>
            <v:group style="position:absolute;left:9374;top:14831;width:89;height:34" coordorigin="9374,14831" coordsize="89,34">
              <v:shape style="position:absolute;left:9374;top:14831;width:89;height:34" coordorigin="9374,14831" coordsize="89,34" path="m9457,14831l9380,14831,9374,14837,9374,14860,9380,14865,9457,14865,9462,14860,9462,14837,9457,14831xe" filled="true" fillcolor="#0e4e96" stroked="false">
                <v:path arrowok="t"/>
                <v:fill type="solid"/>
              </v:shape>
            </v:group>
            <v:group style="position:absolute;left:9513;top:14721;width:201;height:226" coordorigin="9513,14721" coordsize="201,226">
              <v:shape style="position:absolute;left:9513;top:14721;width:201;height:226" coordorigin="9513,14721" coordsize="201,226" path="m9634,14721l9567,14739,9524,14786,9513,14828,9515,14852,9545,14911,9600,14943,9622,14947,9645,14945,9711,14916,9712,14912,9712,14911,9640,14911,9614,14908,9561,14873,9549,14834,9552,14812,9562,14792,9576,14776,9594,14764,9616,14758,9713,14758,9713,14755,9708,14751,9692,14739,9674,14730,9654,14724,9634,14721xe" filled="true" fillcolor="#0e4e96" stroked="false">
                <v:path arrowok="t"/>
                <v:fill type="solid"/>
              </v:shape>
              <v:shape style="position:absolute;left:9513;top:14721;width:201;height:226" coordorigin="9513,14721" coordsize="201,226" path="m9707,14824l9647,14824,9642,14829,9642,14855,9647,14860,9678,14860,9678,14897,9660,14906,9640,14911,9712,14911,9712,14829,9707,14824xe" filled="true" fillcolor="#0e4e96" stroked="false">
                <v:path arrowok="t"/>
                <v:fill type="solid"/>
              </v:shape>
              <v:shape style="position:absolute;left:9513;top:14721;width:201;height:226" coordorigin="9513,14721" coordsize="201,226" path="m9713,14758l9616,14758,9641,14759,9661,14763,9677,14771,9688,14780,9691,14781,9698,14780,9701,14779,9714,14762,9713,14758xe" filled="true" fillcolor="#0e4e96" stroked="false">
                <v:path arrowok="t"/>
                <v:fill type="solid"/>
              </v:shape>
            </v:group>
            <v:group style="position:absolute;left:9753;top:14721;width:233;height:226" coordorigin="9753,14721" coordsize="233,226">
              <v:shape style="position:absolute;left:9753;top:14721;width:233;height:226" coordorigin="9753,14721" coordsize="233,226" path="m9869,14721l9805,14740,9763,14789,9753,14832,9755,14855,9786,14912,9842,14944,9865,14947,9889,14945,9911,14939,9931,14929,9949,14916,9953,14911,9869,14911,9847,14908,9826,14899,9810,14885,9797,14867,9790,14847,9793,14821,9828,14768,9868,14757,9953,14757,9938,14743,9919,14732,9899,14725,9876,14721,9869,14721xe" filled="true" fillcolor="#0e4e96" stroked="false">
                <v:path arrowok="t"/>
                <v:fill type="solid"/>
              </v:shape>
              <v:shape style="position:absolute;left:9753;top:14721;width:233;height:226" coordorigin="9753,14721" coordsize="233,226" path="m9953,14757l9868,14757,9891,14760,9912,14769,9929,14783,9941,14800,9948,14821,9946,14846,9911,14900,9869,14911,9953,14911,9963,14900,9975,14882,9982,14862,9985,14840,9983,14816,9977,14794,9967,14774,9954,14757,9953,14757xe" filled="true" fillcolor="#0e4e96" stroked="false">
                <v:path arrowok="t"/>
                <v:fill type="solid"/>
              </v:shape>
            </v:group>
            <v:group style="position:absolute;left:10026;top:14721;width:179;height:226" coordorigin="10026,14721" coordsize="179,226">
              <v:shape style="position:absolute;left:10026;top:14721;width:179;height:226" coordorigin="10026,14721" coordsize="179,226" path="m10031,14721l10026,14727,10026,14941,10031,14947,10121,14947,10148,14944,10171,14937,10188,14925,10198,14911,10062,14911,10062,14848,10196,14848,10195,14845,10182,14832,10176,14828,10188,14813,10062,14813,10062,14757,10187,14757,10183,14748,10168,14734,10149,14725,10125,14722,10031,14721xe" filled="true" fillcolor="#0e4e96" stroked="false">
                <v:path arrowok="t"/>
                <v:fill type="solid"/>
              </v:shape>
              <v:shape style="position:absolute;left:10026;top:14721;width:179;height:226" coordorigin="10026,14721" coordsize="179,226" path="m10196,14848l10120,14848,10142,14851,10162,14860,10161,14888,10151,14904,10135,14910,10062,14911,10198,14911,10199,14909,10205,14889,10202,14864,10196,14848xe" filled="true" fillcolor="#0e4e96" stroked="false">
                <v:path arrowok="t"/>
                <v:fill type="solid"/>
              </v:shape>
              <v:shape style="position:absolute;left:10026;top:14721;width:179;height:226" coordorigin="10026,14721" coordsize="179,226" path="m10187,14757l10120,14757,10142,14761,10158,14775,10154,14799,10139,14810,10120,14813,10188,14813,10188,14812,10195,14793,10192,14768,10187,14757xe" filled="true" fillcolor="#0e4e96" stroked="false">
                <v:path arrowok="t"/>
                <v:fill type="solid"/>
              </v:shape>
            </v:group>
            <v:group style="position:absolute;left:10224;top:14721;width:222;height:226" coordorigin="10224,14721" coordsize="222,226">
              <v:shape style="position:absolute;left:10224;top:14721;width:222;height:226" coordorigin="10224,14721" coordsize="222,226" path="m10345,14721l10323,14721,10319,14724,10225,14930,10224,14934,10224,14938,10228,14945,10232,14947,10254,14947,10258,14944,10283,14889,10425,14889,10409,14853,10299,14853,10334,14776,10373,14776,10349,14724,10345,14721xe" filled="true" fillcolor="#0e4e96" stroked="false">
                <v:path arrowok="t"/>
                <v:fill type="solid"/>
              </v:shape>
              <v:shape style="position:absolute;left:10224;top:14721;width:222;height:226" coordorigin="10224,14721" coordsize="222,226" path="m10425,14889l10386,14889,10411,14944,10415,14947,10437,14947,10441,14945,10445,14938,10445,14934,10425,14889xe" filled="true" fillcolor="#0e4e96" stroked="false">
                <v:path arrowok="t"/>
                <v:fill type="solid"/>
              </v:shape>
              <v:shape style="position:absolute;left:10224;top:14721;width:222;height:226" coordorigin="10224,14721" coordsize="222,226" path="m10373,14776l10334,14776,10369,14853,10409,14853,10373,14776xe" filled="true" fillcolor="#0e4e96" stroked="false">
                <v:path arrowok="t"/>
                <v:fill type="solid"/>
              </v:shape>
            </v:group>
            <v:group style="position:absolute;left:10479;top:14721;width:36;height:226" coordorigin="10479,14721" coordsize="36,226">
              <v:shape style="position:absolute;left:10479;top:14721;width:36;height:226" coordorigin="10479,14721" coordsize="36,226" path="m10510,14721l10485,14721,10479,14727,10479,14941,10485,14947,10510,14947,10515,14941,10515,14727,10510,14721xe" filled="true" fillcolor="#0e4e96" stroked="false">
                <v:path arrowok="t"/>
                <v:fill type="solid"/>
              </v:shape>
            </v:group>
            <v:group style="position:absolute;left:10582;top:14721;width:185;height:226" coordorigin="10582,14721" coordsize="185,226">
              <v:shape style="position:absolute;left:10582;top:14721;width:185;height:226" coordorigin="10582,14721" coordsize="185,226" path="m10612,14721l10587,14721,10582,14727,10582,14941,10587,14947,10613,14947,10618,14941,10618,14788,10663,14788,10616,14723,10612,14721xe" filled="true" fillcolor="#0e4e96" stroked="false">
                <v:path arrowok="t"/>
                <v:fill type="solid"/>
              </v:shape>
              <v:shape style="position:absolute;left:10582;top:14721;width:185;height:226" coordorigin="10582,14721" coordsize="185,226" path="m10663,14788l10618,14788,10733,14945,10737,14947,10761,14947,10766,14941,10766,14880,10731,14880,10663,14788xe" filled="true" fillcolor="#0e4e96" stroked="false">
                <v:path arrowok="t"/>
                <v:fill type="solid"/>
              </v:shape>
              <v:shape style="position:absolute;left:10582;top:14721;width:185;height:226" coordorigin="10582,14721" coordsize="185,226" path="m10761,14721l10736,14721,10731,14727,10731,14880,10766,14880,10766,14727,10761,14721xe" filled="true" fillcolor="#0e4e96" stroked="false">
                <v:path arrowok="t"/>
                <v:fill type="solid"/>
              </v:shape>
              <v:shape style="position:absolute;left:8736;top:13976;width:1737;height:664" type="#_x0000_t75" stroked="false">
                <v:imagedata r:id="rId77" o:title=""/>
              </v:shape>
            </v:group>
            <v:group style="position:absolute;left:3642;top:12222;width:4265;height:625" coordorigin="3642,12222" coordsize="4265,625">
              <v:shape style="position:absolute;left:3642;top:12222;width:4265;height:625" coordorigin="3642,12222" coordsize="4265,625" path="m3787,12222l3722,12237,3672,12279,3645,12338,3642,12701,3644,12724,3669,12785,3717,12828,3781,12846,7761,12847,7784,12845,7845,12820,7888,12772,7907,12708,7907,12368,7905,12345,7880,12284,7832,12240,7768,12222,3787,12222xe" filled="true" fillcolor="#ffffff" stroked="false">
                <v:path arrowok="t"/>
                <v:fill type="solid"/>
              </v:shape>
            </v:group>
            <w10:wrap type="none"/>
          </v:group>
        </w:pict>
      </w:r>
      <w:r>
        <w:rPr>
          <w:rFonts w:ascii="Arial Black"/>
          <w:b/>
          <w:color w:val="FFFFFF"/>
          <w:sz w:val="63"/>
        </w:rPr>
        <w:t>MAKING</w:t>
      </w:r>
      <w:r>
        <w:rPr>
          <w:rFonts w:ascii="Arial Black"/>
          <w:b/>
          <w:color w:val="FFFFFF"/>
          <w:w w:val="93"/>
          <w:sz w:val="63"/>
        </w:rPr>
        <w:t> </w:t>
      </w:r>
      <w:r>
        <w:rPr>
          <w:rFonts w:ascii="Arial Black"/>
          <w:b/>
          <w:color w:val="FFFFFF"/>
          <w:sz w:val="63"/>
        </w:rPr>
        <w:t>THE</w:t>
      </w:r>
      <w:r>
        <w:rPr>
          <w:rFonts w:ascii="Arial Black"/>
          <w:b/>
          <w:color w:val="FFFFFF"/>
          <w:spacing w:val="-127"/>
          <w:sz w:val="63"/>
        </w:rPr>
        <w:t> </w:t>
      </w:r>
      <w:r>
        <w:rPr>
          <w:rFonts w:ascii="Arial Black"/>
          <w:b/>
          <w:color w:val="FFFFFF"/>
          <w:spacing w:val="-6"/>
          <w:sz w:val="63"/>
        </w:rPr>
        <w:t>W</w:t>
      </w:r>
      <w:r>
        <w:rPr>
          <w:rFonts w:ascii="Arial Black"/>
          <w:b/>
          <w:color w:val="FFFFFF"/>
          <w:spacing w:val="-7"/>
          <w:sz w:val="63"/>
        </w:rPr>
        <w:t>ORLD</w:t>
      </w:r>
      <w:r>
        <w:rPr>
          <w:rFonts w:ascii="Arial Black"/>
          <w:b/>
          <w:color w:val="FFFFFF"/>
          <w:spacing w:val="24"/>
          <w:w w:val="97"/>
          <w:sz w:val="63"/>
        </w:rPr>
        <w:t> </w:t>
      </w:r>
      <w:r>
        <w:rPr>
          <w:rFonts w:ascii="Arial Black"/>
          <w:b/>
          <w:color w:val="FFFFFF"/>
          <w:w w:val="95"/>
          <w:sz w:val="63"/>
        </w:rPr>
        <w:t>A</w:t>
      </w:r>
      <w:r>
        <w:rPr>
          <w:rFonts w:ascii="Arial Black"/>
          <w:b/>
          <w:color w:val="FFFFFF"/>
          <w:spacing w:val="-41"/>
          <w:w w:val="95"/>
          <w:sz w:val="63"/>
        </w:rPr>
        <w:t> </w:t>
      </w:r>
      <w:r>
        <w:rPr>
          <w:rFonts w:ascii="Arial Black"/>
          <w:b/>
          <w:color w:val="FFFFFF"/>
          <w:w w:val="95"/>
          <w:sz w:val="63"/>
        </w:rPr>
        <w:t>BETTER</w:t>
      </w:r>
      <w:r>
        <w:rPr>
          <w:rFonts w:ascii="Arial Black"/>
          <w:b/>
          <w:color w:val="FFFFFF"/>
          <w:w w:val="93"/>
          <w:sz w:val="63"/>
        </w:rPr>
        <w:t> </w:t>
      </w:r>
      <w:r>
        <w:rPr>
          <w:rFonts w:ascii="Arial Black"/>
          <w:b/>
          <w:color w:val="FFFFFF"/>
          <w:sz w:val="63"/>
        </w:rPr>
        <w:t>HOME</w:t>
      </w:r>
      <w:r>
        <w:rPr>
          <w:rFonts w:ascii="Arial Black"/>
          <w:sz w:val="63"/>
        </w:rPr>
      </w:r>
    </w:p>
    <w:p>
      <w:pPr>
        <w:spacing w:line="240" w:lineRule="auto" w:before="0"/>
        <w:rPr>
          <w:rFonts w:ascii="Arial Black" w:hAnsi="Arial Black" w:cs="Arial Black" w:eastAsia="Arial Black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 Black" w:hAnsi="Arial Black" w:cs="Arial Black" w:eastAsia="Arial Black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 Black" w:hAnsi="Arial Black" w:cs="Arial Black" w:eastAsia="Arial Black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 Black" w:hAnsi="Arial Black" w:cs="Arial Black" w:eastAsia="Arial Black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 Black" w:hAnsi="Arial Black" w:cs="Arial Black" w:eastAsia="Arial Black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 Black" w:hAnsi="Arial Black" w:cs="Arial Black" w:eastAsia="Arial Black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 Black" w:hAnsi="Arial Black" w:cs="Arial Black" w:eastAsia="Arial Black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 Black" w:hAnsi="Arial Black" w:cs="Arial Black" w:eastAsia="Arial Black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 Black" w:hAnsi="Arial Black" w:cs="Arial Black" w:eastAsia="Arial Black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 Black" w:hAnsi="Arial Black" w:cs="Arial Black" w:eastAsia="Arial Black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 Black" w:hAnsi="Arial Black" w:cs="Arial Black" w:eastAsia="Arial Black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 Black" w:hAnsi="Arial Black" w:cs="Arial Black" w:eastAsia="Arial Black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 Black" w:hAnsi="Arial Black" w:cs="Arial Black" w:eastAsia="Arial Black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 Black" w:hAnsi="Arial Black" w:cs="Arial Black" w:eastAsia="Arial Black"/>
          <w:b/>
          <w:bCs/>
          <w:sz w:val="20"/>
          <w:szCs w:val="20"/>
        </w:rPr>
      </w:pPr>
    </w:p>
    <w:p>
      <w:pPr>
        <w:spacing w:line="240" w:lineRule="auto" w:before="14"/>
        <w:rPr>
          <w:rFonts w:ascii="Arial Black" w:hAnsi="Arial Black" w:cs="Arial Black" w:eastAsia="Arial Black"/>
          <w:b/>
          <w:bCs/>
          <w:sz w:val="24"/>
          <w:szCs w:val="24"/>
        </w:rPr>
      </w:pPr>
    </w:p>
    <w:p>
      <w:pPr>
        <w:spacing w:line="183" w:lineRule="auto" w:before="100"/>
        <w:ind w:left="866" w:right="248" w:firstLine="0"/>
        <w:jc w:val="center"/>
        <w:rPr>
          <w:rFonts w:ascii="Arial Black" w:hAnsi="Arial Black" w:cs="Arial Black" w:eastAsia="Arial Black"/>
          <w:sz w:val="50"/>
          <w:szCs w:val="50"/>
        </w:rPr>
      </w:pPr>
      <w:r>
        <w:rPr>
          <w:rFonts w:ascii="Arial Black" w:hAnsi="Arial Black"/>
          <w:b/>
          <w:color w:val="FFFFFF"/>
          <w:w w:val="95"/>
          <w:sz w:val="50"/>
        </w:rPr>
        <w:t>A</w:t>
      </w:r>
      <w:r>
        <w:rPr>
          <w:rFonts w:ascii="Arial Black" w:hAnsi="Arial Black"/>
          <w:b/>
          <w:color w:val="FFFFFF"/>
          <w:spacing w:val="-79"/>
          <w:w w:val="95"/>
          <w:sz w:val="50"/>
        </w:rPr>
        <w:t> </w:t>
      </w:r>
      <w:r>
        <w:rPr>
          <w:rFonts w:ascii="Arial Black" w:hAnsi="Arial Black"/>
          <w:b/>
          <w:color w:val="FFFFFF"/>
          <w:spacing w:val="-19"/>
          <w:w w:val="95"/>
          <w:sz w:val="50"/>
        </w:rPr>
        <w:t>S</w:t>
      </w:r>
      <w:r>
        <w:rPr>
          <w:rFonts w:ascii="Arial Black" w:hAnsi="Arial Black"/>
          <w:b/>
          <w:color w:val="FFFFFF"/>
          <w:spacing w:val="-10"/>
          <w:w w:val="95"/>
          <w:sz w:val="50"/>
        </w:rPr>
        <w:t>AIN</w:t>
      </w:r>
      <w:r>
        <w:rPr>
          <w:rFonts w:ascii="Arial Black" w:hAnsi="Arial Black"/>
          <w:b/>
          <w:color w:val="FFFFFF"/>
          <w:spacing w:val="-54"/>
          <w:w w:val="95"/>
          <w:sz w:val="50"/>
        </w:rPr>
        <w:t>T</w:t>
      </w:r>
      <w:r>
        <w:rPr>
          <w:rFonts w:ascii="Arial Black" w:hAnsi="Arial Black"/>
          <w:b/>
          <w:color w:val="FFFFFF"/>
          <w:spacing w:val="-10"/>
          <w:w w:val="95"/>
          <w:sz w:val="50"/>
        </w:rPr>
        <w:t>-GOBAI</w:t>
      </w:r>
      <w:r>
        <w:rPr>
          <w:rFonts w:ascii="Arial Black" w:hAnsi="Arial Black"/>
          <w:b/>
          <w:color w:val="FFFFFF"/>
          <w:w w:val="95"/>
          <w:sz w:val="50"/>
        </w:rPr>
        <w:t>N</w:t>
      </w:r>
      <w:r>
        <w:rPr>
          <w:rFonts w:ascii="Arial Black" w:hAnsi="Arial Black"/>
          <w:b/>
          <w:color w:val="FFFFFF"/>
          <w:spacing w:val="-78"/>
          <w:w w:val="95"/>
          <w:sz w:val="50"/>
        </w:rPr>
        <w:t> </w:t>
      </w:r>
      <w:r>
        <w:rPr>
          <w:rFonts w:ascii="Arial Black" w:hAnsi="Arial Black"/>
          <w:b/>
          <w:color w:val="FFFFFF"/>
          <w:spacing w:val="-11"/>
          <w:w w:val="95"/>
          <w:sz w:val="50"/>
        </w:rPr>
        <w:t>REN</w:t>
      </w:r>
      <w:r>
        <w:rPr>
          <w:rFonts w:ascii="Arial Black" w:hAnsi="Arial Black"/>
          <w:b/>
          <w:color w:val="FFFFFF"/>
          <w:spacing w:val="-16"/>
          <w:w w:val="95"/>
          <w:sz w:val="50"/>
        </w:rPr>
        <w:t>DS</w:t>
      </w:r>
      <w:r>
        <w:rPr>
          <w:rFonts w:ascii="Arial Black" w:hAnsi="Arial Black"/>
          <w:b/>
          <w:color w:val="FFFFFF"/>
          <w:spacing w:val="-11"/>
          <w:w w:val="95"/>
          <w:sz w:val="50"/>
        </w:rPr>
        <w:t>ZEREKET</w:t>
      </w:r>
      <w:r>
        <w:rPr>
          <w:rFonts w:ascii="Arial Black" w:hAnsi="Arial Black"/>
          <w:b/>
          <w:color w:val="FFFFFF"/>
          <w:spacing w:val="-10"/>
          <w:w w:val="92"/>
          <w:sz w:val="50"/>
        </w:rPr>
        <w:t> </w:t>
      </w:r>
      <w:r>
        <w:rPr>
          <w:rFonts w:ascii="Arial Black" w:hAnsi="Arial Black"/>
          <w:b/>
          <w:color w:val="FFFFFF"/>
          <w:spacing w:val="-11"/>
          <w:w w:val="95"/>
          <w:sz w:val="50"/>
        </w:rPr>
        <w:t>É</w:t>
      </w:r>
      <w:r>
        <w:rPr>
          <w:rFonts w:ascii="Arial Black" w:hAnsi="Arial Black"/>
          <w:b/>
          <w:color w:val="FFFFFF"/>
          <w:w w:val="95"/>
          <w:sz w:val="50"/>
        </w:rPr>
        <w:t>S</w:t>
      </w:r>
      <w:r>
        <w:rPr>
          <w:rFonts w:ascii="Arial Black" w:hAnsi="Arial Black"/>
          <w:b/>
          <w:color w:val="FFFFFF"/>
          <w:spacing w:val="-112"/>
          <w:w w:val="95"/>
          <w:sz w:val="50"/>
        </w:rPr>
        <w:t> </w:t>
      </w:r>
      <w:r>
        <w:rPr>
          <w:rFonts w:ascii="Arial Black" w:hAnsi="Arial Black"/>
          <w:b/>
          <w:color w:val="FFFFFF"/>
          <w:spacing w:val="-11"/>
          <w:w w:val="95"/>
          <w:sz w:val="50"/>
        </w:rPr>
        <w:t>M</w:t>
      </w:r>
      <w:r>
        <w:rPr>
          <w:rFonts w:ascii="Arial Black" w:hAnsi="Arial Black"/>
          <w:b/>
          <w:color w:val="FFFFFF"/>
          <w:spacing w:val="-14"/>
          <w:w w:val="95"/>
          <w:sz w:val="50"/>
        </w:rPr>
        <w:t>E</w:t>
      </w:r>
      <w:r>
        <w:rPr>
          <w:rFonts w:ascii="Arial Black" w:hAnsi="Arial Black"/>
          <w:b/>
          <w:color w:val="FFFFFF"/>
          <w:spacing w:val="-10"/>
          <w:w w:val="95"/>
          <w:sz w:val="50"/>
        </w:rPr>
        <w:t>GOLDÁSO</w:t>
      </w:r>
      <w:r>
        <w:rPr>
          <w:rFonts w:ascii="Arial Black" w:hAnsi="Arial Black"/>
          <w:b/>
          <w:color w:val="FFFFFF"/>
          <w:spacing w:val="-20"/>
          <w:w w:val="95"/>
          <w:sz w:val="50"/>
        </w:rPr>
        <w:t>K</w:t>
      </w:r>
      <w:r>
        <w:rPr>
          <w:rFonts w:ascii="Arial Black" w:hAnsi="Arial Black"/>
          <w:b/>
          <w:color w:val="FFFFFF"/>
          <w:spacing w:val="-52"/>
          <w:w w:val="95"/>
          <w:sz w:val="50"/>
        </w:rPr>
        <w:t>A</w:t>
      </w:r>
      <w:r>
        <w:rPr>
          <w:rFonts w:ascii="Arial Black" w:hAnsi="Arial Black"/>
          <w:b/>
          <w:color w:val="FFFFFF"/>
          <w:w w:val="95"/>
          <w:sz w:val="50"/>
        </w:rPr>
        <w:t>T</w:t>
      </w:r>
      <w:r>
        <w:rPr>
          <w:rFonts w:ascii="Arial Black" w:hAnsi="Arial Black"/>
          <w:b/>
          <w:color w:val="FFFFFF"/>
          <w:spacing w:val="-111"/>
          <w:w w:val="95"/>
          <w:sz w:val="50"/>
        </w:rPr>
        <w:t> </w:t>
      </w:r>
      <w:r>
        <w:rPr>
          <w:rFonts w:ascii="Arial Black" w:hAnsi="Arial Black"/>
          <w:b/>
          <w:color w:val="FFFFFF"/>
          <w:spacing w:val="-11"/>
          <w:w w:val="95"/>
          <w:sz w:val="50"/>
        </w:rPr>
        <w:t>FEJLE</w:t>
      </w:r>
      <w:r>
        <w:rPr>
          <w:rFonts w:ascii="Arial Black" w:hAnsi="Arial Black"/>
          <w:b/>
          <w:color w:val="FFFFFF"/>
          <w:spacing w:val="-16"/>
          <w:w w:val="95"/>
          <w:sz w:val="50"/>
        </w:rPr>
        <w:t>S</w:t>
      </w:r>
      <w:r>
        <w:rPr>
          <w:rFonts w:ascii="Arial Black" w:hAnsi="Arial Black"/>
          <w:b/>
          <w:color w:val="FFFFFF"/>
          <w:spacing w:val="-10"/>
          <w:w w:val="95"/>
          <w:sz w:val="50"/>
        </w:rPr>
        <w:t>Z</w:t>
      </w:r>
      <w:r>
        <w:rPr>
          <w:rFonts w:ascii="Arial Black" w:hAnsi="Arial Black"/>
          <w:b/>
          <w:color w:val="FFFFFF"/>
          <w:spacing w:val="-63"/>
          <w:w w:val="95"/>
          <w:sz w:val="50"/>
        </w:rPr>
        <w:t>T</w:t>
      </w:r>
      <w:r>
        <w:rPr>
          <w:rFonts w:ascii="Arial Black" w:hAnsi="Arial Black"/>
          <w:b/>
          <w:color w:val="FFFFFF"/>
          <w:w w:val="95"/>
          <w:sz w:val="50"/>
        </w:rPr>
        <w:t>,</w:t>
      </w:r>
      <w:r>
        <w:rPr>
          <w:rFonts w:ascii="Arial Black" w:hAnsi="Arial Black"/>
          <w:b/>
          <w:color w:val="FFFFFF"/>
          <w:w w:val="85"/>
          <w:sz w:val="50"/>
        </w:rPr>
        <w:t> </w:t>
      </w:r>
      <w:r>
        <w:rPr>
          <w:rFonts w:ascii="Arial Black" w:hAnsi="Arial Black"/>
          <w:b/>
          <w:color w:val="FFFFFF"/>
          <w:spacing w:val="-12"/>
          <w:w w:val="95"/>
          <w:sz w:val="50"/>
        </w:rPr>
        <w:t>GYÁRT</w:t>
      </w:r>
      <w:r>
        <w:rPr>
          <w:rFonts w:ascii="Arial Black" w:hAnsi="Arial Black"/>
          <w:b/>
          <w:color w:val="FFFFFF"/>
          <w:spacing w:val="-80"/>
          <w:w w:val="95"/>
          <w:sz w:val="50"/>
        </w:rPr>
        <w:t> </w:t>
      </w:r>
      <w:r>
        <w:rPr>
          <w:rFonts w:ascii="Arial Black" w:hAnsi="Arial Black"/>
          <w:b/>
          <w:color w:val="FFFFFF"/>
          <w:spacing w:val="-6"/>
          <w:w w:val="95"/>
          <w:sz w:val="50"/>
        </w:rPr>
        <w:t>ÉS</w:t>
      </w:r>
      <w:r>
        <w:rPr>
          <w:rFonts w:ascii="Arial Black" w:hAnsi="Arial Black"/>
          <w:b/>
          <w:color w:val="FFFFFF"/>
          <w:spacing w:val="-80"/>
          <w:w w:val="95"/>
          <w:sz w:val="50"/>
        </w:rPr>
        <w:t> </w:t>
      </w:r>
      <w:r>
        <w:rPr>
          <w:rFonts w:ascii="Arial Black" w:hAnsi="Arial Black"/>
          <w:b/>
          <w:color w:val="FFFFFF"/>
          <w:spacing w:val="-12"/>
          <w:w w:val="95"/>
          <w:sz w:val="50"/>
        </w:rPr>
        <w:t>SZÁLLÍT</w:t>
      </w:r>
      <w:r>
        <w:rPr>
          <w:rFonts w:ascii="Arial Black" w:hAnsi="Arial Black"/>
          <w:sz w:val="50"/>
        </w:rPr>
      </w:r>
    </w:p>
    <w:p>
      <w:pPr>
        <w:pStyle w:val="Heading1"/>
        <w:spacing w:line="510" w:lineRule="exact"/>
        <w:ind w:left="1250" w:right="634"/>
        <w:jc w:val="center"/>
      </w:pPr>
      <w:r>
        <w:rPr>
          <w:color w:val="FFFFFF"/>
          <w:spacing w:val="-10"/>
          <w:w w:val="110"/>
        </w:rPr>
        <w:t>A</w:t>
      </w:r>
      <w:r>
        <w:rPr>
          <w:color w:val="FFFFFF"/>
          <w:w w:val="110"/>
        </w:rPr>
        <w:t>Z</w:t>
      </w:r>
      <w:r>
        <w:rPr>
          <w:color w:val="FFFFFF"/>
          <w:spacing w:val="-94"/>
          <w:w w:val="110"/>
        </w:rPr>
        <w:t> </w:t>
      </w:r>
      <w:r>
        <w:rPr>
          <w:color w:val="FFFFFF"/>
          <w:spacing w:val="-11"/>
          <w:w w:val="110"/>
        </w:rPr>
        <w:t>ÉPÍTŐI</w:t>
      </w:r>
      <w:r>
        <w:rPr>
          <w:color w:val="FFFFFF"/>
          <w:spacing w:val="-50"/>
          <w:w w:val="110"/>
        </w:rPr>
        <w:t>P</w:t>
      </w:r>
      <w:r>
        <w:rPr>
          <w:color w:val="FFFFFF"/>
          <w:spacing w:val="-11"/>
          <w:w w:val="110"/>
        </w:rPr>
        <w:t>AR</w:t>
      </w:r>
      <w:r>
        <w:rPr>
          <w:color w:val="FFFFFF"/>
          <w:w w:val="110"/>
        </w:rPr>
        <w:t>,</w:t>
      </w:r>
      <w:r>
        <w:rPr>
          <w:color w:val="FFFFFF"/>
          <w:spacing w:val="-94"/>
          <w:w w:val="110"/>
        </w:rPr>
        <w:t> </w:t>
      </w:r>
      <w:r>
        <w:rPr>
          <w:color w:val="FFFFFF"/>
          <w:w w:val="110"/>
        </w:rPr>
        <w:t>A</w:t>
      </w:r>
      <w:r>
        <w:rPr>
          <w:color w:val="FFFFFF"/>
          <w:spacing w:val="-93"/>
          <w:w w:val="110"/>
        </w:rPr>
        <w:t> </w:t>
      </w:r>
      <w:r>
        <w:rPr>
          <w:color w:val="FFFFFF"/>
          <w:spacing w:val="-11"/>
          <w:w w:val="110"/>
        </w:rPr>
        <w:t>JÁRMŰI</w:t>
      </w:r>
      <w:r>
        <w:rPr>
          <w:color w:val="FFFFFF"/>
          <w:spacing w:val="-50"/>
          <w:w w:val="110"/>
        </w:rPr>
        <w:t>P</w:t>
      </w:r>
      <w:r>
        <w:rPr>
          <w:color w:val="FFFFFF"/>
          <w:spacing w:val="-11"/>
          <w:w w:val="110"/>
        </w:rPr>
        <w:t>AR,</w:t>
      </w:r>
      <w:r>
        <w:rPr/>
      </w:r>
    </w:p>
    <w:p>
      <w:pPr>
        <w:spacing w:line="540" w:lineRule="exact" w:before="19"/>
        <w:ind w:left="866" w:right="248" w:firstLine="0"/>
        <w:jc w:val="center"/>
        <w:rPr>
          <w:rFonts w:ascii="Arial" w:hAnsi="Arial" w:cs="Arial" w:eastAsia="Arial"/>
          <w:sz w:val="50"/>
          <w:szCs w:val="50"/>
        </w:rPr>
      </w:pPr>
      <w:r>
        <w:rPr>
          <w:rFonts w:ascii="Arial" w:hAnsi="Arial"/>
          <w:color w:val="FFFFFF"/>
          <w:spacing w:val="-5"/>
          <w:sz w:val="50"/>
        </w:rPr>
        <w:t>AZ</w:t>
      </w:r>
      <w:r>
        <w:rPr>
          <w:rFonts w:ascii="Arial" w:hAnsi="Arial"/>
          <w:color w:val="FFFFFF"/>
          <w:spacing w:val="60"/>
          <w:sz w:val="50"/>
        </w:rPr>
        <w:t> </w:t>
      </w:r>
      <w:r>
        <w:rPr>
          <w:rFonts w:ascii="Arial" w:hAnsi="Arial"/>
          <w:color w:val="FFFFFF"/>
          <w:spacing w:val="-13"/>
          <w:sz w:val="50"/>
        </w:rPr>
        <w:t>EGÉS</w:t>
      </w:r>
      <w:r>
        <w:rPr>
          <w:rFonts w:ascii="Arial" w:hAnsi="Arial"/>
          <w:color w:val="FFFFFF"/>
          <w:spacing w:val="-11"/>
          <w:sz w:val="50"/>
        </w:rPr>
        <w:t>Z</w:t>
      </w:r>
      <w:r>
        <w:rPr>
          <w:rFonts w:ascii="Arial" w:hAnsi="Arial"/>
          <w:color w:val="FFFFFF"/>
          <w:spacing w:val="-12"/>
          <w:sz w:val="50"/>
        </w:rPr>
        <w:t>SÉGÜGY</w:t>
      </w:r>
      <w:r>
        <w:rPr>
          <w:rFonts w:ascii="Arial" w:hAnsi="Arial"/>
          <w:color w:val="FFFFFF"/>
          <w:spacing w:val="60"/>
          <w:sz w:val="50"/>
        </w:rPr>
        <w:t> </w:t>
      </w:r>
      <w:r>
        <w:rPr>
          <w:rFonts w:ascii="Arial" w:hAnsi="Arial"/>
          <w:color w:val="FFFFFF"/>
          <w:spacing w:val="-6"/>
          <w:sz w:val="50"/>
        </w:rPr>
        <w:t>ÉS</w:t>
      </w:r>
      <w:r>
        <w:rPr>
          <w:rFonts w:ascii="Arial" w:hAnsi="Arial"/>
          <w:color w:val="FFFFFF"/>
          <w:spacing w:val="61"/>
          <w:sz w:val="50"/>
        </w:rPr>
        <w:t> </w:t>
      </w:r>
      <w:r>
        <w:rPr>
          <w:rFonts w:ascii="Arial" w:hAnsi="Arial"/>
          <w:color w:val="FFFFFF"/>
          <w:spacing w:val="-10"/>
          <w:sz w:val="50"/>
        </w:rPr>
        <w:t>MÁS</w:t>
      </w:r>
      <w:r>
        <w:rPr>
          <w:rFonts w:ascii="Arial" w:hAnsi="Arial"/>
          <w:color w:val="FFFFFF"/>
          <w:spacing w:val="17"/>
          <w:w w:val="106"/>
          <w:sz w:val="50"/>
        </w:rPr>
        <w:t> </w:t>
      </w:r>
      <w:r>
        <w:rPr>
          <w:rFonts w:ascii="Arial" w:hAnsi="Arial"/>
          <w:color w:val="FFFFFF"/>
          <w:spacing w:val="-10"/>
          <w:sz w:val="50"/>
        </w:rPr>
        <w:t>ÉRINTET</w:t>
      </w:r>
      <w:r>
        <w:rPr>
          <w:rFonts w:ascii="Arial" w:hAnsi="Arial"/>
          <w:color w:val="FFFFFF"/>
          <w:sz w:val="50"/>
        </w:rPr>
        <w:t>T </w:t>
      </w:r>
      <w:r>
        <w:rPr>
          <w:rFonts w:ascii="Arial" w:hAnsi="Arial"/>
          <w:color w:val="FFFFFF"/>
          <w:spacing w:val="6"/>
          <w:sz w:val="50"/>
        </w:rPr>
        <w:t> </w:t>
      </w:r>
      <w:r>
        <w:rPr>
          <w:rFonts w:ascii="Arial" w:hAnsi="Arial"/>
          <w:color w:val="FFFFFF"/>
          <w:spacing w:val="-10"/>
          <w:sz w:val="50"/>
        </w:rPr>
        <w:t>I</w:t>
      </w:r>
      <w:r>
        <w:rPr>
          <w:rFonts w:ascii="Arial" w:hAnsi="Arial"/>
          <w:color w:val="FFFFFF"/>
          <w:spacing w:val="-45"/>
          <w:sz w:val="50"/>
        </w:rPr>
        <w:t>P</w:t>
      </w:r>
      <w:r>
        <w:rPr>
          <w:rFonts w:ascii="Arial" w:hAnsi="Arial"/>
          <w:color w:val="FFFFFF"/>
          <w:spacing w:val="-10"/>
          <w:sz w:val="50"/>
        </w:rPr>
        <w:t>ARÁGA</w:t>
      </w:r>
      <w:r>
        <w:rPr>
          <w:rFonts w:ascii="Arial" w:hAnsi="Arial"/>
          <w:color w:val="FFFFFF"/>
          <w:sz w:val="50"/>
        </w:rPr>
        <w:t>K </w:t>
      </w:r>
      <w:r>
        <w:rPr>
          <w:rFonts w:ascii="Arial" w:hAnsi="Arial"/>
          <w:color w:val="FFFFFF"/>
          <w:spacing w:val="6"/>
          <w:sz w:val="50"/>
        </w:rPr>
        <w:t> </w:t>
      </w:r>
      <w:r>
        <w:rPr>
          <w:rFonts w:ascii="Arial" w:hAnsi="Arial"/>
          <w:color w:val="FFFFFF"/>
          <w:spacing w:val="-11"/>
          <w:sz w:val="50"/>
        </w:rPr>
        <w:t>RÉ</w:t>
      </w:r>
      <w:r>
        <w:rPr>
          <w:rFonts w:ascii="Arial" w:hAnsi="Arial"/>
          <w:color w:val="FFFFFF"/>
          <w:spacing w:val="-16"/>
          <w:sz w:val="50"/>
        </w:rPr>
        <w:t>S</w:t>
      </w:r>
      <w:r>
        <w:rPr>
          <w:rFonts w:ascii="Arial" w:hAnsi="Arial"/>
          <w:color w:val="FFFFFF"/>
          <w:spacing w:val="-10"/>
          <w:sz w:val="50"/>
        </w:rPr>
        <w:t>ZÉRE.</w:t>
      </w:r>
      <w:r>
        <w:rPr>
          <w:rFonts w:ascii="Arial" w:hAnsi="Arial"/>
          <w:sz w:val="50"/>
        </w:rPr>
      </w:r>
    </w:p>
    <w:p>
      <w:pPr>
        <w:spacing w:line="240" w:lineRule="auto" w:before="8"/>
        <w:rPr>
          <w:rFonts w:ascii="Arial" w:hAnsi="Arial" w:cs="Arial" w:eastAsia="Arial"/>
          <w:sz w:val="12"/>
          <w:szCs w:val="12"/>
        </w:rPr>
      </w:pPr>
    </w:p>
    <w:p>
      <w:pPr>
        <w:pStyle w:val="Heading7"/>
        <w:spacing w:line="247" w:lineRule="auto"/>
        <w:ind w:left="982" w:right="126"/>
        <w:jc w:val="center"/>
        <w:rPr>
          <w:b w:val="0"/>
          <w:bCs w:val="0"/>
        </w:rPr>
      </w:pPr>
      <w:r>
        <w:rPr>
          <w:color w:val="FFFFFF"/>
          <w:w w:val="110"/>
        </w:rPr>
        <w:t>A</w:t>
      </w:r>
      <w:r>
        <w:rPr>
          <w:color w:val="FFFFFF"/>
          <w:spacing w:val="-19"/>
          <w:w w:val="110"/>
        </w:rPr>
        <w:t> </w:t>
      </w:r>
      <w:r>
        <w:rPr>
          <w:color w:val="FFFFFF"/>
          <w:spacing w:val="-2"/>
          <w:w w:val="110"/>
        </w:rPr>
        <w:t>f</w:t>
      </w:r>
      <w:r>
        <w:rPr>
          <w:color w:val="FFFFFF"/>
          <w:spacing w:val="-1"/>
          <w:w w:val="110"/>
        </w:rPr>
        <w:t>olyama</w:t>
      </w:r>
      <w:r>
        <w:rPr>
          <w:color w:val="FFFFFF"/>
          <w:spacing w:val="-2"/>
          <w:w w:val="110"/>
        </w:rPr>
        <w:t>t</w:t>
      </w:r>
      <w:r>
        <w:rPr>
          <w:color w:val="FFFFFF"/>
          <w:spacing w:val="-1"/>
          <w:w w:val="110"/>
        </w:rPr>
        <w:t>osan</w:t>
      </w:r>
      <w:r>
        <w:rPr>
          <w:color w:val="FFFFFF"/>
          <w:spacing w:val="-18"/>
          <w:w w:val="110"/>
        </w:rPr>
        <w:t> </w:t>
      </w:r>
      <w:r>
        <w:rPr>
          <w:color w:val="FFFFFF"/>
          <w:w w:val="110"/>
        </w:rPr>
        <w:t>megújuló,</w:t>
      </w:r>
      <w:r>
        <w:rPr>
          <w:color w:val="FFFFFF"/>
          <w:spacing w:val="-19"/>
          <w:w w:val="110"/>
        </w:rPr>
        <w:t> </w:t>
      </w:r>
      <w:r>
        <w:rPr>
          <w:color w:val="FFFFFF"/>
          <w:spacing w:val="-3"/>
          <w:w w:val="110"/>
        </w:rPr>
        <w:t>inno</w:t>
      </w:r>
      <w:r>
        <w:rPr>
          <w:color w:val="FFFFFF"/>
          <w:spacing w:val="-2"/>
          <w:w w:val="110"/>
        </w:rPr>
        <w:t>va</w:t>
      </w:r>
      <w:r>
        <w:rPr>
          <w:color w:val="FFFFFF"/>
          <w:spacing w:val="-3"/>
          <w:w w:val="110"/>
        </w:rPr>
        <w:t>tív</w:t>
      </w:r>
      <w:r>
        <w:rPr>
          <w:color w:val="FFFFFF"/>
          <w:spacing w:val="-18"/>
          <w:w w:val="110"/>
        </w:rPr>
        <w:t> </w:t>
      </w:r>
      <w:r>
        <w:rPr>
          <w:color w:val="FFFFFF"/>
          <w:w w:val="110"/>
        </w:rPr>
        <w:t>megoldások</w:t>
      </w:r>
      <w:r>
        <w:rPr>
          <w:color w:val="FFFFFF"/>
          <w:spacing w:val="-18"/>
          <w:w w:val="110"/>
        </w:rPr>
        <w:t> </w:t>
      </w:r>
      <w:r>
        <w:rPr>
          <w:color w:val="FFFFFF"/>
          <w:spacing w:val="-1"/>
          <w:w w:val="110"/>
        </w:rPr>
        <w:t>bizt</w:t>
      </w:r>
      <w:r>
        <w:rPr>
          <w:color w:val="FFFFFF"/>
          <w:spacing w:val="-2"/>
          <w:w w:val="110"/>
        </w:rPr>
        <w:t>osítják</w:t>
      </w:r>
      <w:r>
        <w:rPr>
          <w:color w:val="FFFFFF"/>
          <w:spacing w:val="-19"/>
          <w:w w:val="110"/>
        </w:rPr>
        <w:t> </w:t>
      </w:r>
      <w:r>
        <w:rPr>
          <w:color w:val="FFFFFF"/>
          <w:w w:val="110"/>
        </w:rPr>
        <w:t>a</w:t>
      </w:r>
      <w:r>
        <w:rPr>
          <w:color w:val="FFFFFF"/>
          <w:spacing w:val="-18"/>
          <w:w w:val="110"/>
        </w:rPr>
        <w:t> </w:t>
      </w:r>
      <w:r>
        <w:rPr>
          <w:color w:val="FFFFFF"/>
          <w:spacing w:val="-2"/>
          <w:w w:val="110"/>
        </w:rPr>
        <w:t>jóllétet,</w:t>
      </w:r>
      <w:r>
        <w:rPr>
          <w:color w:val="FFFFFF"/>
          <w:spacing w:val="-18"/>
          <w:w w:val="110"/>
        </w:rPr>
        <w:t> </w:t>
      </w:r>
      <w:r>
        <w:rPr>
          <w:color w:val="FFFFFF"/>
          <w:spacing w:val="-2"/>
          <w:w w:val="110"/>
        </w:rPr>
        <w:t>teljesítmén</w:t>
      </w:r>
      <w:r>
        <w:rPr>
          <w:color w:val="FFFFFF"/>
          <w:spacing w:val="-1"/>
          <w:w w:val="110"/>
        </w:rPr>
        <w:t>yt</w:t>
      </w:r>
      <w:r>
        <w:rPr>
          <w:color w:val="FFFFFF"/>
          <w:spacing w:val="47"/>
          <w:w w:val="109"/>
        </w:rPr>
        <w:t> </w:t>
      </w:r>
      <w:r>
        <w:rPr>
          <w:color w:val="FFFFFF"/>
          <w:w w:val="110"/>
        </w:rPr>
        <w:t>és</w:t>
      </w:r>
      <w:r>
        <w:rPr>
          <w:color w:val="FFFFFF"/>
          <w:spacing w:val="42"/>
          <w:w w:val="110"/>
        </w:rPr>
        <w:t> </w:t>
      </w:r>
      <w:r>
        <w:rPr>
          <w:color w:val="FFFFFF"/>
          <w:spacing w:val="-1"/>
          <w:w w:val="110"/>
        </w:rPr>
        <w:t>biztonságot,</w:t>
      </w:r>
      <w:r>
        <w:rPr>
          <w:color w:val="FFFFFF"/>
          <w:spacing w:val="-12"/>
          <w:w w:val="110"/>
        </w:rPr>
        <w:t> </w:t>
      </w:r>
      <w:r>
        <w:rPr>
          <w:color w:val="FFFFFF"/>
          <w:spacing w:val="-2"/>
          <w:w w:val="110"/>
        </w:rPr>
        <w:t>s</w:t>
      </w:r>
      <w:r>
        <w:rPr>
          <w:color w:val="FFFFFF"/>
          <w:spacing w:val="-3"/>
          <w:w w:val="110"/>
        </w:rPr>
        <w:t>zem</w:t>
      </w:r>
      <w:r>
        <w:rPr>
          <w:color w:val="FFFFFF"/>
          <w:spacing w:val="-13"/>
          <w:w w:val="110"/>
        </w:rPr>
        <w:t> </w:t>
      </w:r>
      <w:r>
        <w:rPr>
          <w:color w:val="FFFFFF"/>
          <w:w w:val="110"/>
        </w:rPr>
        <w:t>előtt</w:t>
      </w:r>
      <w:r>
        <w:rPr>
          <w:color w:val="FFFFFF"/>
          <w:spacing w:val="-12"/>
          <w:w w:val="110"/>
        </w:rPr>
        <w:t> </w:t>
      </w:r>
      <w:r>
        <w:rPr>
          <w:color w:val="FFFFFF"/>
          <w:spacing w:val="-2"/>
          <w:w w:val="110"/>
        </w:rPr>
        <w:t>tartv</w:t>
      </w:r>
      <w:r>
        <w:rPr>
          <w:color w:val="FFFFFF"/>
          <w:spacing w:val="-1"/>
          <w:w w:val="110"/>
        </w:rPr>
        <w:t>a</w:t>
      </w:r>
      <w:r>
        <w:rPr>
          <w:color w:val="FFFFFF"/>
          <w:spacing w:val="-13"/>
          <w:w w:val="110"/>
        </w:rPr>
        <w:t> </w:t>
      </w:r>
      <w:r>
        <w:rPr>
          <w:color w:val="FFFFFF"/>
          <w:w w:val="110"/>
        </w:rPr>
        <w:t>a</w:t>
      </w:r>
      <w:r>
        <w:rPr>
          <w:color w:val="FFFFFF"/>
          <w:spacing w:val="-12"/>
          <w:w w:val="110"/>
        </w:rPr>
        <w:t> </w:t>
      </w:r>
      <w:r>
        <w:rPr>
          <w:color w:val="FFFFFF"/>
          <w:spacing w:val="-2"/>
          <w:w w:val="110"/>
        </w:rPr>
        <w:t>fenntartha</w:t>
      </w:r>
      <w:r>
        <w:rPr>
          <w:color w:val="FFFFFF"/>
          <w:spacing w:val="-1"/>
          <w:w w:val="110"/>
        </w:rPr>
        <w:t>tóság,</w:t>
      </w:r>
      <w:r>
        <w:rPr>
          <w:b w:val="0"/>
        </w:rPr>
      </w:r>
    </w:p>
    <w:p>
      <w:pPr>
        <w:spacing w:before="0"/>
        <w:ind w:left="1396" w:right="543" w:firstLine="0"/>
        <w:jc w:val="center"/>
        <w:rPr>
          <w:rFonts w:ascii="Trebuchet MS" w:hAnsi="Trebuchet MS" w:cs="Trebuchet MS" w:eastAsia="Trebuchet MS"/>
          <w:sz w:val="20"/>
          <w:szCs w:val="20"/>
        </w:rPr>
      </w:pPr>
      <w:r>
        <w:rPr>
          <w:rFonts w:ascii="Trebuchet MS" w:hAnsi="Trebuchet MS"/>
          <w:b/>
          <w:color w:val="FFFFFF"/>
          <w:w w:val="110"/>
          <w:sz w:val="20"/>
        </w:rPr>
        <w:t>a</w:t>
      </w:r>
      <w:r>
        <w:rPr>
          <w:rFonts w:ascii="Trebuchet MS" w:hAnsi="Trebuchet MS"/>
          <w:b/>
          <w:color w:val="FFFFFF"/>
          <w:spacing w:val="-17"/>
          <w:w w:val="110"/>
          <w:sz w:val="20"/>
        </w:rPr>
        <w:t> </w:t>
      </w:r>
      <w:r>
        <w:rPr>
          <w:rFonts w:ascii="Trebuchet MS" w:hAnsi="Trebuchet MS"/>
          <w:b/>
          <w:color w:val="FFFFFF"/>
          <w:spacing w:val="-3"/>
          <w:w w:val="110"/>
          <w:sz w:val="20"/>
        </w:rPr>
        <w:t>haték</w:t>
      </w:r>
      <w:r>
        <w:rPr>
          <w:rFonts w:ascii="Trebuchet MS" w:hAnsi="Trebuchet MS"/>
          <w:b/>
          <w:color w:val="FFFFFF"/>
          <w:spacing w:val="-2"/>
          <w:w w:val="110"/>
          <w:sz w:val="20"/>
        </w:rPr>
        <w:t>ony</w:t>
      </w:r>
      <w:r>
        <w:rPr>
          <w:rFonts w:ascii="Trebuchet MS" w:hAnsi="Trebuchet MS"/>
          <w:b/>
          <w:color w:val="FFFFFF"/>
          <w:spacing w:val="-16"/>
          <w:w w:val="110"/>
          <w:sz w:val="20"/>
        </w:rPr>
        <w:t> </w:t>
      </w:r>
      <w:r>
        <w:rPr>
          <w:rFonts w:ascii="Trebuchet MS" w:hAnsi="Trebuchet MS"/>
          <w:b/>
          <w:color w:val="FFFFFF"/>
          <w:spacing w:val="-2"/>
          <w:w w:val="110"/>
          <w:sz w:val="20"/>
        </w:rPr>
        <w:t>erőf</w:t>
      </w:r>
      <w:r>
        <w:rPr>
          <w:rFonts w:ascii="Trebuchet MS" w:hAnsi="Trebuchet MS"/>
          <w:b/>
          <w:color w:val="FFFFFF"/>
          <w:spacing w:val="-1"/>
          <w:w w:val="110"/>
          <w:sz w:val="20"/>
        </w:rPr>
        <w:t>orrásgazdálkodás</w:t>
      </w:r>
      <w:r>
        <w:rPr>
          <w:rFonts w:ascii="Trebuchet MS" w:hAnsi="Trebuchet MS"/>
          <w:b/>
          <w:color w:val="FFFFFF"/>
          <w:spacing w:val="-16"/>
          <w:w w:val="110"/>
          <w:sz w:val="20"/>
        </w:rPr>
        <w:t> </w:t>
      </w:r>
      <w:r>
        <w:rPr>
          <w:rFonts w:ascii="Trebuchet MS" w:hAnsi="Trebuchet MS"/>
          <w:b/>
          <w:color w:val="FFFFFF"/>
          <w:w w:val="110"/>
          <w:sz w:val="20"/>
        </w:rPr>
        <w:t>és</w:t>
      </w:r>
      <w:r>
        <w:rPr>
          <w:rFonts w:ascii="Trebuchet MS" w:hAnsi="Trebuchet MS"/>
          <w:b/>
          <w:color w:val="FFFFFF"/>
          <w:spacing w:val="-16"/>
          <w:w w:val="110"/>
          <w:sz w:val="20"/>
        </w:rPr>
        <w:t> </w:t>
      </w:r>
      <w:r>
        <w:rPr>
          <w:rFonts w:ascii="Trebuchet MS" w:hAnsi="Trebuchet MS"/>
          <w:b/>
          <w:color w:val="FFFFFF"/>
          <w:w w:val="110"/>
          <w:sz w:val="20"/>
        </w:rPr>
        <w:t>a</w:t>
      </w:r>
      <w:r>
        <w:rPr>
          <w:rFonts w:ascii="Trebuchet MS" w:hAnsi="Trebuchet MS"/>
          <w:b/>
          <w:color w:val="FFFFFF"/>
          <w:spacing w:val="-16"/>
          <w:w w:val="110"/>
          <w:sz w:val="20"/>
        </w:rPr>
        <w:t> </w:t>
      </w:r>
      <w:r>
        <w:rPr>
          <w:rFonts w:ascii="Trebuchet MS" w:hAnsi="Trebuchet MS"/>
          <w:b/>
          <w:color w:val="FFFFFF"/>
          <w:spacing w:val="-1"/>
          <w:w w:val="110"/>
          <w:sz w:val="20"/>
        </w:rPr>
        <w:t>klímaváltozás</w:t>
      </w:r>
      <w:r>
        <w:rPr>
          <w:rFonts w:ascii="Trebuchet MS" w:hAnsi="Trebuchet MS"/>
          <w:b/>
          <w:color w:val="FFFFFF"/>
          <w:spacing w:val="-16"/>
          <w:w w:val="110"/>
          <w:sz w:val="20"/>
        </w:rPr>
        <w:t> </w:t>
      </w:r>
      <w:r>
        <w:rPr>
          <w:rFonts w:ascii="Trebuchet MS" w:hAnsi="Trebuchet MS"/>
          <w:b/>
          <w:color w:val="FFFFFF"/>
          <w:w w:val="110"/>
          <w:sz w:val="20"/>
        </w:rPr>
        <w:t>elleni</w:t>
      </w:r>
      <w:r>
        <w:rPr>
          <w:rFonts w:ascii="Trebuchet MS" w:hAnsi="Trebuchet MS"/>
          <w:b/>
          <w:color w:val="FFFFFF"/>
          <w:spacing w:val="-16"/>
          <w:w w:val="110"/>
          <w:sz w:val="20"/>
        </w:rPr>
        <w:t> </w:t>
      </w:r>
      <w:r>
        <w:rPr>
          <w:rFonts w:ascii="Trebuchet MS" w:hAnsi="Trebuchet MS"/>
          <w:b/>
          <w:color w:val="FFFFFF"/>
          <w:spacing w:val="-2"/>
          <w:w w:val="110"/>
          <w:sz w:val="20"/>
        </w:rPr>
        <w:t>har</w:t>
      </w:r>
      <w:r>
        <w:rPr>
          <w:rFonts w:ascii="Trebuchet MS" w:hAnsi="Trebuchet MS"/>
          <w:b/>
          <w:color w:val="FFFFFF"/>
          <w:spacing w:val="-1"/>
          <w:w w:val="110"/>
          <w:sz w:val="20"/>
        </w:rPr>
        <w:t>c</w:t>
      </w:r>
      <w:r>
        <w:rPr>
          <w:rFonts w:ascii="Trebuchet MS" w:hAnsi="Trebuchet MS"/>
          <w:b/>
          <w:color w:val="FFFFFF"/>
          <w:spacing w:val="-16"/>
          <w:w w:val="110"/>
          <w:sz w:val="20"/>
        </w:rPr>
        <w:t> </w:t>
      </w:r>
      <w:r>
        <w:rPr>
          <w:rFonts w:ascii="Trebuchet MS" w:hAnsi="Trebuchet MS"/>
          <w:b/>
          <w:color w:val="FFFFFF"/>
          <w:w w:val="110"/>
          <w:sz w:val="20"/>
        </w:rPr>
        <w:t>kihívásait.</w:t>
      </w:r>
      <w:r>
        <w:rPr>
          <w:rFonts w:ascii="Trebuchet MS" w:hAnsi="Trebuchet MS"/>
          <w:sz w:val="20"/>
        </w:rPr>
      </w:r>
    </w:p>
    <w:p>
      <w:pPr>
        <w:spacing w:line="240" w:lineRule="auto" w:before="0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line="240" w:lineRule="auto" w:before="5"/>
        <w:rPr>
          <w:rFonts w:ascii="Trebuchet MS" w:hAnsi="Trebuchet MS" w:cs="Trebuchet MS" w:eastAsia="Trebuchet MS"/>
          <w:b/>
          <w:bCs/>
          <w:sz w:val="20"/>
          <w:szCs w:val="20"/>
        </w:rPr>
      </w:pPr>
    </w:p>
    <w:p>
      <w:pPr>
        <w:spacing w:before="25"/>
        <w:ind w:left="3315" w:right="0" w:firstLine="0"/>
        <w:jc w:val="left"/>
        <w:rPr>
          <w:rFonts w:ascii="Arial Black" w:hAnsi="Arial Black" w:cs="Arial Black" w:eastAsia="Arial Black"/>
          <w:sz w:val="25"/>
          <w:szCs w:val="25"/>
        </w:rPr>
      </w:pPr>
      <w:hyperlink r:id="rId78">
        <w:r>
          <w:rPr>
            <w:rFonts w:ascii="Arial Black"/>
            <w:b/>
            <w:spacing w:val="1"/>
            <w:sz w:val="25"/>
          </w:rPr>
          <w:t>WW</w:t>
        </w:r>
        <w:r>
          <w:rPr>
            <w:rFonts w:ascii="Arial Black"/>
            <w:b/>
            <w:spacing w:val="-19"/>
            <w:sz w:val="25"/>
          </w:rPr>
          <w:t>W</w:t>
        </w:r>
        <w:r>
          <w:rPr>
            <w:rFonts w:ascii="Arial Black"/>
            <w:b/>
            <w:spacing w:val="5"/>
            <w:sz w:val="25"/>
          </w:rPr>
          <w:t>.</w:t>
        </w:r>
        <w:r>
          <w:rPr>
            <w:rFonts w:ascii="Arial Black"/>
            <w:b/>
            <w:spacing w:val="3"/>
            <w:sz w:val="25"/>
          </w:rPr>
          <w:t>S</w:t>
        </w:r>
        <w:r>
          <w:rPr>
            <w:rFonts w:ascii="Arial Black"/>
            <w:b/>
            <w:spacing w:val="5"/>
            <w:sz w:val="25"/>
          </w:rPr>
          <w:t>AIN</w:t>
        </w:r>
        <w:r>
          <w:rPr>
            <w:rFonts w:ascii="Arial Black"/>
            <w:b/>
            <w:spacing w:val="-20"/>
            <w:sz w:val="25"/>
          </w:rPr>
          <w:t>T</w:t>
        </w:r>
        <w:r>
          <w:rPr>
            <w:rFonts w:ascii="Arial Black"/>
            <w:b/>
            <w:spacing w:val="5"/>
            <w:sz w:val="25"/>
          </w:rPr>
          <w:t>-GOBAIN</w:t>
        </w:r>
        <w:r>
          <w:rPr>
            <w:rFonts w:ascii="Arial Black"/>
            <w:b/>
            <w:spacing w:val="-7"/>
            <w:sz w:val="25"/>
          </w:rPr>
          <w:t>.</w:t>
        </w:r>
        <w:r>
          <w:rPr>
            <w:rFonts w:ascii="Arial Black"/>
            <w:b/>
            <w:spacing w:val="-2"/>
            <w:sz w:val="25"/>
          </w:rPr>
          <w:t>C</w:t>
        </w:r>
        <w:r>
          <w:rPr>
            <w:rFonts w:ascii="Arial Black"/>
            <w:b/>
            <w:spacing w:val="5"/>
            <w:sz w:val="25"/>
          </w:rPr>
          <w:t>OM</w:t>
        </w:r>
        <w:r>
          <w:rPr>
            <w:rFonts w:ascii="Arial Black"/>
            <w:sz w:val="25"/>
          </w:rPr>
        </w:r>
      </w:hyperlink>
    </w:p>
    <w:p>
      <w:pPr>
        <w:spacing w:line="240" w:lineRule="auto" w:before="0"/>
        <w:rPr>
          <w:rFonts w:ascii="Arial Black" w:hAnsi="Arial Black" w:cs="Arial Black" w:eastAsia="Arial Black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 Black" w:hAnsi="Arial Black" w:cs="Arial Black" w:eastAsia="Arial Black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 Black" w:hAnsi="Arial Black" w:cs="Arial Black" w:eastAsia="Arial Black"/>
          <w:b/>
          <w:bCs/>
          <w:sz w:val="20"/>
          <w:szCs w:val="20"/>
        </w:rPr>
      </w:pPr>
    </w:p>
    <w:p>
      <w:pPr>
        <w:spacing w:line="240" w:lineRule="auto" w:before="0"/>
        <w:rPr>
          <w:rFonts w:ascii="Arial Black" w:hAnsi="Arial Black" w:cs="Arial Black" w:eastAsia="Arial Black"/>
          <w:b/>
          <w:bCs/>
          <w:sz w:val="20"/>
          <w:szCs w:val="20"/>
        </w:rPr>
      </w:pPr>
    </w:p>
    <w:p>
      <w:pPr>
        <w:spacing w:line="240" w:lineRule="auto" w:before="9"/>
        <w:rPr>
          <w:rFonts w:ascii="Arial Black" w:hAnsi="Arial Black" w:cs="Arial Black" w:eastAsia="Arial Black"/>
          <w:b/>
          <w:bCs/>
          <w:sz w:val="20"/>
          <w:szCs w:val="20"/>
        </w:rPr>
      </w:pPr>
    </w:p>
    <w:p>
      <w:pPr>
        <w:spacing w:line="298" w:lineRule="exact" w:before="30"/>
        <w:ind w:left="136" w:right="0" w:firstLine="0"/>
        <w:jc w:val="left"/>
        <w:rPr>
          <w:rFonts w:ascii="Arial Black" w:hAnsi="Arial Black" w:cs="Arial Black" w:eastAsia="Arial Black"/>
          <w:sz w:val="22"/>
          <w:szCs w:val="22"/>
        </w:rPr>
      </w:pPr>
      <w:r>
        <w:rPr>
          <w:rFonts w:ascii="Arial Black" w:hAnsi="Arial Black" w:cs="Arial Black" w:eastAsia="Arial Black"/>
          <w:b/>
          <w:bCs/>
          <w:color w:val="FFFFFF"/>
          <w:spacing w:val="-4"/>
          <w:w w:val="95"/>
          <w:sz w:val="22"/>
          <w:szCs w:val="22"/>
        </w:rPr>
        <w:t>„</w:t>
      </w:r>
      <w:r>
        <w:rPr>
          <w:rFonts w:ascii="Arial Black" w:hAnsi="Arial Black" w:cs="Arial Black" w:eastAsia="Arial Black"/>
          <w:b/>
          <w:bCs/>
          <w:color w:val="FFFFFF"/>
          <w:spacing w:val="-5"/>
          <w:w w:val="95"/>
          <w:sz w:val="22"/>
          <w:szCs w:val="22"/>
        </w:rPr>
        <w:t>TEGYÜK</w:t>
      </w:r>
      <w:r>
        <w:rPr>
          <w:rFonts w:ascii="Arial Black" w:hAnsi="Arial Black" w:cs="Arial Black" w:eastAsia="Arial Black"/>
          <w:b/>
          <w:bCs/>
          <w:color w:val="FFFFFF"/>
          <w:spacing w:val="-15"/>
          <w:w w:val="95"/>
          <w:sz w:val="22"/>
          <w:szCs w:val="22"/>
        </w:rPr>
        <w:t> </w:t>
      </w:r>
      <w:r>
        <w:rPr>
          <w:rFonts w:ascii="Arial Black" w:hAnsi="Arial Black" w:cs="Arial Black" w:eastAsia="Arial Black"/>
          <w:b/>
          <w:bCs/>
          <w:color w:val="FFFFFF"/>
          <w:w w:val="95"/>
          <w:sz w:val="22"/>
          <w:szCs w:val="22"/>
        </w:rPr>
        <w:t>A</w:t>
      </w:r>
      <w:r>
        <w:rPr>
          <w:rFonts w:ascii="Arial Black" w:hAnsi="Arial Black" w:cs="Arial Black" w:eastAsia="Arial Black"/>
          <w:b/>
          <w:bCs/>
          <w:color w:val="FFFFFF"/>
          <w:spacing w:val="-14"/>
          <w:w w:val="95"/>
          <w:sz w:val="22"/>
          <w:szCs w:val="22"/>
        </w:rPr>
        <w:t> </w:t>
      </w:r>
      <w:r>
        <w:rPr>
          <w:rFonts w:ascii="Arial Black" w:hAnsi="Arial Black" w:cs="Arial Black" w:eastAsia="Arial Black"/>
          <w:b/>
          <w:bCs/>
          <w:color w:val="FFFFFF"/>
          <w:spacing w:val="-3"/>
          <w:w w:val="95"/>
          <w:sz w:val="22"/>
          <w:szCs w:val="22"/>
        </w:rPr>
        <w:t>VILÁ</w:t>
      </w:r>
      <w:r>
        <w:rPr>
          <w:rFonts w:ascii="Arial Black" w:hAnsi="Arial Black" w:cs="Arial Black" w:eastAsia="Arial Black"/>
          <w:b/>
          <w:bCs/>
          <w:color w:val="FFFFFF"/>
          <w:spacing w:val="-2"/>
          <w:w w:val="95"/>
          <w:sz w:val="22"/>
          <w:szCs w:val="22"/>
        </w:rPr>
        <w:t>GO</w:t>
      </w:r>
      <w:r>
        <w:rPr>
          <w:rFonts w:ascii="Arial Black" w:hAnsi="Arial Black" w:cs="Arial Black" w:eastAsia="Arial Black"/>
          <w:b/>
          <w:bCs/>
          <w:color w:val="FFFFFF"/>
          <w:spacing w:val="-3"/>
          <w:w w:val="95"/>
          <w:sz w:val="22"/>
          <w:szCs w:val="22"/>
        </w:rPr>
        <w:t>T</w:t>
      </w:r>
      <w:r>
        <w:rPr>
          <w:rFonts w:ascii="Arial Black" w:hAnsi="Arial Black" w:cs="Arial Black" w:eastAsia="Arial Black"/>
          <w:b/>
          <w:bCs/>
          <w:color w:val="FFFFFF"/>
          <w:spacing w:val="-14"/>
          <w:w w:val="95"/>
          <w:sz w:val="22"/>
          <w:szCs w:val="22"/>
        </w:rPr>
        <w:t> </w:t>
      </w:r>
      <w:r>
        <w:rPr>
          <w:rFonts w:ascii="Arial Black" w:hAnsi="Arial Black" w:cs="Arial Black" w:eastAsia="Arial Black"/>
          <w:b/>
          <w:bCs/>
          <w:color w:val="FFFFFF"/>
          <w:spacing w:val="-3"/>
          <w:w w:val="95"/>
          <w:sz w:val="22"/>
          <w:szCs w:val="22"/>
        </w:rPr>
        <w:t>EGY</w:t>
      </w:r>
      <w:r>
        <w:rPr>
          <w:rFonts w:ascii="Arial Black" w:hAnsi="Arial Black" w:cs="Arial Black" w:eastAsia="Arial Black"/>
          <w:b/>
          <w:bCs/>
          <w:color w:val="FFFFFF"/>
          <w:spacing w:val="-14"/>
          <w:w w:val="95"/>
          <w:sz w:val="22"/>
          <w:szCs w:val="22"/>
        </w:rPr>
        <w:t> </w:t>
      </w:r>
      <w:r>
        <w:rPr>
          <w:rFonts w:ascii="Arial Black" w:hAnsi="Arial Black" w:cs="Arial Black" w:eastAsia="Arial Black"/>
          <w:b/>
          <w:bCs/>
          <w:color w:val="FFFFFF"/>
          <w:w w:val="95"/>
          <w:sz w:val="22"/>
          <w:szCs w:val="22"/>
        </w:rPr>
        <w:t>JOBB</w:t>
      </w:r>
      <w:r>
        <w:rPr>
          <w:rFonts w:ascii="Arial Black" w:hAnsi="Arial Black" w:cs="Arial Black" w:eastAsia="Arial Black"/>
          <w:b/>
          <w:bCs/>
          <w:color w:val="FFFFFF"/>
          <w:spacing w:val="-14"/>
          <w:w w:val="95"/>
          <w:sz w:val="22"/>
          <w:szCs w:val="22"/>
        </w:rPr>
        <w:t> </w:t>
      </w:r>
      <w:r>
        <w:rPr>
          <w:rFonts w:ascii="Arial Black" w:hAnsi="Arial Black" w:cs="Arial Black" w:eastAsia="Arial Black"/>
          <w:b/>
          <w:bCs/>
          <w:color w:val="FFFFFF"/>
          <w:spacing w:val="-1"/>
          <w:w w:val="95"/>
          <w:sz w:val="22"/>
          <w:szCs w:val="22"/>
        </w:rPr>
        <w:t>OTTHONNÁ!”</w:t>
      </w:r>
      <w:r>
        <w:rPr>
          <w:rFonts w:ascii="Arial Black" w:hAnsi="Arial Black" w:cs="Arial Black" w:eastAsia="Arial Black"/>
          <w:sz w:val="22"/>
          <w:szCs w:val="22"/>
        </w:rPr>
      </w:r>
    </w:p>
    <w:p>
      <w:pPr>
        <w:spacing w:line="236" w:lineRule="auto" w:before="0"/>
        <w:ind w:left="136" w:right="4056" w:firstLine="0"/>
        <w:jc w:val="left"/>
        <w:rPr>
          <w:rFonts w:ascii="Verdana" w:hAnsi="Verdana" w:cs="Verdana" w:eastAsia="Verdana"/>
          <w:sz w:val="22"/>
          <w:szCs w:val="22"/>
        </w:rPr>
      </w:pPr>
      <w:r>
        <w:rPr>
          <w:rFonts w:ascii="Verdana" w:hAnsi="Verdana"/>
          <w:color w:val="FFFFFF"/>
          <w:sz w:val="22"/>
        </w:rPr>
        <w:t>A</w:t>
      </w:r>
      <w:r>
        <w:rPr>
          <w:rFonts w:ascii="Verdana" w:hAnsi="Verdana"/>
          <w:color w:val="FFFFFF"/>
          <w:spacing w:val="-30"/>
          <w:sz w:val="22"/>
        </w:rPr>
        <w:t> </w:t>
      </w:r>
      <w:r>
        <w:rPr>
          <w:rFonts w:ascii="Verdana" w:hAnsi="Verdana"/>
          <w:color w:val="FFFFFF"/>
          <w:sz w:val="22"/>
        </w:rPr>
        <w:t>Saint-Gobain</w:t>
      </w:r>
      <w:r>
        <w:rPr>
          <w:rFonts w:ascii="Verdana" w:hAnsi="Verdana"/>
          <w:color w:val="FFFFFF"/>
          <w:spacing w:val="-29"/>
          <w:sz w:val="22"/>
        </w:rPr>
        <w:t> </w:t>
      </w:r>
      <w:r>
        <w:rPr>
          <w:rFonts w:ascii="Verdana" w:hAnsi="Verdana"/>
          <w:color w:val="FFFFFF"/>
          <w:spacing w:val="-3"/>
          <w:sz w:val="22"/>
        </w:rPr>
        <w:t>k</w:t>
      </w:r>
      <w:r>
        <w:rPr>
          <w:rFonts w:ascii="Verdana" w:hAnsi="Verdana"/>
          <w:color w:val="FFFFFF"/>
          <w:spacing w:val="-2"/>
          <w:sz w:val="22"/>
        </w:rPr>
        <w:t>öt</w:t>
      </w:r>
      <w:r>
        <w:rPr>
          <w:rFonts w:ascii="Verdana" w:hAnsi="Verdana"/>
          <w:color w:val="FFFFFF"/>
          <w:spacing w:val="-3"/>
          <w:sz w:val="22"/>
        </w:rPr>
        <w:t>ele</w:t>
      </w:r>
      <w:r>
        <w:rPr>
          <w:rFonts w:ascii="Verdana" w:hAnsi="Verdana"/>
          <w:color w:val="FFFFFF"/>
          <w:spacing w:val="-2"/>
          <w:sz w:val="22"/>
        </w:rPr>
        <w:t>zettségv</w:t>
      </w:r>
      <w:r>
        <w:rPr>
          <w:rFonts w:ascii="Verdana" w:hAnsi="Verdana"/>
          <w:color w:val="FFFFFF"/>
          <w:spacing w:val="-3"/>
          <w:sz w:val="22"/>
        </w:rPr>
        <w:t>állalásával</w:t>
      </w:r>
      <w:r>
        <w:rPr>
          <w:rFonts w:ascii="Verdana" w:hAnsi="Verdana"/>
          <w:color w:val="FFFFFF"/>
          <w:spacing w:val="37"/>
          <w:w w:val="96"/>
          <w:sz w:val="22"/>
        </w:rPr>
        <w:t> </w:t>
      </w:r>
      <w:r>
        <w:rPr>
          <w:rFonts w:ascii="Verdana" w:hAnsi="Verdana"/>
          <w:color w:val="FFFFFF"/>
          <w:spacing w:val="-1"/>
          <w:sz w:val="22"/>
        </w:rPr>
        <w:t>ös</w:t>
      </w:r>
      <w:r>
        <w:rPr>
          <w:rFonts w:ascii="Verdana" w:hAnsi="Verdana"/>
          <w:color w:val="FFFFFF"/>
          <w:spacing w:val="-2"/>
          <w:sz w:val="22"/>
        </w:rPr>
        <w:t>s</w:t>
      </w:r>
      <w:r>
        <w:rPr>
          <w:rFonts w:ascii="Verdana" w:hAnsi="Verdana"/>
          <w:color w:val="FFFFFF"/>
          <w:spacing w:val="-1"/>
          <w:sz w:val="22"/>
        </w:rPr>
        <w:t>zhangban</w:t>
      </w:r>
      <w:r>
        <w:rPr>
          <w:rFonts w:ascii="Verdana" w:hAnsi="Verdana"/>
          <w:color w:val="FFFFFF"/>
          <w:spacing w:val="-45"/>
          <w:sz w:val="22"/>
        </w:rPr>
        <w:t> </w:t>
      </w:r>
      <w:r>
        <w:rPr>
          <w:rFonts w:ascii="Verdana" w:hAnsi="Verdana"/>
          <w:color w:val="FFFFFF"/>
          <w:sz w:val="22"/>
        </w:rPr>
        <w:t>a</w:t>
      </w:r>
      <w:r>
        <w:rPr>
          <w:rFonts w:ascii="Verdana" w:hAnsi="Verdana"/>
          <w:color w:val="FFFFFF"/>
          <w:spacing w:val="-45"/>
          <w:sz w:val="22"/>
        </w:rPr>
        <w:t> </w:t>
      </w:r>
      <w:r>
        <w:rPr>
          <w:rFonts w:ascii="Verdana" w:hAnsi="Verdana"/>
          <w:color w:val="FFFFFF"/>
          <w:sz w:val="22"/>
        </w:rPr>
        <w:t>Rigips®</w:t>
      </w:r>
      <w:r>
        <w:rPr>
          <w:rFonts w:ascii="Verdana" w:hAnsi="Verdana"/>
          <w:color w:val="FFFFFF"/>
          <w:spacing w:val="-45"/>
          <w:sz w:val="22"/>
        </w:rPr>
        <w:t> </w:t>
      </w:r>
      <w:r>
        <w:rPr>
          <w:rFonts w:ascii="Verdana" w:hAnsi="Verdana"/>
          <w:color w:val="FFFFFF"/>
          <w:spacing w:val="-1"/>
          <w:sz w:val="22"/>
        </w:rPr>
        <w:t>c</w:t>
      </w:r>
      <w:r>
        <w:rPr>
          <w:rFonts w:ascii="Verdana" w:hAnsi="Verdana"/>
          <w:color w:val="FFFFFF"/>
          <w:spacing w:val="-2"/>
          <w:sz w:val="22"/>
        </w:rPr>
        <w:t>élja,</w:t>
      </w:r>
      <w:r>
        <w:rPr>
          <w:rFonts w:ascii="Verdana" w:hAnsi="Verdana"/>
          <w:color w:val="FFFFFF"/>
          <w:spacing w:val="-45"/>
          <w:sz w:val="22"/>
        </w:rPr>
        <w:t> </w:t>
      </w:r>
      <w:r>
        <w:rPr>
          <w:rFonts w:ascii="Verdana" w:hAnsi="Verdana"/>
          <w:color w:val="FFFFFF"/>
          <w:sz w:val="22"/>
        </w:rPr>
        <w:t>hogy</w:t>
      </w:r>
      <w:r>
        <w:rPr>
          <w:rFonts w:ascii="Verdana" w:hAnsi="Verdana"/>
          <w:color w:val="FFFFFF"/>
          <w:spacing w:val="-45"/>
          <w:sz w:val="22"/>
        </w:rPr>
        <w:t> </w:t>
      </w:r>
      <w:r>
        <w:rPr>
          <w:rFonts w:ascii="Verdana" w:hAnsi="Verdana"/>
          <w:color w:val="FFFFFF"/>
          <w:spacing w:val="-2"/>
          <w:sz w:val="22"/>
        </w:rPr>
        <w:t>kiv</w:t>
      </w:r>
      <w:r>
        <w:rPr>
          <w:rFonts w:ascii="Verdana" w:hAnsi="Verdana"/>
          <w:color w:val="FFFFFF"/>
          <w:spacing w:val="-1"/>
          <w:sz w:val="22"/>
        </w:rPr>
        <w:t>áló</w:t>
      </w:r>
      <w:r>
        <w:rPr>
          <w:rFonts w:ascii="Verdana" w:hAnsi="Verdana"/>
          <w:color w:val="FFFFFF"/>
          <w:spacing w:val="29"/>
          <w:sz w:val="22"/>
        </w:rPr>
        <w:t> </w:t>
      </w:r>
      <w:r>
        <w:rPr>
          <w:rFonts w:ascii="Verdana" w:hAnsi="Verdana"/>
          <w:color w:val="FFFFFF"/>
          <w:spacing w:val="-1"/>
          <w:sz w:val="22"/>
        </w:rPr>
        <w:t>t</w:t>
      </w:r>
      <w:r>
        <w:rPr>
          <w:rFonts w:ascii="Verdana" w:hAnsi="Verdana"/>
          <w:color w:val="FFFFFF"/>
          <w:spacing w:val="-2"/>
          <w:sz w:val="22"/>
        </w:rPr>
        <w:t>eljesítmén</w:t>
      </w:r>
      <w:r>
        <w:rPr>
          <w:rFonts w:ascii="Verdana" w:hAnsi="Verdana"/>
          <w:color w:val="FFFFFF"/>
          <w:spacing w:val="-1"/>
          <w:sz w:val="22"/>
        </w:rPr>
        <w:t>yű</w:t>
      </w:r>
      <w:r>
        <w:rPr>
          <w:rFonts w:ascii="Verdana" w:hAnsi="Verdana"/>
          <w:color w:val="FFFFFF"/>
          <w:spacing w:val="-41"/>
          <w:sz w:val="22"/>
        </w:rPr>
        <w:t> </w:t>
      </w:r>
      <w:r>
        <w:rPr>
          <w:rFonts w:ascii="Verdana" w:hAnsi="Verdana"/>
          <w:color w:val="FFFFFF"/>
          <w:spacing w:val="-2"/>
          <w:sz w:val="22"/>
        </w:rPr>
        <w:t>t</w:t>
      </w:r>
      <w:r>
        <w:rPr>
          <w:rFonts w:ascii="Verdana" w:hAnsi="Verdana"/>
          <w:color w:val="FFFFFF"/>
          <w:spacing w:val="-3"/>
          <w:sz w:val="22"/>
        </w:rPr>
        <w:t>ermékei</w:t>
      </w:r>
      <w:r>
        <w:rPr>
          <w:rFonts w:ascii="Verdana" w:hAnsi="Verdana"/>
          <w:color w:val="FFFFFF"/>
          <w:spacing w:val="-40"/>
          <w:sz w:val="22"/>
        </w:rPr>
        <w:t> </w:t>
      </w:r>
      <w:r>
        <w:rPr>
          <w:rFonts w:ascii="Verdana" w:hAnsi="Verdana"/>
          <w:color w:val="FFFFFF"/>
          <w:sz w:val="22"/>
        </w:rPr>
        <w:t>a</w:t>
      </w:r>
      <w:r>
        <w:rPr>
          <w:rFonts w:ascii="Verdana" w:hAnsi="Verdana"/>
          <w:color w:val="FFFFFF"/>
          <w:spacing w:val="-40"/>
          <w:sz w:val="22"/>
        </w:rPr>
        <w:t> </w:t>
      </w:r>
      <w:r>
        <w:rPr>
          <w:rFonts w:ascii="Verdana" w:hAnsi="Verdana"/>
          <w:color w:val="FFFFFF"/>
          <w:spacing w:val="-1"/>
          <w:sz w:val="22"/>
        </w:rPr>
        <w:t>t</w:t>
      </w:r>
      <w:r>
        <w:rPr>
          <w:rFonts w:ascii="Verdana" w:hAnsi="Verdana"/>
          <w:color w:val="FFFFFF"/>
          <w:spacing w:val="-2"/>
          <w:sz w:val="22"/>
        </w:rPr>
        <w:t>eljes</w:t>
      </w:r>
      <w:r>
        <w:rPr>
          <w:rFonts w:ascii="Verdana" w:hAnsi="Verdana"/>
          <w:color w:val="FFFFFF"/>
          <w:spacing w:val="-41"/>
          <w:sz w:val="22"/>
        </w:rPr>
        <w:t> </w:t>
      </w:r>
      <w:r>
        <w:rPr>
          <w:rFonts w:ascii="Verdana" w:hAnsi="Verdana"/>
          <w:color w:val="FFFFFF"/>
          <w:sz w:val="22"/>
        </w:rPr>
        <w:t>élettartamuk</w:t>
      </w:r>
      <w:r>
        <w:rPr>
          <w:rFonts w:ascii="Verdana" w:hAnsi="Verdana"/>
          <w:color w:val="FFFFFF"/>
          <w:spacing w:val="31"/>
          <w:w w:val="98"/>
          <w:sz w:val="22"/>
        </w:rPr>
        <w:t> </w:t>
      </w:r>
      <w:r>
        <w:rPr>
          <w:rFonts w:ascii="Verdana" w:hAnsi="Verdana"/>
          <w:color w:val="FFFFFF"/>
          <w:spacing w:val="-1"/>
          <w:sz w:val="22"/>
        </w:rPr>
        <w:t>sor</w:t>
      </w:r>
      <w:r>
        <w:rPr>
          <w:rFonts w:ascii="Verdana" w:hAnsi="Verdana"/>
          <w:color w:val="FFFFFF"/>
          <w:spacing w:val="-2"/>
          <w:sz w:val="22"/>
        </w:rPr>
        <w:t>án,</w:t>
      </w:r>
      <w:r>
        <w:rPr>
          <w:rFonts w:ascii="Verdana" w:hAnsi="Verdana"/>
          <w:color w:val="FFFFFF"/>
          <w:spacing w:val="-3"/>
          <w:sz w:val="22"/>
        </w:rPr>
        <w:t> </w:t>
      </w:r>
      <w:r>
        <w:rPr>
          <w:rFonts w:ascii="Verdana" w:hAnsi="Verdana"/>
          <w:color w:val="FFFFFF"/>
          <w:sz w:val="22"/>
        </w:rPr>
        <w:t>a</w:t>
      </w:r>
      <w:r>
        <w:rPr>
          <w:rFonts w:ascii="Verdana" w:hAnsi="Verdana"/>
          <w:color w:val="FFFFFF"/>
          <w:spacing w:val="-40"/>
          <w:sz w:val="22"/>
        </w:rPr>
        <w:t> </w:t>
      </w:r>
      <w:r>
        <w:rPr>
          <w:rFonts w:ascii="Verdana" w:hAnsi="Verdana"/>
          <w:color w:val="FFFFFF"/>
          <w:spacing w:val="-3"/>
          <w:sz w:val="22"/>
        </w:rPr>
        <w:t>n</w:t>
      </w:r>
      <w:r>
        <w:rPr>
          <w:rFonts w:ascii="Verdana" w:hAnsi="Verdana"/>
          <w:color w:val="FFFFFF"/>
          <w:spacing w:val="-2"/>
          <w:sz w:val="22"/>
        </w:rPr>
        <w:t>y</w:t>
      </w:r>
      <w:r>
        <w:rPr>
          <w:rFonts w:ascii="Verdana" w:hAnsi="Verdana"/>
          <w:color w:val="FFFFFF"/>
          <w:spacing w:val="-3"/>
          <w:sz w:val="22"/>
        </w:rPr>
        <w:t>ersan</w:t>
      </w:r>
      <w:r>
        <w:rPr>
          <w:rFonts w:ascii="Verdana" w:hAnsi="Verdana"/>
          <w:color w:val="FFFFFF"/>
          <w:spacing w:val="-2"/>
          <w:sz w:val="22"/>
        </w:rPr>
        <w:t>y</w:t>
      </w:r>
      <w:r>
        <w:rPr>
          <w:rFonts w:ascii="Verdana" w:hAnsi="Verdana"/>
          <w:color w:val="FFFFFF"/>
          <w:spacing w:val="-3"/>
          <w:sz w:val="22"/>
        </w:rPr>
        <w:t>ag-kitermelés</w:t>
      </w:r>
      <w:r>
        <w:rPr>
          <w:rFonts w:ascii="Verdana" w:hAnsi="Verdana"/>
          <w:color w:val="FFFFFF"/>
          <w:spacing w:val="-2"/>
          <w:sz w:val="22"/>
        </w:rPr>
        <w:t>től</w:t>
      </w:r>
      <w:r>
        <w:rPr>
          <w:rFonts w:ascii="Verdana" w:hAnsi="Verdana"/>
          <w:sz w:val="22"/>
        </w:rPr>
      </w:r>
    </w:p>
    <w:p>
      <w:pPr>
        <w:spacing w:line="265" w:lineRule="exact" w:before="0"/>
        <w:ind w:left="136" w:right="0" w:firstLine="0"/>
        <w:jc w:val="left"/>
        <w:rPr>
          <w:rFonts w:ascii="Verdana" w:hAnsi="Verdana" w:cs="Verdana" w:eastAsia="Verdana"/>
          <w:sz w:val="22"/>
          <w:szCs w:val="22"/>
        </w:rPr>
      </w:pPr>
      <w:r>
        <w:rPr>
          <w:rFonts w:ascii="Verdana" w:hAnsi="Verdana"/>
          <w:color w:val="FFFFFF"/>
          <w:sz w:val="22"/>
        </w:rPr>
        <w:t>az</w:t>
      </w:r>
      <w:r>
        <w:rPr>
          <w:rFonts w:ascii="Verdana" w:hAnsi="Verdana"/>
          <w:color w:val="FFFFFF"/>
          <w:spacing w:val="-44"/>
          <w:sz w:val="22"/>
        </w:rPr>
        <w:t> </w:t>
      </w:r>
      <w:r>
        <w:rPr>
          <w:rFonts w:ascii="Verdana" w:hAnsi="Verdana"/>
          <w:color w:val="FFFFFF"/>
          <w:spacing w:val="-2"/>
          <w:sz w:val="22"/>
        </w:rPr>
        <w:t>újrahas</w:t>
      </w:r>
      <w:r>
        <w:rPr>
          <w:rFonts w:ascii="Verdana" w:hAnsi="Verdana"/>
          <w:color w:val="FFFFFF"/>
          <w:spacing w:val="-1"/>
          <w:sz w:val="22"/>
        </w:rPr>
        <w:t>znosításig,</w:t>
      </w:r>
      <w:r>
        <w:rPr>
          <w:rFonts w:ascii="Verdana" w:hAnsi="Verdana"/>
          <w:color w:val="FFFFFF"/>
          <w:spacing w:val="-44"/>
          <w:sz w:val="22"/>
        </w:rPr>
        <w:t> </w:t>
      </w:r>
      <w:r>
        <w:rPr>
          <w:rFonts w:ascii="Verdana" w:hAnsi="Verdana"/>
          <w:color w:val="FFFFFF"/>
          <w:sz w:val="22"/>
        </w:rPr>
        <w:t>a</w:t>
      </w:r>
      <w:r>
        <w:rPr>
          <w:rFonts w:ascii="Verdana" w:hAnsi="Verdana"/>
          <w:color w:val="FFFFFF"/>
          <w:spacing w:val="-44"/>
          <w:sz w:val="22"/>
        </w:rPr>
        <w:t> </w:t>
      </w:r>
      <w:r>
        <w:rPr>
          <w:rFonts w:ascii="Verdana" w:hAnsi="Verdana"/>
          <w:color w:val="FFFFFF"/>
          <w:spacing w:val="-3"/>
          <w:sz w:val="22"/>
        </w:rPr>
        <w:t>k</w:t>
      </w:r>
      <w:r>
        <w:rPr>
          <w:rFonts w:ascii="Verdana" w:hAnsi="Verdana"/>
          <w:color w:val="FFFFFF"/>
          <w:spacing w:val="-2"/>
          <w:sz w:val="22"/>
        </w:rPr>
        <w:t>örnyez</w:t>
      </w:r>
      <w:r>
        <w:rPr>
          <w:rFonts w:ascii="Verdana" w:hAnsi="Verdana"/>
          <w:color w:val="FFFFFF"/>
          <w:spacing w:val="-3"/>
          <w:sz w:val="22"/>
        </w:rPr>
        <w:t>etünk</w:t>
      </w:r>
      <w:r>
        <w:rPr>
          <w:rFonts w:ascii="Verdana" w:hAnsi="Verdana"/>
          <w:color w:val="FFFFFF"/>
          <w:spacing w:val="-2"/>
          <w:sz w:val="22"/>
        </w:rPr>
        <w:t>et</w:t>
      </w:r>
      <w:r>
        <w:rPr>
          <w:rFonts w:ascii="Verdana" w:hAnsi="Verdana"/>
          <w:color w:val="FFFFFF"/>
          <w:spacing w:val="-44"/>
          <w:sz w:val="22"/>
        </w:rPr>
        <w:t> </w:t>
      </w:r>
      <w:r>
        <w:rPr>
          <w:rFonts w:ascii="Verdana" w:hAnsi="Verdana"/>
          <w:color w:val="FFFFFF"/>
          <w:sz w:val="22"/>
        </w:rPr>
        <w:t>is</w:t>
      </w:r>
      <w:r>
        <w:rPr>
          <w:rFonts w:ascii="Verdana" w:hAnsi="Verdana"/>
          <w:color w:val="FFFFFF"/>
          <w:spacing w:val="-44"/>
          <w:sz w:val="22"/>
        </w:rPr>
        <w:t> </w:t>
      </w:r>
      <w:r>
        <w:rPr>
          <w:rFonts w:ascii="Verdana" w:hAnsi="Verdana"/>
          <w:color w:val="FFFFFF"/>
          <w:sz w:val="22"/>
        </w:rPr>
        <w:t>kíméljék.</w:t>
      </w:r>
      <w:r>
        <w:rPr>
          <w:rFonts w:ascii="Verdana" w:hAnsi="Verdana"/>
          <w:sz w:val="22"/>
        </w:rPr>
      </w:r>
    </w:p>
    <w:p>
      <w:pPr>
        <w:spacing w:after="0" w:line="265" w:lineRule="exact"/>
        <w:jc w:val="left"/>
        <w:rPr>
          <w:rFonts w:ascii="Verdana" w:hAnsi="Verdana" w:cs="Verdana" w:eastAsia="Verdana"/>
          <w:sz w:val="22"/>
          <w:szCs w:val="22"/>
        </w:rPr>
        <w:sectPr>
          <w:headerReference w:type="default" r:id="rId73"/>
          <w:footerReference w:type="default" r:id="rId74"/>
          <w:pgSz w:w="11910" w:h="16840"/>
          <w:pgMar w:header="0" w:footer="0" w:top="860" w:bottom="280" w:left="640" w:right="1680"/>
        </w:sectPr>
      </w:pPr>
    </w:p>
    <w:p>
      <w:pPr>
        <w:spacing w:line="240" w:lineRule="auto" w:before="0"/>
        <w:rPr>
          <w:rFonts w:ascii="Verdana" w:hAnsi="Verdana" w:cs="Verdana" w:eastAsia="Verdana"/>
          <w:sz w:val="20"/>
          <w:szCs w:val="20"/>
        </w:rPr>
      </w:pPr>
    </w:p>
    <w:p>
      <w:pPr>
        <w:spacing w:line="240" w:lineRule="auto" w:before="0"/>
        <w:rPr>
          <w:rFonts w:ascii="Verdana" w:hAnsi="Verdana" w:cs="Verdana" w:eastAsia="Verdana"/>
          <w:sz w:val="20"/>
          <w:szCs w:val="20"/>
        </w:rPr>
      </w:pPr>
    </w:p>
    <w:p>
      <w:pPr>
        <w:spacing w:line="240" w:lineRule="auto" w:before="0"/>
        <w:rPr>
          <w:rFonts w:ascii="Verdana" w:hAnsi="Verdana" w:cs="Verdana" w:eastAsia="Verdana"/>
          <w:sz w:val="20"/>
          <w:szCs w:val="20"/>
        </w:rPr>
      </w:pPr>
    </w:p>
    <w:p>
      <w:pPr>
        <w:spacing w:line="240" w:lineRule="auto" w:before="0"/>
        <w:rPr>
          <w:rFonts w:ascii="Verdana" w:hAnsi="Verdana" w:cs="Verdana" w:eastAsia="Verdana"/>
          <w:sz w:val="20"/>
          <w:szCs w:val="20"/>
        </w:rPr>
      </w:pPr>
    </w:p>
    <w:p>
      <w:pPr>
        <w:spacing w:line="240" w:lineRule="auto" w:before="0"/>
        <w:rPr>
          <w:rFonts w:ascii="Verdana" w:hAnsi="Verdana" w:cs="Verdana" w:eastAsia="Verdana"/>
          <w:sz w:val="20"/>
          <w:szCs w:val="20"/>
        </w:rPr>
      </w:pPr>
    </w:p>
    <w:p>
      <w:pPr>
        <w:spacing w:line="240" w:lineRule="auto" w:before="0"/>
        <w:rPr>
          <w:rFonts w:ascii="Verdana" w:hAnsi="Verdana" w:cs="Verdana" w:eastAsia="Verdana"/>
          <w:sz w:val="20"/>
          <w:szCs w:val="20"/>
        </w:rPr>
      </w:pPr>
    </w:p>
    <w:p>
      <w:pPr>
        <w:spacing w:line="240" w:lineRule="auto" w:before="0"/>
        <w:rPr>
          <w:rFonts w:ascii="Verdana" w:hAnsi="Verdana" w:cs="Verdana" w:eastAsia="Verdana"/>
          <w:sz w:val="20"/>
          <w:szCs w:val="20"/>
        </w:rPr>
      </w:pPr>
    </w:p>
    <w:p>
      <w:pPr>
        <w:spacing w:line="240" w:lineRule="auto" w:before="0"/>
        <w:rPr>
          <w:rFonts w:ascii="Verdana" w:hAnsi="Verdana" w:cs="Verdana" w:eastAsia="Verdana"/>
          <w:sz w:val="20"/>
          <w:szCs w:val="20"/>
        </w:rPr>
      </w:pPr>
    </w:p>
    <w:p>
      <w:pPr>
        <w:spacing w:line="240" w:lineRule="auto" w:before="0"/>
        <w:rPr>
          <w:rFonts w:ascii="Verdana" w:hAnsi="Verdana" w:cs="Verdana" w:eastAsia="Verdana"/>
          <w:sz w:val="20"/>
          <w:szCs w:val="20"/>
        </w:rPr>
      </w:pPr>
    </w:p>
    <w:p>
      <w:pPr>
        <w:spacing w:line="240" w:lineRule="auto" w:before="0"/>
        <w:rPr>
          <w:rFonts w:ascii="Verdana" w:hAnsi="Verdana" w:cs="Verdana" w:eastAsia="Verdana"/>
          <w:sz w:val="20"/>
          <w:szCs w:val="20"/>
        </w:rPr>
      </w:pPr>
    </w:p>
    <w:p>
      <w:pPr>
        <w:spacing w:line="240" w:lineRule="auto" w:before="0"/>
        <w:rPr>
          <w:rFonts w:ascii="Verdana" w:hAnsi="Verdana" w:cs="Verdana" w:eastAsia="Verdana"/>
          <w:sz w:val="20"/>
          <w:szCs w:val="20"/>
        </w:rPr>
      </w:pPr>
    </w:p>
    <w:p>
      <w:pPr>
        <w:spacing w:line="240" w:lineRule="auto" w:before="0"/>
        <w:rPr>
          <w:rFonts w:ascii="Verdana" w:hAnsi="Verdana" w:cs="Verdana" w:eastAsia="Verdana"/>
          <w:sz w:val="20"/>
          <w:szCs w:val="20"/>
        </w:rPr>
      </w:pPr>
    </w:p>
    <w:p>
      <w:pPr>
        <w:spacing w:line="240" w:lineRule="auto" w:before="0"/>
        <w:rPr>
          <w:rFonts w:ascii="Verdana" w:hAnsi="Verdana" w:cs="Verdana" w:eastAsia="Verdana"/>
          <w:sz w:val="20"/>
          <w:szCs w:val="20"/>
        </w:rPr>
      </w:pPr>
    </w:p>
    <w:p>
      <w:pPr>
        <w:spacing w:line="240" w:lineRule="auto" w:before="0"/>
        <w:rPr>
          <w:rFonts w:ascii="Verdana" w:hAnsi="Verdana" w:cs="Verdana" w:eastAsia="Verdana"/>
          <w:sz w:val="20"/>
          <w:szCs w:val="20"/>
        </w:rPr>
      </w:pPr>
    </w:p>
    <w:p>
      <w:pPr>
        <w:spacing w:line="240" w:lineRule="auto" w:before="0"/>
        <w:rPr>
          <w:rFonts w:ascii="Verdana" w:hAnsi="Verdana" w:cs="Verdana" w:eastAsia="Verdana"/>
          <w:sz w:val="20"/>
          <w:szCs w:val="20"/>
        </w:rPr>
      </w:pPr>
    </w:p>
    <w:p>
      <w:pPr>
        <w:spacing w:line="240" w:lineRule="auto" w:before="0"/>
        <w:rPr>
          <w:rFonts w:ascii="Verdana" w:hAnsi="Verdana" w:cs="Verdana" w:eastAsia="Verdana"/>
          <w:sz w:val="20"/>
          <w:szCs w:val="20"/>
        </w:rPr>
      </w:pPr>
    </w:p>
    <w:p>
      <w:pPr>
        <w:spacing w:line="240" w:lineRule="auto" w:before="0"/>
        <w:rPr>
          <w:rFonts w:ascii="Verdana" w:hAnsi="Verdana" w:cs="Verdana" w:eastAsia="Verdana"/>
          <w:sz w:val="20"/>
          <w:szCs w:val="20"/>
        </w:rPr>
      </w:pPr>
    </w:p>
    <w:p>
      <w:pPr>
        <w:spacing w:line="240" w:lineRule="auto" w:before="0"/>
        <w:rPr>
          <w:rFonts w:ascii="Verdana" w:hAnsi="Verdana" w:cs="Verdana" w:eastAsia="Verdana"/>
          <w:sz w:val="20"/>
          <w:szCs w:val="20"/>
        </w:rPr>
      </w:pPr>
    </w:p>
    <w:p>
      <w:pPr>
        <w:spacing w:line="240" w:lineRule="auto" w:before="0"/>
        <w:rPr>
          <w:rFonts w:ascii="Verdana" w:hAnsi="Verdana" w:cs="Verdana" w:eastAsia="Verdana"/>
          <w:sz w:val="20"/>
          <w:szCs w:val="20"/>
        </w:rPr>
      </w:pPr>
    </w:p>
    <w:p>
      <w:pPr>
        <w:spacing w:line="240" w:lineRule="auto" w:before="0"/>
        <w:rPr>
          <w:rFonts w:ascii="Verdana" w:hAnsi="Verdana" w:cs="Verdana" w:eastAsia="Verdana"/>
          <w:sz w:val="20"/>
          <w:szCs w:val="20"/>
        </w:rPr>
      </w:pPr>
    </w:p>
    <w:p>
      <w:pPr>
        <w:spacing w:line="240" w:lineRule="auto" w:before="0"/>
        <w:rPr>
          <w:rFonts w:ascii="Verdana" w:hAnsi="Verdana" w:cs="Verdana" w:eastAsia="Verdana"/>
          <w:sz w:val="20"/>
          <w:szCs w:val="20"/>
        </w:rPr>
      </w:pPr>
    </w:p>
    <w:p>
      <w:pPr>
        <w:spacing w:line="240" w:lineRule="auto" w:before="0"/>
        <w:rPr>
          <w:rFonts w:ascii="Verdana" w:hAnsi="Verdana" w:cs="Verdana" w:eastAsia="Verdana"/>
          <w:sz w:val="20"/>
          <w:szCs w:val="20"/>
        </w:rPr>
      </w:pPr>
    </w:p>
    <w:p>
      <w:pPr>
        <w:spacing w:line="240" w:lineRule="auto" w:before="9"/>
        <w:rPr>
          <w:rFonts w:ascii="Verdana" w:hAnsi="Verdana" w:cs="Verdana" w:eastAsia="Verdana"/>
          <w:sz w:val="15"/>
          <w:szCs w:val="15"/>
        </w:rPr>
      </w:pPr>
    </w:p>
    <w:p>
      <w:pPr>
        <w:pStyle w:val="Heading8"/>
        <w:tabs>
          <w:tab w:pos="4954" w:val="left" w:leader="none"/>
          <w:tab w:pos="7151" w:val="left" w:leader="none"/>
        </w:tabs>
        <w:spacing w:line="200" w:lineRule="atLeast"/>
        <w:ind w:left="2862" w:right="0"/>
        <w:jc w:val="left"/>
        <w:rPr>
          <w:rFonts w:ascii="Verdana" w:hAnsi="Verdana" w:cs="Verdana" w:eastAsia="Verdana"/>
        </w:rPr>
      </w:pPr>
      <w:r>
        <w:rPr>
          <w:rFonts w:ascii="Verdana"/>
        </w:rPr>
        <w:pict>
          <v:group style="width:41.15pt;height:41.15pt;mso-position-horizontal-relative:char;mso-position-vertical-relative:line" coordorigin="0,0" coordsize="823,823">
            <v:group style="position:absolute;left:0;top:0;width:823;height:823" coordorigin="0,0" coordsize="823,823">
              <v:shape style="position:absolute;left:0;top:0;width:823;height:823" coordorigin="0,0" coordsize="823,823" path="m411,0l344,5,281,21,222,46,168,79,120,120,79,168,46,222,21,281,5,344,0,411,1,445,12,510,32,571,62,628,99,679,144,723,195,761,251,790,312,810,377,821,411,822,445,821,510,810,571,790,628,761,679,723,723,679,761,628,790,571,810,510,821,445,822,411,821,377,810,312,790,251,761,195,723,144,679,99,628,62,571,32,510,12,445,1,411,0xe" filled="true" fillcolor="#006cb7" stroked="false">
                <v:path arrowok="t"/>
                <v:fill type="solid"/>
              </v:shape>
            </v:group>
            <v:group style="position:absolute;left:240;top:143;width:310;height:579" coordorigin="240,143" coordsize="310,579">
              <v:shape style="position:absolute;left:240;top:143;width:310;height:579" coordorigin="240,143" coordsize="310,579" path="m446,463l334,463,334,721,446,721,446,463xe" filled="true" fillcolor="#ffffff" stroked="false">
                <v:path arrowok="t"/>
                <v:fill type="solid"/>
              </v:shape>
              <v:shape style="position:absolute;left:240;top:143;width:310;height:579" coordorigin="240,143" coordsize="310,579" path="m546,358l240,358,240,463,529,463,546,358xe" filled="true" fillcolor="#ffffff" stroked="false">
                <v:path arrowok="t"/>
                <v:fill type="solid"/>
              </v:shape>
              <v:shape style="position:absolute;left:240;top:143;width:310;height:579" coordorigin="240,143" coordsize="310,579" path="m463,143l397,156,354,199,335,262,334,358,446,358,446,279,452,258,467,243,488,235,550,233,550,147,463,143xe" filled="true" fillcolor="#ffffff" stroked="false">
                <v:path arrowok="t"/>
                <v:fill type="solid"/>
              </v:shape>
            </v:group>
          </v:group>
        </w:pict>
      </w:r>
      <w:r>
        <w:rPr>
          <w:rFonts w:ascii="Verdana"/>
        </w:rPr>
      </w:r>
      <w:r>
        <w:rPr>
          <w:rFonts w:ascii="Verdana"/>
        </w:rPr>
        <w:tab/>
      </w:r>
      <w:r>
        <w:rPr>
          <w:rFonts w:ascii="Verdana"/>
        </w:rPr>
        <w:pict>
          <v:group style="width:41.15pt;height:41.15pt;mso-position-horizontal-relative:char;mso-position-vertical-relative:line" coordorigin="0,0" coordsize="823,823">
            <v:group style="position:absolute;left:318;top:317;width:187;height:190" coordorigin="318,317" coordsize="187,190">
              <v:shape style="position:absolute;left:318;top:317;width:187;height:190" coordorigin="318,317" coordsize="187,190" path="m412,317l411,317,388,320,335,356,318,396,320,423,350,482,405,506,412,506,434,504,487,468,504,427,503,401,473,341,418,317,412,317xe" filled="true" fillcolor="#006cb7" stroked="false">
                <v:path arrowok="t"/>
                <v:fill type="solid"/>
              </v:shape>
            </v:group>
            <v:group style="position:absolute;left:194;top:194;width:435;height:434" coordorigin="194,194" coordsize="435,434">
              <v:shape style="position:absolute;left:194;top:194;width:435;height:434" coordorigin="194,194" coordsize="435,434" path="m531,194l292,194,269,197,215,232,194,530,196,553,231,607,531,628,554,625,608,590,625,554,411,554,388,552,328,527,285,478,269,413,271,390,296,328,344,285,408,268,524,268,529,252,547,241,614,241,607,230,591,215,573,204,552,197,531,194xe" filled="true" fillcolor="#006cb7" stroked="false">
                <v:path arrowok="t"/>
                <v:fill type="solid"/>
              </v:shape>
              <v:shape style="position:absolute;left:194;top:194;width:435;height:434" coordorigin="194,194" coordsize="435,434" path="m524,268l412,268,434,270,456,276,512,310,547,365,555,409,553,432,528,494,479,537,416,554,412,554,625,554,626,551,629,301,552,301,532,293,522,274,524,268xe" filled="true" fillcolor="#006cb7" stroked="false">
                <v:path arrowok="t"/>
                <v:fill type="solid"/>
              </v:shape>
              <v:shape style="position:absolute;left:194;top:194;width:435;height:434" coordorigin="194,194" coordsize="435,434" path="m614,241l547,241,570,247,581,264,576,288,560,300,552,301,629,301,629,292,626,269,618,249,614,241xe" filled="true" fillcolor="#006cb7" stroked="false">
                <v:path arrowok="t"/>
                <v:fill type="solid"/>
              </v:shape>
            </v:group>
            <v:group style="position:absolute;left:0;top:0;width:823;height:823" coordorigin="0,0" coordsize="823,823">
              <v:shape style="position:absolute;left:0;top:0;width:823;height:823" coordorigin="0,0" coordsize="823,823" path="m411,0l344,5,281,21,222,46,168,79,120,120,79,168,46,222,21,281,5,344,0,411,1,445,12,510,32,571,62,628,99,679,144,723,195,761,251,790,312,810,377,821,411,822,445,821,510,810,571,790,628,761,679,723,723,679,728,673,290,673,267,671,207,646,165,597,149,532,149,291,164,226,207,177,267,151,728,149,723,144,679,99,628,62,571,32,510,12,445,1,411,0xe" filled="true" fillcolor="#006cb7" stroked="false">
                <v:path arrowok="t"/>
                <v:fill type="solid"/>
              </v:shape>
              <v:shape style="position:absolute;left:0;top:0;width:823;height:823" coordorigin="0,0" coordsize="823,823" path="m728,149l532,149,555,151,577,157,632,191,666,246,674,291,674,532,658,596,616,646,555,671,290,673,728,673,776,600,801,541,817,478,822,411,821,377,810,312,790,251,761,195,743,168,728,149xe" filled="true" fillcolor="#006cb7" stroked="false">
                <v:path arrowok="t"/>
                <v:fill type="solid"/>
              </v:shape>
            </v:group>
          </v:group>
        </w:pict>
      </w:r>
      <w:r>
        <w:rPr>
          <w:rFonts w:ascii="Verdana"/>
        </w:rPr>
      </w:r>
      <w:r>
        <w:rPr>
          <w:rFonts w:ascii="Verdana"/>
        </w:rPr>
        <w:tab/>
      </w:r>
      <w:r>
        <w:rPr>
          <w:rFonts w:ascii="Verdana"/>
        </w:rPr>
        <w:pict>
          <v:group style="width:41.15pt;height:41.15pt;mso-position-horizontal-relative:char;mso-position-vertical-relative:line" coordorigin="0,0" coordsize="823,823">
            <v:group style="position:absolute;left:0;top:0;width:823;height:823" coordorigin="0,0" coordsize="823,823">
              <v:shape style="position:absolute;left:0;top:0;width:823;height:823" coordorigin="0,0" coordsize="823,823" path="m411,0l344,5,281,21,222,46,168,79,120,120,79,168,46,222,21,281,5,344,0,411,1,445,12,510,32,571,62,628,99,679,144,723,195,761,251,790,312,810,377,821,411,822,445,821,510,810,571,790,628,761,679,723,723,679,761,628,790,571,810,510,821,445,822,411,821,377,810,312,790,251,761,195,723,144,679,99,628,62,571,32,510,12,445,1,411,0xe" filled="true" fillcolor="#006cb7" stroked="false">
                <v:path arrowok="t"/>
                <v:fill type="solid"/>
              </v:shape>
            </v:group>
            <v:group style="position:absolute;left:159;top:231;width:506;height:359" coordorigin="159,231" coordsize="506,359">
              <v:shape style="position:absolute;left:159;top:231;width:506;height:359" coordorigin="159,231" coordsize="506,359" path="m401,231l301,235,228,241,169,289,160,351,159,418,159,439,163,499,181,557,237,581,302,587,383,590,444,590,463,589,525,587,593,580,654,534,663,473,665,418,665,385,661,325,643,265,561,237,483,233,401,231xe" filled="true" fillcolor="#ffffff" stroked="false">
                <v:path arrowok="t"/>
                <v:fill type="solid"/>
              </v:shape>
            </v:group>
            <v:group style="position:absolute;left:361;top:335;width:132;height:153" coordorigin="361,335" coordsize="132,153">
              <v:shape style="position:absolute;left:361;top:335;width:132;height:153" coordorigin="361,335" coordsize="132,153" path="m361,335l361,487,493,411,361,335xe" filled="true" fillcolor="#006cb7" stroked="false">
                <v:path arrowok="t"/>
                <v:fill type="solid"/>
              </v:shape>
            </v:group>
          </v:group>
        </w:pict>
      </w:r>
      <w:r>
        <w:rPr>
          <w:rFonts w:ascii="Verdana"/>
        </w:rPr>
      </w:r>
    </w:p>
    <w:p>
      <w:pPr>
        <w:spacing w:line="240" w:lineRule="auto" w:before="2"/>
        <w:rPr>
          <w:rFonts w:ascii="Verdana" w:hAnsi="Verdana" w:cs="Verdana" w:eastAsia="Verdana"/>
          <w:sz w:val="5"/>
          <w:szCs w:val="5"/>
        </w:rPr>
      </w:pPr>
    </w:p>
    <w:p>
      <w:pPr>
        <w:pStyle w:val="BodyText"/>
        <w:tabs>
          <w:tab w:pos="4364" w:val="left" w:leader="none"/>
          <w:tab w:pos="6839" w:val="left" w:leader="none"/>
        </w:tabs>
        <w:spacing w:line="240" w:lineRule="auto" w:before="85"/>
        <w:ind w:left="2384" w:right="0"/>
        <w:jc w:val="left"/>
        <w:rPr>
          <w:rFonts w:ascii="Arial Narrow" w:hAnsi="Arial Narrow" w:cs="Arial Narrow" w:eastAsia="Arial Narrow"/>
        </w:rPr>
      </w:pPr>
      <w:r>
        <w:rPr>
          <w:rFonts w:ascii="Arial Narrow"/>
          <w:color w:val="006CB7"/>
          <w:w w:val="135"/>
        </w:rPr>
        <w:t>@Rigips.Hungary</w:t>
        <w:tab/>
      </w:r>
      <w:r>
        <w:rPr>
          <w:rFonts w:ascii="Arial Narrow"/>
          <w:color w:val="006CB7"/>
          <w:spacing w:val="-1"/>
          <w:w w:val="135"/>
        </w:rPr>
        <w:t>@saintgobainhungary</w:t>
        <w:tab/>
      </w:r>
      <w:r>
        <w:rPr>
          <w:rFonts w:ascii="Arial Narrow"/>
          <w:color w:val="006CB7"/>
          <w:w w:val="135"/>
        </w:rPr>
        <w:t>@RigipsHungary</w:t>
      </w:r>
      <w:r>
        <w:rPr>
          <w:rFonts w:ascii="Arial Narrow"/>
        </w:rPr>
      </w: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3"/>
        <w:rPr>
          <w:rFonts w:ascii="Arial Narrow" w:hAnsi="Arial Narrow" w:cs="Arial Narrow" w:eastAsia="Arial Narrow"/>
          <w:sz w:val="15"/>
          <w:szCs w:val="15"/>
        </w:rPr>
      </w:pPr>
    </w:p>
    <w:p>
      <w:pPr>
        <w:spacing w:line="200" w:lineRule="atLeast"/>
        <w:ind w:left="100" w:right="0" w:firstLine="0"/>
        <w:rPr>
          <w:rFonts w:ascii="Arial Narrow" w:hAnsi="Arial Narrow" w:cs="Arial Narrow" w:eastAsia="Arial Narrow"/>
          <w:sz w:val="20"/>
          <w:szCs w:val="20"/>
        </w:rPr>
      </w:pPr>
      <w:r>
        <w:rPr>
          <w:rFonts w:ascii="Arial Narrow" w:hAnsi="Arial Narrow" w:cs="Arial Narrow" w:eastAsia="Arial Narrow"/>
          <w:sz w:val="20"/>
          <w:szCs w:val="20"/>
        </w:rPr>
        <w:pict>
          <v:group style="width:160.450pt;height:198.15pt;mso-position-horizontal-relative:char;mso-position-vertical-relative:line" coordorigin="0,0" coordsize="3209,3963">
            <v:group style="position:absolute;left:0;top:0;width:3209;height:3963" coordorigin="0,0" coordsize="3209,3963">
              <v:shape style="position:absolute;left:0;top:0;width:3209;height:3963" coordorigin="0,0" coordsize="3209,3963" path="m3042,3401l164,3960,141,3963,120,3962,48,3931,6,3863,0,764,2,741,24,674,66,617,123,576,3045,2,3067,0,3089,1,3161,32,3203,99,3209,144,3209,3199,3195,3268,3159,3329,3106,3375,3042,3401xe" filled="true" fillcolor="#006cb7" stroked="false">
                <v:path arrowok="t"/>
                <v:fill type="solid"/>
              </v:shape>
            </v:group>
            <v:group style="position:absolute;left:400;top:1451;width:164;height:222" coordorigin="400,1451" coordsize="164,222">
              <v:shape style="position:absolute;left:400;top:1451;width:164;height:222" coordorigin="400,1451" coordsize="164,222" path="m422,1610l414,1611,411,1613,400,1631,401,1637,458,1670,479,1672,506,1670,529,1662,547,1651,558,1635,558,1635,503,1635,476,1634,455,1630,439,1623,425,1611,422,1610xe" filled="true" fillcolor="#ffffff" stroked="false">
                <v:path arrowok="t"/>
                <v:fill type="solid"/>
              </v:shape>
              <v:shape style="position:absolute;left:400;top:1451;width:164;height:222" coordorigin="400,1451" coordsize="164,222" path="m494,1451l427,1474,412,1509,417,1533,429,1551,446,1563,465,1571,497,1581,517,1590,526,1601,520,1624,503,1635,558,1635,563,1616,560,1590,549,1571,533,1558,515,1549,496,1543,494,1542,467,1533,452,1522,456,1499,472,1489,553,1489,558,1479,557,1472,552,1469,534,1460,515,1454,494,1451xe" filled="true" fillcolor="#ffffff" stroked="false">
                <v:path arrowok="t"/>
                <v:fill type="solid"/>
              </v:shape>
              <v:shape style="position:absolute;left:400;top:1451;width:164;height:222" coordorigin="400,1451" coordsize="164,222" path="m553,1489l472,1489,499,1489,518,1492,532,1498,536,1501,540,1502,546,1500,549,1498,553,1489xe" filled="true" fillcolor="#ffffff" stroked="false">
                <v:path arrowok="t"/>
                <v:fill type="solid"/>
              </v:shape>
            </v:group>
            <v:group style="position:absolute;left:580;top:1452;width:217;height:221" coordorigin="580,1452" coordsize="217,221">
              <v:shape style="position:absolute;left:580;top:1452;width:217;height:221" coordorigin="580,1452" coordsize="217,221" path="m699,1452l677,1452,673,1454,580,1659,580,1664,585,1670,588,1672,610,1672,614,1670,638,1616,777,1616,761,1581,654,1581,688,1505,726,1505,703,1454,699,1452xe" filled="true" fillcolor="#ffffff" stroked="false">
                <v:path arrowok="t"/>
                <v:fill type="solid"/>
              </v:shape>
              <v:shape style="position:absolute;left:580;top:1452;width:217;height:221" coordorigin="580,1452" coordsize="217,221" path="m777,1616l739,1616,763,1670,767,1672,789,1672,792,1670,797,1664,797,1659,777,1616xe" filled="true" fillcolor="#ffffff" stroked="false">
                <v:path arrowok="t"/>
                <v:fill type="solid"/>
              </v:shape>
              <v:shape style="position:absolute;left:580;top:1452;width:217;height:221" coordorigin="580,1452" coordsize="217,221" path="m726,1505l688,1505,723,1581,761,1581,726,1505xe" filled="true" fillcolor="#ffffff" stroked="false">
                <v:path arrowok="t"/>
                <v:fill type="solid"/>
              </v:shape>
            </v:group>
            <v:group style="position:absolute;left:830;top:1452;width:36;height:221" coordorigin="830,1452" coordsize="36,221">
              <v:shape style="position:absolute;left:830;top:1452;width:36;height:221" coordorigin="830,1452" coordsize="36,221" path="m860,1452l836,1452,830,1457,830,1667,836,1672,860,1672,866,1667,866,1457,860,1452xe" filled="true" fillcolor="#ffffff" stroked="false">
                <v:path arrowok="t"/>
                <v:fill type="solid"/>
              </v:shape>
            </v:group>
            <v:group style="position:absolute;left:931;top:1452;width:181;height:221" coordorigin="931,1452" coordsize="181,221">
              <v:shape style="position:absolute;left:931;top:1452;width:181;height:221" coordorigin="931,1452" coordsize="181,221" path="m960,1452l936,1452,931,1457,931,1667,936,1672,961,1672,966,1667,966,1517,1011,1517,964,1453,960,1452xe" filled="true" fillcolor="#ffffff" stroked="false">
                <v:path arrowok="t"/>
                <v:fill type="solid"/>
              </v:shape>
              <v:shape style="position:absolute;left:931;top:1452;width:181;height:221" coordorigin="931,1452" coordsize="181,221" path="m1011,1517l966,1517,1079,1670,1082,1672,1106,1672,1112,1667,1112,1607,1077,1607,1011,1517xe" filled="true" fillcolor="#ffffff" stroked="false">
                <v:path arrowok="t"/>
                <v:fill type="solid"/>
              </v:shape>
              <v:shape style="position:absolute;left:931;top:1452;width:181;height:221" coordorigin="931,1452" coordsize="181,221" path="m1106,1452l1082,1452,1077,1457,1077,1607,1112,1607,1112,1457,1106,1452xe" filled="true" fillcolor="#ffffff" stroked="false">
                <v:path arrowok="t"/>
                <v:fill type="solid"/>
              </v:shape>
            </v:group>
            <v:group style="position:absolute;left:1147;top:1452;width:169;height:221" coordorigin="1147,1452" coordsize="169,221">
              <v:shape style="position:absolute;left:1147;top:1452;width:169;height:221" coordorigin="1147,1452" coordsize="169,221" path="m1249,1487l1213,1487,1213,1667,1219,1672,1243,1672,1249,1667,1249,1487xe" filled="true" fillcolor="#ffffff" stroked="false">
                <v:path arrowok="t"/>
                <v:fill type="solid"/>
              </v:shape>
              <v:shape style="position:absolute;left:1147;top:1452;width:169;height:221" coordorigin="1147,1452" coordsize="169,221" path="m1310,1452l1152,1452,1147,1457,1147,1481,1152,1487,1310,1487,1315,1481,1315,1457,1310,1452xe" filled="true" fillcolor="#ffffff" stroked="false">
                <v:path arrowok="t"/>
                <v:fill type="solid"/>
              </v:shape>
            </v:group>
            <v:group style="position:absolute;left:1316;top:1559;width:87;height:33" coordorigin="1316,1559" coordsize="87,33">
              <v:shape style="position:absolute;left:1316;top:1559;width:87;height:33" coordorigin="1316,1559" coordsize="87,33" path="m1397,1559l1321,1559,1316,1564,1316,1587,1321,1592,1397,1592,1402,1587,1402,1564,1397,1559xe" filled="true" fillcolor="#ffffff" stroked="false">
                <v:path arrowok="t"/>
                <v:fill type="solid"/>
              </v:shape>
            </v:group>
            <v:group style="position:absolute;left:1452;top:1451;width:197;height:220" coordorigin="1452,1451" coordsize="197,220">
              <v:shape style="position:absolute;left:1452;top:1451;width:197;height:220" coordorigin="1452,1451" coordsize="197,220" path="m1568,1451l1503,1470,1461,1518,1452,1561,1454,1584,1485,1640,1543,1670,1570,1670,1640,1646,1647,1639,1647,1637,1575,1637,1550,1635,1528,1627,1510,1614,1497,1598,1489,1579,1491,1553,1524,1498,1562,1486,1648,1486,1648,1484,1643,1480,1627,1468,1608,1459,1589,1454,1568,1451xe" filled="true" fillcolor="#ffffff" stroked="false">
                <v:path arrowok="t"/>
                <v:fill type="solid"/>
              </v:shape>
              <v:shape style="position:absolute;left:1452;top:1451;width:197;height:220" coordorigin="1452,1451" coordsize="197,220" path="m1642,1552l1583,1552,1578,1557,1578,1582,1583,1587,1613,1587,1613,1623,1595,1633,1575,1637,1647,1637,1647,1557,1642,1552xe" filled="true" fillcolor="#ffffff" stroked="false">
                <v:path arrowok="t"/>
                <v:fill type="solid"/>
              </v:shape>
              <v:shape style="position:absolute;left:1452;top:1451;width:197;height:220" coordorigin="1452,1451" coordsize="197,220" path="m1648,1486l1562,1486,1584,1488,1603,1495,1619,1505,1623,1509,1626,1510,1632,1509,1635,1508,1648,1491,1648,1486xe" filled="true" fillcolor="#ffffff" stroked="false">
                <v:path arrowok="t"/>
                <v:fill type="solid"/>
              </v:shape>
            </v:group>
            <v:group style="position:absolute;left:1689;top:1451;width:225;height:220" coordorigin="1689,1451" coordsize="225,220">
              <v:shape style="position:absolute;left:1689;top:1451;width:225;height:220" coordorigin="1689,1451" coordsize="225,220" path="m1801,1451l1737,1471,1695,1520,1689,1541,1690,1568,1715,1631,1765,1667,1785,1671,1811,1670,1835,1664,1856,1656,1874,1644,1881,1638,1801,1638,1778,1634,1758,1625,1741,1611,1729,1593,1723,1572,1726,1547,1734,1526,1747,1508,1763,1496,1783,1488,1884,1488,1868,1474,1850,1463,1831,1455,1809,1452,1801,1451xe" filled="true" fillcolor="#ffffff" stroked="false">
                <v:path arrowok="t"/>
                <v:fill type="solid"/>
              </v:shape>
              <v:shape style="position:absolute;left:1689;top:1451;width:225;height:220" coordorigin="1689,1451" coordsize="225,220" path="m1884,1488l1783,1488,1810,1490,1834,1497,1852,1507,1866,1522,1875,1539,1879,1558,1876,1581,1835,1630,1801,1638,1881,1638,1890,1629,1901,1613,1910,1594,1914,1574,1912,1549,1906,1526,1897,1506,1884,1488xe" filled="true" fillcolor="#ffffff" stroked="false">
                <v:path arrowok="t"/>
                <v:fill type="solid"/>
              </v:shape>
            </v:group>
            <v:group style="position:absolute;left:1954;top:1452;width:176;height:221" coordorigin="1954,1452" coordsize="176,221">
              <v:shape style="position:absolute;left:1954;top:1452;width:176;height:221" coordorigin="1954,1452" coordsize="176,221" path="m1959,1452l1954,1457,1954,1667,1959,1672,2047,1672,2074,1670,2097,1662,2114,1650,2122,1637,1989,1637,1989,1576,2120,1576,2118,1571,2105,1558,2101,1556,2113,1541,1989,1541,1989,1487,2112,1487,2107,1477,2092,1463,2072,1455,2048,1452,1959,1452xe" filled="true" fillcolor="#ffffff" stroked="false">
                <v:path arrowok="t"/>
                <v:fill type="solid"/>
              </v:shape>
              <v:shape style="position:absolute;left:1954;top:1452;width:176;height:221" coordorigin="1954,1452" coordsize="176,221" path="m2120,1576l2046,1576,2068,1578,2088,1588,2087,1616,2076,1631,2059,1637,1989,1637,2122,1637,2125,1633,2129,1613,2127,1589,2120,1576xe" filled="true" fillcolor="#ffffff" stroked="false">
                <v:path arrowok="t"/>
                <v:fill type="solid"/>
              </v:shape>
              <v:shape style="position:absolute;left:1954;top:1452;width:176;height:221" coordorigin="1954,1452" coordsize="176,221" path="m2112,1487l2046,1487,2069,1490,2083,1505,2079,1528,2063,1539,2046,1541,2113,1541,2113,1540,2119,1520,2116,1496,2112,1487xe" filled="true" fillcolor="#ffffff" stroked="false">
                <v:path arrowok="t"/>
                <v:fill type="solid"/>
              </v:shape>
            </v:group>
            <v:group style="position:absolute;left:2148;top:1452;width:217;height:221" coordorigin="2148,1452" coordsize="217,221">
              <v:shape style="position:absolute;left:2148;top:1452;width:217;height:221" coordorigin="2148,1452" coordsize="217,221" path="m2267,1452l2245,1452,2241,1454,2148,1659,2148,1664,2150,1667,2152,1670,2156,1672,2178,1672,2182,1670,2206,1616,2345,1616,2329,1581,2222,1581,2256,1505,2294,1505,2271,1454,2267,1452xe" filled="true" fillcolor="#ffffff" stroked="false">
                <v:path arrowok="t"/>
                <v:fill type="solid"/>
              </v:shape>
              <v:shape style="position:absolute;left:2148;top:1452;width:217;height:221" coordorigin="2148,1452" coordsize="217,221" path="m2345,1616l2306,1616,2331,1670,2335,1672,2356,1672,2360,1670,2364,1664,2365,1659,2363,1656,2345,1616xe" filled="true" fillcolor="#ffffff" stroked="false">
                <v:path arrowok="t"/>
                <v:fill type="solid"/>
              </v:shape>
              <v:shape style="position:absolute;left:2148;top:1452;width:217;height:221" coordorigin="2148,1452" coordsize="217,221" path="m2294,1505l2256,1505,2290,1581,2329,1581,2294,1505xe" filled="true" fillcolor="#ffffff" stroked="false">
                <v:path arrowok="t"/>
                <v:fill type="solid"/>
              </v:shape>
            </v:group>
            <v:group style="position:absolute;left:2398;top:1452;width:36;height:221" coordorigin="2398,1452" coordsize="36,221">
              <v:shape style="position:absolute;left:2398;top:1452;width:36;height:221" coordorigin="2398,1452" coordsize="36,221" path="m2428,1452l2403,1452,2398,1457,2398,1667,2403,1672,2428,1672,2433,1667,2433,1457,2428,1452xe" filled="true" fillcolor="#ffffff" stroked="false">
                <v:path arrowok="t"/>
                <v:fill type="solid"/>
              </v:shape>
            </v:group>
            <v:group style="position:absolute;left:2499;top:1452;width:181;height:221" coordorigin="2499,1452" coordsize="181,221">
              <v:shape style="position:absolute;left:2499;top:1452;width:181;height:221" coordorigin="2499,1452" coordsize="181,221" path="m2528,1452l2504,1452,2499,1457,2499,1667,2504,1672,2529,1672,2534,1667,2534,1517,2578,1517,2534,1456,2532,1453,2528,1452xe" filled="true" fillcolor="#ffffff" stroked="false">
                <v:path arrowok="t"/>
                <v:fill type="solid"/>
              </v:shape>
              <v:shape style="position:absolute;left:2499;top:1452;width:181;height:221" coordorigin="2499,1452" coordsize="181,221" path="m2578,1517l2534,1517,2647,1670,2650,1672,2674,1672,2679,1667,2679,1607,2645,1607,2578,1517xe" filled="true" fillcolor="#ffffff" stroked="false">
                <v:path arrowok="t"/>
                <v:fill type="solid"/>
              </v:shape>
              <v:shape style="position:absolute;left:2499;top:1452;width:181;height:221" coordorigin="2499,1452" coordsize="181,221" path="m2674,1452l2650,1452,2645,1457,2645,1607,2679,1607,2679,1457,2674,1452xe" filled="true" fillcolor="#ffffff" stroked="false">
                <v:path arrowok="t"/>
                <v:fill type="solid"/>
              </v:shape>
            </v:group>
            <v:group style="position:absolute;left:697;top:722;width:1689;height:647" coordorigin="697,722" coordsize="1689,647">
              <v:shape style="position:absolute;left:697;top:722;width:1689;height:647" coordorigin="697,722" coordsize="1689,647" path="m973,1275l934,1275,941,1284,941,1361,949,1369,1040,1369,1047,1361,1048,1334,976,1334,976,1290,973,1275xe" filled="true" fillcolor="#ffffff" stroked="false">
                <v:path arrowok="t"/>
                <v:fill type="solid"/>
              </v:shape>
              <v:shape style="position:absolute;left:697;top:722;width:1689;height:647" coordorigin="697,722" coordsize="1689,647" path="m705,1334l697,1342,697,1356,699,1360,705,1367,710,1369,894,1369,899,1367,905,1361,907,1356,907,1334,705,1334xe" filled="true" fillcolor="#ffffff" stroked="false">
                <v:path arrowok="t"/>
                <v:fill type="solid"/>
              </v:shape>
              <v:shape style="position:absolute;left:697;top:722;width:1689;height:647" coordorigin="697,722" coordsize="1689,647" path="m1125,1231l1091,1231,1097,1249,1097,1361,1104,1369,1190,1369,1195,1367,1201,1361,1203,1356,1203,1334,1132,1334,1132,1259,1128,1238,1125,1231xe" filled="true" fillcolor="#ffffff" stroked="false">
                <v:path arrowok="t"/>
                <v:fill type="solid"/>
              </v:shape>
              <v:shape style="position:absolute;left:697;top:722;width:1689;height:647" coordorigin="697,722" coordsize="1689,647" path="m1307,1178l1242,1178,1267,1185,1280,1202,1281,1203,1285,1221,1285,1361,1293,1369,1383,1369,1391,1361,1391,1334,1320,1334,1320,1222,1318,1202,1310,1182,1307,1178xe" filled="true" fillcolor="#ffffff" stroked="false">
                <v:path arrowok="t"/>
                <v:fill type="solid"/>
              </v:shape>
              <v:shape style="position:absolute;left:697;top:722;width:1689;height:647" coordorigin="697,722" coordsize="1689,647" path="m1590,1029l1531,1029,1610,1089,1610,1361,1618,1369,1708,1369,1716,1361,1716,1334,1645,1334,1645,1115,1704,1115,1645,1071,1645,1045,1610,1045,1590,1029xe" filled="true" fillcolor="#ffffff" stroked="false">
                <v:path arrowok="t"/>
                <v:fill type="solid"/>
              </v:shape>
              <v:shape style="position:absolute;left:697;top:722;width:1689;height:647" coordorigin="697,722" coordsize="1689,647" path="m1814,784l1779,784,1779,1361,1787,1369,1878,1369,1885,1361,1885,1334,1814,1334,1814,784xe" filled="true" fillcolor="#ffffff" stroked="false">
                <v:path arrowok="t"/>
                <v:fill type="solid"/>
              </v:shape>
              <v:shape style="position:absolute;left:697;top:722;width:1689;height:647" coordorigin="697,722" coordsize="1689,647" path="m1963,982l1912,982,2003,1068,2003,1361,2011,1369,2102,1369,2110,1361,2110,1334,2038,1334,2038,1056,2036,1051,1963,982xe" filled="true" fillcolor="#ffffff" stroked="false">
                <v:path arrowok="t"/>
                <v:fill type="solid"/>
              </v:shape>
              <v:shape style="position:absolute;left:697;top:722;width:1689;height:647" coordorigin="697,722" coordsize="1689,647" path="m2160,1266l2110,1266,2212,1367,2216,1368,2377,1368,2385,1361,2385,1341,2377,1333,2228,1333,2160,1266xe" filled="true" fillcolor="#ffffff" stroked="false">
                <v:path arrowok="t"/>
                <v:fill type="solid"/>
              </v:shape>
              <v:shape style="position:absolute;left:697;top:722;width:1689;height:647" coordorigin="697,722" coordsize="1689,647" path="m1081,1196l1020,1227,1012,1334,976,1334,1048,1334,1048,1249,1053,1231,1125,1231,1119,1219,1103,1204,1081,1196xe" filled="true" fillcolor="#ffffff" stroked="false">
                <v:path arrowok="t"/>
                <v:fill type="solid"/>
              </v:shape>
              <v:shape style="position:absolute;left:697;top:722;width:1689;height:647" coordorigin="697,722" coordsize="1689,647" path="m938,1242l877,1268,872,1334,907,1334,907,1285,914,1275,973,1275,971,1268,957,1252,938,1242xe" filled="true" fillcolor="#ffffff" stroked="false">
                <v:path arrowok="t"/>
                <v:fill type="solid"/>
              </v:shape>
              <v:shape style="position:absolute;left:697;top:722;width:1689;height:647" coordorigin="697,722" coordsize="1689,647" path="m1535,988l1526,988,1358,1123,1356,1128,1356,1334,1391,1334,1391,1141,1531,1029,1590,1029,1535,988xe" filled="true" fillcolor="#ffffff" stroked="false">
                <v:path arrowok="t"/>
                <v:fill type="solid"/>
              </v:shape>
              <v:shape style="position:absolute;left:697;top:722;width:1689;height:647" coordorigin="697,722" coordsize="1689,647" path="m1704,1115l1645,1115,1681,1141,1681,1334,1716,1334,1716,1127,1714,1122,1704,1115xe" filled="true" fillcolor="#ffffff" stroked="false">
                <v:path arrowok="t"/>
                <v:fill type="solid"/>
              </v:shape>
              <v:shape style="position:absolute;left:697;top:722;width:1689;height:647" coordorigin="697,722" coordsize="1689,647" path="m1923,947l1858,947,1850,955,1850,1334,1885,1334,1885,982,1963,982,1928,949,1923,947xe" filled="true" fillcolor="#ffffff" stroked="false">
                <v:path arrowok="t"/>
                <v:fill type="solid"/>
              </v:shape>
              <v:shape style="position:absolute;left:697;top:722;width:1689;height:647" coordorigin="697,722" coordsize="1689,647" path="m2092,1205l2079,1210,2075,1216,2075,1334,2110,1334,2110,1266,2160,1266,2100,1206,2092,1205xe" filled="true" fillcolor="#ffffff" stroked="false">
                <v:path arrowok="t"/>
                <v:fill type="solid"/>
              </v:shape>
              <v:shape style="position:absolute;left:697;top:722;width:1689;height:647" coordorigin="697,722" coordsize="1689,647" path="m1258,1144l1190,1168,1168,1334,1203,1334,1203,1223,1206,1205,1218,1187,1242,1178,1307,1178,1297,1165,1280,1152,1258,1144xe" filled="true" fillcolor="#ffffff" stroked="false">
                <v:path arrowok="t"/>
                <v:fill type="solid"/>
              </v:shape>
              <v:shape style="position:absolute;left:697;top:722;width:1689;height:647" coordorigin="697,722" coordsize="1689,647" path="m1797,722l1789,724,1612,903,1610,908,1610,1045,1645,1045,1645,920,1779,784,1814,784,1814,734,1810,728,1797,722xe" filled="true" fillcolor="#ffffff" stroked="false">
                <v:path arrowok="t"/>
                <v:fill type="solid"/>
              </v:shape>
              <v:shape style="position:absolute;left:0;top:0;width:3209;height:3963" type="#_x0000_t202" filled="false" stroked="false">
                <v:textbox inset="0,0,0,0">
                  <w:txbxContent>
                    <w:p>
                      <w:pPr>
                        <w:spacing w:line="240" w:lineRule="auto" w:before="0"/>
                        <w:rPr>
                          <w:rFonts w:ascii="Arial Narrow" w:hAnsi="Arial Narrow" w:cs="Arial Narrow" w:eastAsia="Arial Narrow"/>
                          <w:sz w:val="16"/>
                          <w:szCs w:val="16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 Narrow" w:hAnsi="Arial Narrow" w:cs="Arial Narrow" w:eastAsia="Arial Narrow"/>
                          <w:sz w:val="16"/>
                          <w:szCs w:val="16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 Narrow" w:hAnsi="Arial Narrow" w:cs="Arial Narrow" w:eastAsia="Arial Narrow"/>
                          <w:sz w:val="16"/>
                          <w:szCs w:val="16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 Narrow" w:hAnsi="Arial Narrow" w:cs="Arial Narrow" w:eastAsia="Arial Narrow"/>
                          <w:sz w:val="16"/>
                          <w:szCs w:val="16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 Narrow" w:hAnsi="Arial Narrow" w:cs="Arial Narrow" w:eastAsia="Arial Narrow"/>
                          <w:sz w:val="16"/>
                          <w:szCs w:val="16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 Narrow" w:hAnsi="Arial Narrow" w:cs="Arial Narrow" w:eastAsia="Arial Narrow"/>
                          <w:sz w:val="16"/>
                          <w:szCs w:val="16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 Narrow" w:hAnsi="Arial Narrow" w:cs="Arial Narrow" w:eastAsia="Arial Narrow"/>
                          <w:sz w:val="16"/>
                          <w:szCs w:val="16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 Narrow" w:hAnsi="Arial Narrow" w:cs="Arial Narrow" w:eastAsia="Arial Narrow"/>
                          <w:sz w:val="16"/>
                          <w:szCs w:val="16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 Narrow" w:hAnsi="Arial Narrow" w:cs="Arial Narrow" w:eastAsia="Arial Narrow"/>
                          <w:sz w:val="16"/>
                          <w:szCs w:val="16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Arial Narrow" w:hAnsi="Arial Narrow" w:cs="Arial Narrow" w:eastAsia="Arial Narrow"/>
                          <w:sz w:val="16"/>
                          <w:szCs w:val="16"/>
                        </w:rPr>
                      </w:pPr>
                    </w:p>
                    <w:p>
                      <w:pPr>
                        <w:spacing w:line="240" w:lineRule="auto" w:before="5"/>
                        <w:rPr>
                          <w:rFonts w:ascii="Arial Narrow" w:hAnsi="Arial Narrow" w:cs="Arial Narrow" w:eastAsia="Arial Narrow"/>
                          <w:sz w:val="18"/>
                          <w:szCs w:val="18"/>
                        </w:rPr>
                      </w:pPr>
                    </w:p>
                    <w:p>
                      <w:pPr>
                        <w:spacing w:before="0"/>
                        <w:ind w:left="0" w:right="54" w:firstLine="0"/>
                        <w:jc w:val="center"/>
                        <w:rPr>
                          <w:rFonts w:ascii="Arial Narrow" w:hAnsi="Arial Narrow" w:cs="Arial Narrow" w:eastAsia="Arial Narrow"/>
                          <w:sz w:val="16"/>
                          <w:szCs w:val="16"/>
                        </w:rPr>
                      </w:pPr>
                      <w:r>
                        <w:rPr>
                          <w:rFonts w:ascii="Arial Narrow"/>
                          <w:color w:val="FFFFFF"/>
                          <w:spacing w:val="1"/>
                          <w:w w:val="130"/>
                          <w:sz w:val="16"/>
                        </w:rPr>
                        <w:t>S</w:t>
                      </w:r>
                      <w:r>
                        <w:rPr>
                          <w:rFonts w:ascii="Arial Narrow"/>
                          <w:color w:val="FFFFFF"/>
                          <w:w w:val="130"/>
                          <w:sz w:val="16"/>
                        </w:rPr>
                        <w:t>AIN</w:t>
                      </w:r>
                      <w:r>
                        <w:rPr>
                          <w:rFonts w:ascii="Arial Narrow"/>
                          <w:color w:val="FFFFFF"/>
                          <w:spacing w:val="1"/>
                          <w:w w:val="130"/>
                          <w:sz w:val="16"/>
                        </w:rPr>
                        <w:t>T</w:t>
                      </w:r>
                      <w:r>
                        <w:rPr>
                          <w:rFonts w:ascii="Arial Narrow"/>
                          <w:color w:val="FFFFFF"/>
                          <w:w w:val="130"/>
                          <w:sz w:val="16"/>
                        </w:rPr>
                        <w:t>-</w:t>
                      </w:r>
                      <w:r>
                        <w:rPr>
                          <w:rFonts w:ascii="Arial Narrow"/>
                          <w:color w:val="FFFFFF"/>
                          <w:spacing w:val="1"/>
                          <w:w w:val="130"/>
                          <w:sz w:val="16"/>
                        </w:rPr>
                        <w:t>GOB</w:t>
                      </w:r>
                      <w:r>
                        <w:rPr>
                          <w:rFonts w:ascii="Arial Narrow"/>
                          <w:color w:val="FFFFFF"/>
                          <w:w w:val="130"/>
                          <w:sz w:val="16"/>
                        </w:rPr>
                        <w:t>AIN</w:t>
                      </w:r>
                      <w:r>
                        <w:rPr>
                          <w:rFonts w:ascii="Arial Narrow"/>
                          <w:color w:val="FFFFFF"/>
                          <w:spacing w:val="13"/>
                          <w:w w:val="130"/>
                          <w:sz w:val="16"/>
                        </w:rPr>
                        <w:t> </w:t>
                      </w:r>
                      <w:r>
                        <w:rPr>
                          <w:rFonts w:ascii="Arial Narrow"/>
                          <w:color w:val="FFFFFF"/>
                          <w:spacing w:val="2"/>
                          <w:w w:val="130"/>
                          <w:sz w:val="16"/>
                        </w:rPr>
                        <w:t>HUNG</w:t>
                      </w:r>
                      <w:r>
                        <w:rPr>
                          <w:rFonts w:ascii="Arial Narrow"/>
                          <w:color w:val="FFFFFF"/>
                          <w:spacing w:val="1"/>
                          <w:w w:val="130"/>
                          <w:sz w:val="16"/>
                        </w:rPr>
                        <w:t>A</w:t>
                      </w:r>
                      <w:r>
                        <w:rPr>
                          <w:rFonts w:ascii="Arial Narrow"/>
                          <w:color w:val="FFFFFF"/>
                          <w:spacing w:val="2"/>
                          <w:w w:val="130"/>
                          <w:sz w:val="16"/>
                        </w:rPr>
                        <w:t>RY</w:t>
                      </w:r>
                      <w:r>
                        <w:rPr>
                          <w:rFonts w:ascii="Arial Narrow"/>
                          <w:color w:val="FFFFFF"/>
                          <w:spacing w:val="13"/>
                          <w:w w:val="130"/>
                          <w:sz w:val="16"/>
                        </w:rPr>
                        <w:t> </w:t>
                      </w:r>
                      <w:r>
                        <w:rPr>
                          <w:rFonts w:ascii="Arial Narrow"/>
                          <w:color w:val="FFFFFF"/>
                          <w:w w:val="130"/>
                          <w:sz w:val="16"/>
                        </w:rPr>
                        <w:t>KFT.</w:t>
                      </w:r>
                      <w:r>
                        <w:rPr>
                          <w:rFonts w:ascii="Arial Narrow"/>
                          <w:sz w:val="16"/>
                        </w:rPr>
                      </w:r>
                    </w:p>
                    <w:p>
                      <w:pPr>
                        <w:spacing w:line="251" w:lineRule="auto" w:before="8"/>
                        <w:ind w:left="810" w:right="865" w:hanging="1"/>
                        <w:jc w:val="center"/>
                        <w:rPr>
                          <w:rFonts w:ascii="Arial Narrow" w:hAnsi="Arial Narrow" w:cs="Arial Narrow" w:eastAsia="Arial Narrow"/>
                          <w:sz w:val="16"/>
                          <w:szCs w:val="16"/>
                        </w:rPr>
                      </w:pPr>
                      <w:r>
                        <w:rPr>
                          <w:rFonts w:ascii="Arial Narrow" w:hAnsi="Arial Narrow"/>
                          <w:color w:val="FFFFFF"/>
                          <w:spacing w:val="2"/>
                          <w:w w:val="140"/>
                          <w:sz w:val="16"/>
                        </w:rPr>
                        <w:t>2</w:t>
                      </w:r>
                      <w:r>
                        <w:rPr>
                          <w:rFonts w:ascii="Arial Narrow" w:hAnsi="Arial Narrow"/>
                          <w:color w:val="FFFFFF"/>
                          <w:spacing w:val="1"/>
                          <w:w w:val="140"/>
                          <w:sz w:val="16"/>
                        </w:rPr>
                        <w:t>0</w:t>
                      </w:r>
                      <w:r>
                        <w:rPr>
                          <w:rFonts w:ascii="Arial Narrow" w:hAnsi="Arial Narrow"/>
                          <w:color w:val="FFFFFF"/>
                          <w:spacing w:val="2"/>
                          <w:w w:val="140"/>
                          <w:sz w:val="16"/>
                        </w:rPr>
                        <w:t>85</w:t>
                      </w:r>
                      <w:r>
                        <w:rPr>
                          <w:rFonts w:ascii="Arial Narrow" w:hAnsi="Arial Narrow"/>
                          <w:color w:val="FFFFFF"/>
                          <w:spacing w:val="-6"/>
                          <w:w w:val="140"/>
                          <w:sz w:val="16"/>
                        </w:rPr>
                        <w:t> </w:t>
                      </w:r>
                      <w:r>
                        <w:rPr>
                          <w:rFonts w:ascii="Arial Narrow" w:hAnsi="Arial Narrow"/>
                          <w:color w:val="FFFFFF"/>
                          <w:spacing w:val="1"/>
                          <w:w w:val="140"/>
                          <w:sz w:val="16"/>
                        </w:rPr>
                        <w:t>P</w:t>
                      </w:r>
                      <w:r>
                        <w:rPr>
                          <w:rFonts w:ascii="Arial Narrow" w:hAnsi="Arial Narrow"/>
                          <w:color w:val="FFFFFF"/>
                          <w:w w:val="140"/>
                          <w:sz w:val="16"/>
                        </w:rPr>
                        <w:t>il</w:t>
                      </w:r>
                      <w:r>
                        <w:rPr>
                          <w:rFonts w:ascii="Arial Narrow" w:hAnsi="Arial Narrow"/>
                          <w:color w:val="FFFFFF"/>
                          <w:spacing w:val="1"/>
                          <w:w w:val="140"/>
                          <w:sz w:val="16"/>
                        </w:rPr>
                        <w:t>isv</w:t>
                      </w:r>
                      <w:r>
                        <w:rPr>
                          <w:rFonts w:ascii="Arial Narrow" w:hAnsi="Arial Narrow"/>
                          <w:color w:val="FFFFFF"/>
                          <w:w w:val="140"/>
                          <w:sz w:val="16"/>
                        </w:rPr>
                        <w:t>örö</w:t>
                      </w:r>
                      <w:r>
                        <w:rPr>
                          <w:rFonts w:ascii="Arial Narrow" w:hAnsi="Arial Narrow"/>
                          <w:color w:val="FFFFFF"/>
                          <w:spacing w:val="1"/>
                          <w:w w:val="140"/>
                          <w:sz w:val="16"/>
                        </w:rPr>
                        <w:t>svá</w:t>
                      </w:r>
                      <w:r>
                        <w:rPr>
                          <w:rFonts w:ascii="Arial Narrow" w:hAnsi="Arial Narrow"/>
                          <w:color w:val="FFFFFF"/>
                          <w:w w:val="140"/>
                          <w:sz w:val="16"/>
                        </w:rPr>
                        <w:t>r</w:t>
                      </w:r>
                      <w:r>
                        <w:rPr>
                          <w:rFonts w:ascii="Arial Narrow" w:hAnsi="Arial Narrow"/>
                          <w:color w:val="FFFFFF"/>
                          <w:spacing w:val="25"/>
                          <w:w w:val="151"/>
                          <w:sz w:val="16"/>
                        </w:rPr>
                        <w:t> </w:t>
                      </w:r>
                      <w:r>
                        <w:rPr>
                          <w:rFonts w:ascii="Arial Narrow" w:hAnsi="Arial Narrow"/>
                          <w:color w:val="FFFFFF"/>
                          <w:spacing w:val="2"/>
                          <w:w w:val="140"/>
                          <w:sz w:val="16"/>
                        </w:rPr>
                        <w:t>Bécs</w:t>
                      </w:r>
                      <w:r>
                        <w:rPr>
                          <w:rFonts w:ascii="Arial Narrow" w:hAnsi="Arial Narrow"/>
                          <w:color w:val="FFFFFF"/>
                          <w:spacing w:val="1"/>
                          <w:w w:val="140"/>
                          <w:sz w:val="16"/>
                        </w:rPr>
                        <w:t>i</w:t>
                      </w:r>
                      <w:r>
                        <w:rPr>
                          <w:rFonts w:ascii="Arial Narrow" w:hAnsi="Arial Narrow"/>
                          <w:color w:val="FFFFFF"/>
                          <w:spacing w:val="-2"/>
                          <w:w w:val="140"/>
                          <w:sz w:val="16"/>
                        </w:rPr>
                        <w:t> </w:t>
                      </w:r>
                      <w:r>
                        <w:rPr>
                          <w:rFonts w:ascii="Arial Narrow" w:hAnsi="Arial Narrow"/>
                          <w:color w:val="FFFFFF"/>
                          <w:spacing w:val="1"/>
                          <w:w w:val="140"/>
                          <w:sz w:val="16"/>
                        </w:rPr>
                        <w:t>ú</w:t>
                      </w:r>
                      <w:r>
                        <w:rPr>
                          <w:rFonts w:ascii="Arial Narrow" w:hAnsi="Arial Narrow"/>
                          <w:color w:val="FFFFFF"/>
                          <w:w w:val="140"/>
                          <w:sz w:val="16"/>
                        </w:rPr>
                        <w:t>t</w:t>
                      </w:r>
                      <w:r>
                        <w:rPr>
                          <w:rFonts w:ascii="Arial Narrow" w:hAnsi="Arial Narrow"/>
                          <w:color w:val="FFFFFF"/>
                          <w:spacing w:val="-1"/>
                          <w:w w:val="140"/>
                          <w:sz w:val="16"/>
                        </w:rPr>
                        <w:t> </w:t>
                      </w:r>
                      <w:r>
                        <w:rPr>
                          <w:rFonts w:ascii="Arial Narrow" w:hAnsi="Arial Narrow"/>
                          <w:color w:val="FFFFFF"/>
                          <w:spacing w:val="-4"/>
                          <w:w w:val="140"/>
                          <w:sz w:val="16"/>
                        </w:rPr>
                        <w:t>0</w:t>
                      </w:r>
                      <w:r>
                        <w:rPr>
                          <w:rFonts w:ascii="Arial Narrow" w:hAnsi="Arial Narrow"/>
                          <w:color w:val="FFFFFF"/>
                          <w:spacing w:val="-5"/>
                          <w:w w:val="140"/>
                          <w:sz w:val="16"/>
                        </w:rPr>
                        <w:t>7</w:t>
                      </w:r>
                      <w:r>
                        <w:rPr>
                          <w:rFonts w:ascii="Arial Narrow" w:hAnsi="Arial Narrow"/>
                          <w:color w:val="FFFFFF"/>
                          <w:spacing w:val="-3"/>
                          <w:w w:val="140"/>
                          <w:sz w:val="16"/>
                        </w:rPr>
                        <w:t>/</w:t>
                      </w:r>
                      <w:r>
                        <w:rPr>
                          <w:rFonts w:ascii="Arial Narrow" w:hAnsi="Arial Narrow"/>
                          <w:color w:val="FFFFFF"/>
                          <w:spacing w:val="-5"/>
                          <w:w w:val="140"/>
                          <w:sz w:val="16"/>
                        </w:rPr>
                        <w:t>5</w:t>
                      </w:r>
                      <w:r>
                        <w:rPr>
                          <w:rFonts w:ascii="Arial Narrow" w:hAnsi="Arial Narrow"/>
                          <w:color w:val="FFFFFF"/>
                          <w:spacing w:val="-1"/>
                          <w:w w:val="140"/>
                          <w:sz w:val="16"/>
                        </w:rPr>
                        <w:t> </w:t>
                      </w:r>
                      <w:r>
                        <w:rPr>
                          <w:rFonts w:ascii="Arial Narrow" w:hAnsi="Arial Narrow"/>
                          <w:color w:val="FFFFFF"/>
                          <w:spacing w:val="2"/>
                          <w:w w:val="140"/>
                          <w:sz w:val="16"/>
                        </w:rPr>
                        <w:t>h</w:t>
                      </w:r>
                      <w:r>
                        <w:rPr>
                          <w:rFonts w:ascii="Arial Narrow" w:hAnsi="Arial Narrow"/>
                          <w:color w:val="FFFFFF"/>
                          <w:spacing w:val="1"/>
                          <w:w w:val="140"/>
                          <w:sz w:val="16"/>
                        </w:rPr>
                        <w:t>r</w:t>
                      </w:r>
                      <w:r>
                        <w:rPr>
                          <w:rFonts w:ascii="Arial Narrow" w:hAnsi="Arial Narrow"/>
                          <w:color w:val="FFFFFF"/>
                          <w:spacing w:val="2"/>
                          <w:w w:val="140"/>
                          <w:sz w:val="16"/>
                        </w:rPr>
                        <w:t>sz.</w:t>
                      </w:r>
                      <w:r>
                        <w:rPr>
                          <w:rFonts w:ascii="Arial Narrow" w:hAnsi="Arial Narrow"/>
                          <w:sz w:val="16"/>
                        </w:rPr>
                      </w:r>
                    </w:p>
                    <w:p>
                      <w:pPr>
                        <w:spacing w:line="251" w:lineRule="auto" w:before="0"/>
                        <w:ind w:left="570" w:right="625" w:firstLine="0"/>
                        <w:jc w:val="center"/>
                        <w:rPr>
                          <w:rFonts w:ascii="Arial Narrow" w:hAnsi="Arial Narrow" w:cs="Arial Narrow" w:eastAsia="Arial Narrow"/>
                          <w:sz w:val="16"/>
                          <w:szCs w:val="16"/>
                        </w:rPr>
                      </w:pPr>
                      <w:r>
                        <w:rPr>
                          <w:rFonts w:ascii="Arial Narrow"/>
                          <w:color w:val="FFFFFF"/>
                          <w:w w:val="140"/>
                          <w:sz w:val="16"/>
                        </w:rPr>
                        <w:t>Telefon:</w:t>
                      </w:r>
                      <w:r>
                        <w:rPr>
                          <w:rFonts w:ascii="Arial Narrow"/>
                          <w:color w:val="FFFFFF"/>
                          <w:spacing w:val="-2"/>
                          <w:w w:val="140"/>
                          <w:sz w:val="16"/>
                        </w:rPr>
                        <w:t> +3</w:t>
                      </w:r>
                      <w:r>
                        <w:rPr>
                          <w:rFonts w:ascii="Arial Narrow"/>
                          <w:color w:val="FFFFFF"/>
                          <w:spacing w:val="-1"/>
                          <w:w w:val="140"/>
                          <w:sz w:val="16"/>
                        </w:rPr>
                        <w:t>6</w:t>
                      </w:r>
                      <w:r>
                        <w:rPr>
                          <w:rFonts w:ascii="Arial Narrow"/>
                          <w:color w:val="FFFFFF"/>
                          <w:spacing w:val="-2"/>
                          <w:w w:val="140"/>
                          <w:sz w:val="16"/>
                        </w:rPr>
                        <w:t> </w:t>
                      </w:r>
                      <w:r>
                        <w:rPr>
                          <w:rFonts w:ascii="Arial Narrow"/>
                          <w:color w:val="FFFFFF"/>
                          <w:spacing w:val="1"/>
                          <w:w w:val="140"/>
                          <w:sz w:val="16"/>
                        </w:rPr>
                        <w:t>2</w:t>
                      </w:r>
                      <w:r>
                        <w:rPr>
                          <w:rFonts w:ascii="Arial Narrow"/>
                          <w:color w:val="FFFFFF"/>
                          <w:w w:val="140"/>
                          <w:sz w:val="16"/>
                        </w:rPr>
                        <w:t>6</w:t>
                      </w:r>
                      <w:r>
                        <w:rPr>
                          <w:rFonts w:ascii="Arial Narrow"/>
                          <w:color w:val="FFFFFF"/>
                          <w:spacing w:val="-2"/>
                          <w:w w:val="140"/>
                          <w:sz w:val="16"/>
                        </w:rPr>
                        <w:t> </w:t>
                      </w:r>
                      <w:r>
                        <w:rPr>
                          <w:rFonts w:ascii="Arial Narrow"/>
                          <w:color w:val="FFFFFF"/>
                          <w:spacing w:val="1"/>
                          <w:w w:val="140"/>
                          <w:sz w:val="16"/>
                        </w:rPr>
                        <w:t>5</w:t>
                      </w:r>
                      <w:r>
                        <w:rPr>
                          <w:rFonts w:ascii="Arial Narrow"/>
                          <w:color w:val="FFFFFF"/>
                          <w:w w:val="140"/>
                          <w:sz w:val="16"/>
                        </w:rPr>
                        <w:t>6</w:t>
                      </w:r>
                      <w:r>
                        <w:rPr>
                          <w:rFonts w:ascii="Arial Narrow"/>
                          <w:color w:val="FFFFFF"/>
                          <w:spacing w:val="1"/>
                          <w:w w:val="140"/>
                          <w:sz w:val="16"/>
                        </w:rPr>
                        <w:t>7</w:t>
                      </w:r>
                      <w:r>
                        <w:rPr>
                          <w:rFonts w:ascii="Arial Narrow"/>
                          <w:color w:val="FFFFFF"/>
                          <w:spacing w:val="-2"/>
                          <w:w w:val="140"/>
                          <w:sz w:val="16"/>
                        </w:rPr>
                        <w:t> </w:t>
                      </w:r>
                      <w:r>
                        <w:rPr>
                          <w:rFonts w:ascii="Arial Narrow"/>
                          <w:color w:val="FFFFFF"/>
                          <w:spacing w:val="1"/>
                          <w:w w:val="140"/>
                          <w:sz w:val="16"/>
                        </w:rPr>
                        <w:t>600</w:t>
                      </w:r>
                      <w:r>
                        <w:rPr>
                          <w:rFonts w:ascii="Arial Narrow"/>
                          <w:color w:val="FFFFFF"/>
                          <w:spacing w:val="25"/>
                          <w:w w:val="158"/>
                          <w:sz w:val="16"/>
                        </w:rPr>
                        <w:t> </w:t>
                      </w:r>
                      <w:hyperlink r:id="rId81">
                        <w:r>
                          <w:rPr>
                            <w:rFonts w:ascii="Arial Narrow"/>
                            <w:color w:val="FFFFFF"/>
                            <w:spacing w:val="1"/>
                            <w:w w:val="140"/>
                            <w:sz w:val="16"/>
                          </w:rPr>
                          <w:t>www</w:t>
                        </w:r>
                        <w:r>
                          <w:rPr>
                            <w:rFonts w:ascii="Arial Narrow"/>
                            <w:color w:val="FFFFFF"/>
                            <w:spacing w:val="2"/>
                            <w:w w:val="140"/>
                            <w:sz w:val="16"/>
                          </w:rPr>
                          <w:t>.</w:t>
                        </w:r>
                        <w:r>
                          <w:rPr>
                            <w:rFonts w:ascii="Arial Narrow"/>
                            <w:color w:val="FFFFFF"/>
                            <w:spacing w:val="1"/>
                            <w:w w:val="140"/>
                            <w:sz w:val="16"/>
                          </w:rPr>
                          <w:t>rig</w:t>
                        </w:r>
                        <w:r>
                          <w:rPr>
                            <w:rFonts w:ascii="Arial Narrow"/>
                            <w:color w:val="FFFFFF"/>
                            <w:spacing w:val="2"/>
                            <w:w w:val="140"/>
                            <w:sz w:val="16"/>
                          </w:rPr>
                          <w:t>ips.hu</w:t>
                        </w:r>
                      </w:hyperlink>
                      <w:r>
                        <w:rPr>
                          <w:rFonts w:ascii="Arial Narrow"/>
                          <w:color w:val="FFFFFF"/>
                          <w:spacing w:val="25"/>
                          <w:w w:val="135"/>
                          <w:sz w:val="16"/>
                        </w:rPr>
                        <w:t> </w:t>
                      </w:r>
                      <w:hyperlink r:id="rId82">
                        <w:r>
                          <w:rPr>
                            <w:rFonts w:ascii="Arial Narrow"/>
                            <w:color w:val="FFFFFF"/>
                            <w:spacing w:val="1"/>
                            <w:w w:val="140"/>
                            <w:sz w:val="16"/>
                          </w:rPr>
                          <w:t>www</w:t>
                        </w:r>
                        <w:r>
                          <w:rPr>
                            <w:rFonts w:ascii="Arial Narrow"/>
                            <w:color w:val="FFFFFF"/>
                            <w:spacing w:val="2"/>
                            <w:w w:val="140"/>
                            <w:sz w:val="16"/>
                          </w:rPr>
                          <w:t>.sa</w:t>
                        </w:r>
                        <w:r>
                          <w:rPr>
                            <w:rFonts w:ascii="Arial Narrow"/>
                            <w:color w:val="FFFFFF"/>
                            <w:spacing w:val="1"/>
                            <w:w w:val="140"/>
                            <w:sz w:val="16"/>
                          </w:rPr>
                          <w:t>i</w:t>
                        </w:r>
                        <w:r>
                          <w:rPr>
                            <w:rFonts w:ascii="Arial Narrow"/>
                            <w:color w:val="FFFFFF"/>
                            <w:spacing w:val="2"/>
                            <w:w w:val="140"/>
                            <w:sz w:val="16"/>
                          </w:rPr>
                          <w:t>n</w:t>
                        </w:r>
                        <w:r>
                          <w:rPr>
                            <w:rFonts w:ascii="Arial Narrow"/>
                            <w:color w:val="FFFFFF"/>
                            <w:spacing w:val="1"/>
                            <w:w w:val="140"/>
                            <w:sz w:val="16"/>
                          </w:rPr>
                          <w:t>t-gob</w:t>
                        </w:r>
                        <w:r>
                          <w:rPr>
                            <w:rFonts w:ascii="Arial Narrow"/>
                            <w:color w:val="FFFFFF"/>
                            <w:spacing w:val="2"/>
                            <w:w w:val="140"/>
                            <w:sz w:val="16"/>
                          </w:rPr>
                          <w:t>a</w:t>
                        </w:r>
                        <w:r>
                          <w:rPr>
                            <w:rFonts w:ascii="Arial Narrow"/>
                            <w:color w:val="FFFFFF"/>
                            <w:spacing w:val="1"/>
                            <w:w w:val="140"/>
                            <w:sz w:val="16"/>
                          </w:rPr>
                          <w:t>i</w:t>
                        </w:r>
                        <w:r>
                          <w:rPr>
                            <w:rFonts w:ascii="Arial Narrow"/>
                            <w:color w:val="FFFFFF"/>
                            <w:spacing w:val="2"/>
                            <w:w w:val="140"/>
                            <w:sz w:val="16"/>
                          </w:rPr>
                          <w:t>n.hu</w:t>
                        </w:r>
                        <w:r>
                          <w:rPr>
                            <w:rFonts w:ascii="Arial Narrow"/>
                            <w:sz w:val="16"/>
                          </w:rPr>
                        </w:r>
                      </w:hyperlink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Arial Narrow" w:hAnsi="Arial Narrow" w:cs="Arial Narrow" w:eastAsia="Arial Narrow"/>
          <w:sz w:val="20"/>
          <w:szCs w:val="20"/>
        </w:rPr>
      </w:r>
    </w:p>
    <w:sectPr>
      <w:headerReference w:type="default" r:id="rId79"/>
      <w:footerReference w:type="default" r:id="rId80"/>
      <w:pgSz w:w="11910" w:h="16840"/>
      <w:pgMar w:header="0" w:footer="0" w:top="1580" w:bottom="280" w:left="620" w:right="16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EE"/>
    <w:family w:val="roman"/>
    <w:pitch w:val="variable"/>
  </w:font>
  <w:font w:name="Arial">
    <w:altName w:val="Arial"/>
    <w:charset w:val="EE"/>
    <w:family w:val="swiss"/>
    <w:pitch w:val="variable"/>
  </w:font>
  <w:font w:name="Calibri">
    <w:altName w:val="Calibri"/>
    <w:charset w:val="EE"/>
    <w:family w:val="swiss"/>
    <w:pitch w:val="variable"/>
  </w:font>
  <w:font w:name="Trebuchet MS">
    <w:altName w:val="Trebuchet MS"/>
    <w:charset w:val="EE"/>
    <w:family w:val="swiss"/>
    <w:pitch w:val="variable"/>
  </w:font>
  <w:font w:name="Symbol">
    <w:altName w:val="Symbol"/>
    <w:charset w:val="2"/>
    <w:family w:val="roman"/>
    <w:pitch w:val="variable"/>
  </w:font>
  <w:font w:name="Arial Narrow">
    <w:altName w:val="Arial Narrow"/>
    <w:charset w:val="EE"/>
    <w:family w:val="swiss"/>
    <w:pitch w:val="variable"/>
  </w:font>
  <w:font w:name="Arial Black">
    <w:altName w:val="Arial Black"/>
    <w:charset w:val="EE"/>
    <w:family w:val="swiss"/>
    <w:pitch w:val="variable"/>
  </w:font>
  <w:font w:name="Verdana">
    <w:altName w:val="Verdana"/>
    <w:charset w:val="EE"/>
    <w:family w:val="swiss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42.125977pt;margin-top:817.512085pt;width:.1pt;height:8.550pt;mso-position-horizontal-relative:page;mso-position-vertical-relative:page;z-index:-174208" coordorigin="10843,16350" coordsize="2,171">
          <v:shape style="position:absolute;left:10843;top:16350;width:2;height:171" coordorigin="10843,16350" coordsize="0,171" path="m10843,16350l10843,16520e" filled="false" stroked="true" strokeweight=".5pt" strokecolor="#006cb7">
            <v:path arrowok="t"/>
          </v:shape>
          <w10:wrap type="none"/>
        </v:group>
      </w:pict>
    </w: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55.337219pt;margin-top:816.267395pt;width:5.25pt;height:11pt;mso-position-horizontal-relative:page;mso-position-vertical-relative:page;z-index:-174184" type="#_x0000_t202" filled="false" stroked="false">
          <v:textbox inset="0,0,0,0">
            <w:txbxContent>
              <w:p>
                <w:pPr>
                  <w:pStyle w:val="BodyText"/>
                  <w:spacing w:line="240" w:lineRule="auto" w:before="3"/>
                  <w:ind w:left="20" w:right="0"/>
                  <w:jc w:val="left"/>
                </w:pPr>
                <w:r>
                  <w:rPr>
                    <w:color w:val="006CB7"/>
                    <w:w w:val="75"/>
                  </w:rPr>
                  <w:t>1</w:t>
                </w:r>
                <w:r>
                  <w:rPr/>
                </w:r>
              </w:p>
            </w:txbxContent>
          </v:textbox>
          <w10:wrap type="none"/>
        </v:shape>
      </w:pict>
    </w: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42.125977pt;margin-top:817.512085pt;width:.1pt;height:8.550pt;mso-position-horizontal-relative:page;mso-position-vertical-relative:page;z-index:-174088" coordorigin="10843,16350" coordsize="2,171">
          <v:shape style="position:absolute;left:10843;top:16350;width:2;height:171" coordorigin="10843,16350" coordsize="0,171" path="m10843,16350l10843,16520e" filled="false" stroked="true" strokeweight=".5pt" strokecolor="#006cb7">
            <v:path arrowok="t"/>
          </v:shape>
          <w10:wrap type="none"/>
        </v:group>
      </w:pict>
    </w:r>
    <w:r>
      <w:rPr/>
      <w:pict>
        <v:shape style="position:absolute;margin-left:553.042175pt;margin-top:816.267395pt;width:7.55pt;height:11pt;mso-position-horizontal-relative:page;mso-position-vertical-relative:page;z-index:-174064" type="#_x0000_t202" filled="false" stroked="false">
          <v:textbox inset="0,0,0,0">
            <w:txbxContent>
              <w:p>
                <w:pPr>
                  <w:pStyle w:val="BodyText"/>
                  <w:spacing w:line="240" w:lineRule="auto" w:before="3"/>
                  <w:ind w:left="20" w:right="0"/>
                  <w:jc w:val="left"/>
                </w:pPr>
                <w:r>
                  <w:rPr>
                    <w:color w:val="006CB7"/>
                    <w:w w:val="110"/>
                  </w:rPr>
                  <w:t>3</w:t>
                </w:r>
                <w:r>
                  <w:rPr/>
                </w:r>
              </w:p>
            </w:txbxContent>
          </v:textbox>
          <w10:wrap type="none"/>
        </v:shape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311.811005pt;margin-top:.000025pt;width:247.75pt;height:99.2pt;mso-position-horizontal-relative:page;mso-position-vertical-relative:page;z-index:-174160" coordorigin="6236,0" coordsize="4955,1984">
          <v:shape style="position:absolute;left:6236;top:0;width:4955;height:1984" coordorigin="6236,0" coordsize="4955,1984" path="m11191,0l6236,0,6236,1804,6247,1869,6275,1923,6337,1970,6396,1984,6418,1984,10982,1099,11042,1078,11095,1042,11139,994,11171,938,11189,876,11191,0xe" filled="true" fillcolor="#006cb7" stroked="false">
            <v:path arrowok="t"/>
            <v:fill type="solid"/>
          </v:shape>
          <w10:wrap type="none"/>
        </v:group>
      </w:pict>
    </w:r>
    <w:r>
      <w:rPr/>
      <w:pict>
        <v:shape style="position:absolute;margin-left:326.968506pt;margin-top:20.027939pt;width:184.8pt;height:34pt;mso-position-horizontal-relative:page;mso-position-vertical-relative:page;z-index:-174136" type="#_x0000_t202" filled="false" stroked="false">
          <v:textbox inset="0,0,0,0">
            <w:txbxContent>
              <w:p>
                <w:pPr>
                  <w:spacing w:line="320" w:lineRule="exact" w:before="8"/>
                  <w:ind w:left="20" w:right="18" w:firstLine="0"/>
                  <w:jc w:val="left"/>
                  <w:rPr>
                    <w:rFonts w:ascii="Calibri" w:hAnsi="Calibri" w:cs="Calibri" w:eastAsia="Calibri"/>
                    <w:sz w:val="32"/>
                    <w:szCs w:val="32"/>
                  </w:rPr>
                </w:pPr>
                <w:r>
                  <w:rPr>
                    <w:rFonts w:ascii="Calibri" w:hAnsi="Calibri"/>
                    <w:b/>
                    <w:color w:val="FFFFFF"/>
                    <w:w w:val="80"/>
                    <w:sz w:val="32"/>
                  </w:rPr>
                  <w:t>Profilvázban</w:t>
                </w:r>
                <w:r>
                  <w:rPr>
                    <w:rFonts w:ascii="Calibri" w:hAnsi="Calibri"/>
                    <w:b/>
                    <w:color w:val="FFFFFF"/>
                    <w:spacing w:val="-10"/>
                    <w:w w:val="80"/>
                    <w:sz w:val="32"/>
                  </w:rPr>
                  <w:t> </w:t>
                </w:r>
                <w:r>
                  <w:rPr>
                    <w:rFonts w:ascii="Calibri" w:hAnsi="Calibri"/>
                    <w:b/>
                    <w:color w:val="FFFFFF"/>
                    <w:w w:val="80"/>
                    <w:sz w:val="32"/>
                  </w:rPr>
                  <w:t>elhelyezett</w:t>
                </w:r>
                <w:r>
                  <w:rPr>
                    <w:rFonts w:ascii="Calibri" w:hAnsi="Calibri"/>
                    <w:b/>
                    <w:color w:val="FFFFFF"/>
                    <w:spacing w:val="-9"/>
                    <w:w w:val="80"/>
                    <w:sz w:val="32"/>
                  </w:rPr>
                  <w:t> </w:t>
                </w:r>
                <w:r>
                  <w:rPr>
                    <w:rFonts w:ascii="Calibri" w:hAnsi="Calibri"/>
                    <w:b/>
                    <w:color w:val="FFFFFF"/>
                    <w:w w:val="80"/>
                    <w:sz w:val="32"/>
                  </w:rPr>
                  <w:t>hűtő-fűtő</w:t>
                </w:r>
                <w:r>
                  <w:rPr>
                    <w:rFonts w:ascii="Calibri" w:hAnsi="Calibri"/>
                    <w:b/>
                    <w:color w:val="FFFFFF"/>
                    <w:spacing w:val="23"/>
                    <w:w w:val="79"/>
                    <w:sz w:val="32"/>
                  </w:rPr>
                  <w:t> </w:t>
                </w:r>
                <w:r>
                  <w:rPr>
                    <w:rFonts w:ascii="Calibri" w:hAnsi="Calibri"/>
                    <w:b/>
                    <w:color w:val="FFFFFF"/>
                    <w:w w:val="75"/>
                    <w:sz w:val="32"/>
                  </w:rPr>
                  <w:t>panelekkel</w:t>
                </w:r>
                <w:r>
                  <w:rPr>
                    <w:rFonts w:ascii="Calibri" w:hAnsi="Calibri"/>
                    <w:b/>
                    <w:color w:val="FFFFFF"/>
                    <w:spacing w:val="16"/>
                    <w:w w:val="75"/>
                    <w:sz w:val="32"/>
                  </w:rPr>
                  <w:t> </w:t>
                </w:r>
                <w:r>
                  <w:rPr>
                    <w:rFonts w:ascii="Calibri" w:hAnsi="Calibri"/>
                    <w:b/>
                    <w:color w:val="FFFFFF"/>
                    <w:w w:val="75"/>
                    <w:sz w:val="32"/>
                  </w:rPr>
                  <w:t>készülő</w:t>
                </w:r>
                <w:r>
                  <w:rPr>
                    <w:rFonts w:ascii="Calibri" w:hAnsi="Calibri"/>
                    <w:b/>
                    <w:color w:val="FFFFFF"/>
                    <w:spacing w:val="16"/>
                    <w:w w:val="75"/>
                    <w:sz w:val="32"/>
                  </w:rPr>
                  <w:t> </w:t>
                </w:r>
                <w:r>
                  <w:rPr>
                    <w:rFonts w:ascii="Calibri" w:hAnsi="Calibri"/>
                    <w:b/>
                    <w:color w:val="FFFFFF"/>
                    <w:w w:val="75"/>
                    <w:sz w:val="32"/>
                  </w:rPr>
                  <w:t>álmennyezetek</w:t>
                </w:r>
                <w:r>
                  <w:rPr>
                    <w:rFonts w:ascii="Calibri" w:hAnsi="Calibri"/>
                    <w:sz w:val="32"/>
                  </w:rPr>
                </w:r>
              </w:p>
            </w:txbxContent>
          </v:textbox>
          <w10:wrap type="none"/>
        </v:shape>
      </w:pict>
    </w:r>
    <w:r>
      <w:rPr/>
      <w:pict>
        <v:shape style="position:absolute;margin-left:34.716499pt;margin-top:34.098598pt;width:220.6pt;height:32.8pt;mso-position-horizontal-relative:page;mso-position-vertical-relative:page;z-index:-174112" type="#_x0000_t202" filled="false" stroked="false">
          <v:textbox inset="0,0,0,0">
            <w:txbxContent>
              <w:p>
                <w:pPr>
                  <w:spacing w:line="247" w:lineRule="auto" w:before="0"/>
                  <w:ind w:left="20" w:right="18" w:firstLine="0"/>
                  <w:jc w:val="left"/>
                  <w:rPr>
                    <w:rFonts w:ascii="Trebuchet MS" w:hAnsi="Trebuchet MS" w:cs="Trebuchet MS" w:eastAsia="Trebuchet MS"/>
                    <w:sz w:val="28"/>
                    <w:szCs w:val="28"/>
                  </w:rPr>
                </w:pPr>
                <w:r>
                  <w:rPr>
                    <w:rFonts w:ascii="Trebuchet MS" w:hAnsi="Trebuchet MS"/>
                    <w:b/>
                    <w:color w:val="006CB7"/>
                    <w:spacing w:val="-6"/>
                    <w:w w:val="115"/>
                    <w:sz w:val="28"/>
                  </w:rPr>
                  <w:t>HŰT</w:t>
                </w:r>
                <w:r>
                  <w:rPr>
                    <w:rFonts w:ascii="Trebuchet MS" w:hAnsi="Trebuchet MS"/>
                    <w:b/>
                    <w:color w:val="006CB7"/>
                    <w:spacing w:val="-5"/>
                    <w:w w:val="115"/>
                    <w:sz w:val="28"/>
                  </w:rPr>
                  <w:t>Ő</w:t>
                </w:r>
                <w:r>
                  <w:rPr>
                    <w:rFonts w:ascii="Trebuchet MS" w:hAnsi="Trebuchet MS"/>
                    <w:b/>
                    <w:color w:val="006CB7"/>
                    <w:spacing w:val="-6"/>
                    <w:w w:val="115"/>
                    <w:sz w:val="28"/>
                  </w:rPr>
                  <w:t>-FŰT</w:t>
                </w:r>
                <w:r>
                  <w:rPr>
                    <w:rFonts w:ascii="Trebuchet MS" w:hAnsi="Trebuchet MS"/>
                    <w:b/>
                    <w:color w:val="006CB7"/>
                    <w:spacing w:val="-5"/>
                    <w:w w:val="115"/>
                    <w:sz w:val="28"/>
                  </w:rPr>
                  <w:t>Ő</w:t>
                </w:r>
                <w:r>
                  <w:rPr>
                    <w:rFonts w:ascii="Trebuchet MS" w:hAnsi="Trebuchet MS"/>
                    <w:b/>
                    <w:color w:val="006CB7"/>
                    <w:spacing w:val="-22"/>
                    <w:w w:val="115"/>
                    <w:sz w:val="28"/>
                  </w:rPr>
                  <w:t> </w:t>
                </w:r>
                <w:r>
                  <w:rPr>
                    <w:rFonts w:ascii="Trebuchet MS" w:hAnsi="Trebuchet MS"/>
                    <w:b/>
                    <w:color w:val="006CB7"/>
                    <w:spacing w:val="-5"/>
                    <w:w w:val="115"/>
                    <w:sz w:val="28"/>
                  </w:rPr>
                  <w:t>ÁLMENNYEZE</w:t>
                </w:r>
                <w:r>
                  <w:rPr>
                    <w:rFonts w:ascii="Trebuchet MS" w:hAnsi="Trebuchet MS"/>
                    <w:b/>
                    <w:color w:val="006CB7"/>
                    <w:spacing w:val="-6"/>
                    <w:w w:val="115"/>
                    <w:sz w:val="28"/>
                  </w:rPr>
                  <w:t>T</w:t>
                </w:r>
                <w:r>
                  <w:rPr>
                    <w:rFonts w:ascii="Trebuchet MS" w:hAnsi="Trebuchet MS"/>
                    <w:b/>
                    <w:color w:val="006CB7"/>
                    <w:spacing w:val="-5"/>
                    <w:w w:val="115"/>
                    <w:sz w:val="28"/>
                  </w:rPr>
                  <w:t>EK</w:t>
                </w:r>
                <w:r>
                  <w:rPr>
                    <w:rFonts w:ascii="Trebuchet MS" w:hAnsi="Trebuchet MS"/>
                    <w:b/>
                    <w:color w:val="006CB7"/>
                    <w:spacing w:val="23"/>
                    <w:w w:val="118"/>
                    <w:sz w:val="28"/>
                  </w:rPr>
                  <w:t> </w:t>
                </w:r>
                <w:r>
                  <w:rPr>
                    <w:rFonts w:ascii="Trebuchet MS" w:hAnsi="Trebuchet MS"/>
                    <w:b/>
                    <w:color w:val="006CB7"/>
                    <w:spacing w:val="-5"/>
                    <w:w w:val="115"/>
                    <w:sz w:val="28"/>
                  </w:rPr>
                  <w:t>SZERKEZE</w:t>
                </w:r>
                <w:r>
                  <w:rPr>
                    <w:rFonts w:ascii="Trebuchet MS" w:hAnsi="Trebuchet MS"/>
                    <w:b/>
                    <w:color w:val="006CB7"/>
                    <w:spacing w:val="-6"/>
                    <w:w w:val="115"/>
                    <w:sz w:val="28"/>
                  </w:rPr>
                  <w:t>T</w:t>
                </w:r>
                <w:r>
                  <w:rPr>
                    <w:rFonts w:ascii="Trebuchet MS" w:hAnsi="Trebuchet MS"/>
                    <w:b/>
                    <w:color w:val="006CB7"/>
                    <w:spacing w:val="-5"/>
                    <w:w w:val="115"/>
                    <w:sz w:val="28"/>
                  </w:rPr>
                  <w:t>I</w:t>
                </w:r>
                <w:r>
                  <w:rPr>
                    <w:rFonts w:ascii="Trebuchet MS" w:hAnsi="Trebuchet MS"/>
                    <w:b/>
                    <w:color w:val="006CB7"/>
                    <w:spacing w:val="36"/>
                    <w:w w:val="115"/>
                    <w:sz w:val="28"/>
                  </w:rPr>
                  <w:t> </w:t>
                </w:r>
                <w:r>
                  <w:rPr>
                    <w:rFonts w:ascii="Trebuchet MS" w:hAnsi="Trebuchet MS"/>
                    <w:b/>
                    <w:color w:val="006CB7"/>
                    <w:spacing w:val="-6"/>
                    <w:w w:val="115"/>
                    <w:sz w:val="28"/>
                  </w:rPr>
                  <w:t>FEL</w:t>
                </w:r>
                <w:r>
                  <w:rPr>
                    <w:rFonts w:ascii="Trebuchet MS" w:hAnsi="Trebuchet MS"/>
                    <w:b/>
                    <w:color w:val="006CB7"/>
                    <w:spacing w:val="-5"/>
                    <w:w w:val="115"/>
                    <w:sz w:val="28"/>
                  </w:rPr>
                  <w:t>ÉPÍ</w:t>
                </w:r>
                <w:r>
                  <w:rPr>
                    <w:rFonts w:ascii="Trebuchet MS" w:hAnsi="Trebuchet MS"/>
                    <w:b/>
                    <w:color w:val="006CB7"/>
                    <w:spacing w:val="-6"/>
                    <w:w w:val="115"/>
                    <w:sz w:val="28"/>
                  </w:rPr>
                  <w:t>T</w:t>
                </w:r>
                <w:r>
                  <w:rPr>
                    <w:rFonts w:ascii="Trebuchet MS" w:hAnsi="Trebuchet MS"/>
                    <w:b/>
                    <w:color w:val="006CB7"/>
                    <w:spacing w:val="-5"/>
                    <w:w w:val="115"/>
                    <w:sz w:val="28"/>
                  </w:rPr>
                  <w:t>ÉSE</w:t>
                </w:r>
                <w:r>
                  <w:rPr>
                    <w:rFonts w:ascii="Trebuchet MS" w:hAnsi="Trebuchet MS"/>
                    <w:sz w:val="28"/>
                  </w:rPr>
                </w:r>
              </w:p>
            </w:txbxContent>
          </v:textbox>
          <w10:wrap type="none"/>
        </v:shape>
      </w:pict>
    </w: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hdr>
</file>

<file path=word/header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hdr>
</file>

<file path=word/header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8">
    <w:multiLevelType w:val="hybridMultilevel"/>
    <w:lvl w:ilvl="0">
      <w:start w:val="1"/>
      <w:numFmt w:val="bullet"/>
      <w:lvlText w:val="•"/>
      <w:lvlJc w:val="left"/>
      <w:pPr>
        <w:ind w:left="277" w:hanging="171"/>
      </w:pPr>
      <w:rPr>
        <w:rFonts w:hint="default" w:ascii="Arial" w:hAnsi="Arial" w:eastAsia="Arial"/>
        <w:color w:val="006CB7"/>
        <w:w w:val="136"/>
        <w:sz w:val="18"/>
        <w:szCs w:val="18"/>
      </w:rPr>
    </w:lvl>
    <w:lvl w:ilvl="1">
      <w:start w:val="1"/>
      <w:numFmt w:val="bullet"/>
      <w:lvlText w:val="•"/>
      <w:lvlJc w:val="left"/>
      <w:pPr>
        <w:ind w:left="1206" w:hanging="171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135" w:hanging="17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064" w:hanging="17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992" w:hanging="17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921" w:hanging="17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850" w:hanging="17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779" w:hanging="17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707" w:hanging="171"/>
      </w:pPr>
      <w:rPr>
        <w:rFonts w:hint="default"/>
      </w:rPr>
    </w:lvl>
  </w:abstractNum>
  <w:abstractNum w:abstractNumId="7">
    <w:multiLevelType w:val="hybridMultilevel"/>
    <w:lvl w:ilvl="0">
      <w:start w:val="1"/>
      <w:numFmt w:val="decimal"/>
      <w:lvlText w:val="%1."/>
      <w:lvlJc w:val="left"/>
      <w:pPr>
        <w:ind w:left="1003" w:hanging="284"/>
        <w:jc w:val="left"/>
      </w:pPr>
      <w:rPr>
        <w:rFonts w:hint="default" w:ascii="Trebuchet MS" w:hAnsi="Trebuchet MS" w:eastAsia="Trebuchet MS"/>
        <w:b/>
        <w:bCs/>
        <w:color w:val="006CB7"/>
        <w:spacing w:val="1"/>
        <w:w w:val="74"/>
        <w:sz w:val="18"/>
        <w:szCs w:val="18"/>
      </w:rPr>
    </w:lvl>
    <w:lvl w:ilvl="1">
      <w:start w:val="1"/>
      <w:numFmt w:val="bullet"/>
      <w:lvlText w:val="•"/>
      <w:lvlJc w:val="left"/>
      <w:pPr>
        <w:ind w:left="1173" w:hanging="171"/>
      </w:pPr>
      <w:rPr>
        <w:rFonts w:hint="default" w:ascii="Arial" w:hAnsi="Arial" w:eastAsia="Arial"/>
        <w:color w:val="006CB7"/>
        <w:w w:val="136"/>
        <w:sz w:val="18"/>
        <w:szCs w:val="18"/>
      </w:rPr>
    </w:lvl>
    <w:lvl w:ilvl="2">
      <w:start w:val="1"/>
      <w:numFmt w:val="bullet"/>
      <w:lvlText w:val="•"/>
      <w:lvlJc w:val="left"/>
      <w:pPr>
        <w:ind w:left="2366" w:hanging="17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558" w:hanging="17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750" w:hanging="17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943" w:hanging="17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7135" w:hanging="17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8328" w:hanging="17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9520" w:hanging="171"/>
      </w:pPr>
      <w:rPr>
        <w:rFonts w:hint="default"/>
      </w:rPr>
    </w:lvl>
  </w:abstractNum>
  <w:abstractNum w:abstractNumId="6">
    <w:multiLevelType w:val="hybridMultilevel"/>
    <w:lvl w:ilvl="0">
      <w:start w:val="1"/>
      <w:numFmt w:val="decimal"/>
      <w:lvlText w:val="%1."/>
      <w:lvlJc w:val="left"/>
      <w:pPr>
        <w:ind w:left="341" w:hanging="227"/>
        <w:jc w:val="left"/>
      </w:pPr>
      <w:rPr>
        <w:rFonts w:hint="default" w:ascii="Arial" w:hAnsi="Arial" w:eastAsia="Arial"/>
        <w:color w:val="231F20"/>
        <w:spacing w:val="3"/>
        <w:w w:val="64"/>
        <w:sz w:val="14"/>
        <w:szCs w:val="14"/>
      </w:rPr>
    </w:lvl>
    <w:lvl w:ilvl="1">
      <w:start w:val="1"/>
      <w:numFmt w:val="lowerLetter"/>
      <w:lvlText w:val="%1.%2."/>
      <w:lvlJc w:val="left"/>
      <w:pPr>
        <w:ind w:left="625" w:hanging="284"/>
        <w:jc w:val="left"/>
      </w:pPr>
      <w:rPr>
        <w:rFonts w:hint="default" w:ascii="Arial" w:hAnsi="Arial" w:eastAsia="Arial"/>
        <w:color w:val="231F20"/>
        <w:spacing w:val="4"/>
        <w:w w:val="113"/>
        <w:sz w:val="14"/>
        <w:szCs w:val="14"/>
      </w:rPr>
    </w:lvl>
    <w:lvl w:ilvl="2">
      <w:start w:val="1"/>
      <w:numFmt w:val="bullet"/>
      <w:lvlText w:val="•"/>
      <w:lvlJc w:val="left"/>
      <w:pPr>
        <w:ind w:left="1749" w:hanging="284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874" w:hanging="284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998" w:hanging="284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123" w:hanging="284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247" w:hanging="284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372" w:hanging="284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496" w:hanging="284"/>
      </w:pPr>
      <w:rPr>
        <w:rFonts w:hint="default"/>
      </w:rPr>
    </w:lvl>
  </w:abstractNum>
  <w:abstractNum w:abstractNumId="5">
    <w:multiLevelType w:val="hybridMultilevel"/>
    <w:lvl w:ilvl="0">
      <w:start w:val="1"/>
      <w:numFmt w:val="bullet"/>
      <w:lvlText w:val="•"/>
      <w:lvlJc w:val="left"/>
      <w:pPr>
        <w:ind w:left="453" w:hanging="171"/>
      </w:pPr>
      <w:rPr>
        <w:rFonts w:hint="default" w:ascii="Arial Narrow" w:hAnsi="Arial Narrow" w:eastAsia="Arial Narrow"/>
        <w:color w:val="FFFFFF"/>
        <w:w w:val="171"/>
        <w:sz w:val="18"/>
        <w:szCs w:val="18"/>
      </w:rPr>
    </w:lvl>
    <w:lvl w:ilvl="1">
      <w:start w:val="1"/>
      <w:numFmt w:val="bullet"/>
      <w:lvlText w:val="•"/>
      <w:lvlJc w:val="left"/>
      <w:pPr>
        <w:ind w:left="1455" w:hanging="171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458" w:hanging="17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460" w:hanging="17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462" w:hanging="17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465" w:hanging="17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467" w:hanging="17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469" w:hanging="17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472" w:hanging="171"/>
      </w:pPr>
      <w:rPr>
        <w:rFonts w:hint="default"/>
      </w:rPr>
    </w:lvl>
  </w:abstractNum>
  <w:abstractNum w:abstractNumId="4">
    <w:multiLevelType w:val="hybridMultilevel"/>
    <w:lvl w:ilvl="0">
      <w:start w:val="1"/>
      <w:numFmt w:val="decimal"/>
      <w:lvlText w:val="%1."/>
      <w:lvlJc w:val="left"/>
      <w:pPr>
        <w:ind w:left="454" w:hanging="341"/>
        <w:jc w:val="left"/>
      </w:pPr>
      <w:rPr>
        <w:rFonts w:hint="default" w:ascii="Trebuchet MS" w:hAnsi="Trebuchet MS" w:eastAsia="Trebuchet MS"/>
        <w:b/>
        <w:bCs/>
        <w:color w:val="006CB7"/>
        <w:spacing w:val="3"/>
        <w:w w:val="74"/>
        <w:sz w:val="18"/>
        <w:szCs w:val="18"/>
      </w:rPr>
    </w:lvl>
    <w:lvl w:ilvl="1">
      <w:start w:val="1"/>
      <w:numFmt w:val="bullet"/>
      <w:lvlText w:val="•"/>
      <w:lvlJc w:val="left"/>
      <w:pPr>
        <w:ind w:left="624" w:hanging="171"/>
      </w:pPr>
      <w:rPr>
        <w:rFonts w:hint="default" w:ascii="Arial" w:hAnsi="Arial" w:eastAsia="Arial"/>
        <w:color w:val="006CB7"/>
        <w:w w:val="136"/>
        <w:sz w:val="18"/>
        <w:szCs w:val="18"/>
      </w:rPr>
    </w:lvl>
    <w:lvl w:ilvl="2">
      <w:start w:val="1"/>
      <w:numFmt w:val="bullet"/>
      <w:lvlText w:val="•"/>
      <w:lvlJc w:val="left"/>
      <w:pPr>
        <w:ind w:left="1426" w:hanging="17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229" w:hanging="17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031" w:hanging="17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833" w:hanging="17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636" w:hanging="17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5438" w:hanging="17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240" w:hanging="171"/>
      </w:pPr>
      <w:rPr>
        <w:rFonts w:hint="default"/>
      </w:rPr>
    </w:lvl>
  </w:abstractNum>
  <w:abstractNum w:abstractNumId="3">
    <w:multiLevelType w:val="hybridMultilevel"/>
    <w:lvl w:ilvl="0">
      <w:start w:val="1"/>
      <w:numFmt w:val="decimal"/>
      <w:lvlText w:val="%1."/>
      <w:lvlJc w:val="left"/>
      <w:pPr>
        <w:ind w:left="941" w:hanging="227"/>
        <w:jc w:val="left"/>
      </w:pPr>
      <w:rPr>
        <w:rFonts w:hint="default" w:ascii="Arial" w:hAnsi="Arial" w:eastAsia="Arial"/>
        <w:color w:val="231F20"/>
        <w:spacing w:val="3"/>
        <w:w w:val="64"/>
        <w:sz w:val="14"/>
        <w:szCs w:val="14"/>
      </w:rPr>
    </w:lvl>
    <w:lvl w:ilvl="1">
      <w:start w:val="1"/>
      <w:numFmt w:val="bullet"/>
      <w:lvlText w:val="•"/>
      <w:lvlJc w:val="left"/>
      <w:pPr>
        <w:ind w:left="1977" w:hanging="227"/>
      </w:pPr>
      <w:rPr>
        <w:rFonts w:hint="default"/>
      </w:rPr>
    </w:lvl>
    <w:lvl w:ilvl="2">
      <w:start w:val="1"/>
      <w:numFmt w:val="bullet"/>
      <w:lvlText w:val="•"/>
      <w:lvlJc w:val="left"/>
      <w:pPr>
        <w:ind w:left="3014" w:hanging="227"/>
      </w:pPr>
      <w:rPr>
        <w:rFonts w:hint="default"/>
      </w:rPr>
    </w:lvl>
    <w:lvl w:ilvl="3">
      <w:start w:val="1"/>
      <w:numFmt w:val="bullet"/>
      <w:lvlText w:val="•"/>
      <w:lvlJc w:val="left"/>
      <w:pPr>
        <w:ind w:left="4050" w:hanging="227"/>
      </w:pPr>
      <w:rPr>
        <w:rFonts w:hint="default"/>
      </w:rPr>
    </w:lvl>
    <w:lvl w:ilvl="4">
      <w:start w:val="1"/>
      <w:numFmt w:val="bullet"/>
      <w:lvlText w:val="•"/>
      <w:lvlJc w:val="left"/>
      <w:pPr>
        <w:ind w:left="5086" w:hanging="227"/>
      </w:pPr>
      <w:rPr>
        <w:rFonts w:hint="default"/>
      </w:rPr>
    </w:lvl>
    <w:lvl w:ilvl="5">
      <w:start w:val="1"/>
      <w:numFmt w:val="bullet"/>
      <w:lvlText w:val="•"/>
      <w:lvlJc w:val="left"/>
      <w:pPr>
        <w:ind w:left="6123" w:hanging="227"/>
      </w:pPr>
      <w:rPr>
        <w:rFonts w:hint="default"/>
      </w:rPr>
    </w:lvl>
    <w:lvl w:ilvl="6">
      <w:start w:val="1"/>
      <w:numFmt w:val="bullet"/>
      <w:lvlText w:val="•"/>
      <w:lvlJc w:val="left"/>
      <w:pPr>
        <w:ind w:left="7159" w:hanging="227"/>
      </w:pPr>
      <w:rPr>
        <w:rFonts w:hint="default"/>
      </w:rPr>
    </w:lvl>
    <w:lvl w:ilvl="7">
      <w:start w:val="1"/>
      <w:numFmt w:val="bullet"/>
      <w:lvlText w:val="•"/>
      <w:lvlJc w:val="left"/>
      <w:pPr>
        <w:ind w:left="8196" w:hanging="227"/>
      </w:pPr>
      <w:rPr>
        <w:rFonts w:hint="default"/>
      </w:rPr>
    </w:lvl>
    <w:lvl w:ilvl="8">
      <w:start w:val="1"/>
      <w:numFmt w:val="bullet"/>
      <w:lvlText w:val="•"/>
      <w:lvlJc w:val="left"/>
      <w:pPr>
        <w:ind w:left="9232" w:hanging="227"/>
      </w:pPr>
      <w:rPr>
        <w:rFonts w:hint="default"/>
      </w:rPr>
    </w:lvl>
  </w:abstractNum>
  <w:abstractNum w:abstractNumId="2">
    <w:multiLevelType w:val="hybridMultilevel"/>
    <w:lvl w:ilvl="0">
      <w:start w:val="1"/>
      <w:numFmt w:val="bullet"/>
      <w:lvlText w:val="•"/>
      <w:lvlJc w:val="left"/>
      <w:pPr>
        <w:ind w:left="170" w:hanging="171"/>
      </w:pPr>
      <w:rPr>
        <w:rFonts w:hint="default" w:ascii="Arial" w:hAnsi="Arial" w:eastAsia="Arial"/>
        <w:color w:val="FFFFFF"/>
        <w:w w:val="136"/>
        <w:sz w:val="18"/>
        <w:szCs w:val="18"/>
      </w:rPr>
    </w:lvl>
    <w:lvl w:ilvl="1">
      <w:start w:val="1"/>
      <w:numFmt w:val="bullet"/>
      <w:lvlText w:val="•"/>
      <w:lvlJc w:val="left"/>
      <w:pPr>
        <w:ind w:left="564" w:hanging="171"/>
      </w:pPr>
      <w:rPr>
        <w:rFonts w:hint="default"/>
      </w:rPr>
    </w:lvl>
    <w:lvl w:ilvl="2">
      <w:start w:val="1"/>
      <w:numFmt w:val="bullet"/>
      <w:lvlText w:val="•"/>
      <w:lvlJc w:val="left"/>
      <w:pPr>
        <w:ind w:left="959" w:hanging="17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354" w:hanging="17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1748" w:hanging="17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143" w:hanging="17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2537" w:hanging="17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2932" w:hanging="17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3327" w:hanging="171"/>
      </w:pPr>
      <w:rPr>
        <w:rFonts w:hint="default"/>
      </w:rPr>
    </w:lvl>
  </w:abstractNum>
  <w:abstractNum w:abstractNumId="1">
    <w:multiLevelType w:val="hybridMultilevel"/>
    <w:lvl w:ilvl="0">
      <w:start w:val="1"/>
      <w:numFmt w:val="bullet"/>
      <w:lvlText w:val="•"/>
      <w:lvlJc w:val="left"/>
      <w:pPr>
        <w:ind w:left="170" w:hanging="171"/>
      </w:pPr>
      <w:rPr>
        <w:rFonts w:hint="default" w:ascii="Arial" w:hAnsi="Arial" w:eastAsia="Arial"/>
        <w:color w:val="FFFFFF"/>
        <w:w w:val="136"/>
        <w:sz w:val="18"/>
        <w:szCs w:val="18"/>
      </w:rPr>
    </w:lvl>
    <w:lvl w:ilvl="1">
      <w:start w:val="1"/>
      <w:numFmt w:val="bullet"/>
      <w:lvlText w:val="•"/>
      <w:lvlJc w:val="left"/>
      <w:pPr>
        <w:ind w:left="502" w:hanging="171"/>
      </w:pPr>
      <w:rPr>
        <w:rFonts w:hint="default"/>
      </w:rPr>
    </w:lvl>
    <w:lvl w:ilvl="2">
      <w:start w:val="1"/>
      <w:numFmt w:val="bullet"/>
      <w:lvlText w:val="•"/>
      <w:lvlJc w:val="left"/>
      <w:pPr>
        <w:ind w:left="834" w:hanging="17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166" w:hanging="17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1498" w:hanging="17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1830" w:hanging="17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2162" w:hanging="17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2494" w:hanging="17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2826" w:hanging="171"/>
      </w:pPr>
      <w:rPr>
        <w:rFonts w:hint="default"/>
      </w:rPr>
    </w:lvl>
  </w:abstractNum>
  <w:abstractNum w:abstractNumId="0">
    <w:multiLevelType w:val="hybridMultilevel"/>
    <w:lvl w:ilvl="0">
      <w:start w:val="1"/>
      <w:numFmt w:val="bullet"/>
      <w:lvlText w:val="•"/>
      <w:lvlJc w:val="left"/>
      <w:pPr>
        <w:ind w:left="170" w:hanging="171"/>
      </w:pPr>
      <w:rPr>
        <w:rFonts w:hint="default" w:ascii="Arial" w:hAnsi="Arial" w:eastAsia="Arial"/>
        <w:color w:val="0097D6"/>
        <w:w w:val="136"/>
        <w:sz w:val="18"/>
        <w:szCs w:val="18"/>
      </w:rPr>
    </w:lvl>
    <w:lvl w:ilvl="1">
      <w:start w:val="1"/>
      <w:numFmt w:val="bullet"/>
      <w:lvlText w:val="•"/>
      <w:lvlJc w:val="left"/>
      <w:pPr>
        <w:ind w:left="538" w:hanging="171"/>
      </w:pPr>
      <w:rPr>
        <w:rFonts w:hint="default"/>
      </w:rPr>
    </w:lvl>
    <w:lvl w:ilvl="2">
      <w:start w:val="1"/>
      <w:numFmt w:val="bullet"/>
      <w:lvlText w:val="•"/>
      <w:lvlJc w:val="left"/>
      <w:pPr>
        <w:ind w:left="907" w:hanging="17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275" w:hanging="17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1644" w:hanging="17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012" w:hanging="17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2381" w:hanging="17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2749" w:hanging="17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3118" w:hanging="171"/>
      </w:pPr>
      <w:rPr>
        <w:rFonts w:hint="default"/>
      </w:rPr>
    </w:lvl>
  </w:abstract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spacing w:lineRule="auto" w:line="240" w:after="0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BodyText" w:type="paragraph">
    <w:name w:val="Body Text"/>
    <w:basedOn w:val="Normal"/>
    <w:uiPriority w:val="1"/>
    <w:qFormat/>
    <w:pPr>
      <w:ind w:left="114"/>
    </w:pPr>
    <w:rPr>
      <w:rFonts w:ascii="Arial" w:hAnsi="Arial" w:eastAsia="Arial"/>
      <w:sz w:val="18"/>
      <w:szCs w:val="18"/>
    </w:rPr>
  </w:style>
  <w:style w:styleId="Heading1" w:type="paragraph">
    <w:name w:val="Heading 1"/>
    <w:basedOn w:val="Normal"/>
    <w:uiPriority w:val="1"/>
    <w:qFormat/>
    <w:pPr>
      <w:ind w:left="866"/>
      <w:outlineLvl w:val="1"/>
    </w:pPr>
    <w:rPr>
      <w:rFonts w:ascii="Arial" w:hAnsi="Arial" w:eastAsia="Arial"/>
      <w:sz w:val="50"/>
      <w:szCs w:val="50"/>
    </w:rPr>
  </w:style>
  <w:style w:styleId="Heading2" w:type="paragraph">
    <w:name w:val="Heading 2"/>
    <w:basedOn w:val="Normal"/>
    <w:uiPriority w:val="1"/>
    <w:qFormat/>
    <w:pPr>
      <w:spacing w:before="22"/>
      <w:ind w:left="20"/>
      <w:outlineLvl w:val="2"/>
    </w:pPr>
    <w:rPr>
      <w:rFonts w:ascii="Calibri" w:hAnsi="Calibri" w:eastAsia="Calibri"/>
      <w:b/>
      <w:bCs/>
      <w:sz w:val="32"/>
      <w:szCs w:val="32"/>
    </w:rPr>
  </w:style>
  <w:style w:styleId="Heading3" w:type="paragraph">
    <w:name w:val="Heading 3"/>
    <w:basedOn w:val="Normal"/>
    <w:uiPriority w:val="1"/>
    <w:qFormat/>
    <w:pPr>
      <w:outlineLvl w:val="3"/>
    </w:pPr>
    <w:rPr>
      <w:rFonts w:ascii="Arial" w:hAnsi="Arial" w:eastAsia="Arial"/>
      <w:sz w:val="30"/>
      <w:szCs w:val="30"/>
    </w:rPr>
  </w:style>
  <w:style w:styleId="Heading4" w:type="paragraph">
    <w:name w:val="Heading 4"/>
    <w:basedOn w:val="Normal"/>
    <w:uiPriority w:val="1"/>
    <w:qFormat/>
    <w:pPr>
      <w:ind w:left="20"/>
      <w:outlineLvl w:val="4"/>
    </w:pPr>
    <w:rPr>
      <w:rFonts w:ascii="Trebuchet MS" w:hAnsi="Trebuchet MS" w:eastAsia="Trebuchet MS"/>
      <w:b/>
      <w:bCs/>
      <w:sz w:val="28"/>
      <w:szCs w:val="28"/>
    </w:rPr>
  </w:style>
  <w:style w:styleId="Heading5" w:type="paragraph">
    <w:name w:val="Heading 5"/>
    <w:basedOn w:val="Normal"/>
    <w:uiPriority w:val="1"/>
    <w:qFormat/>
    <w:pPr>
      <w:spacing w:before="77"/>
      <w:ind w:left="107"/>
      <w:outlineLvl w:val="5"/>
    </w:pPr>
    <w:rPr>
      <w:rFonts w:ascii="Trebuchet MS" w:hAnsi="Trebuchet MS" w:eastAsia="Trebuchet MS"/>
      <w:b/>
      <w:bCs/>
      <w:sz w:val="24"/>
      <w:szCs w:val="24"/>
    </w:rPr>
  </w:style>
  <w:style w:styleId="Heading6" w:type="paragraph">
    <w:name w:val="Heading 6"/>
    <w:basedOn w:val="Normal"/>
    <w:uiPriority w:val="1"/>
    <w:qFormat/>
    <w:pPr>
      <w:ind w:left="136"/>
      <w:outlineLvl w:val="6"/>
    </w:pPr>
    <w:rPr>
      <w:rFonts w:ascii="Verdana" w:hAnsi="Verdana" w:eastAsia="Verdana"/>
      <w:sz w:val="22"/>
      <w:szCs w:val="22"/>
    </w:rPr>
  </w:style>
  <w:style w:styleId="Heading7" w:type="paragraph">
    <w:name w:val="Heading 7"/>
    <w:basedOn w:val="Normal"/>
    <w:uiPriority w:val="1"/>
    <w:qFormat/>
    <w:pPr>
      <w:spacing w:before="81"/>
      <w:ind w:left="114"/>
      <w:outlineLvl w:val="7"/>
    </w:pPr>
    <w:rPr>
      <w:rFonts w:ascii="Trebuchet MS" w:hAnsi="Trebuchet MS" w:eastAsia="Trebuchet MS"/>
      <w:b/>
      <w:bCs/>
      <w:sz w:val="20"/>
      <w:szCs w:val="20"/>
    </w:rPr>
  </w:style>
  <w:style w:styleId="Heading8" w:type="paragraph">
    <w:name w:val="Heading 8"/>
    <w:basedOn w:val="Normal"/>
    <w:uiPriority w:val="1"/>
    <w:qFormat/>
    <w:pPr>
      <w:ind w:left="114"/>
      <w:outlineLvl w:val="8"/>
    </w:pPr>
    <w:rPr>
      <w:rFonts w:ascii="Arial" w:hAnsi="Arial" w:eastAsia="Arial"/>
      <w:sz w:val="20"/>
      <w:szCs w:val="20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jpeg"/><Relationship Id="rId11" Type="http://schemas.openxmlformats.org/officeDocument/2006/relationships/footer" Target="footer1.xml"/><Relationship Id="rId12" Type="http://schemas.openxmlformats.org/officeDocument/2006/relationships/header" Target="header1.xml"/><Relationship Id="rId13" Type="http://schemas.openxmlformats.org/officeDocument/2006/relationships/footer" Target="footer2.xml"/><Relationship Id="rId14" Type="http://schemas.openxmlformats.org/officeDocument/2006/relationships/image" Target="media/image7.png"/><Relationship Id="rId15" Type="http://schemas.openxmlformats.org/officeDocument/2006/relationships/image" Target="media/image8.png"/><Relationship Id="rId16" Type="http://schemas.openxmlformats.org/officeDocument/2006/relationships/image" Target="media/image9.png"/><Relationship Id="rId17" Type="http://schemas.openxmlformats.org/officeDocument/2006/relationships/footer" Target="footer3.xml"/><Relationship Id="rId18" Type="http://schemas.openxmlformats.org/officeDocument/2006/relationships/header" Target="header2.xml"/><Relationship Id="rId19" Type="http://schemas.openxmlformats.org/officeDocument/2006/relationships/footer" Target="footer4.xml"/><Relationship Id="rId20" Type="http://schemas.openxmlformats.org/officeDocument/2006/relationships/image" Target="media/image10.png"/><Relationship Id="rId21" Type="http://schemas.openxmlformats.org/officeDocument/2006/relationships/image" Target="media/image11.png"/><Relationship Id="rId22" Type="http://schemas.openxmlformats.org/officeDocument/2006/relationships/image" Target="media/image12.png"/><Relationship Id="rId23" Type="http://schemas.openxmlformats.org/officeDocument/2006/relationships/image" Target="media/image13.png"/><Relationship Id="rId24" Type="http://schemas.openxmlformats.org/officeDocument/2006/relationships/image" Target="media/image14.png"/><Relationship Id="rId25" Type="http://schemas.openxmlformats.org/officeDocument/2006/relationships/image" Target="media/image15.png"/><Relationship Id="rId26" Type="http://schemas.openxmlformats.org/officeDocument/2006/relationships/image" Target="media/image16.png"/><Relationship Id="rId27" Type="http://schemas.openxmlformats.org/officeDocument/2006/relationships/image" Target="media/image17.png"/><Relationship Id="rId28" Type="http://schemas.openxmlformats.org/officeDocument/2006/relationships/image" Target="media/image18.png"/><Relationship Id="rId29" Type="http://schemas.openxmlformats.org/officeDocument/2006/relationships/header" Target="header3.xml"/><Relationship Id="rId30" Type="http://schemas.openxmlformats.org/officeDocument/2006/relationships/footer" Target="footer5.xml"/><Relationship Id="rId31" Type="http://schemas.openxmlformats.org/officeDocument/2006/relationships/image" Target="media/image19.jpeg"/><Relationship Id="rId32" Type="http://schemas.openxmlformats.org/officeDocument/2006/relationships/image" Target="media/image20.png"/><Relationship Id="rId33" Type="http://schemas.openxmlformats.org/officeDocument/2006/relationships/image" Target="media/image21.png"/><Relationship Id="rId34" Type="http://schemas.openxmlformats.org/officeDocument/2006/relationships/header" Target="header4.xml"/><Relationship Id="rId35" Type="http://schemas.openxmlformats.org/officeDocument/2006/relationships/footer" Target="footer6.xml"/><Relationship Id="rId36" Type="http://schemas.openxmlformats.org/officeDocument/2006/relationships/image" Target="media/image22.png"/><Relationship Id="rId37" Type="http://schemas.openxmlformats.org/officeDocument/2006/relationships/header" Target="header5.xml"/><Relationship Id="rId38" Type="http://schemas.openxmlformats.org/officeDocument/2006/relationships/footer" Target="footer7.xml"/><Relationship Id="rId39" Type="http://schemas.openxmlformats.org/officeDocument/2006/relationships/image" Target="media/image23.png"/><Relationship Id="rId40" Type="http://schemas.openxmlformats.org/officeDocument/2006/relationships/header" Target="header6.xml"/><Relationship Id="rId41" Type="http://schemas.openxmlformats.org/officeDocument/2006/relationships/footer" Target="footer8.xml"/><Relationship Id="rId42" Type="http://schemas.openxmlformats.org/officeDocument/2006/relationships/header" Target="header7.xml"/><Relationship Id="rId43" Type="http://schemas.openxmlformats.org/officeDocument/2006/relationships/footer" Target="footer9.xml"/><Relationship Id="rId44" Type="http://schemas.openxmlformats.org/officeDocument/2006/relationships/image" Target="media/image24.jpeg"/><Relationship Id="rId45" Type="http://schemas.openxmlformats.org/officeDocument/2006/relationships/header" Target="header8.xml"/><Relationship Id="rId46" Type="http://schemas.openxmlformats.org/officeDocument/2006/relationships/footer" Target="footer10.xml"/><Relationship Id="rId47" Type="http://schemas.openxmlformats.org/officeDocument/2006/relationships/image" Target="media/image25.png"/><Relationship Id="rId48" Type="http://schemas.openxmlformats.org/officeDocument/2006/relationships/image" Target="media/image26.png"/><Relationship Id="rId49" Type="http://schemas.openxmlformats.org/officeDocument/2006/relationships/image" Target="media/image27.png"/><Relationship Id="rId50" Type="http://schemas.openxmlformats.org/officeDocument/2006/relationships/image" Target="media/image28.png"/><Relationship Id="rId51" Type="http://schemas.openxmlformats.org/officeDocument/2006/relationships/image" Target="media/image29.png"/><Relationship Id="rId52" Type="http://schemas.openxmlformats.org/officeDocument/2006/relationships/header" Target="header9.xml"/><Relationship Id="rId53" Type="http://schemas.openxmlformats.org/officeDocument/2006/relationships/footer" Target="footer11.xml"/><Relationship Id="rId54" Type="http://schemas.openxmlformats.org/officeDocument/2006/relationships/image" Target="media/image30.png"/><Relationship Id="rId55" Type="http://schemas.openxmlformats.org/officeDocument/2006/relationships/image" Target="media/image31.png"/><Relationship Id="rId56" Type="http://schemas.openxmlformats.org/officeDocument/2006/relationships/header" Target="header10.xml"/><Relationship Id="rId57" Type="http://schemas.openxmlformats.org/officeDocument/2006/relationships/footer" Target="footer12.xml"/><Relationship Id="rId58" Type="http://schemas.openxmlformats.org/officeDocument/2006/relationships/image" Target="media/image32.png"/><Relationship Id="rId59" Type="http://schemas.openxmlformats.org/officeDocument/2006/relationships/image" Target="media/image33.png"/><Relationship Id="rId60" Type="http://schemas.openxmlformats.org/officeDocument/2006/relationships/image" Target="media/image34.png"/><Relationship Id="rId61" Type="http://schemas.openxmlformats.org/officeDocument/2006/relationships/image" Target="media/image35.png"/><Relationship Id="rId62" Type="http://schemas.openxmlformats.org/officeDocument/2006/relationships/image" Target="media/image36.png"/><Relationship Id="rId63" Type="http://schemas.openxmlformats.org/officeDocument/2006/relationships/image" Target="media/image37.png"/><Relationship Id="rId64" Type="http://schemas.openxmlformats.org/officeDocument/2006/relationships/image" Target="media/image38.png"/><Relationship Id="rId65" Type="http://schemas.openxmlformats.org/officeDocument/2006/relationships/image" Target="media/image39.png"/><Relationship Id="rId66" Type="http://schemas.openxmlformats.org/officeDocument/2006/relationships/image" Target="media/image40.png"/><Relationship Id="rId67" Type="http://schemas.openxmlformats.org/officeDocument/2006/relationships/image" Target="media/image41.png"/><Relationship Id="rId68" Type="http://schemas.openxmlformats.org/officeDocument/2006/relationships/image" Target="media/image42.png"/><Relationship Id="rId69" Type="http://schemas.openxmlformats.org/officeDocument/2006/relationships/image" Target="media/image43.png"/><Relationship Id="rId70" Type="http://schemas.openxmlformats.org/officeDocument/2006/relationships/image" Target="media/image44.png"/><Relationship Id="rId71" Type="http://schemas.openxmlformats.org/officeDocument/2006/relationships/image" Target="media/image45.png"/><Relationship Id="rId72" Type="http://schemas.openxmlformats.org/officeDocument/2006/relationships/image" Target="media/image46.png"/><Relationship Id="rId73" Type="http://schemas.openxmlformats.org/officeDocument/2006/relationships/header" Target="header11.xml"/><Relationship Id="rId74" Type="http://schemas.openxmlformats.org/officeDocument/2006/relationships/footer" Target="footer13.xml"/><Relationship Id="rId75" Type="http://schemas.openxmlformats.org/officeDocument/2006/relationships/image" Target="media/image47.png"/><Relationship Id="rId76" Type="http://schemas.openxmlformats.org/officeDocument/2006/relationships/image" Target="media/image48.jpeg"/><Relationship Id="rId77" Type="http://schemas.openxmlformats.org/officeDocument/2006/relationships/image" Target="media/image49.png"/><Relationship Id="rId78" Type="http://schemas.openxmlformats.org/officeDocument/2006/relationships/hyperlink" Target="http://WWW.SAINT-GOBAIN.COM/" TargetMode="External"/><Relationship Id="rId79" Type="http://schemas.openxmlformats.org/officeDocument/2006/relationships/header" Target="header12.xml"/><Relationship Id="rId80" Type="http://schemas.openxmlformats.org/officeDocument/2006/relationships/footer" Target="footer14.xml"/><Relationship Id="rId81" Type="http://schemas.openxmlformats.org/officeDocument/2006/relationships/hyperlink" Target="http://www.rigips.hu/" TargetMode="External"/><Relationship Id="rId82" Type="http://schemas.openxmlformats.org/officeDocument/2006/relationships/hyperlink" Target="http://www.saint-gobain.hu/" TargetMode="External"/><Relationship Id="rId83" Type="http://schemas.openxmlformats.org/officeDocument/2006/relationships/numbering" Target="numbering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0</TotalTime>
  <Application>Microsoft Office Outlook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2024-01-19T13:05:02Z</dcterms:created>
  <dcterms:modified xsi:type="dcterms:W3CDTF">2024-01-19T13:05:02Z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2023-12-13T00:00:00Z</vt:filetime>
  </property>
  <property fmtid="{D5CDD505-2E9C-101B-9397-08002B2CF9AE}" pid="3" name="LastSaved">
    <vt:filetime>2024-01-19T00:00:00Z</vt:filetime>
  </property>
</Properties>
</file>